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37BE" w14:textId="5E1AEB87" w:rsidR="00D27E20" w:rsidRPr="00565818" w:rsidRDefault="00EF02DD" w:rsidP="00C72A4B"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D84BC" wp14:editId="3FA3647A">
                <wp:simplePos x="0" y="0"/>
                <wp:positionH relativeFrom="margin">
                  <wp:posOffset>220980</wp:posOffset>
                </wp:positionH>
                <wp:positionV relativeFrom="paragraph">
                  <wp:posOffset>2316480</wp:posOffset>
                </wp:positionV>
                <wp:extent cx="6865620" cy="1691640"/>
                <wp:effectExtent l="0" t="0" r="0" b="381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6FC9B" w14:textId="10C05919" w:rsidR="00EF02DD" w:rsidRDefault="000D50CD" w:rsidP="000D50C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uppressLineNumbers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 update Skyward once a week, usually during the weekend.</w:t>
                            </w:r>
                          </w:p>
                          <w:p w14:paraId="3E26BB92" w14:textId="2A995FAC" w:rsidR="000D50CD" w:rsidRDefault="000D50CD" w:rsidP="000D50C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uppressLineNumbers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Homework is assigned DAILY in spelling and math. I also send home a reading comprehension passage every Friday that is due the following Friday. </w:t>
                            </w:r>
                          </w:p>
                          <w:p w14:paraId="58F8025B" w14:textId="3BAB38DF" w:rsidR="000D50CD" w:rsidRDefault="000D50CD" w:rsidP="000D50C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uppressLineNumbers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DO accept late homework. Students will receive partial credit. There are </w:t>
                            </w:r>
                            <w:r w:rsidRPr="000D50C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many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students with missing assignments already!!!</w:t>
                            </w:r>
                          </w:p>
                          <w:p w14:paraId="32B190A3" w14:textId="094C69FF" w:rsidR="004522C9" w:rsidRDefault="004522C9" w:rsidP="000D50C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uppressLineNumbers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 sign student planners every morning. Get in the habit of checking planners each night. I would recommend signing the planners when you see your child’s completed work.</w:t>
                            </w:r>
                          </w:p>
                          <w:p w14:paraId="538B11CF" w14:textId="000F8628" w:rsidR="004522C9" w:rsidRPr="000D50CD" w:rsidRDefault="004522C9" w:rsidP="000D50C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uppressLineNumbers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 still need 2-4 volunteers to help students cook on Thursday, September 22 from 1-1:45. Please email me if available!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D84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.4pt;margin-top:182.4pt;width:540.6pt;height:133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" filled="f" stroked="f" strokecolor="#c6a27b [1944]">
                <v:textbox inset="3.6pt,,3.6pt">
                  <w:txbxContent>
                    <w:p w14:paraId="7E36FC9B" w14:textId="10C05919" w:rsidR="00EF02DD" w:rsidRDefault="000D50CD" w:rsidP="000D50C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uppressLineNumbers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 update Skyward once a week, usually during the weekend.</w:t>
                      </w:r>
                    </w:p>
                    <w:p w14:paraId="3E26BB92" w14:textId="2A995FAC" w:rsidR="000D50CD" w:rsidRDefault="000D50CD" w:rsidP="000D50C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uppressLineNumbers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Homework is assigned DAILY in spelling and math. I also send home a reading comprehension passage every Friday that is due the following Friday. </w:t>
                      </w:r>
                    </w:p>
                    <w:p w14:paraId="58F8025B" w14:textId="3BAB38DF" w:rsidR="000D50CD" w:rsidRDefault="000D50CD" w:rsidP="000D50C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uppressLineNumbers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I DO accept late homework. Students will receive partial credit. There are </w:t>
                      </w:r>
                      <w:r w:rsidRPr="000D50C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many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students with missing assignments already!!!</w:t>
                      </w:r>
                    </w:p>
                    <w:p w14:paraId="32B190A3" w14:textId="094C69FF" w:rsidR="004522C9" w:rsidRDefault="004522C9" w:rsidP="000D50C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uppressLineNumbers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 sign student planners every morning. Get in the habit of checking planners each night. I would recommend signing the planners when you see your child’s completed work.</w:t>
                      </w:r>
                    </w:p>
                    <w:p w14:paraId="538B11CF" w14:textId="000F8628" w:rsidR="004522C9" w:rsidRPr="000D50CD" w:rsidRDefault="004522C9" w:rsidP="000D50C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uppressLineNumbers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 still need 2-4 volunteers to help students cook on Thursday, September 22 from 1-1:45. Please email me if available!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57ED6" wp14:editId="77843529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44705492" w:rsidR="003816A4" w:rsidRPr="00CD28C8" w:rsidRDefault="007E7F84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September </w:t>
                            </w:r>
                            <w:r w:rsidR="00D6579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9</w:t>
                            </w:r>
                            <w:r w:rsidR="00E03C77" w:rsidRPr="00CD28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</w:t>
                            </w:r>
                            <w:r w:rsidR="00757974" w:rsidRPr="00CD28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DC1B3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2.45pt;margin-top:5.05pt;width:93.65pt;height:93.6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44705492" w:rsidR="003816A4" w:rsidRPr="00CD28C8" w:rsidRDefault="007E7F84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September </w:t>
                      </w:r>
                      <w:r w:rsidR="00D6579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9</w:t>
                      </w:r>
                      <w:r w:rsidR="00E03C77" w:rsidRPr="00CD28C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</w:t>
                      </w:r>
                      <w:r w:rsidR="00757974" w:rsidRPr="00CD28C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DC1B3D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F9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3893B" wp14:editId="1A2CCD4F">
                <wp:simplePos x="0" y="0"/>
                <wp:positionH relativeFrom="margin">
                  <wp:posOffset>4114800</wp:posOffset>
                </wp:positionH>
                <wp:positionV relativeFrom="paragraph">
                  <wp:posOffset>4391891</wp:posOffset>
                </wp:positionV>
                <wp:extent cx="3113405" cy="2542309"/>
                <wp:effectExtent l="0" t="0" r="10795" b="1079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542309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1C3F00B4" w14:textId="5DFB45B6" w:rsidR="0074752B" w:rsidRPr="004C6D08" w:rsidRDefault="004C6D08" w:rsidP="0074752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 w:rsidRPr="004C6D0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Upcoming Dates</w:t>
                            </w:r>
                          </w:p>
                          <w:p w14:paraId="12652758" w14:textId="4FCD08E9" w:rsidR="00F01B70" w:rsidRDefault="00F01B70" w:rsidP="004C6D0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  <w:t>Thursday, September 15- Progress reports available on Skyward</w:t>
                            </w:r>
                          </w:p>
                          <w:p w14:paraId="041A7555" w14:textId="77777777" w:rsidR="00F01B70" w:rsidRDefault="00F01B70" w:rsidP="004C6D0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</w:pPr>
                          </w:p>
                          <w:p w14:paraId="442F7642" w14:textId="4DA312F1" w:rsidR="004C6D08" w:rsidRDefault="00FE117F" w:rsidP="004C6D0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</w:pPr>
                            <w:r w:rsidRPr="004872E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  <w:t>Thursday, September 22- Reading Parent Involvement Night (6:00-7:00 pm)</w:t>
                            </w:r>
                          </w:p>
                          <w:p w14:paraId="5B43ABCD" w14:textId="4E22AB51" w:rsidR="00D65797" w:rsidRDefault="00D65797" w:rsidP="004C6D0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</w:pPr>
                          </w:p>
                          <w:p w14:paraId="378539F3" w14:textId="7AB012CD" w:rsidR="00D65797" w:rsidRPr="004872E6" w:rsidRDefault="00D65797" w:rsidP="004C6D0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  <w:t>Friday, September 23- Picture Day</w:t>
                            </w:r>
                          </w:p>
                          <w:p w14:paraId="3FC3C903" w14:textId="1588D590" w:rsidR="005B4032" w:rsidRDefault="005B4032" w:rsidP="004C6D0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noProof/>
                                <w:kern w:val="3"/>
                                <w:lang w:eastAsia="zh-CN" w:bidi="hi-IN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noProof/>
                                <w:kern w:val="3"/>
                                <w:lang w:eastAsia="zh-CN" w:bidi="hi-IN"/>
                              </w:rPr>
                              <w:drawing>
                                <wp:inline distT="0" distB="0" distL="0" distR="0" wp14:anchorId="09D4773F" wp14:editId="4D174955">
                                  <wp:extent cx="1759585" cy="952500"/>
                                  <wp:effectExtent l="0" t="0" r="0" b="0"/>
                                  <wp:docPr id="6" name="Picture 6" descr="A picture containing text, businesscard, envelo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text, businesscard, envelo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1584" cy="96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E8E6CE" w14:textId="77777777" w:rsidR="00FE117F" w:rsidRPr="004C6D08" w:rsidRDefault="00FE117F" w:rsidP="004C6D0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7065087F" w14:textId="6878E031" w:rsidR="002B7F97" w:rsidRPr="00C96B6B" w:rsidRDefault="002B7F97" w:rsidP="0074752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20045416" w14:textId="77777777" w:rsidR="00CD0AC7" w:rsidRPr="00565818" w:rsidRDefault="00CD0AC7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28" style="position:absolute;margin-left:324pt;margin-top:345.8pt;width:245.15pt;height:200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1C3F00B4" w14:textId="5DFB45B6" w:rsidR="0074752B" w:rsidRPr="004C6D08" w:rsidRDefault="004C6D08" w:rsidP="0074752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 w:rsidRPr="004C6D0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Upcoming Dates</w:t>
                      </w:r>
                    </w:p>
                    <w:p w14:paraId="12652758" w14:textId="4FCD08E9" w:rsidR="00F01B70" w:rsidRDefault="00F01B70" w:rsidP="004C6D0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3"/>
                          <w:szCs w:val="2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3"/>
                          <w:szCs w:val="23"/>
                          <w:lang w:eastAsia="zh-CN" w:bidi="hi-IN"/>
                        </w:rPr>
                        <w:t>Thursday, September 15- Progress reports available on Skyward</w:t>
                      </w:r>
                    </w:p>
                    <w:p w14:paraId="041A7555" w14:textId="77777777" w:rsidR="00F01B70" w:rsidRDefault="00F01B70" w:rsidP="004C6D0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3"/>
                          <w:szCs w:val="23"/>
                          <w:lang w:eastAsia="zh-CN" w:bidi="hi-IN"/>
                        </w:rPr>
                      </w:pPr>
                    </w:p>
                    <w:p w14:paraId="442F7642" w14:textId="4DA312F1" w:rsidR="004C6D08" w:rsidRDefault="00FE117F" w:rsidP="004C6D0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3"/>
                          <w:szCs w:val="23"/>
                          <w:lang w:eastAsia="zh-CN" w:bidi="hi-IN"/>
                        </w:rPr>
                      </w:pPr>
                      <w:r w:rsidRPr="004872E6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3"/>
                          <w:szCs w:val="23"/>
                          <w:lang w:eastAsia="zh-CN" w:bidi="hi-IN"/>
                        </w:rPr>
                        <w:t>Thursday, September 22- Reading Parent Involvement Night (6:00-7:00 pm)</w:t>
                      </w:r>
                    </w:p>
                    <w:p w14:paraId="5B43ABCD" w14:textId="4E22AB51" w:rsidR="00D65797" w:rsidRDefault="00D65797" w:rsidP="004C6D0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3"/>
                          <w:szCs w:val="23"/>
                          <w:lang w:eastAsia="zh-CN" w:bidi="hi-IN"/>
                        </w:rPr>
                      </w:pPr>
                    </w:p>
                    <w:p w14:paraId="378539F3" w14:textId="7AB012CD" w:rsidR="00D65797" w:rsidRPr="004872E6" w:rsidRDefault="00D65797" w:rsidP="004C6D0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3"/>
                          <w:szCs w:val="2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3"/>
                          <w:szCs w:val="23"/>
                          <w:lang w:eastAsia="zh-CN" w:bidi="hi-IN"/>
                        </w:rPr>
                        <w:t>Friday, September 23- Picture Day</w:t>
                      </w:r>
                    </w:p>
                    <w:p w14:paraId="3FC3C903" w14:textId="1588D590" w:rsidR="005B4032" w:rsidRDefault="005B4032" w:rsidP="004C6D0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noProof/>
                          <w:kern w:val="3"/>
                          <w:lang w:eastAsia="zh-CN" w:bidi="hi-IN"/>
                        </w:rPr>
                        <w:t xml:space="preserve">                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noProof/>
                          <w:kern w:val="3"/>
                          <w:lang w:eastAsia="zh-CN" w:bidi="hi-IN"/>
                        </w:rPr>
                        <w:drawing>
                          <wp:inline distT="0" distB="0" distL="0" distR="0" wp14:anchorId="09D4773F" wp14:editId="4D174955">
                            <wp:extent cx="1759585" cy="952500"/>
                            <wp:effectExtent l="0" t="0" r="0" b="0"/>
                            <wp:docPr id="6" name="Picture 6" descr="A picture containing text, businesscard, envelo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text, businesscard, envelop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1584" cy="96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E8E6CE" w14:textId="77777777" w:rsidR="00FE117F" w:rsidRPr="004C6D08" w:rsidRDefault="00FE117F" w:rsidP="004C6D0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</w:p>
                    <w:p w14:paraId="7065087F" w14:textId="6878E031" w:rsidR="002B7F97" w:rsidRPr="00C96B6B" w:rsidRDefault="002B7F97" w:rsidP="0074752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</w:p>
                    <w:p w14:paraId="20045416" w14:textId="77777777" w:rsidR="00CD0AC7" w:rsidRPr="00565818" w:rsidRDefault="00CD0AC7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5234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E5E39" wp14:editId="357033FB">
                <wp:simplePos x="0" y="0"/>
                <wp:positionH relativeFrom="column">
                  <wp:posOffset>83127</wp:posOffset>
                </wp:positionH>
                <wp:positionV relativeFrom="paragraph">
                  <wp:posOffset>8298873</wp:posOffset>
                </wp:positionV>
                <wp:extent cx="7172325" cy="1238250"/>
                <wp:effectExtent l="0" t="0" r="9525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3F274" w14:textId="77777777" w:rsidR="00656769" w:rsidRDefault="00B52340" w:rsidP="00656769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A267F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Notes from Ms. Katje</w:t>
                            </w:r>
                          </w:p>
                          <w:p w14:paraId="6E4CE3A9" w14:textId="215E1910" w:rsidR="009A638B" w:rsidRPr="00957FCC" w:rsidRDefault="00B52340" w:rsidP="00656769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A267F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Students </w:t>
                            </w:r>
                            <w:r w:rsidR="009A638B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continued to create</w:t>
                            </w:r>
                            <w:r w:rsidR="00C71255" w:rsidRPr="00C71255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abstract landscapes</w:t>
                            </w:r>
                            <w:r w:rsidR="009A638B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in art class.</w:t>
                            </w:r>
                          </w:p>
                          <w:p w14:paraId="5E361655" w14:textId="77777777" w:rsidR="00656769" w:rsidRDefault="00B52340" w:rsidP="00656769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A267F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Notes from Coach Cotter</w:t>
                            </w:r>
                          </w:p>
                          <w:p w14:paraId="796B2E38" w14:textId="70C5E523" w:rsidR="004C5EC6" w:rsidRPr="00DD3CFA" w:rsidRDefault="00406650" w:rsidP="00DD0DA2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06650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Students are beginning our frisbee unit. This week they are being introduced to throwing and catching the frisbee</w:t>
                            </w:r>
                            <w:r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D3CFA" w:rsidRPr="00DD3CFA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Parents, please remember to email Coach or send in a signed note if your child is unable to participate in P.E.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9" type="#_x0000_t202" style="position:absolute;margin-left:6.55pt;margin-top:653.45pt;width:564.75pt;height:9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" filled="f" stroked="f">
                <v:textbox inset="0,0,0,0">
                  <w:txbxContent>
                    <w:p w14:paraId="4113F274" w14:textId="77777777" w:rsidR="00656769" w:rsidRDefault="00B52340" w:rsidP="00656769">
                      <w:pPr>
                        <w:pStyle w:val="SmallPrint"/>
                        <w:shd w:val="clear" w:color="auto" w:fill="FFFFFF" w:themeFill="background1"/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1A267F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Notes from Ms. Katje</w:t>
                      </w:r>
                    </w:p>
                    <w:p w14:paraId="6E4CE3A9" w14:textId="215E1910" w:rsidR="009A638B" w:rsidRPr="00957FCC" w:rsidRDefault="00B52340" w:rsidP="00656769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A267F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Students </w:t>
                      </w:r>
                      <w:r w:rsidR="009A638B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continued to create</w:t>
                      </w:r>
                      <w:r w:rsidR="00C71255" w:rsidRPr="00C71255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 abstract landscapes</w:t>
                      </w:r>
                      <w:r w:rsidR="009A638B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 in art class.</w:t>
                      </w:r>
                    </w:p>
                    <w:p w14:paraId="5E361655" w14:textId="77777777" w:rsidR="00656769" w:rsidRDefault="00B52340" w:rsidP="00656769">
                      <w:pPr>
                        <w:pStyle w:val="SmallPrint"/>
                        <w:shd w:val="clear" w:color="auto" w:fill="FFFFFF" w:themeFill="background1"/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1A267F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Notes from Coach Cotter</w:t>
                      </w:r>
                    </w:p>
                    <w:p w14:paraId="796B2E38" w14:textId="70C5E523" w:rsidR="004C5EC6" w:rsidRPr="00DD3CFA" w:rsidRDefault="00406650" w:rsidP="00DD0DA2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406650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Students are beginning our frisbee unit. This week they are being introduced to throwing and catching the frisbee</w:t>
                      </w:r>
                      <w:r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="00DD3CFA" w:rsidRPr="00DD3CFA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Parents, please remember to email Coach or send in a signed note if your child is unable to participate in P.E.</w:t>
                      </w:r>
                    </w:p>
                  </w:txbxContent>
                </v:textbox>
              </v:shape>
            </w:pict>
          </mc:Fallback>
        </mc:AlternateContent>
      </w:r>
      <w:r w:rsidR="001B615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6ED6C" wp14:editId="1EABB472">
                <wp:simplePos x="0" y="0"/>
                <wp:positionH relativeFrom="column">
                  <wp:posOffset>96982</wp:posOffset>
                </wp:positionH>
                <wp:positionV relativeFrom="paragraph">
                  <wp:posOffset>4384964</wp:posOffset>
                </wp:positionV>
                <wp:extent cx="3920490" cy="2563091"/>
                <wp:effectExtent l="0" t="0" r="22860" b="2794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563091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45"/>
                            </w:tblGrid>
                            <w:tr w:rsidR="00565818" w:rsidRPr="00565818" w14:paraId="55A4BDAE" w14:textId="77777777" w:rsidTr="00EA28F8">
                              <w:trPr>
                                <w:trHeight w:val="216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E439C17" w14:textId="36508568" w:rsidR="008422BE" w:rsidRPr="00F20541" w:rsidRDefault="008422BE" w:rsidP="008422B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F2054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Pr="00F2054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past week, we </w:t>
                                  </w:r>
                                  <w:r w:rsidR="00BA5B4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studied </w:t>
                                  </w:r>
                                  <w:r w:rsidRPr="00F2054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the prefix “</w:t>
                                  </w:r>
                                  <w:r w:rsidR="00BA5B4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mono</w:t>
                                  </w:r>
                                  <w:r w:rsidRPr="00F2054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BA5B4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,</w:t>
                                  </w:r>
                                  <w:r w:rsidRPr="00F2054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BA5B4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finished our class novel, and did a reading practice test.</w:t>
                                  </w:r>
                                </w:p>
                                <w:p w14:paraId="4B24D0EF" w14:textId="158499B8" w:rsidR="008422BE" w:rsidRPr="00F20541" w:rsidRDefault="008422BE" w:rsidP="008422B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F2054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 w:rsidRPr="00F2054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9B7585" w:rsidRPr="00F2054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We </w:t>
                                  </w:r>
                                  <w:r w:rsidR="00743C3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finally received our textbooks, and </w:t>
                                  </w:r>
                                  <w:r w:rsidR="000539F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just began to study geography.</w:t>
                                  </w:r>
                                </w:p>
                                <w:p w14:paraId="5E704FDE" w14:textId="56B6DC0D" w:rsidR="008422BE" w:rsidRPr="00F20541" w:rsidRDefault="008422BE" w:rsidP="008422B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F2054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 w:rsidRPr="00F2054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0539F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Students just tested on Ch. 3: Place Value and Decimals. Next is Ch. 4: Adding and Subtracting Decimals.</w:t>
                                  </w:r>
                                  <w:r w:rsidRPr="00F2054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01989550" w14:textId="3E5B117B" w:rsidR="00CD0AC7" w:rsidRPr="00565818" w:rsidRDefault="008422BE" w:rsidP="008422B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F2054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F2054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F2054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: We</w:t>
                                  </w:r>
                                  <w:r w:rsidR="00F20541" w:rsidRPr="00F2054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743C3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just started Unit 1: Scientists at Work</w:t>
                                  </w:r>
                                  <w:r w:rsidR="000539F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, and students are practicing how to highlight effectively. 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EA28F8">
                              <w:trPr>
                                <w:trHeight w:val="1698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23E784B3" w14:textId="77777777" w:rsidR="00DD0DA2" w:rsidRPr="00A07FE2" w:rsidRDefault="00DD0DA2" w:rsidP="00DD0DA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06448BA9" w:rsidR="005278B0" w:rsidRPr="00EA28F8" w:rsidRDefault="00EA5C96" w:rsidP="00C7125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3"/>
                                      <w:szCs w:val="23"/>
                                      <w:lang w:eastAsia="zh-CN" w:bidi="hi-IN"/>
                                    </w:rPr>
                                  </w:pPr>
                                  <w:r w:rsidRPr="00EA28F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3"/>
                                      <w:szCs w:val="2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C71255" w:rsidRPr="00EA28F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3"/>
                                      <w:szCs w:val="23"/>
                                      <w:lang w:eastAsia="zh-CN" w:bidi="hi-IN"/>
                                    </w:rPr>
                                    <w:t>co</w:t>
                                  </w:r>
                                  <w:r w:rsidR="00900C7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3"/>
                                      <w:szCs w:val="23"/>
                                      <w:lang w:eastAsia="zh-CN" w:bidi="hi-IN"/>
                                    </w:rPr>
                                    <w:t>nsequence</w:t>
                                  </w:r>
                                  <w:r w:rsidR="00D6579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3"/>
                                      <w:szCs w:val="23"/>
                                      <w:lang w:eastAsia="zh-CN" w:bidi="hi-IN"/>
                                    </w:rPr>
                                    <w:t>,” which is a result of an action.</w:t>
                                  </w:r>
                                  <w:r w:rsidR="004872E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3"/>
                                      <w:szCs w:val="2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900C77" w:rsidRPr="00900C7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3"/>
                                      <w:szCs w:val="23"/>
                                      <w:lang w:eastAsia="zh-CN" w:bidi="hi-IN"/>
                                    </w:rPr>
                                    <w:t>C</w:t>
                                  </w:r>
                                  <w:r w:rsidR="00900C77" w:rsidRPr="00900C77">
                                    <w:rPr>
                                      <w:rStyle w:val="jpfdse"/>
                                      <w:rFonts w:ascii="Times New Roman" w:hAnsi="Times New Roman" w:cs="Times New Roman"/>
                                      <w:b/>
                                      <w:bCs/>
                                      <w:color w:val="202124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onsequences</w:t>
                                  </w:r>
                                  <w:r w:rsidR="00900C77" w:rsidRPr="00900C7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202124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 help us all to learn and grow. When kids experience the results of their actions, they learn to make better choices and improve their behaviors. In short, consequences = learning.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0" style="position:absolute;margin-left:7.65pt;margin-top:345.25pt;width:308.7pt;height:20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45"/>
                      </w:tblGrid>
                      <w:tr w:rsidR="00565818" w:rsidRPr="00565818" w14:paraId="55A4BDAE" w14:textId="77777777" w:rsidTr="00EA28F8">
                        <w:trPr>
                          <w:trHeight w:val="2160"/>
                        </w:trPr>
                        <w:tc>
                          <w:tcPr>
                            <w:tcW w:w="5000" w:type="pct"/>
                          </w:tcPr>
                          <w:p w14:paraId="0E439C17" w14:textId="36508568" w:rsidR="008422BE" w:rsidRPr="00F20541" w:rsidRDefault="008422BE" w:rsidP="008422B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F2054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Pr="00F2054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past week, we </w:t>
                            </w:r>
                            <w:r w:rsidR="00BA5B4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studied </w:t>
                            </w:r>
                            <w:r w:rsidRPr="00F2054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the prefix “</w:t>
                            </w:r>
                            <w:r w:rsidR="00BA5B4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mono</w:t>
                            </w:r>
                            <w:r w:rsidRPr="00F2054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BA5B4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F2054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BA5B4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finished our class novel, and did a reading practice test.</w:t>
                            </w:r>
                          </w:p>
                          <w:p w14:paraId="4B24D0EF" w14:textId="158499B8" w:rsidR="008422BE" w:rsidRPr="00F20541" w:rsidRDefault="008422BE" w:rsidP="008422B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F2054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 w:rsidRPr="00F2054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9B7585" w:rsidRPr="00F2054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We </w:t>
                            </w:r>
                            <w:r w:rsidR="00743C3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finally received our textbooks, and </w:t>
                            </w:r>
                            <w:r w:rsidR="000539F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just began to study geography.</w:t>
                            </w:r>
                          </w:p>
                          <w:p w14:paraId="5E704FDE" w14:textId="56B6DC0D" w:rsidR="008422BE" w:rsidRPr="00F20541" w:rsidRDefault="008422BE" w:rsidP="008422B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F2054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 w:rsidRPr="00F2054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0539F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Students just tested on Ch. 3: Place Value and Decimals. Next is Ch. 4: Adding and Subtracting Decimals.</w:t>
                            </w:r>
                            <w:r w:rsidRPr="00F2054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01989550" w14:textId="3E5B117B" w:rsidR="00CD0AC7" w:rsidRPr="00565818" w:rsidRDefault="008422BE" w:rsidP="008422B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F2054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F2054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F2054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 We</w:t>
                            </w:r>
                            <w:r w:rsidR="00F20541" w:rsidRPr="00F2054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743C3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just started Unit 1: Scientists at Work</w:t>
                            </w:r>
                            <w:r w:rsidR="000539F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, and students are practicing how to highlight effectively. </w:t>
                            </w:r>
                          </w:p>
                        </w:tc>
                      </w:tr>
                      <w:tr w:rsidR="00565818" w:rsidRPr="00565818" w14:paraId="4E083ED9" w14:textId="77777777" w:rsidTr="00EA28F8">
                        <w:trPr>
                          <w:trHeight w:val="1698"/>
                        </w:trPr>
                        <w:tc>
                          <w:tcPr>
                            <w:tcW w:w="5000" w:type="pct"/>
                          </w:tcPr>
                          <w:p w14:paraId="23E784B3" w14:textId="77777777" w:rsidR="00DD0DA2" w:rsidRPr="00A07FE2" w:rsidRDefault="00DD0DA2" w:rsidP="00DD0DA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06448BA9" w:rsidR="005278B0" w:rsidRPr="00EA28F8" w:rsidRDefault="00EA5C96" w:rsidP="00C7125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</w:pPr>
                            <w:r w:rsidRPr="00EA28F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  <w:t>Our word of the week was “</w:t>
                            </w:r>
                            <w:r w:rsidR="00C71255" w:rsidRPr="00EA28F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  <w:t>co</w:t>
                            </w:r>
                            <w:r w:rsidR="00900C7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  <w:t>nsequence</w:t>
                            </w:r>
                            <w:r w:rsidR="00D6579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  <w:t>,” which is a result of an action.</w:t>
                            </w:r>
                            <w:r w:rsidR="004872E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  <w:t xml:space="preserve"> </w:t>
                            </w:r>
                            <w:r w:rsidR="00900C77" w:rsidRPr="00900C7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  <w:t>C</w:t>
                            </w:r>
                            <w:r w:rsidR="00900C77" w:rsidRPr="00900C77">
                              <w:rPr>
                                <w:rStyle w:val="jpfdse"/>
                                <w:rFonts w:ascii="Times New Roman" w:hAnsi="Times New Roman" w:cs="Times New Roman"/>
                                <w:b/>
                                <w:bCs/>
                                <w:color w:val="202124"/>
                                <w:sz w:val="23"/>
                                <w:szCs w:val="23"/>
                                <w:shd w:val="clear" w:color="auto" w:fill="FFFFFF"/>
                              </w:rPr>
                              <w:t>onsequences</w:t>
                            </w:r>
                            <w:r w:rsidR="00900C77" w:rsidRPr="00900C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4"/>
                                <w:sz w:val="23"/>
                                <w:szCs w:val="23"/>
                                <w:shd w:val="clear" w:color="auto" w:fill="FFFFFF"/>
                              </w:rPr>
                              <w:t> help us all to learn and grow. When kids experience the results of their actions, they learn to make better choices and improve their behaviors. In short, consequences = learning.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E4B3E" wp14:editId="3FC13701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1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A85935" wp14:editId="424EDC12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477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477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99F458" w14:textId="0B059780" w:rsidR="00406650" w:rsidRDefault="00BA5B4D" w:rsidP="00565818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*No spelling due to reading assessment practice</w:t>
                            </w:r>
                          </w:p>
                          <w:p w14:paraId="7091AEA9" w14:textId="52F1E712" w:rsidR="00BA5B4D" w:rsidRDefault="00BA5B4D" w:rsidP="00565818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5B4D">
                              <w:drawing>
                                <wp:inline distT="0" distB="0" distL="0" distR="0" wp14:anchorId="253A7A61" wp14:editId="4C4AFE67">
                                  <wp:extent cx="1517650" cy="647670"/>
                                  <wp:effectExtent l="0" t="0" r="6350" b="635"/>
                                  <wp:docPr id="19" name="Picture 19" descr="A red sign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red sign with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6" cy="654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8DC70D" w14:textId="77777777" w:rsidR="00BA5B4D" w:rsidRPr="00565818" w:rsidRDefault="00BA5B4D" w:rsidP="00565818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DC396B9" w14:textId="77777777" w:rsidR="00AE1D9B" w:rsidRPr="00565818" w:rsidRDefault="00AE1D9B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2" style="position:absolute;margin-left:7.5pt;margin-top:561.75pt;width:561.65pt;height:8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" fillcolor="#664a2c [2408]" strokecolor="#89643b [3208]">
                <v:textbox inset=",7.2pt">
                  <w:txbxContent>
                    <w:p w14:paraId="7199F458" w14:textId="0B059780" w:rsidR="00406650" w:rsidRDefault="00BA5B4D" w:rsidP="00565818">
                      <w:pPr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*No spelling due to reading assessment practice</w:t>
                      </w:r>
                    </w:p>
                    <w:p w14:paraId="7091AEA9" w14:textId="52F1E712" w:rsidR="00BA5B4D" w:rsidRDefault="00BA5B4D" w:rsidP="00565818">
                      <w:pPr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BA5B4D">
                        <w:drawing>
                          <wp:inline distT="0" distB="0" distL="0" distR="0" wp14:anchorId="253A7A61" wp14:editId="4C4AFE67">
                            <wp:extent cx="1517650" cy="647670"/>
                            <wp:effectExtent l="0" t="0" r="6350" b="635"/>
                            <wp:docPr id="19" name="Picture 19" descr="A red sign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red sign with white text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6" cy="654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8DC70D" w14:textId="77777777" w:rsidR="00BA5B4D" w:rsidRPr="00565818" w:rsidRDefault="00BA5B4D" w:rsidP="00565818">
                      <w:pPr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DC396B9" w14:textId="77777777" w:rsidR="00AE1D9B" w:rsidRPr="00565818" w:rsidRDefault="00AE1D9B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576AD" wp14:editId="37067BED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D0BF7" wp14:editId="4AF3FA92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E89BF" wp14:editId="77602EAD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AE1D7F" w14:textId="21567F16" w:rsidR="00B32519" w:rsidRDefault="00BF7139" w:rsidP="00565818">
                            <w:pPr>
                              <w:shd w:val="clear" w:color="auto" w:fill="FFFFFF" w:themeFill="background1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 w:rsidR="001833F4"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  <w:p w14:paraId="380DEAAE" w14:textId="33ECCD56" w:rsidR="00B32519" w:rsidRPr="00565818" w:rsidRDefault="00CC7F85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</w:t>
                            </w:r>
                            <w:r w:rsidR="00634C9E">
                              <w:rPr>
                                <w:noProof/>
                              </w:rPr>
                              <w:t xml:space="preserve"> </w:t>
                            </w:r>
                            <w:r w:rsidR="000D50CD" w:rsidRPr="000D50CD">
                              <w:drawing>
                                <wp:inline distT="0" distB="0" distL="0" distR="0" wp14:anchorId="1E8E3196" wp14:editId="7BE00AB4">
                                  <wp:extent cx="5219204" cy="1047750"/>
                                  <wp:effectExtent l="19050" t="19050" r="19685" b="19050"/>
                                  <wp:docPr id="17" name="Picture 17" descr="A picture containing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6555" cy="1051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" strokecolor="#89643b [3208]" strokeweight=".5pt">
                <v:fill r:id="rId11" o:title="book-bg" recolor="t" rotate="t" type="frame"/>
                <v:textbox inset="0,0,0,0">
                  <w:txbxContent>
                    <w:p w14:paraId="65AE1D7F" w14:textId="21567F16" w:rsidR="00B32519" w:rsidRDefault="00BF7139" w:rsidP="00565818">
                      <w:pPr>
                        <w:shd w:val="clear" w:color="auto" w:fill="FFFFFF" w:themeFill="background1"/>
                        <w:rPr>
                          <w:noProof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 w:rsidR="001833F4">
                        <w:rPr>
                          <w:noProof/>
                        </w:rPr>
                        <w:t xml:space="preserve">    </w:t>
                      </w:r>
                    </w:p>
                    <w:p w14:paraId="380DEAAE" w14:textId="33ECCD56" w:rsidR="00B32519" w:rsidRPr="00565818" w:rsidRDefault="00CC7F85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t xml:space="preserve">                            </w:t>
                      </w:r>
                      <w:r w:rsidR="00634C9E">
                        <w:rPr>
                          <w:noProof/>
                        </w:rPr>
                        <w:t xml:space="preserve"> </w:t>
                      </w:r>
                      <w:r w:rsidR="000D50CD" w:rsidRPr="000D50CD">
                        <w:drawing>
                          <wp:inline distT="0" distB="0" distL="0" distR="0" wp14:anchorId="1E8E3196" wp14:editId="7BE00AB4">
                            <wp:extent cx="5219204" cy="1047750"/>
                            <wp:effectExtent l="19050" t="19050" r="19685" b="19050"/>
                            <wp:docPr id="17" name="Picture 17" descr="A picture containing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6555" cy="10512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D9B6F" wp14:editId="2890D9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6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" strokecolor="#89643b [3208]" strokeweight=".5pt">
                <v:fill r:id="rId13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E9D3B8" wp14:editId="406C114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BEE31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  <w:r w:rsidR="000F7786">
        <w:t xml:space="preserve"> </w:t>
      </w:r>
    </w:p>
    <w:sectPr w:rsidR="00D27E20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65597"/>
    <w:multiLevelType w:val="hybridMultilevel"/>
    <w:tmpl w:val="72627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A87735"/>
    <w:multiLevelType w:val="hybridMultilevel"/>
    <w:tmpl w:val="BDA05990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 w16cid:durableId="537010261">
    <w:abstractNumId w:val="0"/>
  </w:num>
  <w:num w:numId="2" w16cid:durableId="2032488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D6"/>
    <w:rsid w:val="0003296B"/>
    <w:rsid w:val="000539F2"/>
    <w:rsid w:val="00070AE8"/>
    <w:rsid w:val="000719FC"/>
    <w:rsid w:val="000904A8"/>
    <w:rsid w:val="00090CA8"/>
    <w:rsid w:val="000B34C3"/>
    <w:rsid w:val="000C5595"/>
    <w:rsid w:val="000C7D48"/>
    <w:rsid w:val="000D466B"/>
    <w:rsid w:val="000D50CD"/>
    <w:rsid w:val="000F2E63"/>
    <w:rsid w:val="000F7786"/>
    <w:rsid w:val="001259D2"/>
    <w:rsid w:val="00133A59"/>
    <w:rsid w:val="00141900"/>
    <w:rsid w:val="00141EF1"/>
    <w:rsid w:val="00142BB8"/>
    <w:rsid w:val="001553D6"/>
    <w:rsid w:val="00162786"/>
    <w:rsid w:val="0018251B"/>
    <w:rsid w:val="001833F4"/>
    <w:rsid w:val="001859AC"/>
    <w:rsid w:val="001B6157"/>
    <w:rsid w:val="001D00A1"/>
    <w:rsid w:val="001D6B0A"/>
    <w:rsid w:val="001E0C17"/>
    <w:rsid w:val="002079DC"/>
    <w:rsid w:val="002115A7"/>
    <w:rsid w:val="00225938"/>
    <w:rsid w:val="002479E3"/>
    <w:rsid w:val="0026142A"/>
    <w:rsid w:val="00262464"/>
    <w:rsid w:val="00277657"/>
    <w:rsid w:val="00283E46"/>
    <w:rsid w:val="002866D4"/>
    <w:rsid w:val="002A48E7"/>
    <w:rsid w:val="002B0330"/>
    <w:rsid w:val="002B7F97"/>
    <w:rsid w:val="002C5567"/>
    <w:rsid w:val="002C7707"/>
    <w:rsid w:val="002E7927"/>
    <w:rsid w:val="002F3E2C"/>
    <w:rsid w:val="0031005E"/>
    <w:rsid w:val="00316DF6"/>
    <w:rsid w:val="0036184C"/>
    <w:rsid w:val="00364174"/>
    <w:rsid w:val="003816A4"/>
    <w:rsid w:val="00384854"/>
    <w:rsid w:val="00385179"/>
    <w:rsid w:val="003A587F"/>
    <w:rsid w:val="003E1BE5"/>
    <w:rsid w:val="003E4BB4"/>
    <w:rsid w:val="00406650"/>
    <w:rsid w:val="004142EA"/>
    <w:rsid w:val="00415CAA"/>
    <w:rsid w:val="004164C9"/>
    <w:rsid w:val="0041718A"/>
    <w:rsid w:val="00420C36"/>
    <w:rsid w:val="004522C9"/>
    <w:rsid w:val="00452612"/>
    <w:rsid w:val="0046142D"/>
    <w:rsid w:val="004872E6"/>
    <w:rsid w:val="00487CA3"/>
    <w:rsid w:val="00491725"/>
    <w:rsid w:val="0049352E"/>
    <w:rsid w:val="004B127C"/>
    <w:rsid w:val="004B1B5D"/>
    <w:rsid w:val="004B2B1B"/>
    <w:rsid w:val="004C5EC6"/>
    <w:rsid w:val="004C6D08"/>
    <w:rsid w:val="004D0473"/>
    <w:rsid w:val="004D4508"/>
    <w:rsid w:val="004E6623"/>
    <w:rsid w:val="004F206F"/>
    <w:rsid w:val="005006D7"/>
    <w:rsid w:val="005278B0"/>
    <w:rsid w:val="00527F6B"/>
    <w:rsid w:val="00531EA0"/>
    <w:rsid w:val="00562D43"/>
    <w:rsid w:val="00565818"/>
    <w:rsid w:val="005834A8"/>
    <w:rsid w:val="0058716D"/>
    <w:rsid w:val="005A7A62"/>
    <w:rsid w:val="005B4032"/>
    <w:rsid w:val="005E74FC"/>
    <w:rsid w:val="00634C9E"/>
    <w:rsid w:val="006552CD"/>
    <w:rsid w:val="00656769"/>
    <w:rsid w:val="00662702"/>
    <w:rsid w:val="0067027A"/>
    <w:rsid w:val="006E55E2"/>
    <w:rsid w:val="006F549D"/>
    <w:rsid w:val="007048E4"/>
    <w:rsid w:val="0072239A"/>
    <w:rsid w:val="00727F51"/>
    <w:rsid w:val="00740E10"/>
    <w:rsid w:val="00741A36"/>
    <w:rsid w:val="00743B57"/>
    <w:rsid w:val="00743C3C"/>
    <w:rsid w:val="007444C3"/>
    <w:rsid w:val="0074752B"/>
    <w:rsid w:val="0075617D"/>
    <w:rsid w:val="00757974"/>
    <w:rsid w:val="0076557F"/>
    <w:rsid w:val="007737D6"/>
    <w:rsid w:val="0078582C"/>
    <w:rsid w:val="0079230A"/>
    <w:rsid w:val="00797B86"/>
    <w:rsid w:val="007A641D"/>
    <w:rsid w:val="007B747A"/>
    <w:rsid w:val="007C1833"/>
    <w:rsid w:val="007D20FD"/>
    <w:rsid w:val="007E4964"/>
    <w:rsid w:val="007E7EFF"/>
    <w:rsid w:val="007E7F84"/>
    <w:rsid w:val="00806428"/>
    <w:rsid w:val="008070F5"/>
    <w:rsid w:val="00822FE9"/>
    <w:rsid w:val="008422BE"/>
    <w:rsid w:val="0084725B"/>
    <w:rsid w:val="00847D51"/>
    <w:rsid w:val="008727B2"/>
    <w:rsid w:val="0087568B"/>
    <w:rsid w:val="008924BE"/>
    <w:rsid w:val="008A24D9"/>
    <w:rsid w:val="008B0000"/>
    <w:rsid w:val="008B31E4"/>
    <w:rsid w:val="008C5FDE"/>
    <w:rsid w:val="008F06A2"/>
    <w:rsid w:val="00900C77"/>
    <w:rsid w:val="00905C53"/>
    <w:rsid w:val="009238DC"/>
    <w:rsid w:val="009277CF"/>
    <w:rsid w:val="00940812"/>
    <w:rsid w:val="009428F2"/>
    <w:rsid w:val="00982A86"/>
    <w:rsid w:val="009A638B"/>
    <w:rsid w:val="009B099E"/>
    <w:rsid w:val="009B62D2"/>
    <w:rsid w:val="009B7585"/>
    <w:rsid w:val="009C101B"/>
    <w:rsid w:val="009E4869"/>
    <w:rsid w:val="009E7BF0"/>
    <w:rsid w:val="009E7E7D"/>
    <w:rsid w:val="009F79A3"/>
    <w:rsid w:val="00A052AD"/>
    <w:rsid w:val="00A25AB5"/>
    <w:rsid w:val="00A35C82"/>
    <w:rsid w:val="00A37369"/>
    <w:rsid w:val="00A444B5"/>
    <w:rsid w:val="00A71644"/>
    <w:rsid w:val="00A742B4"/>
    <w:rsid w:val="00AA2877"/>
    <w:rsid w:val="00AC135D"/>
    <w:rsid w:val="00AD10A0"/>
    <w:rsid w:val="00AD1595"/>
    <w:rsid w:val="00AD190C"/>
    <w:rsid w:val="00AD60DE"/>
    <w:rsid w:val="00AE1D9B"/>
    <w:rsid w:val="00AE6DBE"/>
    <w:rsid w:val="00AF3C0F"/>
    <w:rsid w:val="00AF6CC1"/>
    <w:rsid w:val="00B0561B"/>
    <w:rsid w:val="00B1637A"/>
    <w:rsid w:val="00B32519"/>
    <w:rsid w:val="00B32ACB"/>
    <w:rsid w:val="00B33E5D"/>
    <w:rsid w:val="00B41374"/>
    <w:rsid w:val="00B52340"/>
    <w:rsid w:val="00B70980"/>
    <w:rsid w:val="00BA239F"/>
    <w:rsid w:val="00BA5B4D"/>
    <w:rsid w:val="00BB5FF4"/>
    <w:rsid w:val="00BC1623"/>
    <w:rsid w:val="00BC5342"/>
    <w:rsid w:val="00BC7BCA"/>
    <w:rsid w:val="00BD61E3"/>
    <w:rsid w:val="00BF7139"/>
    <w:rsid w:val="00C07276"/>
    <w:rsid w:val="00C100A5"/>
    <w:rsid w:val="00C208C2"/>
    <w:rsid w:val="00C47331"/>
    <w:rsid w:val="00C51A2A"/>
    <w:rsid w:val="00C5375D"/>
    <w:rsid w:val="00C71255"/>
    <w:rsid w:val="00C72A4B"/>
    <w:rsid w:val="00C84CED"/>
    <w:rsid w:val="00C97DCF"/>
    <w:rsid w:val="00CB1A69"/>
    <w:rsid w:val="00CC665E"/>
    <w:rsid w:val="00CC7F85"/>
    <w:rsid w:val="00CD0AC7"/>
    <w:rsid w:val="00CD0E4D"/>
    <w:rsid w:val="00CD28C8"/>
    <w:rsid w:val="00CF0A2A"/>
    <w:rsid w:val="00D156AD"/>
    <w:rsid w:val="00D43682"/>
    <w:rsid w:val="00D43C4B"/>
    <w:rsid w:val="00D45AEB"/>
    <w:rsid w:val="00D6062A"/>
    <w:rsid w:val="00D64485"/>
    <w:rsid w:val="00D65797"/>
    <w:rsid w:val="00DA1426"/>
    <w:rsid w:val="00DA62D3"/>
    <w:rsid w:val="00DB5B8C"/>
    <w:rsid w:val="00DB710A"/>
    <w:rsid w:val="00DC1B3D"/>
    <w:rsid w:val="00DC60EA"/>
    <w:rsid w:val="00DD0C66"/>
    <w:rsid w:val="00DD0DA2"/>
    <w:rsid w:val="00DD3CFA"/>
    <w:rsid w:val="00DE447E"/>
    <w:rsid w:val="00DE5677"/>
    <w:rsid w:val="00E02DC2"/>
    <w:rsid w:val="00E03C77"/>
    <w:rsid w:val="00E1023F"/>
    <w:rsid w:val="00E45D74"/>
    <w:rsid w:val="00E51E4D"/>
    <w:rsid w:val="00E61C84"/>
    <w:rsid w:val="00E867DD"/>
    <w:rsid w:val="00EA28F8"/>
    <w:rsid w:val="00EA5C96"/>
    <w:rsid w:val="00EC1524"/>
    <w:rsid w:val="00ED02B7"/>
    <w:rsid w:val="00EE2BCE"/>
    <w:rsid w:val="00EF02DD"/>
    <w:rsid w:val="00F01B70"/>
    <w:rsid w:val="00F06BEC"/>
    <w:rsid w:val="00F20541"/>
    <w:rsid w:val="00F2263F"/>
    <w:rsid w:val="00F47899"/>
    <w:rsid w:val="00F61E1F"/>
    <w:rsid w:val="00F76790"/>
    <w:rsid w:val="00F9393E"/>
    <w:rsid w:val="00F96D35"/>
    <w:rsid w:val="00FA73E0"/>
    <w:rsid w:val="00FB2D7F"/>
    <w:rsid w:val="00FE117F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34DD24B0-CC8E-4704-9F61-A5311478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4752B"/>
    <w:rPr>
      <w:i/>
      <w:iCs/>
    </w:rPr>
  </w:style>
  <w:style w:type="paragraph" w:styleId="ListParagraph">
    <w:name w:val="List Paragraph"/>
    <w:basedOn w:val="Normal"/>
    <w:uiPriority w:val="34"/>
    <w:qFormat/>
    <w:rsid w:val="00385179"/>
    <w:pPr>
      <w:ind w:left="720"/>
      <w:contextualSpacing/>
    </w:pPr>
  </w:style>
  <w:style w:type="character" w:customStyle="1" w:styleId="jpfdse">
    <w:name w:val="jpfdse"/>
    <w:basedOn w:val="DefaultParagraphFont"/>
    <w:rsid w:val="00900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AD8885-A6FD-41FF-8E1E-7D2EEBE08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keywords/>
  <cp:lastModifiedBy>John Becker</cp:lastModifiedBy>
  <cp:revision>2</cp:revision>
  <cp:lastPrinted>2022-09-07T18:41:00Z</cp:lastPrinted>
  <dcterms:created xsi:type="dcterms:W3CDTF">2022-09-07T18:41:00Z</dcterms:created>
  <dcterms:modified xsi:type="dcterms:W3CDTF">2022-09-07T18:41:00Z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