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337BE" w14:textId="3336C59D" w:rsidR="00B21EDD" w:rsidRPr="00565818" w:rsidRDefault="006543DD" w:rsidP="00C72A4B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8F1457F" wp14:editId="4208E8A5">
                <wp:simplePos x="0" y="0"/>
                <wp:positionH relativeFrom="column">
                  <wp:posOffset>2171700</wp:posOffset>
                </wp:positionH>
                <wp:positionV relativeFrom="paragraph">
                  <wp:posOffset>1059180</wp:posOffset>
                </wp:positionV>
                <wp:extent cx="4940300" cy="3070860"/>
                <wp:effectExtent l="0" t="0" r="12700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3070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</w:rPr>
                              <w:id w:val="-24869515"/>
                            </w:sdtPr>
                            <w:sdtEndPr>
                              <w:rPr>
                                <w:rFonts w:ascii="Times New Roman" w:hAnsi="Times New Roman" w:cs="Times New Roman"/>
                                <w:b/>
                              </w:rPr>
                            </w:sdtEndPr>
                            <w:sdtContent>
                              <w:p w14:paraId="3815FDC7" w14:textId="77777777" w:rsidR="004428C3" w:rsidRDefault="004428C3" w:rsidP="004428C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  <w:t>St. Augustine</w:t>
                                </w:r>
                              </w:p>
                              <w:p w14:paraId="3EB58C37" w14:textId="710141A7" w:rsidR="004428C3" w:rsidRDefault="004428C3" w:rsidP="004428C3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Don’t forget…</w:t>
                                </w:r>
                                <w:r w:rsidR="00FC309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="00FC3093" w:rsidRPr="00FC309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vertAlign w:val="superscript"/>
                                  </w:rPr>
                                  <w:t>th</w:t>
                                </w:r>
                                <w:r w:rsidR="00FC309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and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Pr="00703E25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grade </w:t>
                                </w:r>
                                <w:r w:rsidR="00FC309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students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will be participating in a fun-filled, educational field trip to St. Augustine </w:t>
                                </w:r>
                                <w:r w:rsidR="001B5C51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on Monday, May 23</w:t>
                                </w:r>
                                <w:r w:rsidR="001B5C51" w:rsidRPr="001B5C51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vertAlign w:val="superscript"/>
                                  </w:rPr>
                                  <w:t>rd</w:t>
                                </w:r>
                                <w:r w:rsidR="001B5C51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Students </w:t>
                                </w:r>
                                <w:r w:rsidR="006543DD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AND chaperones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need to be at school no later than </w:t>
                                </w:r>
                                <w:r w:rsidR="006543DD" w:rsidRPr="006543DD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7:00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that morning, as the bus will be leaving at 7:</w:t>
                                </w:r>
                                <w:r w:rsidR="006543DD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0 sharp. We should be returning by 6:00 pm. </w:t>
                                </w:r>
                              </w:p>
                              <w:p w14:paraId="55D0FA6A" w14:textId="77777777" w:rsidR="004428C3" w:rsidRDefault="004428C3" w:rsidP="004428C3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3D6F5B0" w14:textId="77777777" w:rsidR="00296F23" w:rsidRDefault="004428C3" w:rsidP="004428C3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For this field trip, students should wear their red HLA t-shirts</w:t>
                                </w:r>
                                <w:r w:rsidR="006543DD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(if they have one)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and comfortable walking shoes. They should also bring a snack, and plenty of water. A lunch from Subway will be provided, and students already voted on their choice of sandwich. In addition, I would recommend sunscreen, a book or sketchbook for the bus ride, and some cash</w:t>
                                </w:r>
                                <w:r w:rsidR="00296F2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for exploring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the shops on St. George Street. </w:t>
                                </w:r>
                              </w:p>
                              <w:p w14:paraId="6B1AA663" w14:textId="77777777" w:rsidR="00296F23" w:rsidRDefault="00296F23" w:rsidP="004428C3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238594" w14:textId="1D8F3E9E" w:rsidR="004428C3" w:rsidRPr="00296F23" w:rsidRDefault="00296F23" w:rsidP="004428C3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</w:rPr>
                                </w:pPr>
                                <w:r w:rsidRPr="00296F23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iCs/>
                                    <w:color w:val="000000" w:themeColor="text1"/>
                                  </w:rPr>
                                  <w:t>*</w:t>
                                </w:r>
                                <w:r w:rsidRPr="00296F23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iCs/>
                                    <w:color w:val="000000" w:themeColor="text1"/>
                                    <w:u w:val="single"/>
                                  </w:rPr>
                                  <w:t>Reminder</w:t>
                                </w:r>
                                <w:r w:rsidRPr="00296F23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iCs/>
                                    <w:color w:val="000000" w:themeColor="text1"/>
                                  </w:rPr>
                                  <w:t>: Permission slips and $$$ are due THIS Friday- NO</w:t>
                                </w:r>
                                <w:r w:rsidRPr="00296F2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Pr="00296F23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iCs/>
                                    <w:color w:val="000000" w:themeColor="text1"/>
                                  </w:rPr>
                                  <w:t>EXCEPTIONS!</w:t>
                                </w:r>
                              </w:p>
                            </w:sdtContent>
                          </w:sdt>
                          <w:p w14:paraId="71CB4F50" w14:textId="77777777" w:rsidR="00A35E75" w:rsidRPr="000E6DA6" w:rsidRDefault="00A35E75" w:rsidP="00BC3C76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145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1pt;margin-top:83.4pt;width:389pt;height:241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" fillcolor="white [3201]" strokecolor="black [3213]" strokeweight="2pt">
                <v:textbox>
                  <w:txbxContent>
                    <w:sdt>
                      <w:sdtPr>
                        <w:rPr>
                          <w:color w:val="000000" w:themeColor="text1"/>
                        </w:rPr>
                        <w:id w:val="-24869515"/>
                      </w:sdtPr>
                      <w:sdtEndPr>
                        <w:rPr>
                          <w:rFonts w:ascii="Times New Roman" w:hAnsi="Times New Roman" w:cs="Times New Roman"/>
                          <w:b/>
                        </w:rPr>
                      </w:sdtEndPr>
                      <w:sdtContent>
                        <w:p w14:paraId="3815FDC7" w14:textId="77777777" w:rsidR="004428C3" w:rsidRDefault="004428C3" w:rsidP="004428C3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urlz MT" w:hAnsi="Curlz MT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  <w:t>St. Augustine</w:t>
                          </w:r>
                        </w:p>
                        <w:p w14:paraId="3EB58C37" w14:textId="710141A7" w:rsidR="004428C3" w:rsidRDefault="004428C3" w:rsidP="004428C3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Don’t forget…</w:t>
                          </w:r>
                          <w:r w:rsidR="00FC309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4</w:t>
                          </w:r>
                          <w:r w:rsidR="00FC3093" w:rsidRPr="00FC309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 w:rsidR="00FC309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and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5</w:t>
                          </w:r>
                          <w:r w:rsidRPr="00703E25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grade </w:t>
                          </w:r>
                          <w:r w:rsidR="00FC309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students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will be participating in a fun-filled, educational field trip to St. Augustine </w:t>
                          </w:r>
                          <w:r w:rsidR="001B5C51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on Monday, May 23</w:t>
                          </w:r>
                          <w:r w:rsidR="001B5C51" w:rsidRPr="001B5C51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  <w:vertAlign w:val="superscript"/>
                            </w:rPr>
                            <w:t>rd</w:t>
                          </w:r>
                          <w:r w:rsidR="001B5C51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.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Students </w:t>
                          </w:r>
                          <w:r w:rsidR="006543DD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AND chaperones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need to be at school no later than </w:t>
                          </w:r>
                          <w:r w:rsidR="006543DD" w:rsidRPr="006543DD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7:00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that morning, as the bus will be leaving at 7:</w:t>
                          </w:r>
                          <w:r w:rsidR="006543DD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0 sharp. We should be returning by 6:00 pm. </w:t>
                          </w:r>
                        </w:p>
                        <w:p w14:paraId="55D0FA6A" w14:textId="77777777" w:rsidR="004428C3" w:rsidRDefault="004428C3" w:rsidP="004428C3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3D6F5B0" w14:textId="77777777" w:rsidR="00296F23" w:rsidRDefault="004428C3" w:rsidP="004428C3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For this field trip, students should wear their red HLA t-shirts</w:t>
                          </w:r>
                          <w:r w:rsidR="006543DD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(if they have one)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and comfortable walking shoes. They should also bring a snack, and plenty of water. A lunch from Subway will be provided, and students already voted on their choice of sandwich. In addition, I would recommend sunscreen, a book or sketchbook for the bus ride, and some cash</w:t>
                          </w:r>
                          <w:r w:rsidR="00296F2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for exploring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the shops on St. George Street. </w:t>
                          </w:r>
                        </w:p>
                        <w:p w14:paraId="6B1AA663" w14:textId="77777777" w:rsidR="00296F23" w:rsidRDefault="00296F23" w:rsidP="004428C3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D238594" w14:textId="1D8F3E9E" w:rsidR="004428C3" w:rsidRPr="00296F23" w:rsidRDefault="00296F23" w:rsidP="004428C3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</w:rPr>
                          </w:pPr>
                          <w:r w:rsidRPr="00296F23">
                            <w:rPr>
                              <w:rFonts w:ascii="Times New Roman" w:hAnsi="Times New Roman" w:cs="Times New Roman"/>
                              <w:b/>
                              <w:i/>
                              <w:iCs/>
                              <w:color w:val="000000" w:themeColor="text1"/>
                            </w:rPr>
                            <w:t>*</w:t>
                          </w:r>
                          <w:r w:rsidRPr="00296F23">
                            <w:rPr>
                              <w:rFonts w:ascii="Times New Roman" w:hAnsi="Times New Roman" w:cs="Times New Roman"/>
                              <w:b/>
                              <w:i/>
                              <w:iCs/>
                              <w:color w:val="000000" w:themeColor="text1"/>
                              <w:u w:val="single"/>
                            </w:rPr>
                            <w:t>Reminder</w:t>
                          </w:r>
                          <w:r w:rsidRPr="00296F23">
                            <w:rPr>
                              <w:rFonts w:ascii="Times New Roman" w:hAnsi="Times New Roman" w:cs="Times New Roman"/>
                              <w:b/>
                              <w:i/>
                              <w:iCs/>
                              <w:color w:val="000000" w:themeColor="text1"/>
                            </w:rPr>
                            <w:t>: Permission slips and $$$ are due THIS Friday- NO</w:t>
                          </w:r>
                          <w:r w:rsidRPr="00296F2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</w:rPr>
                            <w:t xml:space="preserve"> </w:t>
                          </w:r>
                          <w:r w:rsidRPr="00296F23">
                            <w:rPr>
                              <w:rFonts w:ascii="Times New Roman" w:hAnsi="Times New Roman" w:cs="Times New Roman"/>
                              <w:b/>
                              <w:i/>
                              <w:iCs/>
                              <w:color w:val="000000" w:themeColor="text1"/>
                            </w:rPr>
                            <w:t>EXCEPTIONS!</w:t>
                          </w:r>
                        </w:p>
                      </w:sdtContent>
                    </w:sdt>
                    <w:p w14:paraId="71CB4F50" w14:textId="77777777" w:rsidR="00A35E75" w:rsidRPr="000E6DA6" w:rsidRDefault="00A35E75" w:rsidP="00BC3C76">
                      <w:pPr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7BBE3C" wp14:editId="2C24CEFB">
                <wp:simplePos x="0" y="0"/>
                <wp:positionH relativeFrom="column">
                  <wp:posOffset>236220</wp:posOffset>
                </wp:positionH>
                <wp:positionV relativeFrom="paragraph">
                  <wp:posOffset>1059180</wp:posOffset>
                </wp:positionV>
                <wp:extent cx="1935480" cy="3070860"/>
                <wp:effectExtent l="0" t="0" r="26670" b="1524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3070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F4531" id="Rectangle 24" o:spid="_x0000_s1026" style="position:absolute;margin-left:18.6pt;margin-top:83.4pt;width:152.4pt;height:24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" fillcolor="white [3212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2568FB" wp14:editId="48711167">
                <wp:simplePos x="0" y="0"/>
                <wp:positionH relativeFrom="column">
                  <wp:posOffset>373380</wp:posOffset>
                </wp:positionH>
                <wp:positionV relativeFrom="paragraph">
                  <wp:posOffset>1203960</wp:posOffset>
                </wp:positionV>
                <wp:extent cx="1661160" cy="2777490"/>
                <wp:effectExtent l="0" t="0" r="15240" b="2286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277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0A8343" w14:textId="496B9F1B" w:rsidR="000F692F" w:rsidRDefault="00FC3093">
                            <w:r w:rsidRPr="00FC3093">
                              <w:drawing>
                                <wp:inline distT="0" distB="0" distL="0" distR="0" wp14:anchorId="40C39CF6" wp14:editId="5ED917CE">
                                  <wp:extent cx="1508760" cy="2689860"/>
                                  <wp:effectExtent l="0" t="0" r="0" b="0"/>
                                  <wp:docPr id="6" name="Picture 6" descr="A picture containing water, outdoor, shore, st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picture containing water, outdoor, shore, ston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2689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2568FB" id="Text Box 26" o:spid="_x0000_s1027" type="#_x0000_t202" style="position:absolute;margin-left:29.4pt;margin-top:94.8pt;width:130.8pt;height:218.7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" fillcolor="white [3201]" strokeweight=".5pt">
                <v:textbox>
                  <w:txbxContent>
                    <w:p w14:paraId="2F0A8343" w14:textId="496B9F1B" w:rsidR="000F692F" w:rsidRDefault="00FC3093">
                      <w:r w:rsidRPr="00FC3093">
                        <w:drawing>
                          <wp:inline distT="0" distB="0" distL="0" distR="0" wp14:anchorId="40C39CF6" wp14:editId="5ED917CE">
                            <wp:extent cx="1508760" cy="2689860"/>
                            <wp:effectExtent l="0" t="0" r="0" b="0"/>
                            <wp:docPr id="6" name="Picture 6" descr="A picture containing water, outdoor, shore, st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picture containing water, outdoor, shore, stone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2689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172A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5376B60" wp14:editId="17003C87">
                <wp:simplePos x="0" y="0"/>
                <wp:positionH relativeFrom="column">
                  <wp:posOffset>3413760</wp:posOffset>
                </wp:positionH>
                <wp:positionV relativeFrom="paragraph">
                  <wp:posOffset>8382000</wp:posOffset>
                </wp:positionV>
                <wp:extent cx="3762375" cy="1127760"/>
                <wp:effectExtent l="0" t="0" r="28575" b="152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1127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C32D7F" w14:textId="648A3762" w:rsidR="00A5172A" w:rsidRPr="00A5172A" w:rsidRDefault="00A5172A" w:rsidP="00A5172A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5172A">
                              <w:rPr>
                                <w:rFonts w:ascii="Impact" w:hAnsi="Impact" w:cs="Times New Roman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Notes from Ms. Katje</w:t>
                            </w:r>
                            <w:r w:rsidRPr="00A5172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3061D1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There was no music this past week due to FSA testing. Students will continue with percussion instruments this week.</w:t>
                            </w:r>
                          </w:p>
                          <w:p w14:paraId="3AB53CA0" w14:textId="77777777" w:rsidR="00A5172A" w:rsidRPr="00A5172A" w:rsidRDefault="00A5172A" w:rsidP="00A5172A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55E397A5" w14:textId="77777777" w:rsidR="00A5172A" w:rsidRPr="00A5172A" w:rsidRDefault="00A5172A" w:rsidP="00A5172A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5172A">
                              <w:rPr>
                                <w:rFonts w:ascii="Impact" w:hAnsi="Impact" w:cs="Times New Roman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Notes from Coach Cotter</w:t>
                            </w:r>
                            <w:r w:rsidRPr="00A5172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A5172A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No updates provided.</w:t>
                            </w:r>
                          </w:p>
                          <w:p w14:paraId="4C92C6E0" w14:textId="77777777" w:rsidR="00A5172A" w:rsidRDefault="00A517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376B60" id="Text Box 23" o:spid="_x0000_s1028" type="#_x0000_t202" style="position:absolute;margin-left:268.8pt;margin-top:660pt;width:296.25pt;height:88.8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" fillcolor="white [3201]" strokeweight=".5pt">
                <v:textbox>
                  <w:txbxContent>
                    <w:p w14:paraId="60C32D7F" w14:textId="648A3762" w:rsidR="00A5172A" w:rsidRPr="00A5172A" w:rsidRDefault="00A5172A" w:rsidP="00A5172A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5172A">
                        <w:rPr>
                          <w:rFonts w:ascii="Impact" w:hAnsi="Impact" w:cs="Times New Roman"/>
                          <w:color w:val="000000" w:themeColor="text1"/>
                          <w:sz w:val="28"/>
                          <w:szCs w:val="28"/>
                          <w:u w:val="single"/>
                        </w:rPr>
                        <w:t>Notes from Ms. Katje</w:t>
                      </w:r>
                      <w:r w:rsidRPr="00A5172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: </w:t>
                      </w:r>
                      <w:r w:rsidR="003061D1">
                        <w:rPr>
                          <w:rFonts w:ascii="Monotype Corsiva" w:hAnsi="Monotype Corsiva" w:cs="Times New Roman"/>
                          <w:color w:val="000000" w:themeColor="text1"/>
                          <w:sz w:val="28"/>
                          <w:szCs w:val="28"/>
                        </w:rPr>
                        <w:t>There was no music this past week due to FSA testing. Students will continue with percussion instruments this week.</w:t>
                      </w:r>
                    </w:p>
                    <w:p w14:paraId="3AB53CA0" w14:textId="77777777" w:rsidR="00A5172A" w:rsidRPr="00A5172A" w:rsidRDefault="00A5172A" w:rsidP="00A5172A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55E397A5" w14:textId="77777777" w:rsidR="00A5172A" w:rsidRPr="00A5172A" w:rsidRDefault="00A5172A" w:rsidP="00A5172A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A5172A">
                        <w:rPr>
                          <w:rFonts w:ascii="Impact" w:hAnsi="Impact" w:cs="Times New Roman"/>
                          <w:color w:val="000000" w:themeColor="text1"/>
                          <w:sz w:val="28"/>
                          <w:szCs w:val="28"/>
                          <w:u w:val="single"/>
                        </w:rPr>
                        <w:t>Notes from Coach Cotter</w:t>
                      </w:r>
                      <w:r w:rsidRPr="00A5172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: </w:t>
                      </w:r>
                      <w:r w:rsidRPr="00A5172A">
                        <w:rPr>
                          <w:rFonts w:ascii="Monotype Corsiva" w:hAnsi="Monotype Corsiva" w:cs="Times New Roman"/>
                          <w:color w:val="000000" w:themeColor="text1"/>
                          <w:sz w:val="28"/>
                          <w:szCs w:val="28"/>
                        </w:rPr>
                        <w:t>No updates provided.</w:t>
                      </w:r>
                    </w:p>
                    <w:p w14:paraId="4C92C6E0" w14:textId="77777777" w:rsidR="00A5172A" w:rsidRDefault="00A5172A"/>
                  </w:txbxContent>
                </v:textbox>
              </v:shape>
            </w:pict>
          </mc:Fallback>
        </mc:AlternateContent>
      </w:r>
      <w:r w:rsidR="00A5172A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E7E5E39" wp14:editId="7F1EB293">
                <wp:simplePos x="0" y="0"/>
                <wp:positionH relativeFrom="column">
                  <wp:posOffset>83820</wp:posOffset>
                </wp:positionH>
                <wp:positionV relativeFrom="paragraph">
                  <wp:posOffset>8305800</wp:posOffset>
                </wp:positionV>
                <wp:extent cx="7172325" cy="1285875"/>
                <wp:effectExtent l="0" t="0" r="9525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D8EDC" w14:textId="08204356" w:rsidR="00E374A2" w:rsidRDefault="00A5172A" w:rsidP="001E071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374A2" w:rsidRPr="00E374A2"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Citizen of the </w:t>
                            </w:r>
                            <w:r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month</w:t>
                            </w:r>
                          </w:p>
                          <w:p w14:paraId="08FE81E0" w14:textId="32591D38" w:rsidR="00E374A2" w:rsidRDefault="00E374A2" w:rsidP="001E071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                 </w:t>
                            </w:r>
                            <w:r w:rsidR="00A5172A"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Edwardian Script ITC" w:hAnsi="Edwardian Script ITC" w:cs="Times New Roman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76FEAEB" wp14:editId="59228087">
                                  <wp:extent cx="868680" cy="760095"/>
                                  <wp:effectExtent l="19050" t="19050" r="26670" b="2095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749" cy="760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0448DA" w14:textId="5B5DF747" w:rsidR="00A5172A" w:rsidRPr="00A5172A" w:rsidRDefault="00A5172A" w:rsidP="00A5172A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                           </w:t>
                            </w:r>
                            <w:r w:rsidRPr="00A5172A"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Congratulations to </w:t>
                            </w:r>
                            <w:r w:rsidR="003061D1"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Lianna </w:t>
                            </w:r>
                            <w:proofErr w:type="spellStart"/>
                            <w:r w:rsidR="003061D1"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Trinos</w:t>
                            </w:r>
                            <w:proofErr w:type="spellEnd"/>
                            <w:r w:rsidRPr="00A5172A"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2525C44A" w14:textId="77777777" w:rsidR="00E374A2" w:rsidRPr="00E374A2" w:rsidRDefault="00E374A2" w:rsidP="001E071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A826132" w14:textId="16D768A6" w:rsidR="009F4289" w:rsidRDefault="009F4289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60D66598" w14:textId="1C046864" w:rsidR="009F4289" w:rsidRDefault="009F4289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70257494" w14:textId="67F65111" w:rsidR="009F4289" w:rsidRDefault="009F4289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6F90EA64" w14:textId="257CE9C7" w:rsidR="009F4289" w:rsidRDefault="009F4289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44213D0D" w14:textId="77777777" w:rsidR="009F4289" w:rsidRDefault="009F4289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E5E39" id="Text Box 16" o:spid="_x0000_s1029" type="#_x0000_t202" style="position:absolute;margin-left:6.6pt;margin-top:654pt;width:564.75pt;height:101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" filled="f" stroked="f">
                <v:textbox inset="0,0,0,0">
                  <w:txbxContent>
                    <w:p w14:paraId="4B5D8EDC" w14:textId="08204356" w:rsidR="00E374A2" w:rsidRDefault="00A5172A" w:rsidP="001E071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E374A2" w:rsidRPr="00E374A2"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Citizen of the </w:t>
                      </w:r>
                      <w:r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month</w:t>
                      </w:r>
                    </w:p>
                    <w:p w14:paraId="08FE81E0" w14:textId="32591D38" w:rsidR="00E374A2" w:rsidRDefault="00E374A2" w:rsidP="001E071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                       </w:t>
                      </w:r>
                      <w:r w:rsidR="00A5172A"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</w:t>
                      </w:r>
                      <w:r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Edwardian Script ITC" w:hAnsi="Edwardian Script ITC" w:cs="Times New Roman"/>
                          <w:b/>
                          <w:noProof/>
                          <w:color w:val="000000" w:themeColor="text1"/>
                          <w:sz w:val="16"/>
                          <w:szCs w:val="16"/>
                        </w:rPr>
                        <w:drawing>
                          <wp:inline distT="0" distB="0" distL="0" distR="0" wp14:anchorId="176FEAEB" wp14:editId="59228087">
                            <wp:extent cx="868680" cy="760095"/>
                            <wp:effectExtent l="19050" t="19050" r="26670" b="2095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749" cy="7601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0448DA" w14:textId="5B5DF747" w:rsidR="00A5172A" w:rsidRPr="00A5172A" w:rsidRDefault="00A5172A" w:rsidP="00A5172A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                                 </w:t>
                      </w:r>
                      <w:r w:rsidRPr="00A5172A"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Congratulations to </w:t>
                      </w:r>
                      <w:r w:rsidR="003061D1"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Lianna </w:t>
                      </w:r>
                      <w:proofErr w:type="spellStart"/>
                      <w:r w:rsidR="003061D1"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Trinos</w:t>
                      </w:r>
                      <w:proofErr w:type="spellEnd"/>
                      <w:r w:rsidRPr="00A5172A"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!</w:t>
                      </w:r>
                    </w:p>
                    <w:p w14:paraId="2525C44A" w14:textId="77777777" w:rsidR="00E374A2" w:rsidRPr="00E374A2" w:rsidRDefault="00E374A2" w:rsidP="001E071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A826132" w14:textId="16D768A6" w:rsidR="009F4289" w:rsidRDefault="009F4289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60D66598" w14:textId="1C046864" w:rsidR="009F4289" w:rsidRDefault="009F4289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70257494" w14:textId="67F65111" w:rsidR="009F4289" w:rsidRDefault="009F4289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6F90EA64" w14:textId="257CE9C7" w:rsidR="009F4289" w:rsidRDefault="009F4289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44213D0D" w14:textId="77777777" w:rsidR="009F4289" w:rsidRDefault="009F4289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83A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193D19" wp14:editId="57B59FB2">
                <wp:simplePos x="0" y="0"/>
                <wp:positionH relativeFrom="column">
                  <wp:posOffset>2019300</wp:posOffset>
                </wp:positionH>
                <wp:positionV relativeFrom="paragraph">
                  <wp:posOffset>7368540</wp:posOffset>
                </wp:positionV>
                <wp:extent cx="4922520" cy="632460"/>
                <wp:effectExtent l="0" t="0" r="11430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2520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1643653" w14:textId="77E4A004" w:rsidR="0075183A" w:rsidRPr="009F4289" w:rsidRDefault="0075183A" w:rsidP="009F4289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</w:pPr>
                            <w:r w:rsidRPr="009F4289"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>While there is no spelling homework during Spring Break</w:t>
                            </w:r>
                            <w:r w:rsidR="009F4289" w:rsidRPr="009F4289"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>, the attached reading comprehension and Science Fair activity is due the Friday that we return, April 1</w:t>
                            </w:r>
                            <w:r w:rsidR="009F4289" w:rsidRPr="009F4289">
                              <w:rPr>
                                <w:rFonts w:ascii="Bookman Old Style" w:hAnsi="Bookman Old Style"/>
                                <w:b/>
                                <w:bCs/>
                                <w:vertAlign w:val="superscript"/>
                              </w:rPr>
                              <w:t>st</w:t>
                            </w:r>
                            <w:r w:rsidR="009F4289" w:rsidRPr="009F4289"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93D19" id="Text Box 17" o:spid="_x0000_s1030" type="#_x0000_t202" style="position:absolute;margin-left:159pt;margin-top:580.2pt;width:387.6pt;height:49.8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" fillcolor="white [3201]" strokecolor="black [3213]" strokeweight=".5pt">
                <v:textbox>
                  <w:txbxContent>
                    <w:p w14:paraId="51643653" w14:textId="77E4A004" w:rsidR="0075183A" w:rsidRPr="009F4289" w:rsidRDefault="0075183A" w:rsidP="009F4289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</w:rPr>
                      </w:pPr>
                      <w:r w:rsidRPr="009F4289">
                        <w:rPr>
                          <w:rFonts w:ascii="Bookman Old Style" w:hAnsi="Bookman Old Style"/>
                          <w:b/>
                          <w:bCs/>
                        </w:rPr>
                        <w:t>While there is no spelling homework during Spring Break</w:t>
                      </w:r>
                      <w:r w:rsidR="009F4289" w:rsidRPr="009F4289">
                        <w:rPr>
                          <w:rFonts w:ascii="Bookman Old Style" w:hAnsi="Bookman Old Style"/>
                          <w:b/>
                          <w:bCs/>
                        </w:rPr>
                        <w:t>, the attached reading comprehension and Science Fair activity is due the Friday that we return, April 1</w:t>
                      </w:r>
                      <w:r w:rsidR="009F4289" w:rsidRPr="009F4289">
                        <w:rPr>
                          <w:rFonts w:ascii="Bookman Old Style" w:hAnsi="Bookman Old Style"/>
                          <w:b/>
                          <w:bCs/>
                          <w:vertAlign w:val="superscript"/>
                        </w:rPr>
                        <w:t>st</w:t>
                      </w:r>
                      <w:r w:rsidR="009F4289" w:rsidRPr="009F4289">
                        <w:rPr>
                          <w:rFonts w:ascii="Bookman Old Style" w:hAnsi="Bookman Old Style"/>
                          <w:b/>
                          <w:b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0489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5C57ED6" wp14:editId="6DBC57E3">
                <wp:simplePos x="0" y="0"/>
                <wp:positionH relativeFrom="margin">
                  <wp:posOffset>5985510</wp:posOffset>
                </wp:positionH>
                <wp:positionV relativeFrom="paragraph">
                  <wp:posOffset>163195</wp:posOffset>
                </wp:positionV>
                <wp:extent cx="1189355" cy="1189355"/>
                <wp:effectExtent l="19050" t="19050" r="48895" b="6794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35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4872C9" w14:textId="46A38F6A" w:rsidR="003816A4" w:rsidRPr="002D4130" w:rsidRDefault="00403FE4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May 6</w:t>
                            </w:r>
                            <w:r w:rsidR="00B60BDB" w:rsidRPr="002D413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, 20</w:t>
                            </w:r>
                            <w:r w:rsidR="00B906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2</w:t>
                            </w:r>
                            <w:r w:rsidR="00C31F0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C57ED6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31" type="#_x0000_t92" style="position:absolute;margin-left:471.3pt;margin-top:12.85pt;width:93.65pt;height:93.6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124872C9" w14:textId="46A38F6A" w:rsidR="003816A4" w:rsidRPr="002D4130" w:rsidRDefault="00403FE4" w:rsidP="002A48E7">
                      <w:pPr>
                        <w:pStyle w:val="New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May 6</w:t>
                      </w:r>
                      <w:r w:rsidR="00B60BDB" w:rsidRPr="002D4130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, 20</w:t>
                      </w:r>
                      <w:r w:rsidR="00B90667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2</w:t>
                      </w:r>
                      <w:r w:rsidR="00C31F0E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4343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0FE89BF" wp14:editId="6D8492B4">
                <wp:simplePos x="0" y="0"/>
                <wp:positionH relativeFrom="column">
                  <wp:posOffset>95250</wp:posOffset>
                </wp:positionH>
                <wp:positionV relativeFrom="paragraph">
                  <wp:posOffset>1028700</wp:posOffset>
                </wp:positionV>
                <wp:extent cx="7132320" cy="3143250"/>
                <wp:effectExtent l="0" t="0" r="11430" b="19050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143250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4C9EA0" w14:textId="2C7DA744" w:rsidR="007C1833" w:rsidRDefault="008309A2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</w:p>
                          <w:p w14:paraId="6B86A1C2" w14:textId="074F497E" w:rsidR="00177441" w:rsidRPr="00565818" w:rsidRDefault="00177441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</w:t>
                            </w:r>
                            <w:r w:rsidR="00CF772E" w:rsidRPr="00CF772E">
                              <w:rPr>
                                <w:noProof/>
                              </w:rPr>
                              <w:drawing>
                                <wp:inline distT="0" distB="0" distL="0" distR="0" wp14:anchorId="07C32C16" wp14:editId="3094A3F4">
                                  <wp:extent cx="2125980" cy="2735580"/>
                                  <wp:effectExtent l="19050" t="19050" r="26670" b="26670"/>
                                  <wp:docPr id="19" name="Picture 19" descr="Text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Text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5980" cy="2735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FE89BF" id="AutoShape 4" o:spid="_x0000_s1032" alt="book-bg" style="position:absolute;margin-left:7.5pt;margin-top:81pt;width:561.6pt;height:247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" strokecolor="#89643b [3208]" strokeweight=".5pt">
                <v:fill r:id="rId11" o:title="book-bg" recolor="t" rotate="t" type="frame"/>
                <v:textbox inset="0,0,0,0">
                  <w:txbxContent>
                    <w:p w14:paraId="3D4C9EA0" w14:textId="2C7DA744" w:rsidR="007C1833" w:rsidRDefault="008309A2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</w:t>
                      </w:r>
                    </w:p>
                    <w:p w14:paraId="6B86A1C2" w14:textId="074F497E" w:rsidR="00177441" w:rsidRPr="00565818" w:rsidRDefault="00177441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</w:t>
                      </w:r>
                      <w:r w:rsidR="00CF772E" w:rsidRPr="00CF772E">
                        <w:rPr>
                          <w:noProof/>
                        </w:rPr>
                        <w:drawing>
                          <wp:inline distT="0" distB="0" distL="0" distR="0" wp14:anchorId="07C32C16" wp14:editId="3094A3F4">
                            <wp:extent cx="2125980" cy="2735580"/>
                            <wp:effectExtent l="19050" t="19050" r="26670" b="26670"/>
                            <wp:docPr id="19" name="Picture 19" descr="Text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Text&#10;&#10;Description automatically generated with low confidence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5980" cy="27355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81A1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13893B" wp14:editId="11FCEB52">
                <wp:simplePos x="0" y="0"/>
                <wp:positionH relativeFrom="margin">
                  <wp:posOffset>4114800</wp:posOffset>
                </wp:positionH>
                <wp:positionV relativeFrom="paragraph">
                  <wp:posOffset>4391024</wp:posOffset>
                </wp:positionV>
                <wp:extent cx="3113405" cy="2466975"/>
                <wp:effectExtent l="0" t="0" r="10795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46697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48444E" w14:textId="77777777" w:rsidR="00D6062A" w:rsidRPr="00565818" w:rsidRDefault="00D6062A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7ADC4A7B" w14:textId="2DDEC109" w:rsidR="00470244" w:rsidRDefault="00470244" w:rsidP="00D0377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bookmarkStart w:id="0" w:name="_Hlk21963232"/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55A05175" wp14:editId="14977D72">
                                  <wp:extent cx="2882900" cy="609600"/>
                                  <wp:effectExtent l="0" t="0" r="0" b="0"/>
                                  <wp:docPr id="16" name="Picture 16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A picture containing text,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8480" cy="610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46BF35" w14:textId="77777777" w:rsidR="00403FE4" w:rsidRPr="005B01DD" w:rsidRDefault="00403FE4" w:rsidP="00403FE4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5B01D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Wednesday, May 11</w:t>
                            </w:r>
                            <w:r w:rsidRPr="005B01D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</w:t>
                            </w:r>
                            <w:r w:rsidRPr="005B01DD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Crazy Hair Spirit Day</w:t>
                            </w:r>
                          </w:p>
                          <w:p w14:paraId="18222F25" w14:textId="77777777" w:rsidR="00403FE4" w:rsidRPr="005B01DD" w:rsidRDefault="00403FE4" w:rsidP="00403FE4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5B01D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Monday, May 16-Tuesday, May 17</w:t>
                            </w:r>
                            <w:r w:rsidRPr="005B01D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Pr="005B01DD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Science FSA</w:t>
                            </w:r>
                          </w:p>
                          <w:p w14:paraId="72775E94" w14:textId="77777777" w:rsidR="00403FE4" w:rsidRPr="005B01DD" w:rsidRDefault="00403FE4" w:rsidP="00403FE4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5B01D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Wednesday, May 18</w:t>
                            </w:r>
                            <w:r w:rsidRPr="005B01D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Pr="005B01DD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Science Fair projects due, Field Day</w:t>
                            </w:r>
                          </w:p>
                          <w:p w14:paraId="6874402F" w14:textId="77777777" w:rsidR="00403FE4" w:rsidRPr="005B01DD" w:rsidRDefault="00403FE4" w:rsidP="00403FE4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5B01D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Thursday, May 19</w:t>
                            </w:r>
                            <w:r w:rsidRPr="005B01D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Pr="005B01DD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Science Fair (6-7:00 pm)</w:t>
                            </w:r>
                          </w:p>
                          <w:p w14:paraId="4ECF44FB" w14:textId="77777777" w:rsidR="00403FE4" w:rsidRPr="005B01DD" w:rsidRDefault="00403FE4" w:rsidP="00403FE4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5B01D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Monday, May 23</w:t>
                            </w:r>
                            <w:r w:rsidRPr="005B01D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Pr="005B01DD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St. Augustine</w:t>
                            </w:r>
                          </w:p>
                          <w:p w14:paraId="00963F55" w14:textId="77777777" w:rsidR="00403FE4" w:rsidRPr="005B01DD" w:rsidRDefault="00403FE4" w:rsidP="00403FE4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5B01D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Tuesday, May 24</w:t>
                            </w:r>
                            <w:r w:rsidRPr="005B01D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</w:t>
                            </w:r>
                            <w:r w:rsidRPr="005B01DD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Spelling Bee</w:t>
                            </w:r>
                          </w:p>
                          <w:p w14:paraId="1F0853CE" w14:textId="03E22AE2" w:rsidR="00403FE4" w:rsidRDefault="00403FE4" w:rsidP="00403FE4">
                            <w:pPr>
                              <w:shd w:val="clear" w:color="auto" w:fill="FFFFFF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5B01D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Wednesday, May 25</w:t>
                            </w:r>
                            <w:r w:rsidRPr="005B01D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Pr="005B01DD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Graduation (8:30-9:30 am)</w:t>
                            </w:r>
                          </w:p>
                          <w:p w14:paraId="1693C3D8" w14:textId="12B44A9F" w:rsidR="006B702F" w:rsidRDefault="006B702F" w:rsidP="00403FE4">
                            <w:pPr>
                              <w:shd w:val="clear" w:color="auto" w:fill="FFFFFF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6B702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Thursday, May 26</w:t>
                            </w:r>
                            <w:r w:rsidRPr="006B702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Talent Show</w:t>
                            </w:r>
                          </w:p>
                          <w:p w14:paraId="299F5ED3" w14:textId="04B05B42" w:rsidR="006B702F" w:rsidRPr="005B01DD" w:rsidRDefault="006B702F" w:rsidP="00403FE4">
                            <w:pPr>
                              <w:shd w:val="clear" w:color="auto" w:fill="FFFFFF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6B702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Friday, May 27</w:t>
                            </w:r>
                            <w:r w:rsidRPr="006B702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Last day of school</w:t>
                            </w:r>
                          </w:p>
                          <w:p w14:paraId="40A578C7" w14:textId="77777777" w:rsidR="009C10E7" w:rsidRPr="00470244" w:rsidRDefault="009C10E7" w:rsidP="00470244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14:paraId="16387219" w14:textId="2D168290" w:rsidR="00536422" w:rsidRDefault="00536422" w:rsidP="00D0377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</w:t>
                            </w:r>
                            <w:r w:rsidR="00E3460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13893B" id="AutoShape 12" o:spid="_x0000_s1033" style="position:absolute;margin-left:324pt;margin-top:345.75pt;width:245.15pt;height:194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" fillcolor="#664a2c [2408]" strokecolor="#89643b [3208]">
                <v:textbox inset=",7.2pt">
                  <w:txbxContent>
                    <w:p w14:paraId="7C48444E" w14:textId="77777777" w:rsidR="00D6062A" w:rsidRPr="00565818" w:rsidRDefault="00D6062A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7ADC4A7B" w14:textId="2DDEC109" w:rsidR="00470244" w:rsidRDefault="00470244" w:rsidP="00D03773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bookmarkStart w:id="1" w:name="_Hlk21963232"/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55A05175" wp14:editId="14977D72">
                            <wp:extent cx="2882900" cy="609600"/>
                            <wp:effectExtent l="0" t="0" r="0" b="0"/>
                            <wp:docPr id="16" name="Picture 16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A picture containing text, clipart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8480" cy="610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46BF35" w14:textId="77777777" w:rsidR="00403FE4" w:rsidRPr="005B01DD" w:rsidRDefault="00403FE4" w:rsidP="00403FE4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 w:rsidRPr="005B01DD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Wednesday, May 11</w:t>
                      </w:r>
                      <w:r w:rsidRPr="005B01DD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:</w:t>
                      </w:r>
                      <w:r w:rsidRPr="005B01DD">
                        <w:rPr>
                          <w:rFonts w:ascii="Times New Roman" w:eastAsia="SimSun" w:hAnsi="Times New Roman" w:cs="Times New Roman"/>
                          <w:kern w:val="3"/>
                          <w:lang w:eastAsia="zh-CN" w:bidi="hi-IN"/>
                        </w:rPr>
                        <w:t xml:space="preserve"> Crazy Hair Spirit Day</w:t>
                      </w:r>
                    </w:p>
                    <w:p w14:paraId="18222F25" w14:textId="77777777" w:rsidR="00403FE4" w:rsidRPr="005B01DD" w:rsidRDefault="00403FE4" w:rsidP="00403FE4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 w:rsidRPr="005B01DD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Monday, May 16-Tuesday, May 17</w:t>
                      </w:r>
                      <w:r w:rsidRPr="005B01DD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: </w:t>
                      </w:r>
                      <w:r w:rsidRPr="005B01DD">
                        <w:rPr>
                          <w:rFonts w:ascii="Times New Roman" w:eastAsia="SimSun" w:hAnsi="Times New Roman" w:cs="Times New Roman"/>
                          <w:kern w:val="3"/>
                          <w:lang w:eastAsia="zh-CN" w:bidi="hi-IN"/>
                        </w:rPr>
                        <w:t>Science FSA</w:t>
                      </w:r>
                    </w:p>
                    <w:p w14:paraId="72775E94" w14:textId="77777777" w:rsidR="00403FE4" w:rsidRPr="005B01DD" w:rsidRDefault="00403FE4" w:rsidP="00403FE4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 w:rsidRPr="005B01DD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Wednesday, May 18</w:t>
                      </w:r>
                      <w:r w:rsidRPr="005B01DD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: </w:t>
                      </w:r>
                      <w:r w:rsidRPr="005B01DD">
                        <w:rPr>
                          <w:rFonts w:ascii="Times New Roman" w:eastAsia="SimSun" w:hAnsi="Times New Roman" w:cs="Times New Roman"/>
                          <w:kern w:val="3"/>
                          <w:lang w:eastAsia="zh-CN" w:bidi="hi-IN"/>
                        </w:rPr>
                        <w:t>Science Fair projects due, Field Day</w:t>
                      </w:r>
                    </w:p>
                    <w:p w14:paraId="6874402F" w14:textId="77777777" w:rsidR="00403FE4" w:rsidRPr="005B01DD" w:rsidRDefault="00403FE4" w:rsidP="00403FE4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 w:rsidRPr="005B01DD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Thursday, May 19</w:t>
                      </w:r>
                      <w:r w:rsidRPr="005B01DD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: </w:t>
                      </w:r>
                      <w:r w:rsidRPr="005B01DD">
                        <w:rPr>
                          <w:rFonts w:ascii="Times New Roman" w:eastAsia="SimSun" w:hAnsi="Times New Roman" w:cs="Times New Roman"/>
                          <w:kern w:val="3"/>
                          <w:lang w:eastAsia="zh-CN" w:bidi="hi-IN"/>
                        </w:rPr>
                        <w:t>Science Fair (6-7:00 pm)</w:t>
                      </w:r>
                    </w:p>
                    <w:p w14:paraId="4ECF44FB" w14:textId="77777777" w:rsidR="00403FE4" w:rsidRPr="005B01DD" w:rsidRDefault="00403FE4" w:rsidP="00403FE4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kern w:val="3"/>
                          <w:lang w:eastAsia="zh-CN" w:bidi="hi-IN"/>
                        </w:rPr>
                      </w:pPr>
                      <w:r w:rsidRPr="005B01DD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Monday, May 23</w:t>
                      </w:r>
                      <w:r w:rsidRPr="005B01DD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: </w:t>
                      </w:r>
                      <w:r w:rsidRPr="005B01DD">
                        <w:rPr>
                          <w:rFonts w:ascii="Times New Roman" w:eastAsia="SimSun" w:hAnsi="Times New Roman" w:cs="Times New Roman"/>
                          <w:kern w:val="3"/>
                          <w:lang w:eastAsia="zh-CN" w:bidi="hi-IN"/>
                        </w:rPr>
                        <w:t>St. Augustine</w:t>
                      </w:r>
                    </w:p>
                    <w:p w14:paraId="00963F55" w14:textId="77777777" w:rsidR="00403FE4" w:rsidRPr="005B01DD" w:rsidRDefault="00403FE4" w:rsidP="00403FE4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 w:rsidRPr="005B01DD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Tuesday, May 24</w:t>
                      </w:r>
                      <w:r w:rsidRPr="005B01DD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:</w:t>
                      </w:r>
                      <w:r w:rsidRPr="005B01DD">
                        <w:rPr>
                          <w:rFonts w:ascii="Times New Roman" w:eastAsia="SimSun" w:hAnsi="Times New Roman" w:cs="Times New Roman"/>
                          <w:kern w:val="3"/>
                          <w:lang w:eastAsia="zh-CN" w:bidi="hi-IN"/>
                        </w:rPr>
                        <w:t xml:space="preserve"> Spelling Bee</w:t>
                      </w:r>
                    </w:p>
                    <w:p w14:paraId="1F0853CE" w14:textId="03E22AE2" w:rsidR="00403FE4" w:rsidRDefault="00403FE4" w:rsidP="00403FE4">
                      <w:pPr>
                        <w:shd w:val="clear" w:color="auto" w:fill="FFFFFF"/>
                        <w:rPr>
                          <w:rFonts w:ascii="Times New Roman" w:eastAsia="SimSun" w:hAnsi="Times New Roman" w:cs="Times New Roman"/>
                          <w:kern w:val="3"/>
                          <w:lang w:eastAsia="zh-CN" w:bidi="hi-IN"/>
                        </w:rPr>
                      </w:pPr>
                      <w:r w:rsidRPr="005B01DD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Wednesday, May 25</w:t>
                      </w:r>
                      <w:r w:rsidRPr="005B01DD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: </w:t>
                      </w:r>
                      <w:r w:rsidRPr="005B01DD">
                        <w:rPr>
                          <w:rFonts w:ascii="Times New Roman" w:eastAsia="SimSun" w:hAnsi="Times New Roman" w:cs="Times New Roman"/>
                          <w:kern w:val="3"/>
                          <w:lang w:eastAsia="zh-CN" w:bidi="hi-IN"/>
                        </w:rPr>
                        <w:t>Graduation (8:30-9:30 am)</w:t>
                      </w:r>
                    </w:p>
                    <w:p w14:paraId="1693C3D8" w14:textId="12B44A9F" w:rsidR="006B702F" w:rsidRDefault="006B702F" w:rsidP="00403FE4">
                      <w:pPr>
                        <w:shd w:val="clear" w:color="auto" w:fill="FFFFFF"/>
                        <w:rPr>
                          <w:rFonts w:ascii="Times New Roman" w:eastAsia="SimSun" w:hAnsi="Times New Roman" w:cs="Times New Roman"/>
                          <w:kern w:val="3"/>
                          <w:lang w:eastAsia="zh-CN" w:bidi="hi-IN"/>
                        </w:rPr>
                      </w:pPr>
                      <w:r w:rsidRPr="006B702F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Thursday, May 26</w:t>
                      </w:r>
                      <w:r w:rsidRPr="006B702F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:</w:t>
                      </w:r>
                      <w:r>
                        <w:rPr>
                          <w:rFonts w:ascii="Times New Roman" w:eastAsia="SimSun" w:hAnsi="Times New Roman" w:cs="Times New Roman"/>
                          <w:kern w:val="3"/>
                          <w:lang w:eastAsia="zh-CN" w:bidi="hi-IN"/>
                        </w:rPr>
                        <w:t xml:space="preserve"> Talent Show</w:t>
                      </w:r>
                    </w:p>
                    <w:p w14:paraId="299F5ED3" w14:textId="04B05B42" w:rsidR="006B702F" w:rsidRPr="005B01DD" w:rsidRDefault="006B702F" w:rsidP="00403FE4">
                      <w:pPr>
                        <w:shd w:val="clear" w:color="auto" w:fill="FFFFFF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6B702F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Friday, May 27</w:t>
                      </w:r>
                      <w:r w:rsidRPr="006B702F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:</w:t>
                      </w:r>
                      <w:r>
                        <w:rPr>
                          <w:rFonts w:ascii="Times New Roman" w:eastAsia="SimSun" w:hAnsi="Times New Roman" w:cs="Times New Roman"/>
                          <w:kern w:val="3"/>
                          <w:lang w:eastAsia="zh-CN" w:bidi="hi-IN"/>
                        </w:rPr>
                        <w:t xml:space="preserve"> Last day of school</w:t>
                      </w:r>
                    </w:p>
                    <w:p w14:paraId="40A578C7" w14:textId="77777777" w:rsidR="009C10E7" w:rsidRPr="00470244" w:rsidRDefault="009C10E7" w:rsidP="00470244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14:paraId="16387219" w14:textId="2D168290" w:rsidR="00536422" w:rsidRDefault="00536422" w:rsidP="00D03773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</w:t>
                      </w:r>
                      <w:r w:rsidR="00E3460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</w:t>
                      </w:r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4147F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026ED6C" wp14:editId="2EDC59DE">
                <wp:simplePos x="0" y="0"/>
                <wp:positionH relativeFrom="column">
                  <wp:posOffset>95250</wp:posOffset>
                </wp:positionH>
                <wp:positionV relativeFrom="paragraph">
                  <wp:posOffset>4381500</wp:posOffset>
                </wp:positionV>
                <wp:extent cx="3920490" cy="2476500"/>
                <wp:effectExtent l="0" t="0" r="22860" b="1905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476500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63"/>
                            </w:tblGrid>
                            <w:tr w:rsidR="00565818" w:rsidRPr="00565818" w14:paraId="55A4BDAE" w14:textId="77777777" w:rsidTr="004663D5">
                              <w:trPr>
                                <w:trHeight w:val="2157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B3101E9" w14:textId="77777777" w:rsidR="004663D5" w:rsidRDefault="008B6C4C" w:rsidP="006A49A7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B6C4C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In between 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the ELA and Math FSA tests, students were able to continue to review for the FSA, as well as do science and social studies. </w:t>
                                  </w:r>
                                </w:p>
                                <w:p w14:paraId="725B3E0C" w14:textId="77777777" w:rsidR="00E059BA" w:rsidRDefault="00E059BA" w:rsidP="006A49A7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E059BA">
                                    <w:rPr>
                                      <w:rFonts w:ascii="Times New Roman" w:hAnsi="Times New Roman" w:cs="Times New Roman"/>
                                    </w:rPr>
                                    <w:t xml:space="preserve">In science, we just tested on Unit 10: Changes in </w:t>
                                  </w:r>
                                  <w:proofErr w:type="gramStart"/>
                                  <w:r w:rsidRPr="00E059BA">
                                    <w:rPr>
                                      <w:rFonts w:ascii="Times New Roman" w:hAnsi="Times New Roman" w:cs="Times New Roman"/>
                                    </w:rPr>
                                    <w:t>Environments, and</w:t>
                                  </w:r>
                                  <w:proofErr w:type="gramEnd"/>
                                  <w:r w:rsidRPr="00E059BA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are currently studying Unit 11: Plant and Animal Adaptations.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Students have a Science FSA study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guide, and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should be reviewing at home!</w:t>
                                  </w:r>
                                </w:p>
                                <w:p w14:paraId="01989550" w14:textId="57AB3BBF" w:rsidR="00E059BA" w:rsidRPr="00E059BA" w:rsidRDefault="00E059BA" w:rsidP="006A49A7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We’re still studying the American Revolution in social studies. </w:t>
                                  </w:r>
                                </w:p>
                              </w:tc>
                            </w:tr>
                            <w:tr w:rsidR="00565818" w:rsidRPr="00565818" w14:paraId="4E083ED9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B762408" w14:textId="77777777" w:rsidR="00EA04AE" w:rsidRPr="00A07FE2" w:rsidRDefault="00EA04AE" w:rsidP="00EA04A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</w:pP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A8FE9C7" w14:textId="405D83EE" w:rsidR="00B21EDD" w:rsidRPr="00D03773" w:rsidRDefault="003E1E97" w:rsidP="00807A0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D03773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Our word of the week was “</w:t>
                                  </w:r>
                                  <w:r w:rsidR="006B702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sincerity</w:t>
                                  </w:r>
                                  <w:r w:rsidR="00896D89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,</w:t>
                                  </w:r>
                                  <w:r w:rsidRPr="00D03773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” </w:t>
                                  </w:r>
                                  <w:r w:rsidR="00896D89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which is the quality of being open, honest, and genuine. </w:t>
                                  </w:r>
                                  <w:r w:rsidR="00896D89" w:rsidRPr="00896D89">
                                    <w:rPr>
                                      <w:rFonts w:ascii="Times New Roman" w:hAnsi="Times New Roman" w:cs="Times New Roman"/>
                                      <w:shd w:val="clear" w:color="auto" w:fill="FFFFFF"/>
                                    </w:rPr>
                                    <w:t>People who are perceived as being sincere in their manner and</w:t>
                                  </w:r>
                                  <w:r w:rsidR="00896D89" w:rsidRPr="00896D89">
                                    <w:rPr>
                                      <w:rFonts w:ascii="Roboto" w:hAnsi="Roboto"/>
                                      <w:sz w:val="27"/>
                                      <w:szCs w:val="27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="00896D89" w:rsidRPr="00896D89">
                                    <w:rPr>
                                      <w:rFonts w:ascii="Times New Roman" w:hAnsi="Times New Roman" w:cs="Times New Roman"/>
                                      <w:color w:val="02020B"/>
                                      <w:shd w:val="clear" w:color="auto" w:fill="FFFFFF"/>
                                    </w:rPr>
                                    <w:t>words generally have an easier time getting others to believe in them and to trust</w:t>
                                  </w:r>
                                  <w:r w:rsidR="00896D89">
                                    <w:rPr>
                                      <w:rFonts w:ascii="Roboto" w:hAnsi="Roboto"/>
                                      <w:color w:val="02020B"/>
                                      <w:sz w:val="27"/>
                                      <w:szCs w:val="27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="00896D89" w:rsidRPr="00250583">
                                    <w:rPr>
                                      <w:rFonts w:ascii="Times New Roman" w:hAnsi="Times New Roman" w:cs="Times New Roman"/>
                                      <w:color w:val="02020B"/>
                                      <w:shd w:val="clear" w:color="auto" w:fill="FFFFFF"/>
                                    </w:rPr>
                                    <w:t xml:space="preserve">ideas or </w:t>
                                  </w:r>
                                  <w:proofErr w:type="gramStart"/>
                                  <w:r w:rsidR="00896D89" w:rsidRPr="00250583">
                                    <w:rPr>
                                      <w:rFonts w:ascii="Times New Roman" w:hAnsi="Times New Roman" w:cs="Times New Roman"/>
                                      <w:color w:val="02020B"/>
                                      <w:shd w:val="clear" w:color="auto" w:fill="FFFFFF"/>
                                    </w:rPr>
                                    <w:t>plans</w:t>
                                  </w:r>
                                  <w:proofErr w:type="gramEnd"/>
                                  <w:r w:rsidR="00896D89" w:rsidRPr="00250583">
                                    <w:rPr>
                                      <w:rFonts w:ascii="Times New Roman" w:hAnsi="Times New Roman" w:cs="Times New Roman"/>
                                      <w:color w:val="02020B"/>
                                      <w:shd w:val="clear" w:color="auto" w:fill="FFFFFF"/>
                                    </w:rPr>
                                    <w:t xml:space="preserve"> they</w:t>
                                  </w:r>
                                  <w:r w:rsidR="00896D89">
                                    <w:rPr>
                                      <w:rFonts w:ascii="Roboto" w:hAnsi="Roboto"/>
                                      <w:color w:val="02020B"/>
                                      <w:sz w:val="27"/>
                                      <w:szCs w:val="27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="00896D89" w:rsidRPr="00250583">
                                    <w:rPr>
                                      <w:rFonts w:ascii="Times New Roman" w:hAnsi="Times New Roman" w:cs="Times New Roman"/>
                                      <w:color w:val="02020B"/>
                                      <w:shd w:val="clear" w:color="auto" w:fill="FFFFFF"/>
                                    </w:rPr>
                                    <w:t>want</w:t>
                                  </w:r>
                                  <w:r w:rsidR="00896D89" w:rsidRPr="00250583">
                                    <w:rPr>
                                      <w:rFonts w:ascii="Roboto" w:hAnsi="Roboto"/>
                                      <w:color w:val="02020B"/>
                                      <w:sz w:val="27"/>
                                      <w:szCs w:val="27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="00896D89" w:rsidRPr="00250583">
                                    <w:rPr>
                                      <w:rFonts w:ascii="Times New Roman" w:hAnsi="Times New Roman" w:cs="Times New Roman"/>
                                      <w:color w:val="02020B"/>
                                      <w:shd w:val="clear" w:color="auto" w:fill="FFFFFF"/>
                                    </w:rPr>
                                    <w:t>to implement.</w:t>
                                  </w:r>
                                </w:p>
                              </w:tc>
                            </w:tr>
                            <w:tr w:rsidR="00565818" w:rsidRPr="00565818" w14:paraId="55836D3F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D5FF695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02EFCA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26ED6C" id="AutoShape 7" o:spid="_x0000_s1034" style="position:absolute;margin-left:7.5pt;margin-top:345pt;width:308.7pt;height:1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63"/>
                      </w:tblGrid>
                      <w:tr w:rsidR="00565818" w:rsidRPr="00565818" w14:paraId="55A4BDAE" w14:textId="77777777" w:rsidTr="004663D5">
                        <w:trPr>
                          <w:trHeight w:val="2157"/>
                        </w:trPr>
                        <w:tc>
                          <w:tcPr>
                            <w:tcW w:w="5000" w:type="pct"/>
                          </w:tcPr>
                          <w:p w14:paraId="0B3101E9" w14:textId="77777777" w:rsidR="004663D5" w:rsidRDefault="008B6C4C" w:rsidP="006A49A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8B6C4C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In between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the ELA and Math FSA tests, students were able to continue to review for the FSA, as well as do science and social studies. </w:t>
                            </w:r>
                          </w:p>
                          <w:p w14:paraId="725B3E0C" w14:textId="77777777" w:rsidR="00E059BA" w:rsidRDefault="00E059BA" w:rsidP="006A49A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059BA">
                              <w:rPr>
                                <w:rFonts w:ascii="Times New Roman" w:hAnsi="Times New Roman" w:cs="Times New Roman"/>
                              </w:rPr>
                              <w:t xml:space="preserve">In science, we just tested on Unit 10: Changes in </w:t>
                            </w:r>
                            <w:proofErr w:type="gramStart"/>
                            <w:r w:rsidRPr="00E059BA">
                              <w:rPr>
                                <w:rFonts w:ascii="Times New Roman" w:hAnsi="Times New Roman" w:cs="Times New Roman"/>
                              </w:rPr>
                              <w:t>Environments, and</w:t>
                            </w:r>
                            <w:proofErr w:type="gramEnd"/>
                            <w:r w:rsidRPr="00E059BA">
                              <w:rPr>
                                <w:rFonts w:ascii="Times New Roman" w:hAnsi="Times New Roman" w:cs="Times New Roman"/>
                              </w:rPr>
                              <w:t xml:space="preserve"> are currently studying Unit 11: Plant and Animal Adaptations.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Students have a Science FSA study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guide, and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should be reviewing at home!</w:t>
                            </w:r>
                          </w:p>
                          <w:p w14:paraId="01989550" w14:textId="57AB3BBF" w:rsidR="00E059BA" w:rsidRPr="00E059BA" w:rsidRDefault="00E059BA" w:rsidP="006A49A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We’re still studying the American Revolution in social studies. </w:t>
                            </w:r>
                          </w:p>
                        </w:tc>
                      </w:tr>
                      <w:tr w:rsidR="00565818" w:rsidRPr="00565818" w14:paraId="4E083ED9" w14:textId="77777777" w:rsidTr="002C5567">
                        <w:tc>
                          <w:tcPr>
                            <w:tcW w:w="5000" w:type="pct"/>
                          </w:tcPr>
                          <w:p w14:paraId="2B762408" w14:textId="77777777" w:rsidR="00EA04AE" w:rsidRPr="00A07FE2" w:rsidRDefault="00EA04AE" w:rsidP="00EA04A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</w:p>
                          <w:p w14:paraId="0A8FE9C7" w14:textId="405D83EE" w:rsidR="00B21EDD" w:rsidRPr="00D03773" w:rsidRDefault="003E1E97" w:rsidP="00807A0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D03773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Our word of the week was “</w:t>
                            </w:r>
                            <w:r w:rsidR="006B702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sincerity</w:t>
                            </w:r>
                            <w:r w:rsidR="00896D89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,</w:t>
                            </w:r>
                            <w:r w:rsidRPr="00D03773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” </w:t>
                            </w:r>
                            <w:r w:rsidR="00896D89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which is the quality of being open, honest, and genuine. </w:t>
                            </w:r>
                            <w:r w:rsidR="00896D89" w:rsidRPr="00896D89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>People who are perceived as being sincere in their manner and</w:t>
                            </w:r>
                            <w:r w:rsidR="00896D89" w:rsidRPr="00896D89">
                              <w:rPr>
                                <w:rFonts w:ascii="Roboto" w:hAnsi="Roboto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r w:rsidR="00896D89" w:rsidRPr="00896D89">
                              <w:rPr>
                                <w:rFonts w:ascii="Times New Roman" w:hAnsi="Times New Roman" w:cs="Times New Roman"/>
                                <w:color w:val="02020B"/>
                                <w:shd w:val="clear" w:color="auto" w:fill="FFFFFF"/>
                              </w:rPr>
                              <w:t>words generally have an easier time getting others to believe in them and to trust</w:t>
                            </w:r>
                            <w:r w:rsidR="00896D89">
                              <w:rPr>
                                <w:rFonts w:ascii="Roboto" w:hAnsi="Roboto"/>
                                <w:color w:val="02020B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r w:rsidR="00896D89" w:rsidRPr="00250583">
                              <w:rPr>
                                <w:rFonts w:ascii="Times New Roman" w:hAnsi="Times New Roman" w:cs="Times New Roman"/>
                                <w:color w:val="02020B"/>
                                <w:shd w:val="clear" w:color="auto" w:fill="FFFFFF"/>
                              </w:rPr>
                              <w:t xml:space="preserve">ideas or </w:t>
                            </w:r>
                            <w:proofErr w:type="gramStart"/>
                            <w:r w:rsidR="00896D89" w:rsidRPr="00250583">
                              <w:rPr>
                                <w:rFonts w:ascii="Times New Roman" w:hAnsi="Times New Roman" w:cs="Times New Roman"/>
                                <w:color w:val="02020B"/>
                                <w:shd w:val="clear" w:color="auto" w:fill="FFFFFF"/>
                              </w:rPr>
                              <w:t>plans</w:t>
                            </w:r>
                            <w:proofErr w:type="gramEnd"/>
                            <w:r w:rsidR="00896D89" w:rsidRPr="00250583">
                              <w:rPr>
                                <w:rFonts w:ascii="Times New Roman" w:hAnsi="Times New Roman" w:cs="Times New Roman"/>
                                <w:color w:val="02020B"/>
                                <w:shd w:val="clear" w:color="auto" w:fill="FFFFFF"/>
                              </w:rPr>
                              <w:t xml:space="preserve"> they</w:t>
                            </w:r>
                            <w:r w:rsidR="00896D89">
                              <w:rPr>
                                <w:rFonts w:ascii="Roboto" w:hAnsi="Roboto"/>
                                <w:color w:val="02020B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r w:rsidR="00896D89" w:rsidRPr="00250583">
                              <w:rPr>
                                <w:rFonts w:ascii="Times New Roman" w:hAnsi="Times New Roman" w:cs="Times New Roman"/>
                                <w:color w:val="02020B"/>
                                <w:shd w:val="clear" w:color="auto" w:fill="FFFFFF"/>
                              </w:rPr>
                              <w:t>want</w:t>
                            </w:r>
                            <w:r w:rsidR="00896D89" w:rsidRPr="00250583">
                              <w:rPr>
                                <w:rFonts w:ascii="Roboto" w:hAnsi="Roboto"/>
                                <w:color w:val="02020B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r w:rsidR="00896D89" w:rsidRPr="00250583">
                              <w:rPr>
                                <w:rFonts w:ascii="Times New Roman" w:hAnsi="Times New Roman" w:cs="Times New Roman"/>
                                <w:color w:val="02020B"/>
                                <w:shd w:val="clear" w:color="auto" w:fill="FFFFFF"/>
                              </w:rPr>
                              <w:t>to implement.</w:t>
                            </w:r>
                          </w:p>
                        </w:tc>
                      </w:tr>
                      <w:tr w:rsidR="00565818" w:rsidRPr="00565818" w14:paraId="55836D3F" w14:textId="77777777" w:rsidTr="002C5567">
                        <w:tc>
                          <w:tcPr>
                            <w:tcW w:w="5000" w:type="pct"/>
                          </w:tcPr>
                          <w:p w14:paraId="2D5FF695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2E02EFCA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47426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7E9D3B8" wp14:editId="56707283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77400"/>
                <wp:effectExtent l="0" t="0" r="19050" b="190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77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4BE4D" id="Rectangle 2" o:spid="_x0000_s1026" style="position:absolute;margin-left:0;margin-top:0;width:8in;height:762pt;z-index:25164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" fillcolor="#44311d [1608]">
                <w10:wrap anchorx="margin" anchory="margin"/>
              </v:rect>
            </w:pict>
          </mc:Fallback>
        </mc:AlternateContent>
      </w:r>
      <w:r w:rsidR="00FA0488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9A85935" wp14:editId="32E5F5C4">
                <wp:simplePos x="0" y="0"/>
                <wp:positionH relativeFrom="margin">
                  <wp:posOffset>95250</wp:posOffset>
                </wp:positionH>
                <wp:positionV relativeFrom="paragraph">
                  <wp:posOffset>7134225</wp:posOffset>
                </wp:positionV>
                <wp:extent cx="7132955" cy="106680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955" cy="106680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B7CF76" w14:textId="19EC045B" w:rsidR="00AF08A6" w:rsidRDefault="00AF08A6" w:rsidP="00AF08A6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Students should neatly write and mark each of the following words with large, legible print on the index cards sent home today.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This week, we will focus on commonly misspelled words.</w:t>
                            </w:r>
                          </w:p>
                          <w:p w14:paraId="079ECD8B" w14:textId="3BED553E" w:rsidR="00AF08A6" w:rsidRDefault="003061D1" w:rsidP="00AF08A6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tragedy</w:t>
                            </w:r>
                            <w:r w:rsidR="00AF08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AF08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beneficial</w:t>
                            </w:r>
                            <w:r w:rsidR="00AF08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AF08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grateful</w:t>
                            </w:r>
                            <w:r w:rsidR="00AF08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AF08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AF08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641CF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weigh</w:t>
                            </w:r>
                            <w:r w:rsidR="00641CF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AF08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AF08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proofErr w:type="gramStart"/>
                            <w:r w:rsidR="00641CF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quiet</w:t>
                            </w:r>
                            <w:proofErr w:type="gramEnd"/>
                          </w:p>
                          <w:p w14:paraId="299FA816" w14:textId="728C4033" w:rsidR="0075183A" w:rsidRPr="0075183A" w:rsidRDefault="00641CFE" w:rsidP="0075183A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quite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AF08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AF08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truly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AF08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AF08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calendar</w:t>
                            </w:r>
                            <w:r w:rsidR="00AF08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AF08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receive               </w:t>
                            </w:r>
                            <w:r w:rsidR="00AF08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changeable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A85935" id="AutoShape 13" o:spid="_x0000_s1035" style="position:absolute;margin-left:7.5pt;margin-top:561.75pt;width:561.65pt;height:84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" fillcolor="#664a2c [2408]" strokecolor="#89643b [3208]">
                <v:textbox inset=",7.2pt">
                  <w:txbxContent>
                    <w:p w14:paraId="55B7CF76" w14:textId="19EC045B" w:rsidR="00AF08A6" w:rsidRDefault="00AF08A6" w:rsidP="00AF08A6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Students should neatly write and mark each of the following words with large, legible print on the index cards sent home today.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This week, we will focus on commonly misspelled words.</w:t>
                      </w:r>
                    </w:p>
                    <w:p w14:paraId="079ECD8B" w14:textId="3BED553E" w:rsidR="00AF08A6" w:rsidRDefault="003061D1" w:rsidP="00AF08A6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tragedy</w:t>
                      </w:r>
                      <w:r w:rsidR="00AF08A6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AF08A6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beneficial</w:t>
                      </w:r>
                      <w:r w:rsidR="00AF08A6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AF08A6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grateful</w:t>
                      </w:r>
                      <w:r w:rsidR="00AF08A6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AF08A6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AF08A6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641CFE">
                        <w:rPr>
                          <w:color w:val="000000" w:themeColor="text1"/>
                          <w:sz w:val="28"/>
                          <w:szCs w:val="28"/>
                        </w:rPr>
                        <w:t>weigh</w:t>
                      </w:r>
                      <w:r w:rsidR="00641CFE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AF08A6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AF08A6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proofErr w:type="gramStart"/>
                      <w:r w:rsidR="00641CFE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quiet</w:t>
                      </w:r>
                      <w:proofErr w:type="gramEnd"/>
                    </w:p>
                    <w:p w14:paraId="299FA816" w14:textId="728C4033" w:rsidR="0075183A" w:rsidRPr="0075183A" w:rsidRDefault="00641CFE" w:rsidP="0075183A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quite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AF08A6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AF08A6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truly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AF08A6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AF08A6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calendar</w:t>
                      </w:r>
                      <w:r w:rsidR="00AF08A6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AF08A6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receive               </w:t>
                      </w:r>
                      <w:r w:rsidR="00AF08A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changeable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B3E4B3E" wp14:editId="3B122271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FF663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E4B3E" id="Text Box 14" o:spid="_x0000_s1036" type="#_x0000_t202" style="position:absolute;margin-left:7.5pt;margin-top:545.25pt;width:240.35pt;height:15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" filled="f" stroked="f">
                <v:textbox inset=",0,0,0">
                  <w:txbxContent>
                    <w:p w14:paraId="0CDFF663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E576AD" wp14:editId="41C01268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BC60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576AD" id="Text Box 10" o:spid="_x0000_s1037" type="#_x0000_t202" style="position:absolute;margin-left:329pt;margin-top:328.65pt;width:240.35pt;height:12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" filled="f" stroked="f">
                <v:textbox style="mso-fit-shape-to-text:t" inset=",0,0,0">
                  <w:txbxContent>
                    <w:p w14:paraId="51E1BC60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ECD0BF7" wp14:editId="008EF2F5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EA950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D0BF7" id="Text Box 9" o:spid="_x0000_s1038" type="#_x0000_t202" style="position:absolute;margin-left:10.05pt;margin-top:329.4pt;width:271.45pt;height:12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" filled="f" stroked="f">
                <v:textbox style="mso-fit-shape-to-text:t" inset=",0,0,0">
                  <w:txbxContent>
                    <w:p w14:paraId="377EA950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98D9B6F" wp14:editId="070B45F3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0D73D664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2FF47632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8D9B6F" id="AutoShape 3" o:spid="_x0000_s1039" alt="nl-header" style="position:absolute;margin-left:6.9pt;margin-top:7.2pt;width:561.6pt;height:65.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" strokecolor="#89643b [3208]" strokeweight=".5pt">
                <v:fill r:id="rId14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0D73D664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2FF47632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  <w:r w:rsidR="000F692F">
        <w:rPr>
          <w:noProof/>
        </w:rPr>
        <w:drawing>
          <wp:inline distT="0" distB="0" distL="0" distR="0" wp14:anchorId="6EAFD3E1" wp14:editId="56871D72">
            <wp:extent cx="2971800" cy="15335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0CE0">
        <w:t xml:space="preserve"> </w:t>
      </w:r>
      <w:r w:rsidR="001B5C51">
        <w:t xml:space="preserve"> </w:t>
      </w:r>
    </w:p>
    <w:sectPr w:rsidR="00B21EDD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70AC0"/>
    <w:multiLevelType w:val="hybridMultilevel"/>
    <w:tmpl w:val="3EF250A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C4548E0"/>
    <w:multiLevelType w:val="hybridMultilevel"/>
    <w:tmpl w:val="A2B214A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F951C69"/>
    <w:multiLevelType w:val="hybridMultilevel"/>
    <w:tmpl w:val="4B160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3760143">
    <w:abstractNumId w:val="2"/>
  </w:num>
  <w:num w:numId="2" w16cid:durableId="316736089">
    <w:abstractNumId w:val="0"/>
  </w:num>
  <w:num w:numId="3" w16cid:durableId="3085595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53D6"/>
    <w:rsid w:val="00001AB4"/>
    <w:rsid w:val="0001431E"/>
    <w:rsid w:val="000271B5"/>
    <w:rsid w:val="000321AD"/>
    <w:rsid w:val="0003296B"/>
    <w:rsid w:val="000600F0"/>
    <w:rsid w:val="00060937"/>
    <w:rsid w:val="00066B85"/>
    <w:rsid w:val="000675D7"/>
    <w:rsid w:val="00070AE8"/>
    <w:rsid w:val="00073A46"/>
    <w:rsid w:val="00075CAC"/>
    <w:rsid w:val="00081A19"/>
    <w:rsid w:val="000838B0"/>
    <w:rsid w:val="00086601"/>
    <w:rsid w:val="000904A8"/>
    <w:rsid w:val="00090CA8"/>
    <w:rsid w:val="000B052A"/>
    <w:rsid w:val="000C5595"/>
    <w:rsid w:val="000C7D48"/>
    <w:rsid w:val="000D466B"/>
    <w:rsid w:val="000E6DA6"/>
    <w:rsid w:val="000F249E"/>
    <w:rsid w:val="000F2E63"/>
    <w:rsid w:val="000F692F"/>
    <w:rsid w:val="000F6E3D"/>
    <w:rsid w:val="00103DB8"/>
    <w:rsid w:val="00106EE0"/>
    <w:rsid w:val="00120CE0"/>
    <w:rsid w:val="001259D2"/>
    <w:rsid w:val="00126B7C"/>
    <w:rsid w:val="00133A59"/>
    <w:rsid w:val="001402F9"/>
    <w:rsid w:val="001409CA"/>
    <w:rsid w:val="00141B46"/>
    <w:rsid w:val="00142BB8"/>
    <w:rsid w:val="00145A3F"/>
    <w:rsid w:val="001553D6"/>
    <w:rsid w:val="001610DE"/>
    <w:rsid w:val="00162786"/>
    <w:rsid w:val="0017389E"/>
    <w:rsid w:val="00173E53"/>
    <w:rsid w:val="00177441"/>
    <w:rsid w:val="00180AFD"/>
    <w:rsid w:val="0018251B"/>
    <w:rsid w:val="00182C94"/>
    <w:rsid w:val="001859AC"/>
    <w:rsid w:val="001931CC"/>
    <w:rsid w:val="001962B5"/>
    <w:rsid w:val="001A4E6F"/>
    <w:rsid w:val="001B5C51"/>
    <w:rsid w:val="001C01DA"/>
    <w:rsid w:val="001C18BC"/>
    <w:rsid w:val="001C44C6"/>
    <w:rsid w:val="001D00A1"/>
    <w:rsid w:val="001D1099"/>
    <w:rsid w:val="001D6B0A"/>
    <w:rsid w:val="001E0716"/>
    <w:rsid w:val="001E0C17"/>
    <w:rsid w:val="001E4A97"/>
    <w:rsid w:val="002079DC"/>
    <w:rsid w:val="002115A7"/>
    <w:rsid w:val="00223DD7"/>
    <w:rsid w:val="00225938"/>
    <w:rsid w:val="002279C3"/>
    <w:rsid w:val="00233671"/>
    <w:rsid w:val="00235DBE"/>
    <w:rsid w:val="002361B8"/>
    <w:rsid w:val="002408DF"/>
    <w:rsid w:val="00250583"/>
    <w:rsid w:val="00257871"/>
    <w:rsid w:val="0026142A"/>
    <w:rsid w:val="002711E8"/>
    <w:rsid w:val="00271ABE"/>
    <w:rsid w:val="0028074A"/>
    <w:rsid w:val="002852B1"/>
    <w:rsid w:val="002866D4"/>
    <w:rsid w:val="00291718"/>
    <w:rsid w:val="0029266D"/>
    <w:rsid w:val="0029600B"/>
    <w:rsid w:val="00296F23"/>
    <w:rsid w:val="002A48E7"/>
    <w:rsid w:val="002A64DE"/>
    <w:rsid w:val="002B0330"/>
    <w:rsid w:val="002C082D"/>
    <w:rsid w:val="002C5567"/>
    <w:rsid w:val="002C5C64"/>
    <w:rsid w:val="002C7707"/>
    <w:rsid w:val="002D4130"/>
    <w:rsid w:val="002E0BEF"/>
    <w:rsid w:val="002E27F2"/>
    <w:rsid w:val="002E5E6D"/>
    <w:rsid w:val="002E7927"/>
    <w:rsid w:val="002F3E2C"/>
    <w:rsid w:val="002F789A"/>
    <w:rsid w:val="003061D1"/>
    <w:rsid w:val="0031005E"/>
    <w:rsid w:val="003109CE"/>
    <w:rsid w:val="00327A22"/>
    <w:rsid w:val="00330A37"/>
    <w:rsid w:val="00332833"/>
    <w:rsid w:val="0034016E"/>
    <w:rsid w:val="00350A82"/>
    <w:rsid w:val="0036184C"/>
    <w:rsid w:val="00363C15"/>
    <w:rsid w:val="00364174"/>
    <w:rsid w:val="00371255"/>
    <w:rsid w:val="00371BA0"/>
    <w:rsid w:val="003816A4"/>
    <w:rsid w:val="00384854"/>
    <w:rsid w:val="00387FD0"/>
    <w:rsid w:val="003959B4"/>
    <w:rsid w:val="00397A6F"/>
    <w:rsid w:val="003A587F"/>
    <w:rsid w:val="003A5ACB"/>
    <w:rsid w:val="003B0EF1"/>
    <w:rsid w:val="003C500D"/>
    <w:rsid w:val="003C6281"/>
    <w:rsid w:val="003D26C9"/>
    <w:rsid w:val="003E1BE5"/>
    <w:rsid w:val="003E1E97"/>
    <w:rsid w:val="003E5FFA"/>
    <w:rsid w:val="003F4343"/>
    <w:rsid w:val="003F4EC1"/>
    <w:rsid w:val="0040296D"/>
    <w:rsid w:val="00403FE4"/>
    <w:rsid w:val="004142EA"/>
    <w:rsid w:val="00414591"/>
    <w:rsid w:val="0041718A"/>
    <w:rsid w:val="00417287"/>
    <w:rsid w:val="00426990"/>
    <w:rsid w:val="004316A4"/>
    <w:rsid w:val="00431BA8"/>
    <w:rsid w:val="004428C3"/>
    <w:rsid w:val="004459DA"/>
    <w:rsid w:val="0045190E"/>
    <w:rsid w:val="0045199F"/>
    <w:rsid w:val="00452612"/>
    <w:rsid w:val="0046142D"/>
    <w:rsid w:val="004663D5"/>
    <w:rsid w:val="00470244"/>
    <w:rsid w:val="00472D2C"/>
    <w:rsid w:val="00474265"/>
    <w:rsid w:val="0047531E"/>
    <w:rsid w:val="004819EE"/>
    <w:rsid w:val="00487487"/>
    <w:rsid w:val="00487CA3"/>
    <w:rsid w:val="00490C95"/>
    <w:rsid w:val="00491725"/>
    <w:rsid w:val="0049352E"/>
    <w:rsid w:val="00496778"/>
    <w:rsid w:val="004B127C"/>
    <w:rsid w:val="004B1B5D"/>
    <w:rsid w:val="004B2B1B"/>
    <w:rsid w:val="004C1982"/>
    <w:rsid w:val="004C2029"/>
    <w:rsid w:val="004C5EC6"/>
    <w:rsid w:val="004D4508"/>
    <w:rsid w:val="004E1055"/>
    <w:rsid w:val="004E3E5E"/>
    <w:rsid w:val="004E6623"/>
    <w:rsid w:val="004E6706"/>
    <w:rsid w:val="005006D7"/>
    <w:rsid w:val="00515E31"/>
    <w:rsid w:val="005213E6"/>
    <w:rsid w:val="005257C5"/>
    <w:rsid w:val="005278B0"/>
    <w:rsid w:val="00527F6B"/>
    <w:rsid w:val="00531EA0"/>
    <w:rsid w:val="00532DC5"/>
    <w:rsid w:val="0053479A"/>
    <w:rsid w:val="00536422"/>
    <w:rsid w:val="005462FE"/>
    <w:rsid w:val="005505D3"/>
    <w:rsid w:val="005575C7"/>
    <w:rsid w:val="00562D43"/>
    <w:rsid w:val="00565818"/>
    <w:rsid w:val="0057435A"/>
    <w:rsid w:val="005834A8"/>
    <w:rsid w:val="0058716D"/>
    <w:rsid w:val="00595F6C"/>
    <w:rsid w:val="005A0E4D"/>
    <w:rsid w:val="005A2872"/>
    <w:rsid w:val="005A2EC7"/>
    <w:rsid w:val="005A6EF5"/>
    <w:rsid w:val="005A7A62"/>
    <w:rsid w:val="005D0CF1"/>
    <w:rsid w:val="005E5EDE"/>
    <w:rsid w:val="005F10D3"/>
    <w:rsid w:val="00622C60"/>
    <w:rsid w:val="00641CFE"/>
    <w:rsid w:val="00652E05"/>
    <w:rsid w:val="00653C46"/>
    <w:rsid w:val="006543DD"/>
    <w:rsid w:val="006552CD"/>
    <w:rsid w:val="00661453"/>
    <w:rsid w:val="00662702"/>
    <w:rsid w:val="0067027A"/>
    <w:rsid w:val="006A49A7"/>
    <w:rsid w:val="006B24CC"/>
    <w:rsid w:val="006B2518"/>
    <w:rsid w:val="006B4933"/>
    <w:rsid w:val="006B702F"/>
    <w:rsid w:val="006C29FB"/>
    <w:rsid w:val="006C481B"/>
    <w:rsid w:val="006C7996"/>
    <w:rsid w:val="006D52E6"/>
    <w:rsid w:val="006D57BA"/>
    <w:rsid w:val="006E4566"/>
    <w:rsid w:val="006E55E2"/>
    <w:rsid w:val="006F549D"/>
    <w:rsid w:val="00703D6D"/>
    <w:rsid w:val="007048E4"/>
    <w:rsid w:val="00704F51"/>
    <w:rsid w:val="00720374"/>
    <w:rsid w:val="00723C22"/>
    <w:rsid w:val="00727F51"/>
    <w:rsid w:val="00732759"/>
    <w:rsid w:val="00734F1E"/>
    <w:rsid w:val="00740E10"/>
    <w:rsid w:val="00741A36"/>
    <w:rsid w:val="00743B57"/>
    <w:rsid w:val="007444C3"/>
    <w:rsid w:val="0075183A"/>
    <w:rsid w:val="00752F6C"/>
    <w:rsid w:val="00753627"/>
    <w:rsid w:val="0075617D"/>
    <w:rsid w:val="007607A0"/>
    <w:rsid w:val="007640DE"/>
    <w:rsid w:val="0076557F"/>
    <w:rsid w:val="007702F1"/>
    <w:rsid w:val="007710DE"/>
    <w:rsid w:val="007737D6"/>
    <w:rsid w:val="0077521D"/>
    <w:rsid w:val="0078582C"/>
    <w:rsid w:val="0078669F"/>
    <w:rsid w:val="007902F8"/>
    <w:rsid w:val="00791467"/>
    <w:rsid w:val="007A1F18"/>
    <w:rsid w:val="007B008C"/>
    <w:rsid w:val="007B747A"/>
    <w:rsid w:val="007C1833"/>
    <w:rsid w:val="007C57B8"/>
    <w:rsid w:val="007D5A3E"/>
    <w:rsid w:val="007E0D9F"/>
    <w:rsid w:val="007E4964"/>
    <w:rsid w:val="008010EF"/>
    <w:rsid w:val="00806428"/>
    <w:rsid w:val="008070F5"/>
    <w:rsid w:val="00807A02"/>
    <w:rsid w:val="00822FE9"/>
    <w:rsid w:val="00827CCC"/>
    <w:rsid w:val="00830614"/>
    <w:rsid w:val="008309A2"/>
    <w:rsid w:val="00833FB7"/>
    <w:rsid w:val="00837AC4"/>
    <w:rsid w:val="0084725B"/>
    <w:rsid w:val="00847D51"/>
    <w:rsid w:val="008543E8"/>
    <w:rsid w:val="00854F6A"/>
    <w:rsid w:val="008727B2"/>
    <w:rsid w:val="0087457A"/>
    <w:rsid w:val="0087568B"/>
    <w:rsid w:val="00876ACD"/>
    <w:rsid w:val="00881612"/>
    <w:rsid w:val="00886CF3"/>
    <w:rsid w:val="008924BE"/>
    <w:rsid w:val="00896D89"/>
    <w:rsid w:val="008A24D9"/>
    <w:rsid w:val="008B0000"/>
    <w:rsid w:val="008B1249"/>
    <w:rsid w:val="008B31E4"/>
    <w:rsid w:val="008B6C4C"/>
    <w:rsid w:val="008E485E"/>
    <w:rsid w:val="008E4ECA"/>
    <w:rsid w:val="008E5BDE"/>
    <w:rsid w:val="008F06A2"/>
    <w:rsid w:val="008F1967"/>
    <w:rsid w:val="009041FB"/>
    <w:rsid w:val="00904847"/>
    <w:rsid w:val="00913E7F"/>
    <w:rsid w:val="009238DC"/>
    <w:rsid w:val="00927443"/>
    <w:rsid w:val="009277CF"/>
    <w:rsid w:val="00940812"/>
    <w:rsid w:val="009428F2"/>
    <w:rsid w:val="00947021"/>
    <w:rsid w:val="0095765D"/>
    <w:rsid w:val="009800AF"/>
    <w:rsid w:val="009801DF"/>
    <w:rsid w:val="00982A86"/>
    <w:rsid w:val="009A592D"/>
    <w:rsid w:val="009A7177"/>
    <w:rsid w:val="009B099E"/>
    <w:rsid w:val="009C10E7"/>
    <w:rsid w:val="009C6669"/>
    <w:rsid w:val="009D74B4"/>
    <w:rsid w:val="009E4869"/>
    <w:rsid w:val="009E5083"/>
    <w:rsid w:val="009E7BF0"/>
    <w:rsid w:val="009E7E7D"/>
    <w:rsid w:val="009F10A9"/>
    <w:rsid w:val="009F4289"/>
    <w:rsid w:val="00A020EE"/>
    <w:rsid w:val="00A04891"/>
    <w:rsid w:val="00A07FE2"/>
    <w:rsid w:val="00A25AB5"/>
    <w:rsid w:val="00A35C82"/>
    <w:rsid w:val="00A35E75"/>
    <w:rsid w:val="00A444B5"/>
    <w:rsid w:val="00A46081"/>
    <w:rsid w:val="00A5172A"/>
    <w:rsid w:val="00A51791"/>
    <w:rsid w:val="00A62051"/>
    <w:rsid w:val="00A62CF2"/>
    <w:rsid w:val="00A63E8E"/>
    <w:rsid w:val="00A71644"/>
    <w:rsid w:val="00A742B4"/>
    <w:rsid w:val="00A759A7"/>
    <w:rsid w:val="00A91F93"/>
    <w:rsid w:val="00AA0F29"/>
    <w:rsid w:val="00AA26B8"/>
    <w:rsid w:val="00AA2877"/>
    <w:rsid w:val="00AA2ECC"/>
    <w:rsid w:val="00AC135D"/>
    <w:rsid w:val="00AD10A0"/>
    <w:rsid w:val="00AD1595"/>
    <w:rsid w:val="00AD190C"/>
    <w:rsid w:val="00AD2AF7"/>
    <w:rsid w:val="00AD60DE"/>
    <w:rsid w:val="00AD7AC3"/>
    <w:rsid w:val="00AE1D9B"/>
    <w:rsid w:val="00AE6DBE"/>
    <w:rsid w:val="00AF08A6"/>
    <w:rsid w:val="00AF3C0F"/>
    <w:rsid w:val="00AF6CC1"/>
    <w:rsid w:val="00B040D4"/>
    <w:rsid w:val="00B0561B"/>
    <w:rsid w:val="00B11D1C"/>
    <w:rsid w:val="00B1261D"/>
    <w:rsid w:val="00B143C9"/>
    <w:rsid w:val="00B1637A"/>
    <w:rsid w:val="00B16A84"/>
    <w:rsid w:val="00B20124"/>
    <w:rsid w:val="00B21EDD"/>
    <w:rsid w:val="00B30E11"/>
    <w:rsid w:val="00B33E5D"/>
    <w:rsid w:val="00B41374"/>
    <w:rsid w:val="00B60BDB"/>
    <w:rsid w:val="00B64BF2"/>
    <w:rsid w:val="00B66334"/>
    <w:rsid w:val="00B66F1E"/>
    <w:rsid w:val="00B70627"/>
    <w:rsid w:val="00B70980"/>
    <w:rsid w:val="00B848EF"/>
    <w:rsid w:val="00B90667"/>
    <w:rsid w:val="00BA239F"/>
    <w:rsid w:val="00BA26D0"/>
    <w:rsid w:val="00BB2049"/>
    <w:rsid w:val="00BC1623"/>
    <w:rsid w:val="00BC3C76"/>
    <w:rsid w:val="00BC7BCA"/>
    <w:rsid w:val="00BD1F71"/>
    <w:rsid w:val="00BD2317"/>
    <w:rsid w:val="00BD61E3"/>
    <w:rsid w:val="00BF01F5"/>
    <w:rsid w:val="00BF0EDC"/>
    <w:rsid w:val="00C03F85"/>
    <w:rsid w:val="00C07276"/>
    <w:rsid w:val="00C100A5"/>
    <w:rsid w:val="00C208C2"/>
    <w:rsid w:val="00C31F0E"/>
    <w:rsid w:val="00C41A10"/>
    <w:rsid w:val="00C41D51"/>
    <w:rsid w:val="00C47331"/>
    <w:rsid w:val="00C728B4"/>
    <w:rsid w:val="00C72A4B"/>
    <w:rsid w:val="00C81026"/>
    <w:rsid w:val="00C81FA7"/>
    <w:rsid w:val="00C84CED"/>
    <w:rsid w:val="00C8773C"/>
    <w:rsid w:val="00C93866"/>
    <w:rsid w:val="00C9404A"/>
    <w:rsid w:val="00C97DCF"/>
    <w:rsid w:val="00CB1A69"/>
    <w:rsid w:val="00CC665E"/>
    <w:rsid w:val="00CC6B67"/>
    <w:rsid w:val="00CC72C8"/>
    <w:rsid w:val="00CD0AC7"/>
    <w:rsid w:val="00CD0E4D"/>
    <w:rsid w:val="00CD345A"/>
    <w:rsid w:val="00CE66B7"/>
    <w:rsid w:val="00CF0A2A"/>
    <w:rsid w:val="00CF4926"/>
    <w:rsid w:val="00CF772E"/>
    <w:rsid w:val="00CF77BA"/>
    <w:rsid w:val="00D03773"/>
    <w:rsid w:val="00D11225"/>
    <w:rsid w:val="00D12272"/>
    <w:rsid w:val="00D156AD"/>
    <w:rsid w:val="00D20452"/>
    <w:rsid w:val="00D240AF"/>
    <w:rsid w:val="00D265B4"/>
    <w:rsid w:val="00D43682"/>
    <w:rsid w:val="00D43C4B"/>
    <w:rsid w:val="00D45AEB"/>
    <w:rsid w:val="00D5275A"/>
    <w:rsid w:val="00D5692D"/>
    <w:rsid w:val="00D57182"/>
    <w:rsid w:val="00D6062A"/>
    <w:rsid w:val="00D62668"/>
    <w:rsid w:val="00D64485"/>
    <w:rsid w:val="00D67AEA"/>
    <w:rsid w:val="00D7421F"/>
    <w:rsid w:val="00DA069D"/>
    <w:rsid w:val="00DA1426"/>
    <w:rsid w:val="00DA62D3"/>
    <w:rsid w:val="00DB5B8C"/>
    <w:rsid w:val="00DB6AB9"/>
    <w:rsid w:val="00DB710A"/>
    <w:rsid w:val="00DC2A53"/>
    <w:rsid w:val="00DC60EA"/>
    <w:rsid w:val="00DD0C66"/>
    <w:rsid w:val="00DD36BD"/>
    <w:rsid w:val="00DD7B37"/>
    <w:rsid w:val="00DE447E"/>
    <w:rsid w:val="00DE5677"/>
    <w:rsid w:val="00DE7323"/>
    <w:rsid w:val="00DF58B8"/>
    <w:rsid w:val="00E00172"/>
    <w:rsid w:val="00E00A27"/>
    <w:rsid w:val="00E02DC2"/>
    <w:rsid w:val="00E03C77"/>
    <w:rsid w:val="00E059BA"/>
    <w:rsid w:val="00E06912"/>
    <w:rsid w:val="00E07487"/>
    <w:rsid w:val="00E1023F"/>
    <w:rsid w:val="00E12EE3"/>
    <w:rsid w:val="00E1664F"/>
    <w:rsid w:val="00E1666A"/>
    <w:rsid w:val="00E23520"/>
    <w:rsid w:val="00E2673B"/>
    <w:rsid w:val="00E3053C"/>
    <w:rsid w:val="00E34608"/>
    <w:rsid w:val="00E374A2"/>
    <w:rsid w:val="00E45D74"/>
    <w:rsid w:val="00E51E4D"/>
    <w:rsid w:val="00E53CD9"/>
    <w:rsid w:val="00E61C84"/>
    <w:rsid w:val="00E65073"/>
    <w:rsid w:val="00E83EAC"/>
    <w:rsid w:val="00E867DD"/>
    <w:rsid w:val="00E943EF"/>
    <w:rsid w:val="00E97658"/>
    <w:rsid w:val="00EA04AE"/>
    <w:rsid w:val="00EC1524"/>
    <w:rsid w:val="00EC152F"/>
    <w:rsid w:val="00EC304A"/>
    <w:rsid w:val="00EC3190"/>
    <w:rsid w:val="00EC6D70"/>
    <w:rsid w:val="00ED02B7"/>
    <w:rsid w:val="00ED751F"/>
    <w:rsid w:val="00EE2BCE"/>
    <w:rsid w:val="00EF3BC3"/>
    <w:rsid w:val="00EF494D"/>
    <w:rsid w:val="00EF6F63"/>
    <w:rsid w:val="00F05506"/>
    <w:rsid w:val="00F06BEC"/>
    <w:rsid w:val="00F133F5"/>
    <w:rsid w:val="00F15439"/>
    <w:rsid w:val="00F2263F"/>
    <w:rsid w:val="00F2679D"/>
    <w:rsid w:val="00F31887"/>
    <w:rsid w:val="00F4147F"/>
    <w:rsid w:val="00F47899"/>
    <w:rsid w:val="00F51587"/>
    <w:rsid w:val="00F61E1F"/>
    <w:rsid w:val="00F660A3"/>
    <w:rsid w:val="00F737C0"/>
    <w:rsid w:val="00F76790"/>
    <w:rsid w:val="00F804C6"/>
    <w:rsid w:val="00F96D35"/>
    <w:rsid w:val="00F973C6"/>
    <w:rsid w:val="00F97C74"/>
    <w:rsid w:val="00FA0488"/>
    <w:rsid w:val="00FA0CA5"/>
    <w:rsid w:val="00FA73E0"/>
    <w:rsid w:val="00FA748A"/>
    <w:rsid w:val="00FB1FCC"/>
    <w:rsid w:val="00FB2655"/>
    <w:rsid w:val="00FB2D7F"/>
    <w:rsid w:val="00FC2050"/>
    <w:rsid w:val="00FC3093"/>
    <w:rsid w:val="00FE7687"/>
    <w:rsid w:val="00FF27B8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332D1"/>
  <w15:docId w15:val="{10BE8B1E-AF36-4B9D-AB80-4A2DF4054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734F1E"/>
    <w:rPr>
      <w:i/>
      <w:iCs/>
    </w:rPr>
  </w:style>
  <w:style w:type="paragraph" w:styleId="ListParagraph">
    <w:name w:val="List Paragraph"/>
    <w:basedOn w:val="Normal"/>
    <w:uiPriority w:val="34"/>
    <w:qFormat/>
    <w:rsid w:val="00A5179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96D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2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7A7DD4-99EE-4438-8A20-2368EB07E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11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John Becker</cp:lastModifiedBy>
  <cp:revision>2</cp:revision>
  <cp:lastPrinted>2022-04-04T18:47:00Z</cp:lastPrinted>
  <dcterms:created xsi:type="dcterms:W3CDTF">2022-05-03T18:15:00Z</dcterms:created>
  <dcterms:modified xsi:type="dcterms:W3CDTF">2022-05-03T18:15:00Z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