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1F7EB164" w:rsidR="00D27E20" w:rsidRPr="00565818" w:rsidRDefault="00A04B0A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559C8C64">
                <wp:simplePos x="0" y="0"/>
                <wp:positionH relativeFrom="column">
                  <wp:posOffset>2522220</wp:posOffset>
                </wp:positionH>
                <wp:positionV relativeFrom="paragraph">
                  <wp:posOffset>1059180</wp:posOffset>
                </wp:positionV>
                <wp:extent cx="4632960" cy="308610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82EF9" w14:textId="77777777" w:rsidR="00620E62" w:rsidRDefault="0065487C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Impact" w:hAnsi="Impact"/>
                                  <w:color w:val="000000" w:themeColor="text1"/>
                                </w:rPr>
                                <w:id w:val="-1592469558"/>
                              </w:sdtPr>
                              <w:sdtEndPr>
                                <w:rPr>
                                  <w:rFonts w:ascii="Curlz MT" w:hAnsi="Curlz MT"/>
                                  <w:b/>
                                  <w:sz w:val="52"/>
                                  <w:szCs w:val="52"/>
                                </w:rPr>
                              </w:sdtEndPr>
                              <w:sdtContent>
                                <w:r w:rsidR="00620E62" w:rsidRPr="00837AC4">
                                  <w:rPr>
                                    <w:rFonts w:ascii="Impact" w:hAnsi="Impac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FSA Testing</w:t>
                                </w:r>
                              </w:sdtContent>
                            </w:sdt>
                          </w:p>
                          <w:p w14:paraId="2F5F01DE" w14:textId="77777777" w:rsidR="00620E62" w:rsidRPr="00837AC4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AD75B57" w14:textId="14039889" w:rsidR="00620E62" w:rsidRPr="00A35E75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="008F0F3B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uesday</w:t>
                            </w: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April </w:t>
                            </w:r>
                            <w:r w:rsidR="008F0F3B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2D81390" w14:textId="77777777" w:rsidR="00620E62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Writing</w:t>
                            </w:r>
                          </w:p>
                          <w:p w14:paraId="16735800" w14:textId="77777777" w:rsidR="00620E62" w:rsidRPr="00A35E75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203C5EC" w14:textId="4705C08D" w:rsidR="00620E62" w:rsidRPr="00A35E75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Tuesday and </w:t>
                            </w:r>
                            <w:r w:rsidR="00F11077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Wednesday</w:t>
                            </w: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May </w:t>
                            </w:r>
                            <w:r w:rsidR="00F11077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F11077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5CCEB57" w14:textId="77777777" w:rsidR="00620E62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ELA</w:t>
                            </w:r>
                          </w:p>
                          <w:p w14:paraId="616D4511" w14:textId="77777777" w:rsidR="00620E62" w:rsidRPr="00A35E75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7FF7C8F" w14:textId="614F8E4D" w:rsidR="00620E62" w:rsidRPr="00A35E75" w:rsidRDefault="00F11077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Monday </w:t>
                            </w:r>
                            <w:r w:rsidR="008F0F3B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Tuesday</w:t>
                            </w:r>
                            <w:r w:rsidR="00620E62"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May </w:t>
                            </w: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 and 10</w:t>
                            </w:r>
                          </w:p>
                          <w:p w14:paraId="5F5A5C8E" w14:textId="77777777" w:rsidR="00620E62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Math</w:t>
                            </w:r>
                          </w:p>
                          <w:p w14:paraId="289D8EED" w14:textId="77777777" w:rsidR="00620E62" w:rsidRPr="00A35E75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F80DDAF" w14:textId="2FC1849A" w:rsidR="00620E62" w:rsidRPr="00A35E75" w:rsidRDefault="00F11077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Monday and </w:t>
                            </w:r>
                            <w:r w:rsidR="00620E62"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Tuesday, May </w:t>
                            </w: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16</w:t>
                            </w:r>
                            <w:r w:rsidR="00620E62"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1</w:t>
                            </w:r>
                            <w:r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DC55645" w14:textId="77777777" w:rsidR="00620E62" w:rsidRPr="00837AC4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Engravers MT" w:hAnsi="Engravers MT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5E75">
                              <w:rPr>
                                <w:rFonts w:ascii="Engravers MT" w:hAnsi="Engravers M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Science</w:t>
                            </w:r>
                          </w:p>
                          <w:p w14:paraId="268B6AC9" w14:textId="77777777" w:rsidR="00620E62" w:rsidRPr="00837AC4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D8C7311" w14:textId="77777777" w:rsidR="00620E62" w:rsidRPr="00837AC4" w:rsidRDefault="00620E62" w:rsidP="00620E6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AC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visit </w:t>
                            </w:r>
                            <w:r w:rsidRPr="00837A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fsaassessments.org</w:t>
                            </w:r>
                            <w:r w:rsidRPr="00837AC4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download or print sample FSA tests. </w:t>
                            </w:r>
                          </w:p>
                          <w:p w14:paraId="0E0684D7" w14:textId="77777777" w:rsidR="009972BC" w:rsidRPr="00C41D51" w:rsidRDefault="009972BC" w:rsidP="00A04B0A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4A7EB6" w14:textId="0889CCD9" w:rsidR="00FF5072" w:rsidRPr="007F73F1" w:rsidRDefault="00FF5072" w:rsidP="00C208F2">
                            <w:pPr>
                              <w:shd w:val="clear" w:color="auto" w:fill="FFFFFF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3"/>
                                <w:sz w:val="23"/>
                                <w:szCs w:val="2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8.6pt;margin-top:83.4pt;width:364.8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" filled="f" stroked="f" strokecolor="#c6a27b [1944]">
                <v:textbox inset="3.6pt,,3.6pt">
                  <w:txbxContent>
                    <w:p w14:paraId="5DE82EF9" w14:textId="77777777" w:rsidR="00620E62" w:rsidRDefault="0065487C" w:rsidP="00620E62">
                      <w:pPr>
                        <w:shd w:val="clear" w:color="auto" w:fill="FFFFFF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Impact" w:hAnsi="Impact"/>
                            <w:color w:val="000000" w:themeColor="text1"/>
                          </w:rPr>
                          <w:id w:val="-1592469558"/>
                        </w:sdtPr>
                        <w:sdtEndPr>
                          <w:rPr>
                            <w:rFonts w:ascii="Curlz MT" w:hAnsi="Curlz MT"/>
                            <w:b/>
                            <w:sz w:val="52"/>
                            <w:szCs w:val="52"/>
                          </w:rPr>
                        </w:sdtEndPr>
                        <w:sdtContent>
                          <w:r w:rsidR="00620E62" w:rsidRPr="00837AC4">
                            <w:rPr>
                              <w:rFonts w:ascii="Impact" w:hAnsi="Impac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FSA Testing</w:t>
                          </w:r>
                        </w:sdtContent>
                      </w:sdt>
                    </w:p>
                    <w:p w14:paraId="2F5F01DE" w14:textId="77777777" w:rsidR="00620E62" w:rsidRPr="00837AC4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AD75B57" w14:textId="14039889" w:rsidR="00620E62" w:rsidRPr="00A35E75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="008F0F3B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uesday</w:t>
                      </w: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, April </w:t>
                      </w:r>
                      <w:r w:rsidR="008F0F3B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  <w:p w14:paraId="62D81390" w14:textId="77777777" w:rsidR="00620E62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Writing</w:t>
                      </w:r>
                    </w:p>
                    <w:p w14:paraId="16735800" w14:textId="77777777" w:rsidR="00620E62" w:rsidRPr="00A35E75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203C5EC" w14:textId="4705C08D" w:rsidR="00620E62" w:rsidRPr="00A35E75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Tuesday and </w:t>
                      </w:r>
                      <w:r w:rsidR="00F11077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Wednesday</w:t>
                      </w: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, May </w:t>
                      </w:r>
                      <w:r w:rsidR="00F11077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F11077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  <w:p w14:paraId="45CCEB57" w14:textId="77777777" w:rsidR="00620E62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ELA</w:t>
                      </w:r>
                    </w:p>
                    <w:p w14:paraId="616D4511" w14:textId="77777777" w:rsidR="00620E62" w:rsidRPr="00A35E75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7FF7C8F" w14:textId="614F8E4D" w:rsidR="00620E62" w:rsidRPr="00A35E75" w:rsidRDefault="00F11077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Monday </w:t>
                      </w:r>
                      <w:r w:rsidR="008F0F3B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Tuesday</w:t>
                      </w:r>
                      <w:r w:rsidR="00620E62"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, May </w:t>
                      </w: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9 and 10</w:t>
                      </w:r>
                    </w:p>
                    <w:p w14:paraId="5F5A5C8E" w14:textId="77777777" w:rsidR="00620E62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Math</w:t>
                      </w:r>
                    </w:p>
                    <w:p w14:paraId="289D8EED" w14:textId="77777777" w:rsidR="00620E62" w:rsidRPr="00A35E75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F80DDAF" w14:textId="2FC1849A" w:rsidR="00620E62" w:rsidRPr="00A35E75" w:rsidRDefault="00F11077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Monday and </w:t>
                      </w:r>
                      <w:r w:rsidR="00620E62"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Tuesday, May </w:t>
                      </w: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16</w:t>
                      </w:r>
                      <w:r w:rsidR="00620E62"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 xml:space="preserve"> and 1</w:t>
                      </w:r>
                      <w:r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  <w:p w14:paraId="4DC55645" w14:textId="77777777" w:rsidR="00620E62" w:rsidRPr="00837AC4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Engravers MT" w:hAnsi="Engravers MT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A35E75">
                        <w:rPr>
                          <w:rFonts w:ascii="Engravers MT" w:hAnsi="Engravers MT" w:cs="Times New Roman"/>
                          <w:color w:val="000000" w:themeColor="text1"/>
                          <w:sz w:val="24"/>
                          <w:szCs w:val="24"/>
                        </w:rPr>
                        <w:t>Science</w:t>
                      </w:r>
                    </w:p>
                    <w:p w14:paraId="268B6AC9" w14:textId="77777777" w:rsidR="00620E62" w:rsidRPr="00837AC4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D8C7311" w14:textId="77777777" w:rsidR="00620E62" w:rsidRPr="00837AC4" w:rsidRDefault="00620E62" w:rsidP="00620E62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37AC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You can visit </w:t>
                      </w:r>
                      <w:r w:rsidRPr="00837AC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fsaassessments.org</w:t>
                      </w:r>
                      <w:r w:rsidRPr="00837AC4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to download or print sample FSA tests. </w:t>
                      </w:r>
                    </w:p>
                    <w:p w14:paraId="0E0684D7" w14:textId="77777777" w:rsidR="009972BC" w:rsidRPr="00C41D51" w:rsidRDefault="009972BC" w:rsidP="00A04B0A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4A7EB6" w14:textId="0889CCD9" w:rsidR="00FF5072" w:rsidRPr="007F73F1" w:rsidRDefault="00FF5072" w:rsidP="00C208F2">
                      <w:pPr>
                        <w:shd w:val="clear" w:color="auto" w:fill="FFFFFF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3"/>
                          <w:sz w:val="23"/>
                          <w:szCs w:val="23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58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6EA159" wp14:editId="3315083C">
                <wp:simplePos x="0" y="0"/>
                <wp:positionH relativeFrom="column">
                  <wp:posOffset>1623060</wp:posOffset>
                </wp:positionH>
                <wp:positionV relativeFrom="paragraph">
                  <wp:posOffset>8488680</wp:posOffset>
                </wp:positionV>
                <wp:extent cx="4183380" cy="998220"/>
                <wp:effectExtent l="0" t="0" r="2667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AC068" w14:textId="5C2AF343" w:rsidR="000A058E" w:rsidRPr="000F314B" w:rsidRDefault="000A058E" w:rsidP="000A058E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F314B">
                              <w:rPr>
                                <w:rFonts w:ascii="French Script MT" w:hAnsi="French Script MT"/>
                                <w:b/>
                                <w:bCs/>
                                <w:sz w:val="72"/>
                                <w:szCs w:val="72"/>
                              </w:rPr>
                              <w:t>Congratulations!</w:t>
                            </w:r>
                          </w:p>
                          <w:p w14:paraId="76C32D80" w14:textId="7236C61B" w:rsidR="000A058E" w:rsidRPr="000F314B" w:rsidRDefault="0011594C" w:rsidP="000F31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Safety Patrol Captain</w:t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afety Patrol Lieutenant</w:t>
                            </w:r>
                          </w:p>
                          <w:p w14:paraId="34D3EF14" w14:textId="7F9A3076" w:rsidR="000A058E" w:rsidRPr="000F314B" w:rsidRDefault="0011594C" w:rsidP="000F31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BROOKE HOWE</w:t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  <w:t xml:space="preserve">        </w:t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 w:rsidRPr="000F314B">
                              <w:rPr>
                                <w:b/>
                                <w:bCs/>
                              </w:rPr>
                              <w:tab/>
                            </w:r>
                            <w:r w:rsidR="000F314B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</w:rPr>
                              <w:t>RYLAN WINSTON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A159" id="Text Box 18" o:spid="_x0000_s1027" type="#_x0000_t202" style="position:absolute;margin-left:127.8pt;margin-top:668.4pt;width:329.4pt;height:7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" fillcolor="white [3201]">
                <v:textbox>
                  <w:txbxContent>
                    <w:p w14:paraId="62DAC068" w14:textId="5C2AF343" w:rsidR="000A058E" w:rsidRPr="000F314B" w:rsidRDefault="000A058E" w:rsidP="000A058E">
                      <w:pPr>
                        <w:jc w:val="center"/>
                        <w:rPr>
                          <w:rFonts w:ascii="French Script MT" w:hAnsi="French Script MT"/>
                          <w:b/>
                          <w:bCs/>
                          <w:sz w:val="72"/>
                          <w:szCs w:val="72"/>
                        </w:rPr>
                      </w:pPr>
                      <w:r w:rsidRPr="000F314B">
                        <w:rPr>
                          <w:rFonts w:ascii="French Script MT" w:hAnsi="French Script MT"/>
                          <w:b/>
                          <w:bCs/>
                          <w:sz w:val="72"/>
                          <w:szCs w:val="72"/>
                        </w:rPr>
                        <w:t>Congratulations!</w:t>
                      </w:r>
                    </w:p>
                    <w:p w14:paraId="76C32D80" w14:textId="7236C61B" w:rsidR="000A058E" w:rsidRPr="000F314B" w:rsidRDefault="0011594C" w:rsidP="000F31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Safety Patrol Captain</w:t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>
                        <w:rPr>
                          <w:b/>
                          <w:bCs/>
                        </w:rPr>
                        <w:t xml:space="preserve">         </w:t>
                      </w:r>
                      <w:r w:rsidR="000F314B" w:rsidRPr="000F314B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afety Patrol Lieutenant</w:t>
                      </w:r>
                    </w:p>
                    <w:p w14:paraId="34D3EF14" w14:textId="7F9A3076" w:rsidR="000A058E" w:rsidRPr="000F314B" w:rsidRDefault="0011594C" w:rsidP="000F31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BROOKE HOWE</w:t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  <w:t xml:space="preserve">        </w:t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 w:rsidRPr="000F314B">
                        <w:rPr>
                          <w:b/>
                          <w:bCs/>
                        </w:rPr>
                        <w:tab/>
                      </w:r>
                      <w:r w:rsidR="000F314B">
                        <w:rPr>
                          <w:b/>
                          <w:bCs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</w:rPr>
                        <w:t>RYLAN WINSTON</w:t>
                      </w:r>
                    </w:p>
                  </w:txbxContent>
                </v:textbox>
              </v:shape>
            </w:pict>
          </mc:Fallback>
        </mc:AlternateContent>
      </w:r>
      <w:r w:rsidR="00A12D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06161C0E">
                <wp:simplePos x="0" y="0"/>
                <wp:positionH relativeFrom="column">
                  <wp:posOffset>106680</wp:posOffset>
                </wp:positionH>
                <wp:positionV relativeFrom="paragraph">
                  <wp:posOffset>8442960</wp:posOffset>
                </wp:positionV>
                <wp:extent cx="7172325" cy="1093470"/>
                <wp:effectExtent l="0" t="0" r="9525" b="1143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ACB76" w14:textId="10DCFEFD" w:rsidR="00927BF7" w:rsidRPr="00565818" w:rsidRDefault="00923D04" w:rsidP="00733E39">
                            <w:pPr>
                              <w:pStyle w:val="SmallPrint"/>
                              <w:shd w:val="clear" w:color="auto" w:fill="FFFFFF" w:themeFill="background1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7087F7" wp14:editId="70C9EFB0">
                                  <wp:extent cx="1070610" cy="1093470"/>
                                  <wp:effectExtent l="19050" t="19050" r="15240" b="11430"/>
                                  <wp:docPr id="20" name="Picture 20" descr="A picture containing person, wall, spectacles, gogg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person, wall, spectacles, goggl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610" cy="109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E39" w:rsidRPr="00733E39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A058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09A312" wp14:editId="1FCCFCCD">
                                  <wp:extent cx="982980" cy="1093470"/>
                                  <wp:effectExtent l="19050" t="19050" r="26670" b="11430"/>
                                  <wp:docPr id="10" name="Picture 10" descr="A child wearing a mask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child wearing a mask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109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11594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733E39" w:rsidRPr="00733E39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8" type="#_x0000_t202" style="position:absolute;margin-left:8.4pt;margin-top:664.8pt;width:564.75pt;height:8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" filled="f" stroked="f">
                <v:textbox inset="0,0,0,0">
                  <w:txbxContent>
                    <w:p w14:paraId="1E9ACB76" w14:textId="10DCFEFD" w:rsidR="00927BF7" w:rsidRPr="00565818" w:rsidRDefault="00923D04" w:rsidP="00733E39">
                      <w:pPr>
                        <w:pStyle w:val="SmallPrint"/>
                        <w:shd w:val="clear" w:color="auto" w:fill="FFFFFF" w:themeFill="background1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3D7087F7" wp14:editId="70C9EFB0">
                            <wp:extent cx="1070610" cy="1093470"/>
                            <wp:effectExtent l="19050" t="19050" r="15240" b="11430"/>
                            <wp:docPr id="20" name="Picture 20" descr="A picture containing person, wall, spectacles, gogg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person, wall, spectacles, goggles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610" cy="109347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E39" w:rsidRPr="00733E39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A058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3209A312" wp14:editId="1FCCFCCD">
                            <wp:extent cx="982980" cy="1093470"/>
                            <wp:effectExtent l="19050" t="19050" r="26670" b="11430"/>
                            <wp:docPr id="10" name="Picture 10" descr="A child wearing a mask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child wearing a mask&#10;&#10;Description automatically generated with low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80" cy="109347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11594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733E39" w:rsidRPr="00733E39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754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2449570">
                <wp:simplePos x="0" y="0"/>
                <wp:positionH relativeFrom="margin">
                  <wp:posOffset>99060</wp:posOffset>
                </wp:positionH>
                <wp:positionV relativeFrom="paragraph">
                  <wp:posOffset>7269480</wp:posOffset>
                </wp:positionV>
                <wp:extent cx="7132955" cy="1051560"/>
                <wp:effectExtent l="0" t="0" r="10795" b="1524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5156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8269CB" w14:textId="77777777" w:rsidR="00DC1926" w:rsidRDefault="004C6743" w:rsidP="00DC1926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848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 w:rsidR="00DC1926" w:rsidRPr="00DC19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DC1926" w:rsidRPr="00DC19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aer</w:t>
                            </w:r>
                            <w:proofErr w:type="spellEnd"/>
                            <w:r w:rsidR="00DC1926" w:rsidRPr="00DC19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.”</w:t>
                            </w:r>
                          </w:p>
                          <w:p w14:paraId="4D21723A" w14:textId="77777777" w:rsidR="00DC1926" w:rsidRDefault="00DC1926" w:rsidP="00DC1926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aerodynamic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aerobic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aerospace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aeronaut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aerophyte</w:t>
                            </w:r>
                          </w:p>
                          <w:p w14:paraId="172800FA" w14:textId="77777777" w:rsidR="00DC1926" w:rsidRDefault="00DC1926" w:rsidP="00DC1926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aeronautics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aerial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aeronomy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aerosol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aerate</w:t>
                            </w:r>
                          </w:p>
                          <w:p w14:paraId="6DC396B9" w14:textId="74BA2B7E" w:rsidR="00AE1D9B" w:rsidRPr="00565818" w:rsidRDefault="00AE1D9B" w:rsidP="00DC1926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29" style="position:absolute;margin-left:7.8pt;margin-top:572.4pt;width:561.65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" fillcolor="#664a2c [2408]" strokecolor="#89643b [3208]">
                <v:textbox inset=",7.2pt">
                  <w:txbxContent>
                    <w:p w14:paraId="538269CB" w14:textId="77777777" w:rsidR="00DC1926" w:rsidRDefault="004C6743" w:rsidP="00DC1926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8484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 w:rsidR="00DC1926" w:rsidRPr="00DC192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DC1926" w:rsidRPr="00DC192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aer</w:t>
                      </w:r>
                      <w:proofErr w:type="spellEnd"/>
                      <w:r w:rsidR="00DC1926" w:rsidRPr="00DC192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.”</w:t>
                      </w:r>
                    </w:p>
                    <w:p w14:paraId="4D21723A" w14:textId="77777777" w:rsidR="00DC1926" w:rsidRDefault="00DC1926" w:rsidP="00DC1926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aerodynamic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aerobic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aerospace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aeronaut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aerophyte</w:t>
                      </w:r>
                    </w:p>
                    <w:p w14:paraId="172800FA" w14:textId="77777777" w:rsidR="00DC1926" w:rsidRDefault="00DC1926" w:rsidP="00DC1926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aeronautics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aerial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aeronomy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aerosol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aerate</w:t>
                      </w:r>
                    </w:p>
                    <w:p w14:paraId="6DC396B9" w14:textId="74BA2B7E" w:rsidR="00AE1D9B" w:rsidRPr="00565818" w:rsidRDefault="00AE1D9B" w:rsidP="00DC1926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69DD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5C693FEC">
                <wp:simplePos x="0" y="0"/>
                <wp:positionH relativeFrom="margin">
                  <wp:posOffset>4114800</wp:posOffset>
                </wp:positionH>
                <wp:positionV relativeFrom="paragraph">
                  <wp:posOffset>4349808</wp:posOffset>
                </wp:positionV>
                <wp:extent cx="3113405" cy="2638771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638771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E0B9F65" w14:textId="3BAFA68F" w:rsidR="00D53839" w:rsidRDefault="00EF2599" w:rsidP="0052209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noProof/>
                                <w:kern w:val="3"/>
                                <w:lang w:eastAsia="zh-CN" w:bidi="hi-IN"/>
                              </w:rPr>
                              <w:drawing>
                                <wp:inline distT="0" distB="0" distL="0" distR="0" wp14:anchorId="465E92B5" wp14:editId="0A8B2B12">
                                  <wp:extent cx="1394460" cy="772392"/>
                                  <wp:effectExtent l="0" t="0" r="0" b="8890"/>
                                  <wp:docPr id="2" name="Picture 2" descr="A picture containing text, businesscard, envelo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businesscard, envelo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75" cy="798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89164" w14:textId="74F20E70" w:rsidR="0065487C" w:rsidRPr="0065487C" w:rsidRDefault="0065487C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Sunday, March 13</w:t>
                            </w: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Daylight Savings</w:t>
                            </w:r>
                          </w:p>
                          <w:p w14:paraId="325ADB50" w14:textId="009F13D5" w:rsidR="00EF2599" w:rsidRPr="0065487C" w:rsidRDefault="00EF2599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Thursday, March 17</w:t>
                            </w: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End of 3</w:t>
                            </w: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Nine Weeks</w:t>
                            </w:r>
                          </w:p>
                          <w:p w14:paraId="29EE0D30" w14:textId="5C9A60CA" w:rsidR="0091475D" w:rsidRPr="0065487C" w:rsidRDefault="0091475D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Monday, March 21- Monday, March</w:t>
                            </w:r>
                            <w:r w:rsidR="003547C6"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 xml:space="preserve"> 28</w:t>
                            </w:r>
                            <w:r w:rsidR="003547C6"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Spring Break/Teacher Workday</w:t>
                            </w:r>
                          </w:p>
                          <w:p w14:paraId="6A088816" w14:textId="77777777" w:rsidR="00670E35" w:rsidRPr="0065487C" w:rsidRDefault="003547C6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Tuesday, April 5</w:t>
                            </w:r>
                            <w:r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FSA Writing</w:t>
                            </w:r>
                            <w:r w:rsidR="000747A9" w:rsidRPr="0065487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Report cards</w:t>
                            </w:r>
                          </w:p>
                          <w:p w14:paraId="3BAC9F88" w14:textId="41475EB1" w:rsidR="000747A9" w:rsidRDefault="00670E35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  <w:t>-------------------------------------------------------------------------------------</w:t>
                            </w:r>
                          </w:p>
                          <w:p w14:paraId="5F9615CC" w14:textId="76B9D837" w:rsidR="000747A9" w:rsidRPr="000747A9" w:rsidRDefault="000747A9" w:rsidP="000747A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0747A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Notes from Ms. Katje</w:t>
                            </w:r>
                          </w:p>
                          <w:p w14:paraId="52A8BFD9" w14:textId="1A562ED8" w:rsidR="000747A9" w:rsidRDefault="000747A9" w:rsidP="000747A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 are working on percussion instruments</w:t>
                            </w:r>
                          </w:p>
                          <w:p w14:paraId="58FB38DB" w14:textId="774FD3DB" w:rsidR="000747A9" w:rsidRPr="000747A9" w:rsidRDefault="000747A9" w:rsidP="000747A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0747A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Notes from Coach Cotter</w:t>
                            </w:r>
                          </w:p>
                          <w:p w14:paraId="4C7F6C06" w14:textId="344E1D59" w:rsidR="000747A9" w:rsidRDefault="000747A9" w:rsidP="000747A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Students just began a unit on lacrosse</w:t>
                            </w:r>
                          </w:p>
                          <w:p w14:paraId="3221FAAC" w14:textId="77777777" w:rsidR="003547C6" w:rsidRPr="00D17EDF" w:rsidRDefault="003547C6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0F279D21" w14:textId="77777777" w:rsidR="00CD3F53" w:rsidRPr="00B15267" w:rsidRDefault="00CD3F53" w:rsidP="001D248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</w:p>
                          <w:p w14:paraId="5E3FCC52" w14:textId="77777777" w:rsidR="00D45477" w:rsidRDefault="00D45477" w:rsidP="00D4547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01AB2547" w14:textId="77777777" w:rsidR="001669DD" w:rsidRDefault="001669DD" w:rsidP="0041057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3F7E8C68" w14:textId="33676DC2" w:rsidR="001669DD" w:rsidRDefault="001669DD" w:rsidP="001669D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0" style="position:absolute;margin-left:324pt;margin-top:342.5pt;width:245.15pt;height:207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E0B9F65" w14:textId="3BAFA68F" w:rsidR="00D53839" w:rsidRDefault="00EF2599" w:rsidP="0052209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noProof/>
                          <w:kern w:val="3"/>
                          <w:lang w:eastAsia="zh-CN" w:bidi="hi-IN"/>
                        </w:rPr>
                        <w:drawing>
                          <wp:inline distT="0" distB="0" distL="0" distR="0" wp14:anchorId="465E92B5" wp14:editId="0A8B2B12">
                            <wp:extent cx="1394460" cy="772392"/>
                            <wp:effectExtent l="0" t="0" r="0" b="8890"/>
                            <wp:docPr id="2" name="Picture 2" descr="A picture containing text, businesscard, envelo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businesscard, envelop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75" cy="798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C89164" w14:textId="74F20E70" w:rsidR="0065487C" w:rsidRPr="0065487C" w:rsidRDefault="0065487C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Sunday, March 13</w:t>
                      </w: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Daylight Savings</w:t>
                      </w:r>
                    </w:p>
                    <w:p w14:paraId="325ADB50" w14:textId="009F13D5" w:rsidR="00EF2599" w:rsidRPr="0065487C" w:rsidRDefault="00EF2599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Thursday, March 17</w:t>
                      </w: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End of 3</w:t>
                      </w: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Nine Weeks</w:t>
                      </w:r>
                    </w:p>
                    <w:p w14:paraId="29EE0D30" w14:textId="5C9A60CA" w:rsidR="0091475D" w:rsidRPr="0065487C" w:rsidRDefault="0091475D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Monday, March 21- Monday, March</w:t>
                      </w:r>
                      <w:r w:rsidR="003547C6"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 xml:space="preserve"> 28</w:t>
                      </w:r>
                      <w:r w:rsidR="003547C6"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Spring Break/Teacher Workday</w:t>
                      </w:r>
                    </w:p>
                    <w:p w14:paraId="6A088816" w14:textId="77777777" w:rsidR="00670E35" w:rsidRPr="0065487C" w:rsidRDefault="003547C6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Tuesday, April 5</w:t>
                      </w:r>
                      <w:r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: FSA Writing</w:t>
                      </w:r>
                      <w:r w:rsidR="000747A9" w:rsidRPr="0065487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, Report cards</w:t>
                      </w:r>
                    </w:p>
                    <w:p w14:paraId="3BAC9F88" w14:textId="41475EB1" w:rsidR="000747A9" w:rsidRDefault="00670E35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16"/>
                          <w:szCs w:val="16"/>
                          <w:lang w:eastAsia="zh-CN" w:bidi="hi-IN"/>
                        </w:rPr>
                        <w:t>-------------------------------------------------------------------------------------</w:t>
                      </w:r>
                    </w:p>
                    <w:p w14:paraId="5F9615CC" w14:textId="76B9D837" w:rsidR="000747A9" w:rsidRPr="000747A9" w:rsidRDefault="000747A9" w:rsidP="000747A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0747A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Notes from Ms. Katje</w:t>
                      </w:r>
                    </w:p>
                    <w:p w14:paraId="52A8BFD9" w14:textId="1A562ED8" w:rsidR="000747A9" w:rsidRDefault="000747A9" w:rsidP="000747A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Students are working on percussion instruments</w:t>
                      </w:r>
                    </w:p>
                    <w:p w14:paraId="58FB38DB" w14:textId="774FD3DB" w:rsidR="000747A9" w:rsidRPr="000747A9" w:rsidRDefault="000747A9" w:rsidP="000747A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0747A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Notes from Coach Cotter</w:t>
                      </w:r>
                    </w:p>
                    <w:p w14:paraId="4C7F6C06" w14:textId="344E1D59" w:rsidR="000747A9" w:rsidRDefault="000747A9" w:rsidP="000747A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Students just began a unit on lacrosse</w:t>
                      </w:r>
                    </w:p>
                    <w:p w14:paraId="3221FAAC" w14:textId="77777777" w:rsidR="003547C6" w:rsidRPr="00D17EDF" w:rsidRDefault="003547C6" w:rsidP="00EF25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0F279D21" w14:textId="77777777" w:rsidR="00CD3F53" w:rsidRPr="00B15267" w:rsidRDefault="00CD3F53" w:rsidP="001D2480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</w:p>
                    <w:p w14:paraId="5E3FCC52" w14:textId="77777777" w:rsidR="00D45477" w:rsidRDefault="00D45477" w:rsidP="00D4547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14:paraId="01AB2547" w14:textId="77777777" w:rsidR="001669DD" w:rsidRDefault="001669DD" w:rsidP="00410577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</w:pPr>
                    </w:p>
                    <w:p w14:paraId="3F7E8C68" w14:textId="33676DC2" w:rsidR="001669DD" w:rsidRDefault="001669DD" w:rsidP="001669D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1FC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2E9EC6E0">
                <wp:simplePos x="0" y="0"/>
                <wp:positionH relativeFrom="column">
                  <wp:posOffset>90055</wp:posOffset>
                </wp:positionH>
                <wp:positionV relativeFrom="paragraph">
                  <wp:posOffset>1025236</wp:posOffset>
                </wp:positionV>
                <wp:extent cx="7142710" cy="3098165"/>
                <wp:effectExtent l="0" t="0" r="20320" b="2603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2710" cy="309816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3EB37D6C" w:rsidR="007C1833" w:rsidRDefault="00B62A07" w:rsidP="000A69B9">
                            <w:pPr>
                              <w:shd w:val="clear" w:color="auto" w:fill="FFFFFF" w:themeFill="background1"/>
                            </w:pPr>
                            <w:r>
                              <w:t xml:space="preserve">  </w:t>
                            </w:r>
                          </w:p>
                          <w:p w14:paraId="4F4FC52B" w14:textId="3BB3437A" w:rsidR="00B62A07" w:rsidRPr="00565818" w:rsidRDefault="007227AF" w:rsidP="000A69B9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B62A07">
                              <w:t xml:space="preserve">   </w:t>
                            </w:r>
                            <w:r w:rsidR="00620E62" w:rsidRPr="00620E62">
                              <w:rPr>
                                <w:noProof/>
                              </w:rPr>
                              <w:drawing>
                                <wp:inline distT="0" distB="0" distL="0" distR="0" wp14:anchorId="549E6093" wp14:editId="3B40B02B">
                                  <wp:extent cx="2095500" cy="26974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69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1" alt="book-bg" style="position:absolute;margin-left:7.1pt;margin-top:80.75pt;width:562.4pt;height:24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" strokecolor="#89643b [3208]" strokeweight=".5pt">
                <v:fill r:id="rId12" o:title="book-bg" recolor="t" rotate="t" type="frame"/>
                <v:textbox inset="0,0,0,0">
                  <w:txbxContent>
                    <w:p w14:paraId="3D4C9EA0" w14:textId="3EB37D6C" w:rsidR="007C1833" w:rsidRDefault="00B62A07" w:rsidP="000A69B9">
                      <w:pPr>
                        <w:shd w:val="clear" w:color="auto" w:fill="FFFFFF" w:themeFill="background1"/>
                      </w:pPr>
                      <w:r>
                        <w:t xml:space="preserve">  </w:t>
                      </w:r>
                    </w:p>
                    <w:p w14:paraId="4F4FC52B" w14:textId="3BB3437A" w:rsidR="00B62A07" w:rsidRPr="00565818" w:rsidRDefault="007227AF" w:rsidP="000A69B9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B62A07">
                        <w:t xml:space="preserve">   </w:t>
                      </w:r>
                      <w:r w:rsidR="00620E62" w:rsidRPr="00620E62">
                        <w:rPr>
                          <w:noProof/>
                        </w:rPr>
                        <w:drawing>
                          <wp:inline distT="0" distB="0" distL="0" distR="0" wp14:anchorId="549E6093" wp14:editId="3B40B02B">
                            <wp:extent cx="2095500" cy="26974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69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362E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459DD271">
                <wp:simplePos x="0" y="0"/>
                <wp:positionH relativeFrom="column">
                  <wp:posOffset>96982</wp:posOffset>
                </wp:positionH>
                <wp:positionV relativeFrom="paragraph">
                  <wp:posOffset>7024254</wp:posOffset>
                </wp:positionV>
                <wp:extent cx="3052445" cy="214745"/>
                <wp:effectExtent l="0" t="0" r="14605" b="1397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21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2" type="#_x0000_t202" style="position:absolute;margin-left:7.65pt;margin-top:553.1pt;width:240.35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F362E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18826610">
                <wp:simplePos x="0" y="0"/>
                <wp:positionH relativeFrom="column">
                  <wp:posOffset>96982</wp:posOffset>
                </wp:positionH>
                <wp:positionV relativeFrom="paragraph">
                  <wp:posOffset>4384964</wp:posOffset>
                </wp:positionV>
                <wp:extent cx="3920490" cy="2604654"/>
                <wp:effectExtent l="0" t="0" r="22860" b="2476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604654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45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16C7EB4D" w14:textId="23FFDB00" w:rsidR="00EF2599" w:rsidRDefault="00EF2599" w:rsidP="00EF259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</w:t>
                                  </w:r>
                                  <w:r w:rsidR="00C208F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ith science being our top priority, we are still reading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3: Settlements Take Root</w:t>
                                  </w:r>
                                  <w:r w:rsidR="00C208F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when we have the time.</w:t>
                                  </w:r>
                                </w:p>
                                <w:p w14:paraId="0E9AB39B" w14:textId="5A3529C9" w:rsidR="00EF2599" w:rsidRDefault="00EF2599" w:rsidP="00EF259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 covered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DA2B3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sequence of events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DA2B3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active and passive voices, and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 prefix “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hyp</w:t>
                                  </w:r>
                                  <w:r w:rsidR="00DA2B3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FE8F17C" w14:textId="757A81EC" w:rsidR="00EF2599" w:rsidRDefault="00EF2599" w:rsidP="00EF259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</w:t>
                                  </w: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Students</w:t>
                                  </w:r>
                                  <w:r w:rsidR="00DA2B3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on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11: Measurement</w:t>
                                  </w:r>
                                  <w:r w:rsidR="00DA2B3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 Ch. 12 is on </w:t>
                                  </w:r>
                                  <w:r w:rsidR="005877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Patterns in the Coordinate Plane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01989550" w14:textId="583169A8" w:rsidR="004764CA" w:rsidRPr="004764CA" w:rsidRDefault="00EF2599" w:rsidP="00EF259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 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just </w:t>
                                  </w:r>
                                  <w:r w:rsidR="005877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started 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Unit 6</w:t>
                                  </w:r>
                                  <w:r w:rsidR="005877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E33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Forms of Energy</w:t>
                                  </w:r>
                                  <w:r w:rsidR="0091475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5877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This is a short unit, so we will test soon!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3E784B3" w14:textId="77777777" w:rsidR="00DD0DA2" w:rsidRPr="00A07FE2" w:rsidRDefault="00DD0DA2" w:rsidP="00DD0DA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39EE2D0C" w:rsidR="005278B0" w:rsidRPr="000979CF" w:rsidRDefault="00323563" w:rsidP="00410E1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D5383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Our word of the week was </w:t>
                                  </w:r>
                                  <w:r w:rsidR="00FD6061" w:rsidRPr="00D5383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B604C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achievement</w:t>
                                  </w:r>
                                  <w:r w:rsidR="00D53839" w:rsidRPr="00D5383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FD6061" w:rsidRPr="00D5383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5F1A2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9C6266" w:rsidRPr="009C626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1717"/>
                                      <w:shd w:val="clear" w:color="auto" w:fill="FFFFFF"/>
                                    </w:rPr>
                                    <w:t>Achievements are the building blocks that enable someone to construct a sense of themselves as a success.</w:t>
                                  </w:r>
                                  <w:r w:rsidR="009C626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171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442949" w:rsidRP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Academic achievement determines the student’s status in the class. It gives children an</w:t>
                                  </w:r>
                                  <w:r w:rsidR="00442949" w:rsidRPr="00442949">
                                    <w:rPr>
                                      <w:rFonts w:ascii="Helvetica" w:hAnsi="Helvetica"/>
                                      <w:color w:val="000000" w:themeColor="text1"/>
                                      <w:spacing w:val="-2"/>
                                      <w:sz w:val="30"/>
                                      <w:szCs w:val="3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442949" w:rsidRP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opportunity to develop their talents, improve their grades</w:t>
                                  </w:r>
                                  <w:r w:rsid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r w:rsidR="00442949" w:rsidRP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and prepare fo</w:t>
                                  </w:r>
                                  <w:r w:rsid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 xml:space="preserve">r </w:t>
                                  </w:r>
                                  <w:r w:rsidR="00442949" w:rsidRP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future academic</w:t>
                                  </w:r>
                                  <w:r w:rsidR="00442949" w:rsidRPr="00442949">
                                    <w:rPr>
                                      <w:rFonts w:ascii="Helvetica" w:hAnsi="Helvetica"/>
                                      <w:color w:val="000000" w:themeColor="text1"/>
                                      <w:spacing w:val="-2"/>
                                      <w:sz w:val="30"/>
                                      <w:szCs w:val="3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442949" w:rsidRP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challenges</w:t>
                                  </w:r>
                                  <w:r w:rsidR="004429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pacing w:val="-2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3" style="position:absolute;margin-left:7.65pt;margin-top:345.25pt;width:308.7pt;height:20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45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16C7EB4D" w14:textId="23FFDB00" w:rsidR="00EF2599" w:rsidRDefault="00EF2599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</w:t>
                            </w:r>
                            <w:r w:rsidR="00C208F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ith science being our top priority, we are still reading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3: Settlements Take Root</w:t>
                            </w:r>
                            <w:r w:rsidR="00C208F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when we have the time.</w:t>
                            </w:r>
                          </w:p>
                          <w:p w14:paraId="0E9AB39B" w14:textId="5A3529C9" w:rsidR="00EF2599" w:rsidRDefault="00EF2599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 covered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DA2B3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sequence of events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DA2B3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active and passive voices, and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prefix “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hyp</w:t>
                            </w:r>
                            <w:r w:rsidR="00DA2B3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er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FE8F17C" w14:textId="757A81EC" w:rsidR="00EF2599" w:rsidRDefault="00EF2599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</w:t>
                            </w: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Students</w:t>
                            </w:r>
                            <w:r w:rsidR="00DA2B3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on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11: Measurement</w:t>
                            </w:r>
                            <w:r w:rsidR="00DA2B3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 Ch. 12 is on </w:t>
                            </w:r>
                            <w:r w:rsidR="005877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Patterns in the Coordinate Plane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01989550" w14:textId="583169A8" w:rsidR="004764CA" w:rsidRPr="004764CA" w:rsidRDefault="00EF2599" w:rsidP="00EF25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 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just </w:t>
                            </w:r>
                            <w:r w:rsidR="005877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started 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Unit 6</w:t>
                            </w:r>
                            <w:r w:rsidR="005877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E33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Forms of Energy</w:t>
                            </w:r>
                            <w:r w:rsidR="0091475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5877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This is a short unit, so we will test soon!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3E784B3" w14:textId="77777777" w:rsidR="00DD0DA2" w:rsidRPr="00A07FE2" w:rsidRDefault="00DD0DA2" w:rsidP="00DD0DA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39EE2D0C" w:rsidR="005278B0" w:rsidRPr="000979CF" w:rsidRDefault="00323563" w:rsidP="00410E1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D5383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Our word of the week was </w:t>
                            </w:r>
                            <w:r w:rsidR="00FD6061" w:rsidRPr="00D5383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B604C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achievement</w:t>
                            </w:r>
                            <w:r w:rsidR="00D53839" w:rsidRPr="00D5383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FD6061" w:rsidRPr="00D5383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5F1A2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9C6266" w:rsidRPr="009C62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1717"/>
                                <w:shd w:val="clear" w:color="auto" w:fill="FFFFFF"/>
                              </w:rPr>
                              <w:t>Achievements are the building blocks that enable someone to construct a sense of themselves as a success.</w:t>
                            </w:r>
                            <w:r w:rsidR="009C62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1717"/>
                                <w:shd w:val="clear" w:color="auto" w:fill="FFFFFF"/>
                              </w:rPr>
                              <w:t xml:space="preserve"> </w:t>
                            </w:r>
                            <w:r w:rsidR="00442949" w:rsidRP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Academic achievement determines the student’s status in the class. It gives children an</w:t>
                            </w:r>
                            <w:r w:rsidR="00442949" w:rsidRPr="00442949">
                              <w:rPr>
                                <w:rFonts w:ascii="Helvetica" w:hAnsi="Helvetica"/>
                                <w:color w:val="000000" w:themeColor="text1"/>
                                <w:spacing w:val="-2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442949" w:rsidRP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opportunity to develop their talents, improve their grades</w:t>
                            </w:r>
                            <w:r w:rsid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 xml:space="preserve">, </w:t>
                            </w:r>
                            <w:r w:rsidR="00442949" w:rsidRP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and prepare fo</w:t>
                            </w:r>
                            <w:r w:rsid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 xml:space="preserve">r </w:t>
                            </w:r>
                            <w:r w:rsidR="00442949" w:rsidRP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future academic</w:t>
                            </w:r>
                            <w:r w:rsidR="00442949" w:rsidRPr="00442949">
                              <w:rPr>
                                <w:rFonts w:ascii="Helvetica" w:hAnsi="Helvetica"/>
                                <w:color w:val="000000" w:themeColor="text1"/>
                                <w:spacing w:val="-2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442949" w:rsidRP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challenges</w:t>
                            </w:r>
                            <w:r w:rsidR="004429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pacing w:val="-2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E4BB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5EE47441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22D47010" w:rsidR="003816A4" w:rsidRPr="00CD28C8" w:rsidRDefault="00C41EE7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March </w:t>
                            </w:r>
                            <w:r w:rsidR="00923D0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11</w:t>
                            </w:r>
                            <w:r w:rsidR="00410E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4" type="#_x0000_t92" style="position:absolute;margin-left:42.45pt;margin-top:9.8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22D47010" w:rsidR="003816A4" w:rsidRPr="00CD28C8" w:rsidRDefault="00C41EE7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March </w:t>
                      </w:r>
                      <w:r w:rsidR="00923D04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11</w:t>
                      </w:r>
                      <w:r w:rsidR="00410E16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5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2C2DE1C8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6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4pRjQ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zIzkFyNEwfsJRQhi4EvChqdgx+UDDidNQ3fewaSEv1gsR+v&#10;ytPTNM55kcSbjWY2mOV4vaY8AiXjYhPHwe89qG2H8UeRrbvFzm1VEiC3+IhlWuDc5bKnNyIN9vN1&#10;PvXrJVv/BAAA//8DAFBLAwQKAAAAAAAAACEAyOq8+B6OAQAejgEAFAAAAGRycy9tZWRpYS9pbWFn&#10;ZTEucG5niVBORw0KGgoAAAANSUhEUgAACRYAAADRCAYAAACzFHyy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EE3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  <w:r w:rsidR="000F7786">
        <w:t xml:space="preserve"> </w:t>
      </w:r>
      <w:r w:rsidR="00767AD0">
        <w:t xml:space="preserve"> </w:t>
      </w:r>
      <w:r w:rsidR="00C37B26">
        <w:t xml:space="preserve"> </w:t>
      </w:r>
      <w:r w:rsidR="00154791">
        <w:t>`</w:t>
      </w:r>
      <w:r w:rsidR="00C10B3F">
        <w:t>n</w:t>
      </w:r>
      <w:r w:rsidR="000F0AA0">
        <w:t xml:space="preserve"> </w:t>
      </w:r>
      <w:r w:rsidR="00454C1F">
        <w:t xml:space="preserve"> </w: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027EF"/>
    <w:multiLevelType w:val="hybridMultilevel"/>
    <w:tmpl w:val="7226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062D2"/>
    <w:rsid w:val="00030209"/>
    <w:rsid w:val="0003296B"/>
    <w:rsid w:val="00060C73"/>
    <w:rsid w:val="0006512E"/>
    <w:rsid w:val="00070AE8"/>
    <w:rsid w:val="000719FC"/>
    <w:rsid w:val="000747A9"/>
    <w:rsid w:val="0007727B"/>
    <w:rsid w:val="00084849"/>
    <w:rsid w:val="000904A8"/>
    <w:rsid w:val="00090CA8"/>
    <w:rsid w:val="00091928"/>
    <w:rsid w:val="000979CF"/>
    <w:rsid w:val="000A058E"/>
    <w:rsid w:val="000A30A2"/>
    <w:rsid w:val="000A31C6"/>
    <w:rsid w:val="000A69B9"/>
    <w:rsid w:val="000B6F45"/>
    <w:rsid w:val="000C2B2B"/>
    <w:rsid w:val="000C5595"/>
    <w:rsid w:val="000C7D48"/>
    <w:rsid w:val="000D466B"/>
    <w:rsid w:val="000F0AA0"/>
    <w:rsid w:val="000F2E63"/>
    <w:rsid w:val="000F314B"/>
    <w:rsid w:val="000F7786"/>
    <w:rsid w:val="0011594C"/>
    <w:rsid w:val="00120F4C"/>
    <w:rsid w:val="001259D2"/>
    <w:rsid w:val="00133A59"/>
    <w:rsid w:val="00142BB8"/>
    <w:rsid w:val="00154791"/>
    <w:rsid w:val="001553D6"/>
    <w:rsid w:val="0015741A"/>
    <w:rsid w:val="0015754C"/>
    <w:rsid w:val="00162786"/>
    <w:rsid w:val="001669DD"/>
    <w:rsid w:val="00172290"/>
    <w:rsid w:val="00173639"/>
    <w:rsid w:val="001811E4"/>
    <w:rsid w:val="0018251B"/>
    <w:rsid w:val="001859AC"/>
    <w:rsid w:val="001A03BB"/>
    <w:rsid w:val="001A4C2E"/>
    <w:rsid w:val="001B003A"/>
    <w:rsid w:val="001B6157"/>
    <w:rsid w:val="001D00A1"/>
    <w:rsid w:val="001D2480"/>
    <w:rsid w:val="001D6B0A"/>
    <w:rsid w:val="001E0C17"/>
    <w:rsid w:val="001F1AE1"/>
    <w:rsid w:val="001F525C"/>
    <w:rsid w:val="002079DC"/>
    <w:rsid w:val="002115A7"/>
    <w:rsid w:val="00220CD1"/>
    <w:rsid w:val="00221A49"/>
    <w:rsid w:val="00225938"/>
    <w:rsid w:val="00254082"/>
    <w:rsid w:val="0026142A"/>
    <w:rsid w:val="00276649"/>
    <w:rsid w:val="00283E46"/>
    <w:rsid w:val="002866D4"/>
    <w:rsid w:val="00293F9E"/>
    <w:rsid w:val="002A48E7"/>
    <w:rsid w:val="002B0330"/>
    <w:rsid w:val="002B7F97"/>
    <w:rsid w:val="002C308B"/>
    <w:rsid w:val="002C5567"/>
    <w:rsid w:val="002C7707"/>
    <w:rsid w:val="002D3FB7"/>
    <w:rsid w:val="002E6705"/>
    <w:rsid w:val="002E7927"/>
    <w:rsid w:val="002F0434"/>
    <w:rsid w:val="002F047A"/>
    <w:rsid w:val="002F3E2C"/>
    <w:rsid w:val="002F4019"/>
    <w:rsid w:val="002F4728"/>
    <w:rsid w:val="0030548C"/>
    <w:rsid w:val="0031005E"/>
    <w:rsid w:val="00316DF6"/>
    <w:rsid w:val="00323563"/>
    <w:rsid w:val="0032600B"/>
    <w:rsid w:val="003439C1"/>
    <w:rsid w:val="003547C6"/>
    <w:rsid w:val="0036184C"/>
    <w:rsid w:val="00364174"/>
    <w:rsid w:val="003816A4"/>
    <w:rsid w:val="00384854"/>
    <w:rsid w:val="003A587F"/>
    <w:rsid w:val="003A66B2"/>
    <w:rsid w:val="003D3092"/>
    <w:rsid w:val="003E0A11"/>
    <w:rsid w:val="003E1BE5"/>
    <w:rsid w:val="003E3309"/>
    <w:rsid w:val="003E4BB4"/>
    <w:rsid w:val="003F060F"/>
    <w:rsid w:val="003F3A7D"/>
    <w:rsid w:val="003F5D55"/>
    <w:rsid w:val="004041E4"/>
    <w:rsid w:val="00410577"/>
    <w:rsid w:val="00410E16"/>
    <w:rsid w:val="004126FB"/>
    <w:rsid w:val="004142EA"/>
    <w:rsid w:val="0041718A"/>
    <w:rsid w:val="00434A90"/>
    <w:rsid w:val="00436C0B"/>
    <w:rsid w:val="004414CB"/>
    <w:rsid w:val="00442949"/>
    <w:rsid w:val="00442F72"/>
    <w:rsid w:val="00452612"/>
    <w:rsid w:val="00452F7A"/>
    <w:rsid w:val="00454C1F"/>
    <w:rsid w:val="00455141"/>
    <w:rsid w:val="0046142D"/>
    <w:rsid w:val="004764CA"/>
    <w:rsid w:val="00487CA3"/>
    <w:rsid w:val="00491725"/>
    <w:rsid w:val="0049352E"/>
    <w:rsid w:val="004A2BD7"/>
    <w:rsid w:val="004B0CE8"/>
    <w:rsid w:val="004B127C"/>
    <w:rsid w:val="004B1B5D"/>
    <w:rsid w:val="004B2B1B"/>
    <w:rsid w:val="004B383A"/>
    <w:rsid w:val="004B7588"/>
    <w:rsid w:val="004C5EC6"/>
    <w:rsid w:val="004C6743"/>
    <w:rsid w:val="004D2B34"/>
    <w:rsid w:val="004D4508"/>
    <w:rsid w:val="004E1FC4"/>
    <w:rsid w:val="004E6623"/>
    <w:rsid w:val="004F00C7"/>
    <w:rsid w:val="005006D7"/>
    <w:rsid w:val="00502DE0"/>
    <w:rsid w:val="00506883"/>
    <w:rsid w:val="005119DC"/>
    <w:rsid w:val="00515F99"/>
    <w:rsid w:val="00516B83"/>
    <w:rsid w:val="00517A79"/>
    <w:rsid w:val="00522092"/>
    <w:rsid w:val="00523EF8"/>
    <w:rsid w:val="005271DD"/>
    <w:rsid w:val="005278B0"/>
    <w:rsid w:val="00527F6B"/>
    <w:rsid w:val="00531EA0"/>
    <w:rsid w:val="00562D43"/>
    <w:rsid w:val="00565818"/>
    <w:rsid w:val="005834A8"/>
    <w:rsid w:val="0058716D"/>
    <w:rsid w:val="00587710"/>
    <w:rsid w:val="005A25B3"/>
    <w:rsid w:val="005A7A62"/>
    <w:rsid w:val="005C2673"/>
    <w:rsid w:val="005C6D2D"/>
    <w:rsid w:val="005D7118"/>
    <w:rsid w:val="005E74FC"/>
    <w:rsid w:val="005F0031"/>
    <w:rsid w:val="005F1A27"/>
    <w:rsid w:val="005F3DB6"/>
    <w:rsid w:val="006042B4"/>
    <w:rsid w:val="00606FAD"/>
    <w:rsid w:val="00620E62"/>
    <w:rsid w:val="00626D4D"/>
    <w:rsid w:val="00631D34"/>
    <w:rsid w:val="00633A41"/>
    <w:rsid w:val="00643CAC"/>
    <w:rsid w:val="0065487C"/>
    <w:rsid w:val="006552CD"/>
    <w:rsid w:val="00662702"/>
    <w:rsid w:val="0067027A"/>
    <w:rsid w:val="00670E35"/>
    <w:rsid w:val="006830B0"/>
    <w:rsid w:val="006A122E"/>
    <w:rsid w:val="006B17B3"/>
    <w:rsid w:val="006E55E2"/>
    <w:rsid w:val="006E7E4D"/>
    <w:rsid w:val="006F549D"/>
    <w:rsid w:val="007048E4"/>
    <w:rsid w:val="00716B71"/>
    <w:rsid w:val="007227AF"/>
    <w:rsid w:val="00727C78"/>
    <w:rsid w:val="00727F51"/>
    <w:rsid w:val="00733E39"/>
    <w:rsid w:val="00740C37"/>
    <w:rsid w:val="00740E10"/>
    <w:rsid w:val="00741A36"/>
    <w:rsid w:val="00743B57"/>
    <w:rsid w:val="007444C3"/>
    <w:rsid w:val="0074752B"/>
    <w:rsid w:val="0075617D"/>
    <w:rsid w:val="00757974"/>
    <w:rsid w:val="0076557F"/>
    <w:rsid w:val="00767AD0"/>
    <w:rsid w:val="007737D6"/>
    <w:rsid w:val="0078582C"/>
    <w:rsid w:val="0079230A"/>
    <w:rsid w:val="007A42C4"/>
    <w:rsid w:val="007B747A"/>
    <w:rsid w:val="007C1833"/>
    <w:rsid w:val="007D20FD"/>
    <w:rsid w:val="007D2BBE"/>
    <w:rsid w:val="007D70C7"/>
    <w:rsid w:val="007E4964"/>
    <w:rsid w:val="007E7EFF"/>
    <w:rsid w:val="007F73F1"/>
    <w:rsid w:val="008037A8"/>
    <w:rsid w:val="00804AD4"/>
    <w:rsid w:val="00806428"/>
    <w:rsid w:val="008070F5"/>
    <w:rsid w:val="00816040"/>
    <w:rsid w:val="00822FE9"/>
    <w:rsid w:val="00835829"/>
    <w:rsid w:val="0084345E"/>
    <w:rsid w:val="0084725B"/>
    <w:rsid w:val="00847D51"/>
    <w:rsid w:val="00854673"/>
    <w:rsid w:val="0086348C"/>
    <w:rsid w:val="008655F6"/>
    <w:rsid w:val="00872618"/>
    <w:rsid w:val="008727B2"/>
    <w:rsid w:val="0087568B"/>
    <w:rsid w:val="00875C53"/>
    <w:rsid w:val="00876923"/>
    <w:rsid w:val="008861ED"/>
    <w:rsid w:val="008924BE"/>
    <w:rsid w:val="008A24D9"/>
    <w:rsid w:val="008A59BE"/>
    <w:rsid w:val="008B0000"/>
    <w:rsid w:val="008B31E4"/>
    <w:rsid w:val="008E2C61"/>
    <w:rsid w:val="008E320C"/>
    <w:rsid w:val="008E7BD6"/>
    <w:rsid w:val="008F06A2"/>
    <w:rsid w:val="008F0F3B"/>
    <w:rsid w:val="008F66D8"/>
    <w:rsid w:val="00906C34"/>
    <w:rsid w:val="0091475D"/>
    <w:rsid w:val="009238DC"/>
    <w:rsid w:val="00923D04"/>
    <w:rsid w:val="009277CF"/>
    <w:rsid w:val="00927BF7"/>
    <w:rsid w:val="0093044F"/>
    <w:rsid w:val="00937466"/>
    <w:rsid w:val="00940812"/>
    <w:rsid w:val="009428F2"/>
    <w:rsid w:val="00953F33"/>
    <w:rsid w:val="00957FE3"/>
    <w:rsid w:val="009731A8"/>
    <w:rsid w:val="00982A86"/>
    <w:rsid w:val="00995B59"/>
    <w:rsid w:val="00996B01"/>
    <w:rsid w:val="009972BC"/>
    <w:rsid w:val="009B099E"/>
    <w:rsid w:val="009B62D2"/>
    <w:rsid w:val="009C101B"/>
    <w:rsid w:val="009C3569"/>
    <w:rsid w:val="009C6151"/>
    <w:rsid w:val="009C61D8"/>
    <w:rsid w:val="009C6266"/>
    <w:rsid w:val="009D7B0E"/>
    <w:rsid w:val="009D7DEB"/>
    <w:rsid w:val="009E4869"/>
    <w:rsid w:val="009E7BF0"/>
    <w:rsid w:val="009E7E7D"/>
    <w:rsid w:val="009F35FF"/>
    <w:rsid w:val="009F79A3"/>
    <w:rsid w:val="00A04B0A"/>
    <w:rsid w:val="00A12DC9"/>
    <w:rsid w:val="00A25AB5"/>
    <w:rsid w:val="00A35C82"/>
    <w:rsid w:val="00A3675A"/>
    <w:rsid w:val="00A444B5"/>
    <w:rsid w:val="00A4478D"/>
    <w:rsid w:val="00A5108B"/>
    <w:rsid w:val="00A519DF"/>
    <w:rsid w:val="00A65028"/>
    <w:rsid w:val="00A71644"/>
    <w:rsid w:val="00A742B4"/>
    <w:rsid w:val="00A978B9"/>
    <w:rsid w:val="00AA2877"/>
    <w:rsid w:val="00AB309D"/>
    <w:rsid w:val="00AC135D"/>
    <w:rsid w:val="00AC2938"/>
    <w:rsid w:val="00AD10A0"/>
    <w:rsid w:val="00AD1595"/>
    <w:rsid w:val="00AD190C"/>
    <w:rsid w:val="00AD60DE"/>
    <w:rsid w:val="00AE1D9B"/>
    <w:rsid w:val="00AE5211"/>
    <w:rsid w:val="00AE6DBE"/>
    <w:rsid w:val="00AF3C0F"/>
    <w:rsid w:val="00AF6CC1"/>
    <w:rsid w:val="00B0561B"/>
    <w:rsid w:val="00B15267"/>
    <w:rsid w:val="00B1637A"/>
    <w:rsid w:val="00B20FB5"/>
    <w:rsid w:val="00B2206C"/>
    <w:rsid w:val="00B33E5D"/>
    <w:rsid w:val="00B41374"/>
    <w:rsid w:val="00B44285"/>
    <w:rsid w:val="00B52340"/>
    <w:rsid w:val="00B55F26"/>
    <w:rsid w:val="00B57A4E"/>
    <w:rsid w:val="00B604CD"/>
    <w:rsid w:val="00B6160F"/>
    <w:rsid w:val="00B62A07"/>
    <w:rsid w:val="00B6657A"/>
    <w:rsid w:val="00B70980"/>
    <w:rsid w:val="00B836AA"/>
    <w:rsid w:val="00BA239F"/>
    <w:rsid w:val="00BA60B9"/>
    <w:rsid w:val="00BB184E"/>
    <w:rsid w:val="00BB5FF4"/>
    <w:rsid w:val="00BC1623"/>
    <w:rsid w:val="00BC5342"/>
    <w:rsid w:val="00BC7BCA"/>
    <w:rsid w:val="00BD45D2"/>
    <w:rsid w:val="00BD46FE"/>
    <w:rsid w:val="00BD61E3"/>
    <w:rsid w:val="00BE6D67"/>
    <w:rsid w:val="00BF51A2"/>
    <w:rsid w:val="00C07276"/>
    <w:rsid w:val="00C100A5"/>
    <w:rsid w:val="00C10B3F"/>
    <w:rsid w:val="00C117B6"/>
    <w:rsid w:val="00C208C2"/>
    <w:rsid w:val="00C208F2"/>
    <w:rsid w:val="00C20B9E"/>
    <w:rsid w:val="00C31497"/>
    <w:rsid w:val="00C319E9"/>
    <w:rsid w:val="00C3332F"/>
    <w:rsid w:val="00C37B26"/>
    <w:rsid w:val="00C41EE7"/>
    <w:rsid w:val="00C47331"/>
    <w:rsid w:val="00C51A2A"/>
    <w:rsid w:val="00C5375D"/>
    <w:rsid w:val="00C54B63"/>
    <w:rsid w:val="00C72A4B"/>
    <w:rsid w:val="00C83CF8"/>
    <w:rsid w:val="00C84CED"/>
    <w:rsid w:val="00C9340E"/>
    <w:rsid w:val="00C95491"/>
    <w:rsid w:val="00C97DCF"/>
    <w:rsid w:val="00CB1A69"/>
    <w:rsid w:val="00CB202D"/>
    <w:rsid w:val="00CC529A"/>
    <w:rsid w:val="00CC665E"/>
    <w:rsid w:val="00CD0AC7"/>
    <w:rsid w:val="00CD0C27"/>
    <w:rsid w:val="00CD0E4D"/>
    <w:rsid w:val="00CD28C8"/>
    <w:rsid w:val="00CD3F53"/>
    <w:rsid w:val="00CE0BB6"/>
    <w:rsid w:val="00CE5D5E"/>
    <w:rsid w:val="00CE77C1"/>
    <w:rsid w:val="00CF0A2A"/>
    <w:rsid w:val="00CF2990"/>
    <w:rsid w:val="00D0528D"/>
    <w:rsid w:val="00D13257"/>
    <w:rsid w:val="00D156AD"/>
    <w:rsid w:val="00D403D9"/>
    <w:rsid w:val="00D40535"/>
    <w:rsid w:val="00D41593"/>
    <w:rsid w:val="00D43682"/>
    <w:rsid w:val="00D43C4B"/>
    <w:rsid w:val="00D45477"/>
    <w:rsid w:val="00D45AEB"/>
    <w:rsid w:val="00D53839"/>
    <w:rsid w:val="00D6062A"/>
    <w:rsid w:val="00D64485"/>
    <w:rsid w:val="00D824AD"/>
    <w:rsid w:val="00D83B40"/>
    <w:rsid w:val="00D92683"/>
    <w:rsid w:val="00DA1426"/>
    <w:rsid w:val="00DA1FFC"/>
    <w:rsid w:val="00DA2B30"/>
    <w:rsid w:val="00DA62D3"/>
    <w:rsid w:val="00DB5B8C"/>
    <w:rsid w:val="00DB710A"/>
    <w:rsid w:val="00DC1926"/>
    <w:rsid w:val="00DC60EA"/>
    <w:rsid w:val="00DD0C66"/>
    <w:rsid w:val="00DD0DA2"/>
    <w:rsid w:val="00DE447E"/>
    <w:rsid w:val="00DE5677"/>
    <w:rsid w:val="00E02DC2"/>
    <w:rsid w:val="00E03C77"/>
    <w:rsid w:val="00E1023F"/>
    <w:rsid w:val="00E1388E"/>
    <w:rsid w:val="00E169E2"/>
    <w:rsid w:val="00E21982"/>
    <w:rsid w:val="00E25A30"/>
    <w:rsid w:val="00E367B8"/>
    <w:rsid w:val="00E45D74"/>
    <w:rsid w:val="00E51E4D"/>
    <w:rsid w:val="00E61C84"/>
    <w:rsid w:val="00E661F7"/>
    <w:rsid w:val="00E72E7A"/>
    <w:rsid w:val="00E75DAC"/>
    <w:rsid w:val="00E867DD"/>
    <w:rsid w:val="00EA0D91"/>
    <w:rsid w:val="00EA1CA1"/>
    <w:rsid w:val="00EA5C96"/>
    <w:rsid w:val="00EB1F2E"/>
    <w:rsid w:val="00EC1524"/>
    <w:rsid w:val="00ED02B7"/>
    <w:rsid w:val="00ED6550"/>
    <w:rsid w:val="00EE2BCE"/>
    <w:rsid w:val="00EE79D7"/>
    <w:rsid w:val="00EF2599"/>
    <w:rsid w:val="00F0594C"/>
    <w:rsid w:val="00F06BEC"/>
    <w:rsid w:val="00F11077"/>
    <w:rsid w:val="00F200D6"/>
    <w:rsid w:val="00F2263F"/>
    <w:rsid w:val="00F362E8"/>
    <w:rsid w:val="00F407CA"/>
    <w:rsid w:val="00F41A29"/>
    <w:rsid w:val="00F45441"/>
    <w:rsid w:val="00F47899"/>
    <w:rsid w:val="00F61E1F"/>
    <w:rsid w:val="00F74B96"/>
    <w:rsid w:val="00F76790"/>
    <w:rsid w:val="00F825D2"/>
    <w:rsid w:val="00F87566"/>
    <w:rsid w:val="00F96D35"/>
    <w:rsid w:val="00F97DA9"/>
    <w:rsid w:val="00FA73E0"/>
    <w:rsid w:val="00FB2D7F"/>
    <w:rsid w:val="00FB72AF"/>
    <w:rsid w:val="00FD6061"/>
    <w:rsid w:val="00FF127C"/>
    <w:rsid w:val="00FF4B0E"/>
    <w:rsid w:val="00FF5072"/>
    <w:rsid w:val="00FF694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34DD24B0-CC8E-4704-9F61-A5311478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4752B"/>
    <w:rPr>
      <w:i/>
      <w:iCs/>
    </w:rPr>
  </w:style>
  <w:style w:type="paragraph" w:styleId="ListParagraph">
    <w:name w:val="List Paragraph"/>
    <w:basedOn w:val="Normal"/>
    <w:uiPriority w:val="34"/>
    <w:qFormat/>
    <w:rsid w:val="00F87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9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FAD8885-A6FD-41FF-8E1E-7D2EEBE08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keywords/>
  <cp:lastModifiedBy>John Becker</cp:lastModifiedBy>
  <cp:revision>2</cp:revision>
  <cp:lastPrinted>2022-03-02T14:14:00Z</cp:lastPrinted>
  <dcterms:created xsi:type="dcterms:W3CDTF">2022-03-08T12:30:00Z</dcterms:created>
  <dcterms:modified xsi:type="dcterms:W3CDTF">2022-03-08T12:30:00Z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