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C337BE" w14:textId="53AA83D8" w:rsidR="00D27E20" w:rsidRPr="00565818" w:rsidRDefault="002E6705" w:rsidP="00C72A4B">
      <w:r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DD84BC" wp14:editId="7D145670">
                <wp:simplePos x="0" y="0"/>
                <wp:positionH relativeFrom="column">
                  <wp:posOffset>2072640</wp:posOffset>
                </wp:positionH>
                <wp:positionV relativeFrom="paragraph">
                  <wp:posOffset>1059180</wp:posOffset>
                </wp:positionV>
                <wp:extent cx="5082540" cy="3086100"/>
                <wp:effectExtent l="0" t="0" r="3810" b="0"/>
                <wp:wrapNone/>
                <wp:docPr id="1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2540" cy="308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601245" w14:textId="0BD48EBB" w:rsidR="00CD0C27" w:rsidRPr="00496778" w:rsidRDefault="00F825D2" w:rsidP="00CD0C27">
                            <w:pPr>
                              <w:shd w:val="clear" w:color="auto" w:fill="FFFFFF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sdt>
                              <w:sdtPr>
                                <w:rPr>
                                  <w:color w:val="000000" w:themeColor="text1"/>
                                </w:rPr>
                                <w:id w:val="319471559"/>
                              </w:sdtPr>
                              <w:sdtEndPr>
                                <w:rPr>
                                  <w:rFonts w:ascii="Curlz MT" w:hAnsi="Curlz MT"/>
                                  <w:b/>
                                  <w:sz w:val="52"/>
                                  <w:szCs w:val="52"/>
                                </w:rPr>
                              </w:sdtEndPr>
                              <w:sdtContent>
                                <w:r w:rsidR="00FF5072">
                                  <w:rPr>
                                    <w:rFonts w:ascii="Curlz MT" w:hAnsi="Curlz MT"/>
                                    <w:b/>
                                    <w:color w:val="000000" w:themeColor="text1"/>
                                    <w:sz w:val="52"/>
                                    <w:szCs w:val="52"/>
                                  </w:rPr>
                                  <w:t>Reminders</w:t>
                                </w:r>
                              </w:sdtContent>
                            </w:sdt>
                          </w:p>
                          <w:p w14:paraId="4AA9D3EE" w14:textId="77777777" w:rsidR="00CD0C27" w:rsidRPr="00496778" w:rsidRDefault="00CD0C27" w:rsidP="00CD0C27">
                            <w:pPr>
                              <w:shd w:val="clear" w:color="auto" w:fill="FFFFFF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0107FF97" w14:textId="2DF3EBDB" w:rsidR="00F200D6" w:rsidRPr="00496778" w:rsidRDefault="00F200D6" w:rsidP="00F200D6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spacing w:line="276" w:lineRule="auto"/>
                              <w:textAlignment w:val="baseline"/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</w:pPr>
                            <w:r w:rsidRPr="00F200D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Valentine’s Day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CD0C27" w:rsidRPr="00CD0C2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My class is hoping to have our Valentine’s Day party on </w:t>
                            </w:r>
                            <w:r w:rsidR="00953F3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Monday, </w:t>
                            </w:r>
                            <w:r w:rsidR="00CD0C27" w:rsidRPr="00CD0C2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February 1</w:t>
                            </w:r>
                            <w:r w:rsidR="00953F3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  <w:r w:rsidR="00CD0C27" w:rsidRPr="00CD0C2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CD0C27" w:rsidRPr="00CD0C2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FF507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Students </w:t>
                            </w:r>
                            <w:r w:rsidR="00CD0C27" w:rsidRPr="00CD0C2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need to have a card for EVERY student in the class, not just their friends.</w:t>
                            </w:r>
                          </w:p>
                          <w:p w14:paraId="204BC5EF" w14:textId="3C801F12" w:rsidR="00CD0C27" w:rsidRPr="00496778" w:rsidRDefault="00953F33" w:rsidP="00CD0C27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Aven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="00CD0C27" w:rsidRPr="00496778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="00CD0C27" w:rsidRPr="00496778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="00CD0C27" w:rsidRPr="00496778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Brooke</w:t>
                            </w:r>
                            <w:r w:rsidR="00CD0C27" w:rsidRPr="00496778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="00CD0C27" w:rsidRPr="00496778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="00CD0C27" w:rsidRPr="00496778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="00CD0C27" w:rsidRPr="00496778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Abigail</w:t>
                            </w:r>
                          </w:p>
                          <w:p w14:paraId="15F51B39" w14:textId="4637070A" w:rsidR="00CD0C27" w:rsidRPr="00496778" w:rsidRDefault="00953F33" w:rsidP="00CD0C27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Jermaine</w:t>
                            </w:r>
                            <w:r w:rsidR="00CD0C27" w:rsidRPr="00496778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="00CD0C27" w:rsidRPr="00496778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="00CD0C27" w:rsidRPr="00496778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Juhani</w:t>
                            </w:r>
                            <w:r w:rsidR="00CD0C27" w:rsidRPr="00496778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="00CD0C27" w:rsidRPr="00496778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="00CD0C27" w:rsidRPr="00496778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="00CD0C27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Riley</w:t>
                            </w:r>
                          </w:p>
                          <w:p w14:paraId="7722126D" w14:textId="781F3ED1" w:rsidR="00CD0C27" w:rsidRPr="00496778" w:rsidRDefault="00953F33" w:rsidP="00CD0C27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Quinn</w:t>
                            </w:r>
                            <w:r w:rsidR="00CD0C27" w:rsidRPr="00496778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="00CD0C27" w:rsidRPr="00496778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="00CD0C27" w:rsidRPr="00496778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="00CD0C27" w:rsidRPr="00496778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Emma</w:t>
                            </w:r>
                            <w:r w:rsidR="00CD0C27" w:rsidRPr="00496778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="00CD0C27" w:rsidRPr="00496778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="00CD0C27" w:rsidRPr="00496778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="00CD0C27" w:rsidRPr="00496778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James</w:t>
                            </w:r>
                          </w:p>
                          <w:p w14:paraId="7129CCB1" w14:textId="56FDF328" w:rsidR="00CD0C27" w:rsidRPr="00496778" w:rsidRDefault="00953F33" w:rsidP="00CD0C27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Monty</w:t>
                            </w:r>
                            <w:r w:rsidR="00CD0C27" w:rsidRPr="00496778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="00CD0C27" w:rsidRPr="00496778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="00CD0C27" w:rsidRPr="00496778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Luna</w:t>
                            </w:r>
                            <w:r w:rsidR="00CD0C27" w:rsidRPr="00496778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="00CD0C27" w:rsidRPr="00496778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="00CD0C27" w:rsidRPr="00496778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="00CD0C27" w:rsidRPr="00496778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Zoe</w:t>
                            </w:r>
                          </w:p>
                          <w:p w14:paraId="77FFD1A0" w14:textId="544F1E1E" w:rsidR="009D7DEB" w:rsidRDefault="00953F33" w:rsidP="00953F33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Lianna</w:t>
                            </w:r>
                            <w:r w:rsidR="00CD0C27" w:rsidRPr="00496778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D0C27" w:rsidRPr="00496778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="00CD0C27" w:rsidRPr="00496778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ab/>
                              <w:t xml:space="preserve">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Rylan</w:t>
                            </w:r>
                            <w:r w:rsidR="00CD0C27" w:rsidRPr="00496778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ab/>
                              <w:t xml:space="preserve">                   </w:t>
                            </w:r>
                            <w:r w:rsidR="00CD0C27" w:rsidRPr="00496778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="00CD0C27" w:rsidRPr="00496778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Victoria</w:t>
                            </w:r>
                          </w:p>
                          <w:p w14:paraId="7A434973" w14:textId="0265B7D8" w:rsidR="00FF5072" w:rsidRDefault="00FF5072" w:rsidP="00953F33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34A7EB6" w14:textId="3FDED057" w:rsidR="00FF5072" w:rsidRPr="00F200D6" w:rsidRDefault="00F200D6" w:rsidP="00953F33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color w:val="000000" w:themeColor="text1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  <w:r w:rsidRPr="00F200D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Conferences</w:t>
                            </w:r>
                            <w:r w:rsidRPr="00F200D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FF5072" w:rsidRPr="00F200D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Parent conferences will be held on Tuesday, February 15</w:t>
                            </w:r>
                            <w:r w:rsidR="00FF5072" w:rsidRPr="00F200D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FF5072" w:rsidRPr="00F200D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 Please arrive on-time and come with a good attitude. Meetings will last less than 30 minutes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 Please sign-up ASAP if you haven’t already!</w:t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DD84BC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63.2pt;margin-top:83.4pt;width:400.2pt;height:24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" filled="f" stroked="f" strokecolor="#c6a27b [1944]">
                <v:textbox inset="3.6pt,,3.6pt">
                  <w:txbxContent>
                    <w:p w14:paraId="52601245" w14:textId="0BD48EBB" w:rsidR="00CD0C27" w:rsidRPr="00496778" w:rsidRDefault="00BE5535" w:rsidP="00CD0C27">
                      <w:pPr>
                        <w:shd w:val="clear" w:color="auto" w:fill="FFFFFF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sdt>
                        <w:sdtPr>
                          <w:rPr>
                            <w:color w:val="000000" w:themeColor="text1"/>
                          </w:rPr>
                          <w:id w:val="319471559"/>
                        </w:sdtPr>
                        <w:sdtEndPr>
                          <w:rPr>
                            <w:rFonts w:ascii="Curlz MT" w:hAnsi="Curlz MT"/>
                            <w:b/>
                            <w:sz w:val="52"/>
                            <w:szCs w:val="52"/>
                          </w:rPr>
                        </w:sdtEndPr>
                        <w:sdtContent>
                          <w:r w:rsidR="00FF5072">
                            <w:rPr>
                              <w:rFonts w:ascii="Curlz MT" w:hAnsi="Curlz MT"/>
                              <w:b/>
                              <w:color w:val="000000" w:themeColor="text1"/>
                              <w:sz w:val="52"/>
                              <w:szCs w:val="52"/>
                            </w:rPr>
                            <w:t>Reminders</w:t>
                          </w:r>
                        </w:sdtContent>
                      </w:sdt>
                    </w:p>
                    <w:p w14:paraId="4AA9D3EE" w14:textId="77777777" w:rsidR="00CD0C27" w:rsidRPr="00496778" w:rsidRDefault="00CD0C27" w:rsidP="00CD0C27">
                      <w:pPr>
                        <w:shd w:val="clear" w:color="auto" w:fill="FFFFFF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0107FF97" w14:textId="2DF3EBDB" w:rsidR="00F200D6" w:rsidRPr="00496778" w:rsidRDefault="00F200D6" w:rsidP="00F200D6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spacing w:line="276" w:lineRule="auto"/>
                        <w:textAlignment w:val="baseline"/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</w:pPr>
                      <w:r w:rsidRPr="00F200D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Valentine’s Day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: </w:t>
                      </w:r>
                      <w:r w:rsidR="00CD0C27" w:rsidRPr="00CD0C2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My class is hoping to have our Valentine’s Day party on </w:t>
                      </w:r>
                      <w:r w:rsidR="00953F3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Monday, </w:t>
                      </w:r>
                      <w:r w:rsidR="00CD0C27" w:rsidRPr="00CD0C2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February 1</w:t>
                      </w:r>
                      <w:r w:rsidR="00953F3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4</w:t>
                      </w:r>
                      <w:r w:rsidR="00CD0C27" w:rsidRPr="00CD0C2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CD0C27" w:rsidRPr="00CD0C2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. </w:t>
                      </w:r>
                      <w:r w:rsidR="00FF507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Students </w:t>
                      </w:r>
                      <w:r w:rsidR="00CD0C27" w:rsidRPr="00CD0C2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need to have a card for EVERY student in the class, not just their friends.</w:t>
                      </w:r>
                    </w:p>
                    <w:p w14:paraId="204BC5EF" w14:textId="3C801F12" w:rsidR="00CD0C27" w:rsidRPr="00496778" w:rsidRDefault="00953F33" w:rsidP="00CD0C27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Aven</w:t>
                      </w:r>
                      <w:r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ab/>
                      </w:r>
                      <w:r w:rsidR="00CD0C27" w:rsidRPr="00496778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ab/>
                      </w:r>
                      <w:r w:rsidR="00CD0C27" w:rsidRPr="00496778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ab/>
                      </w:r>
                      <w:r w:rsidR="00CD0C27" w:rsidRPr="00496778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ab/>
                        <w:t xml:space="preserve">     </w:t>
                      </w:r>
                      <w:r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Brooke</w:t>
                      </w:r>
                      <w:r w:rsidR="00CD0C27" w:rsidRPr="00496778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ab/>
                      </w:r>
                      <w:r w:rsidR="00CD0C27" w:rsidRPr="00496778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ab/>
                      </w:r>
                      <w:r w:rsidR="00CD0C27" w:rsidRPr="00496778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ab/>
                      </w:r>
                      <w:r w:rsidR="00CD0C27" w:rsidRPr="00496778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Abigail</w:t>
                      </w:r>
                    </w:p>
                    <w:p w14:paraId="15F51B39" w14:textId="4637070A" w:rsidR="00CD0C27" w:rsidRPr="00496778" w:rsidRDefault="00953F33" w:rsidP="00CD0C27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Jermaine</w:t>
                      </w:r>
                      <w:r w:rsidR="00CD0C27" w:rsidRPr="00496778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ab/>
                      </w:r>
                      <w:r w:rsidR="00CD0C27" w:rsidRPr="00496778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ab/>
                      </w:r>
                      <w:r w:rsidR="00CD0C27" w:rsidRPr="00496778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ab/>
                        <w:t xml:space="preserve">     </w:t>
                      </w:r>
                      <w:r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Juhani</w:t>
                      </w:r>
                      <w:r w:rsidR="00CD0C27" w:rsidRPr="00496778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ab/>
                      </w:r>
                      <w:r w:rsidR="00CD0C27" w:rsidRPr="00496778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ab/>
                      </w:r>
                      <w:r w:rsidR="00CD0C27" w:rsidRPr="00496778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ab/>
                      </w:r>
                      <w:r w:rsidR="00CD0C27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Riley</w:t>
                      </w:r>
                    </w:p>
                    <w:p w14:paraId="7722126D" w14:textId="781F3ED1" w:rsidR="00CD0C27" w:rsidRPr="00496778" w:rsidRDefault="00953F33" w:rsidP="00CD0C27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Quinn</w:t>
                      </w:r>
                      <w:r w:rsidR="00CD0C27" w:rsidRPr="00496778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ab/>
                      </w:r>
                      <w:r w:rsidR="00CD0C27" w:rsidRPr="00496778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ab/>
                      </w:r>
                      <w:r w:rsidR="00CD0C27" w:rsidRPr="00496778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ab/>
                      </w:r>
                      <w:r w:rsidR="00CD0C27" w:rsidRPr="00496778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ab/>
                        <w:t xml:space="preserve">     </w:t>
                      </w:r>
                      <w:r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Emma</w:t>
                      </w:r>
                      <w:r w:rsidR="00CD0C27" w:rsidRPr="00496778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ab/>
                      </w:r>
                      <w:r w:rsidR="00CD0C27" w:rsidRPr="00496778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ab/>
                      </w:r>
                      <w:r w:rsidR="00CD0C27" w:rsidRPr="00496778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ab/>
                      </w:r>
                      <w:r w:rsidR="00CD0C27" w:rsidRPr="00496778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James</w:t>
                      </w:r>
                    </w:p>
                    <w:p w14:paraId="7129CCB1" w14:textId="56FDF328" w:rsidR="00CD0C27" w:rsidRPr="00496778" w:rsidRDefault="00953F33" w:rsidP="00CD0C27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Monty</w:t>
                      </w:r>
                      <w:r w:rsidR="00CD0C27" w:rsidRPr="00496778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ab/>
                      </w:r>
                      <w:r w:rsidR="00CD0C27" w:rsidRPr="00496778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ab/>
                      </w:r>
                      <w:r w:rsidR="00CD0C27" w:rsidRPr="00496778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ab/>
                        <w:t xml:space="preserve">     </w:t>
                      </w:r>
                      <w:r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Luna</w:t>
                      </w:r>
                      <w:r w:rsidR="00CD0C27" w:rsidRPr="00496778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ab/>
                      </w:r>
                      <w:r w:rsidR="00CD0C27" w:rsidRPr="00496778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ab/>
                      </w:r>
                      <w:r w:rsidR="00CD0C27" w:rsidRPr="00496778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ab/>
                      </w:r>
                      <w:r w:rsidR="00CD0C27" w:rsidRPr="00496778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Zoe</w:t>
                      </w:r>
                    </w:p>
                    <w:p w14:paraId="77FFD1A0" w14:textId="544F1E1E" w:rsidR="009D7DEB" w:rsidRDefault="00953F33" w:rsidP="00953F33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Lianna</w:t>
                      </w:r>
                      <w:r w:rsidR="00CD0C27" w:rsidRPr="00496778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CD0C27" w:rsidRPr="00496778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ab/>
                      </w:r>
                      <w:r w:rsidR="00CD0C27" w:rsidRPr="00496778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ab/>
                        <w:t xml:space="preserve">               </w:t>
                      </w:r>
                      <w:r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Rylan</w:t>
                      </w:r>
                      <w:r w:rsidR="00CD0C27" w:rsidRPr="00496778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ab/>
                        <w:t xml:space="preserve">                   </w:t>
                      </w:r>
                      <w:r w:rsidR="00CD0C27" w:rsidRPr="00496778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ab/>
                      </w:r>
                      <w:r w:rsidR="00CD0C27" w:rsidRPr="00496778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Victoria</w:t>
                      </w:r>
                    </w:p>
                    <w:p w14:paraId="7A434973" w14:textId="0265B7D8" w:rsidR="00FF5072" w:rsidRDefault="00FF5072" w:rsidP="00953F33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</w:pPr>
                    </w:p>
                    <w:p w14:paraId="134A7EB6" w14:textId="3FDED057" w:rsidR="00FF5072" w:rsidRPr="00F200D6" w:rsidRDefault="00F200D6" w:rsidP="00953F33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color w:val="000000" w:themeColor="text1"/>
                          <w:kern w:val="3"/>
                          <w:sz w:val="24"/>
                          <w:szCs w:val="24"/>
                          <w:lang w:eastAsia="zh-CN" w:bidi="hi-IN"/>
                        </w:rPr>
                      </w:pPr>
                      <w:r w:rsidRPr="00F200D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Conferences</w:t>
                      </w:r>
                      <w:r w:rsidRPr="00F200D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: </w:t>
                      </w:r>
                      <w:r w:rsidR="00FF5072" w:rsidRPr="00F200D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Parent conferences will be held on Tuesday, February 15</w:t>
                      </w:r>
                      <w:r w:rsidR="00FF5072" w:rsidRPr="00F200D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FF5072" w:rsidRPr="00F200D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 Please arrive on-time and come with a good attitude. Meetings will last less than 30 minutes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 Please sign-up ASAP if you haven’t already!</w:t>
                      </w:r>
                    </w:p>
                  </w:txbxContent>
                </v:textbox>
              </v:shape>
            </w:pict>
          </mc:Fallback>
        </mc:AlternateContent>
      </w:r>
      <w:r w:rsidR="00A12DC9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E7E5E39" wp14:editId="137CCC31">
                <wp:simplePos x="0" y="0"/>
                <wp:positionH relativeFrom="column">
                  <wp:posOffset>106680</wp:posOffset>
                </wp:positionH>
                <wp:positionV relativeFrom="paragraph">
                  <wp:posOffset>8442960</wp:posOffset>
                </wp:positionV>
                <wp:extent cx="7172325" cy="1093470"/>
                <wp:effectExtent l="0" t="0" r="9525" b="11430"/>
                <wp:wrapNone/>
                <wp:docPr id="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2325" cy="1093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B53246" w14:textId="73285677" w:rsidR="00C9340E" w:rsidRDefault="008861ED" w:rsidP="00A12DC9">
                            <w:pPr>
                              <w:pStyle w:val="SmallPrint"/>
                              <w:shd w:val="clear" w:color="auto" w:fill="FFFFFF" w:themeFill="background1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1A267F">
                              <w:rPr>
                                <w:rFonts w:ascii="Impact" w:hAnsi="Impact" w:cs="Times New Roman"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Notes from Ms. Katje</w:t>
                            </w:r>
                            <w:r w:rsidRPr="001A267F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14:paraId="64FE7C4F" w14:textId="392E8D4F" w:rsidR="00A12DC9" w:rsidRDefault="00953F33" w:rsidP="00A12DC9">
                            <w:pPr>
                              <w:pStyle w:val="SmallPrint"/>
                              <w:shd w:val="clear" w:color="auto" w:fill="FFFFFF" w:themeFill="background1"/>
                              <w:rPr>
                                <w:rFonts w:ascii="Monotype Corsiva" w:hAnsi="Monotype Corsiva" w:cs="Times New Roman"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No updates provided</w:t>
                            </w:r>
                          </w:p>
                          <w:p w14:paraId="0BC5B56C" w14:textId="77777777" w:rsidR="00A12DC9" w:rsidRPr="00A12DC9" w:rsidRDefault="00A12DC9" w:rsidP="00A12DC9">
                            <w:pPr>
                              <w:pStyle w:val="SmallPrint"/>
                              <w:shd w:val="clear" w:color="auto" w:fill="FFFFFF" w:themeFill="background1"/>
                              <w:rPr>
                                <w:rFonts w:ascii="Monotype Corsiva" w:hAnsi="Monotype Corsiva" w:cs="Times New Roman"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2E179C79" w14:textId="77777777" w:rsidR="00C9340E" w:rsidRDefault="008861ED" w:rsidP="00A12DC9">
                            <w:pPr>
                              <w:pStyle w:val="SmallPrint"/>
                              <w:shd w:val="clear" w:color="auto" w:fill="FFFFFF" w:themeFill="background1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1A267F">
                              <w:rPr>
                                <w:rFonts w:ascii="Impact" w:hAnsi="Impact" w:cs="Times New Roman"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Notes from Coach Cotter</w:t>
                            </w:r>
                            <w:r w:rsidRPr="001A267F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14:paraId="5BFA01DB" w14:textId="5767F5BB" w:rsidR="008861ED" w:rsidRPr="002F0434" w:rsidRDefault="00953F33" w:rsidP="00A12DC9">
                            <w:pPr>
                              <w:pStyle w:val="SmallPrint"/>
                              <w:shd w:val="clear" w:color="auto" w:fill="FFFFFF" w:themeFill="background1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eastAsia="Times New Roman" w:hAnsi="Monotype Corsiva" w:cs="Arial"/>
                                <w:color w:val="222222"/>
                                <w:sz w:val="32"/>
                                <w:szCs w:val="32"/>
                              </w:rPr>
                              <w:t>No updates provided</w:t>
                            </w:r>
                          </w:p>
                          <w:p w14:paraId="0E12EC59" w14:textId="50CD7F7D" w:rsidR="00927BF7" w:rsidRDefault="00927BF7" w:rsidP="00927BF7">
                            <w:pPr>
                              <w:pStyle w:val="SmallPrint"/>
                              <w:shd w:val="clear" w:color="auto" w:fill="FFFFFF" w:themeFill="background1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6895D8D0" w14:textId="57AB7FB9" w:rsidR="00927BF7" w:rsidRDefault="00927BF7" w:rsidP="002F0434">
                            <w:pPr>
                              <w:pStyle w:val="SmallPrint"/>
                              <w:shd w:val="clear" w:color="auto" w:fill="FFFFFF" w:themeFill="background1"/>
                              <w:jc w:val="left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694FC614" w14:textId="346EE05B" w:rsidR="00927BF7" w:rsidRDefault="00927BF7" w:rsidP="002F0434">
                            <w:pPr>
                              <w:pStyle w:val="SmallPrint"/>
                              <w:shd w:val="clear" w:color="auto" w:fill="FFFFFF" w:themeFill="background1"/>
                              <w:jc w:val="left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CA1DCE6" w14:textId="08A4353B" w:rsidR="00927BF7" w:rsidRDefault="00927BF7" w:rsidP="002F0434">
                            <w:pPr>
                              <w:pStyle w:val="SmallPrint"/>
                              <w:shd w:val="clear" w:color="auto" w:fill="FFFFFF" w:themeFill="background1"/>
                              <w:jc w:val="left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E9ACB76" w14:textId="77777777" w:rsidR="00927BF7" w:rsidRPr="00565818" w:rsidRDefault="00927BF7" w:rsidP="002F0434">
                            <w:pPr>
                              <w:pStyle w:val="SmallPrint"/>
                              <w:shd w:val="clear" w:color="auto" w:fill="FFFFFF" w:themeFill="background1"/>
                              <w:jc w:val="left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7E5E39" id="Text Box 16" o:spid="_x0000_s1027" type="#_x0000_t202" style="position:absolute;margin-left:8.4pt;margin-top:664.8pt;width:564.75pt;height:86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" filled="f" stroked="f">
                <v:textbox inset="0,0,0,0">
                  <w:txbxContent>
                    <w:p w14:paraId="57B53246" w14:textId="73285677" w:rsidR="00C9340E" w:rsidRDefault="008861ED" w:rsidP="00A12DC9">
                      <w:pPr>
                        <w:pStyle w:val="SmallPrint"/>
                        <w:shd w:val="clear" w:color="auto" w:fill="FFFFFF" w:themeFill="background1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1A267F">
                        <w:rPr>
                          <w:rFonts w:ascii="Impact" w:hAnsi="Impact" w:cs="Times New Roman"/>
                          <w:color w:val="000000" w:themeColor="text1"/>
                          <w:sz w:val="32"/>
                          <w:szCs w:val="32"/>
                          <w:u w:val="single"/>
                        </w:rPr>
                        <w:t>Notes from Ms. Katje</w:t>
                      </w:r>
                      <w:r w:rsidRPr="001A267F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</w:rPr>
                        <w:t>:</w:t>
                      </w:r>
                    </w:p>
                    <w:p w14:paraId="64FE7C4F" w14:textId="392E8D4F" w:rsidR="00A12DC9" w:rsidRDefault="00953F33" w:rsidP="00A12DC9">
                      <w:pPr>
                        <w:pStyle w:val="SmallPrint"/>
                        <w:shd w:val="clear" w:color="auto" w:fill="FFFFFF" w:themeFill="background1"/>
                        <w:rPr>
                          <w:rFonts w:ascii="Monotype Corsiva" w:hAnsi="Monotype Corsiva" w:cs="Times New Roman"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Monotype Corsiva" w:hAnsi="Monotype Corsiva" w:cs="Times New Roman"/>
                          <w:bCs/>
                          <w:color w:val="000000" w:themeColor="text1"/>
                          <w:sz w:val="32"/>
                          <w:szCs w:val="32"/>
                        </w:rPr>
                        <w:t>No updates provided</w:t>
                      </w:r>
                    </w:p>
                    <w:p w14:paraId="0BC5B56C" w14:textId="77777777" w:rsidR="00A12DC9" w:rsidRPr="00A12DC9" w:rsidRDefault="00A12DC9" w:rsidP="00A12DC9">
                      <w:pPr>
                        <w:pStyle w:val="SmallPrint"/>
                        <w:shd w:val="clear" w:color="auto" w:fill="FFFFFF" w:themeFill="background1"/>
                        <w:rPr>
                          <w:rFonts w:ascii="Monotype Corsiva" w:hAnsi="Monotype Corsiva" w:cs="Times New Roman"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2E179C79" w14:textId="77777777" w:rsidR="00C9340E" w:rsidRDefault="008861ED" w:rsidP="00A12DC9">
                      <w:pPr>
                        <w:pStyle w:val="SmallPrint"/>
                        <w:shd w:val="clear" w:color="auto" w:fill="FFFFFF" w:themeFill="background1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1A267F">
                        <w:rPr>
                          <w:rFonts w:ascii="Impact" w:hAnsi="Impact" w:cs="Times New Roman"/>
                          <w:color w:val="000000" w:themeColor="text1"/>
                          <w:sz w:val="32"/>
                          <w:szCs w:val="32"/>
                          <w:u w:val="single"/>
                        </w:rPr>
                        <w:t>Notes from Coach Cotter</w:t>
                      </w:r>
                      <w:r w:rsidRPr="001A267F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</w:rPr>
                        <w:t>:</w:t>
                      </w:r>
                    </w:p>
                    <w:p w14:paraId="5BFA01DB" w14:textId="5767F5BB" w:rsidR="008861ED" w:rsidRPr="002F0434" w:rsidRDefault="00953F33" w:rsidP="00A12DC9">
                      <w:pPr>
                        <w:pStyle w:val="SmallPrint"/>
                        <w:shd w:val="clear" w:color="auto" w:fill="FFFFFF" w:themeFill="background1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eastAsia="Times New Roman" w:hAnsi="Monotype Corsiva" w:cs="Arial"/>
                          <w:color w:val="222222"/>
                          <w:sz w:val="32"/>
                          <w:szCs w:val="32"/>
                        </w:rPr>
                        <w:t>No updates provided</w:t>
                      </w:r>
                    </w:p>
                    <w:p w14:paraId="0E12EC59" w14:textId="50CD7F7D" w:rsidR="00927BF7" w:rsidRDefault="00927BF7" w:rsidP="00927BF7">
                      <w:pPr>
                        <w:pStyle w:val="SmallPrint"/>
                        <w:shd w:val="clear" w:color="auto" w:fill="FFFFFF" w:themeFill="background1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6895D8D0" w14:textId="57AB7FB9" w:rsidR="00927BF7" w:rsidRDefault="00927BF7" w:rsidP="002F0434">
                      <w:pPr>
                        <w:pStyle w:val="SmallPrint"/>
                        <w:shd w:val="clear" w:color="auto" w:fill="FFFFFF" w:themeFill="background1"/>
                        <w:jc w:val="left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694FC614" w14:textId="346EE05B" w:rsidR="00927BF7" w:rsidRDefault="00927BF7" w:rsidP="002F0434">
                      <w:pPr>
                        <w:pStyle w:val="SmallPrint"/>
                        <w:shd w:val="clear" w:color="auto" w:fill="FFFFFF" w:themeFill="background1"/>
                        <w:jc w:val="left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1CA1DCE6" w14:textId="08A4353B" w:rsidR="00927BF7" w:rsidRDefault="00927BF7" w:rsidP="002F0434">
                      <w:pPr>
                        <w:pStyle w:val="SmallPrint"/>
                        <w:shd w:val="clear" w:color="auto" w:fill="FFFFFF" w:themeFill="background1"/>
                        <w:jc w:val="left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1E9ACB76" w14:textId="77777777" w:rsidR="00927BF7" w:rsidRPr="00565818" w:rsidRDefault="00927BF7" w:rsidP="002F0434">
                      <w:pPr>
                        <w:pStyle w:val="SmallPrint"/>
                        <w:shd w:val="clear" w:color="auto" w:fill="FFFFFF" w:themeFill="background1"/>
                        <w:jc w:val="left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754C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9A85935" wp14:editId="52449570">
                <wp:simplePos x="0" y="0"/>
                <wp:positionH relativeFrom="margin">
                  <wp:posOffset>99060</wp:posOffset>
                </wp:positionH>
                <wp:positionV relativeFrom="paragraph">
                  <wp:posOffset>7269480</wp:posOffset>
                </wp:positionV>
                <wp:extent cx="7132955" cy="1051560"/>
                <wp:effectExtent l="0" t="0" r="10795" b="15240"/>
                <wp:wrapNone/>
                <wp:docPr id="15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2955" cy="1051560"/>
                        </a:xfrm>
                        <a:prstGeom prst="roundRect">
                          <a:avLst>
                            <a:gd name="adj" fmla="val 4514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FC890FD" w14:textId="77777777" w:rsidR="00220CD1" w:rsidRDefault="004C6743" w:rsidP="00220CD1">
                            <w:pPr>
                              <w:pStyle w:val="Heading3"/>
                              <w:shd w:val="clear" w:color="auto" w:fill="FFFFFF" w:themeFill="background1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08484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  <w:t xml:space="preserve">Students should neatly write and mark each of the following words with large, legible print on the index cards sent home today. </w:t>
                            </w:r>
                            <w:r w:rsidR="00220CD1" w:rsidRPr="00220CD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  <w:t>This week, we will focus on the root word, “</w:t>
                            </w:r>
                            <w:proofErr w:type="spellStart"/>
                            <w:r w:rsidR="00220CD1" w:rsidRPr="00220CD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  <w:t>ject</w:t>
                            </w:r>
                            <w:proofErr w:type="spellEnd"/>
                            <w:r w:rsidR="00220CD1" w:rsidRPr="00220CD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  <w:t>.”</w:t>
                            </w:r>
                          </w:p>
                          <w:p w14:paraId="4C6F4161" w14:textId="77777777" w:rsidR="00220CD1" w:rsidRDefault="00220CD1" w:rsidP="00220CD1">
                            <w:pPr>
                              <w:pStyle w:val="Heading3"/>
                              <w:shd w:val="clear" w:color="auto" w:fill="FFFFFF" w:themeFill="background1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adjective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 xml:space="preserve">   projector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 xml:space="preserve">      projectile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>dejected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 xml:space="preserve">     subject</w:t>
                            </w:r>
                          </w:p>
                          <w:p w14:paraId="632C0FA9" w14:textId="77777777" w:rsidR="00220CD1" w:rsidRPr="00565818" w:rsidRDefault="00220CD1" w:rsidP="00220CD1">
                            <w:pPr>
                              <w:pStyle w:val="Heading3"/>
                              <w:shd w:val="clear" w:color="auto" w:fill="FFFFFF" w:themeFill="background1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objective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 xml:space="preserve">   trajectory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 xml:space="preserve">      injection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>interjection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 xml:space="preserve">     rejection</w:t>
                            </w:r>
                          </w:p>
                          <w:p w14:paraId="6DC396B9" w14:textId="2C61B60A" w:rsidR="00AE1D9B" w:rsidRPr="00565818" w:rsidRDefault="00AE1D9B" w:rsidP="00220CD1">
                            <w:pPr>
                              <w:pStyle w:val="Heading3"/>
                              <w:shd w:val="clear" w:color="auto" w:fill="FFFFFF" w:themeFill="background1"/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9A85935" id="AutoShape 13" o:spid="_x0000_s1028" style="position:absolute;margin-left:7.8pt;margin-top:572.4pt;width:561.65pt;height:82.8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29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" fillcolor="#664a2c [2408]" strokecolor="#89643b [3208]">
                <v:textbox inset=",7.2pt">
                  <w:txbxContent>
                    <w:p w14:paraId="7FC890FD" w14:textId="77777777" w:rsidR="00220CD1" w:rsidRDefault="004C6743" w:rsidP="00220CD1">
                      <w:pPr>
                        <w:pStyle w:val="Heading3"/>
                        <w:shd w:val="clear" w:color="auto" w:fill="FFFFFF" w:themeFill="background1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084849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</w:rPr>
                        <w:t xml:space="preserve">Students should neatly write and mark each of the following words with large, legible print on the index cards sent home today. </w:t>
                      </w:r>
                      <w:r w:rsidR="00220CD1" w:rsidRPr="00220CD1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</w:rPr>
                        <w:t>This week, we will focus on the root word, “</w:t>
                      </w:r>
                      <w:proofErr w:type="spellStart"/>
                      <w:r w:rsidR="00220CD1" w:rsidRPr="00220CD1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</w:rPr>
                        <w:t>ject</w:t>
                      </w:r>
                      <w:proofErr w:type="spellEnd"/>
                      <w:r w:rsidR="00220CD1" w:rsidRPr="00220CD1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</w:rPr>
                        <w:t>.”</w:t>
                      </w:r>
                    </w:p>
                    <w:p w14:paraId="4C6F4161" w14:textId="77777777" w:rsidR="00220CD1" w:rsidRDefault="00220CD1" w:rsidP="00220CD1">
                      <w:pPr>
                        <w:pStyle w:val="Heading3"/>
                        <w:shd w:val="clear" w:color="auto" w:fill="FFFFFF" w:themeFill="background1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adjective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 xml:space="preserve">   projector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 xml:space="preserve">      projectile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>dejected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 xml:space="preserve">     subject</w:t>
                      </w:r>
                    </w:p>
                    <w:p w14:paraId="632C0FA9" w14:textId="77777777" w:rsidR="00220CD1" w:rsidRPr="00565818" w:rsidRDefault="00220CD1" w:rsidP="00220CD1">
                      <w:pPr>
                        <w:pStyle w:val="Heading3"/>
                        <w:shd w:val="clear" w:color="auto" w:fill="FFFFFF" w:themeFill="background1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objective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 xml:space="preserve">   trajectory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 xml:space="preserve">      injection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>interjection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 xml:space="preserve">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 xml:space="preserve">     rejection</w:t>
                      </w:r>
                    </w:p>
                    <w:p w14:paraId="6DC396B9" w14:textId="2C61B60A" w:rsidR="00AE1D9B" w:rsidRPr="00565818" w:rsidRDefault="00AE1D9B" w:rsidP="00220CD1">
                      <w:pPr>
                        <w:pStyle w:val="Heading3"/>
                        <w:shd w:val="clear" w:color="auto" w:fill="FFFFFF" w:themeFill="background1"/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669DD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213893B" wp14:editId="5C693FEC">
                <wp:simplePos x="0" y="0"/>
                <wp:positionH relativeFrom="margin">
                  <wp:posOffset>4114800</wp:posOffset>
                </wp:positionH>
                <wp:positionV relativeFrom="paragraph">
                  <wp:posOffset>4349808</wp:posOffset>
                </wp:positionV>
                <wp:extent cx="3113405" cy="2638771"/>
                <wp:effectExtent l="0" t="0" r="10795" b="28575"/>
                <wp:wrapNone/>
                <wp:docPr id="14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3405" cy="2638771"/>
                        </a:xfrm>
                        <a:prstGeom prst="roundRect">
                          <a:avLst>
                            <a:gd name="adj" fmla="val 2500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C48444E" w14:textId="77777777" w:rsidR="00D6062A" w:rsidRPr="00565818" w:rsidRDefault="00D6062A" w:rsidP="00565818">
                            <w:pPr>
                              <w:shd w:val="clear" w:color="auto" w:fill="FFFFFF" w:themeFill="background1"/>
                              <w:rPr>
                                <w:color w:val="000000" w:themeColor="text1"/>
                                <w:sz w:val="2"/>
                              </w:rPr>
                            </w:pPr>
                          </w:p>
                          <w:p w14:paraId="2CF479F3" w14:textId="142F5BF8" w:rsidR="00D45477" w:rsidRDefault="00D45477" w:rsidP="005A25B3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noProof/>
                                <w:kern w:val="3"/>
                                <w:lang w:eastAsia="zh-CN" w:bidi="hi-IN"/>
                              </w:rPr>
                            </w:pPr>
                          </w:p>
                          <w:p w14:paraId="0432F4FA" w14:textId="402EA75C" w:rsidR="00522092" w:rsidRDefault="00522092" w:rsidP="00522092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noProof/>
                                <w:kern w:val="3"/>
                                <w:lang w:eastAsia="zh-CN" w:bidi="hi-IN"/>
                              </w:rPr>
                              <w:drawing>
                                <wp:inline distT="0" distB="0" distL="0" distR="0" wp14:anchorId="0AECF76F" wp14:editId="3FDD25B5">
                                  <wp:extent cx="1287780" cy="1126808"/>
                                  <wp:effectExtent l="0" t="0" r="7620" b="0"/>
                                  <wp:docPr id="2" name="Picture 2" descr="A picture containing text, businesscard, envelop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A picture containing text, businesscard, envelop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92851" cy="11312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D7C3726" w14:textId="31ECDE55" w:rsidR="00835829" w:rsidRDefault="00835829" w:rsidP="001D2480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835829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Monday, February 14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: Valentine’s Day</w:t>
                            </w:r>
                          </w:p>
                          <w:p w14:paraId="3AC7282E" w14:textId="3C882649" w:rsidR="00835829" w:rsidRDefault="00835829" w:rsidP="001D2480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835829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Tuesday, February 15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: 5</w:t>
                            </w:r>
                            <w:r w:rsidRPr="00835829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vertAlign w:val="superscript"/>
                                <w:lang w:eastAsia="zh-CN" w:bidi="hi-IN"/>
                              </w:rPr>
                              <w:t>th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grade conferences</w:t>
                            </w:r>
                          </w:p>
                          <w:p w14:paraId="4E319A15" w14:textId="7DA4682D" w:rsidR="00F825D2" w:rsidRDefault="00F825D2" w:rsidP="001D2480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F825D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Friday, February 18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: Math Ch. 10 test</w:t>
                            </w:r>
                          </w:p>
                          <w:p w14:paraId="6728205F" w14:textId="20EE9E9D" w:rsidR="004B7588" w:rsidRDefault="004B7588" w:rsidP="001D2480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4B7588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Saturday, February 19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LifeSouth</w:t>
                            </w:r>
                            <w:proofErr w:type="spellEnd"/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Kids Marathon</w:t>
                            </w:r>
                          </w:p>
                          <w:p w14:paraId="7D47BC28" w14:textId="754AE63D" w:rsidR="00835829" w:rsidRDefault="00835829" w:rsidP="001D2480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835829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Monday, February 21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: President’s Day (no school)</w:t>
                            </w:r>
                          </w:p>
                          <w:p w14:paraId="0F279D21" w14:textId="77777777" w:rsidR="00CD3F53" w:rsidRPr="00B15267" w:rsidRDefault="00CD3F53" w:rsidP="001D2480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8"/>
                                <w:szCs w:val="28"/>
                                <w:lang w:eastAsia="zh-CN" w:bidi="hi-IN"/>
                              </w:rPr>
                            </w:pPr>
                          </w:p>
                          <w:p w14:paraId="5E3FCC52" w14:textId="77777777" w:rsidR="00D45477" w:rsidRDefault="00D45477" w:rsidP="00D45477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</w:p>
                          <w:p w14:paraId="01AB2547" w14:textId="77777777" w:rsidR="001669DD" w:rsidRDefault="001669DD" w:rsidP="00410577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1"/>
                                <w:szCs w:val="21"/>
                                <w:u w:val="single"/>
                                <w:lang w:eastAsia="zh-CN" w:bidi="hi-IN"/>
                              </w:rPr>
                            </w:pPr>
                          </w:p>
                          <w:p w14:paraId="3F7E8C68" w14:textId="33676DC2" w:rsidR="001669DD" w:rsidRDefault="001669DD" w:rsidP="001669DD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1"/>
                                <w:szCs w:val="21"/>
                                <w:lang w:eastAsia="zh-CN" w:bidi="hi-IN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13893B" id="AutoShape 12" o:spid="_x0000_s1029" style="position:absolute;margin-left:324pt;margin-top:342.5pt;width:245.15pt;height:207.8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6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" fillcolor="#664a2c [2408]" strokecolor="#89643b [3208]">
                <v:textbox inset=",7.2pt">
                  <w:txbxContent>
                    <w:p w14:paraId="7C48444E" w14:textId="77777777" w:rsidR="00D6062A" w:rsidRPr="00565818" w:rsidRDefault="00D6062A" w:rsidP="00565818">
                      <w:pPr>
                        <w:shd w:val="clear" w:color="auto" w:fill="FFFFFF" w:themeFill="background1"/>
                        <w:rPr>
                          <w:color w:val="000000" w:themeColor="text1"/>
                          <w:sz w:val="2"/>
                        </w:rPr>
                      </w:pPr>
                    </w:p>
                    <w:p w14:paraId="2CF479F3" w14:textId="142F5BF8" w:rsidR="00D45477" w:rsidRDefault="00D45477" w:rsidP="005A25B3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noProof/>
                          <w:kern w:val="3"/>
                          <w:lang w:eastAsia="zh-CN" w:bidi="hi-IN"/>
                        </w:rPr>
                      </w:pPr>
                    </w:p>
                    <w:p w14:paraId="0432F4FA" w14:textId="402EA75C" w:rsidR="00522092" w:rsidRDefault="00522092" w:rsidP="00522092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u w:val="single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noProof/>
                          <w:kern w:val="3"/>
                          <w:lang w:eastAsia="zh-CN" w:bidi="hi-IN"/>
                        </w:rPr>
                        <w:drawing>
                          <wp:inline distT="0" distB="0" distL="0" distR="0" wp14:anchorId="0AECF76F" wp14:editId="3FDD25B5">
                            <wp:extent cx="1287780" cy="1126808"/>
                            <wp:effectExtent l="0" t="0" r="7620" b="0"/>
                            <wp:docPr id="2" name="Picture 2" descr="A picture containing text, businesscard, envelop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A picture containing text, businesscard, envelope&#10;&#10;Description automatically generated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92851" cy="11312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D7C3726" w14:textId="31ECDE55" w:rsidR="00835829" w:rsidRDefault="00835829" w:rsidP="001D2480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lang w:eastAsia="zh-CN" w:bidi="hi-IN"/>
                        </w:rPr>
                      </w:pPr>
                      <w:r w:rsidRPr="00835829"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u w:val="single"/>
                          <w:lang w:eastAsia="zh-CN" w:bidi="hi-IN"/>
                        </w:rPr>
                        <w:t>Monday, February 14</w:t>
                      </w: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lang w:eastAsia="zh-CN" w:bidi="hi-IN"/>
                        </w:rPr>
                        <w:t>: Valentine’s Day</w:t>
                      </w:r>
                    </w:p>
                    <w:p w14:paraId="3AC7282E" w14:textId="3C882649" w:rsidR="00835829" w:rsidRDefault="00835829" w:rsidP="001D2480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lang w:eastAsia="zh-CN" w:bidi="hi-IN"/>
                        </w:rPr>
                      </w:pPr>
                      <w:r w:rsidRPr="00835829"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u w:val="single"/>
                          <w:lang w:eastAsia="zh-CN" w:bidi="hi-IN"/>
                        </w:rPr>
                        <w:t>Tuesday, February 15</w:t>
                      </w: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lang w:eastAsia="zh-CN" w:bidi="hi-IN"/>
                        </w:rPr>
                        <w:t>: 5</w:t>
                      </w:r>
                      <w:r w:rsidRPr="00835829"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vertAlign w:val="superscript"/>
                          <w:lang w:eastAsia="zh-CN" w:bidi="hi-IN"/>
                        </w:rPr>
                        <w:t>th</w:t>
                      </w: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lang w:eastAsia="zh-CN" w:bidi="hi-IN"/>
                        </w:rPr>
                        <w:t xml:space="preserve"> grade conferences</w:t>
                      </w:r>
                    </w:p>
                    <w:p w14:paraId="4E319A15" w14:textId="7DA4682D" w:rsidR="00F825D2" w:rsidRDefault="00F825D2" w:rsidP="001D2480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lang w:eastAsia="zh-CN" w:bidi="hi-IN"/>
                        </w:rPr>
                      </w:pPr>
                      <w:r w:rsidRPr="00F825D2"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u w:val="single"/>
                          <w:lang w:eastAsia="zh-CN" w:bidi="hi-IN"/>
                        </w:rPr>
                        <w:t>Friday, February 18</w:t>
                      </w: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lang w:eastAsia="zh-CN" w:bidi="hi-IN"/>
                        </w:rPr>
                        <w:t>: Math Ch. 10 test</w:t>
                      </w:r>
                    </w:p>
                    <w:p w14:paraId="6728205F" w14:textId="20EE9E9D" w:rsidR="004B7588" w:rsidRDefault="004B7588" w:rsidP="001D2480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lang w:eastAsia="zh-CN" w:bidi="hi-IN"/>
                        </w:rPr>
                      </w:pPr>
                      <w:r w:rsidRPr="004B7588"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u w:val="single"/>
                          <w:lang w:eastAsia="zh-CN" w:bidi="hi-IN"/>
                        </w:rPr>
                        <w:t>Saturday, February 19</w:t>
                      </w: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lang w:eastAsia="zh-CN" w:bidi="hi-IN"/>
                        </w:rPr>
                        <w:t xml:space="preserve">: </w:t>
                      </w:r>
                      <w:proofErr w:type="spellStart"/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lang w:eastAsia="zh-CN" w:bidi="hi-IN"/>
                        </w:rPr>
                        <w:t>LifeSouth</w:t>
                      </w:r>
                      <w:proofErr w:type="spellEnd"/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lang w:eastAsia="zh-CN" w:bidi="hi-IN"/>
                        </w:rPr>
                        <w:t xml:space="preserve"> Kids Marathon</w:t>
                      </w:r>
                    </w:p>
                    <w:p w14:paraId="7D47BC28" w14:textId="754AE63D" w:rsidR="00835829" w:rsidRDefault="00835829" w:rsidP="001D2480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lang w:eastAsia="zh-CN" w:bidi="hi-IN"/>
                        </w:rPr>
                      </w:pPr>
                      <w:r w:rsidRPr="00835829"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u w:val="single"/>
                          <w:lang w:eastAsia="zh-CN" w:bidi="hi-IN"/>
                        </w:rPr>
                        <w:t>Monday, February 21</w:t>
                      </w: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lang w:eastAsia="zh-CN" w:bidi="hi-IN"/>
                        </w:rPr>
                        <w:t>: President’s Day (no school)</w:t>
                      </w:r>
                    </w:p>
                    <w:p w14:paraId="0F279D21" w14:textId="77777777" w:rsidR="00CD3F53" w:rsidRPr="00B15267" w:rsidRDefault="00CD3F53" w:rsidP="001D2480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sz w:val="28"/>
                          <w:szCs w:val="28"/>
                          <w:lang w:eastAsia="zh-CN" w:bidi="hi-IN"/>
                        </w:rPr>
                      </w:pPr>
                    </w:p>
                    <w:p w14:paraId="5E3FCC52" w14:textId="77777777" w:rsidR="00D45477" w:rsidRDefault="00D45477" w:rsidP="00D45477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lang w:eastAsia="zh-CN" w:bidi="hi-IN"/>
                        </w:rPr>
                      </w:pPr>
                    </w:p>
                    <w:p w14:paraId="01AB2547" w14:textId="77777777" w:rsidR="001669DD" w:rsidRDefault="001669DD" w:rsidP="00410577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sz w:val="21"/>
                          <w:szCs w:val="21"/>
                          <w:u w:val="single"/>
                          <w:lang w:eastAsia="zh-CN" w:bidi="hi-IN"/>
                        </w:rPr>
                      </w:pPr>
                    </w:p>
                    <w:p w14:paraId="3F7E8C68" w14:textId="33676DC2" w:rsidR="001669DD" w:rsidRDefault="001669DD" w:rsidP="001669DD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sz w:val="21"/>
                          <w:szCs w:val="21"/>
                          <w:lang w:eastAsia="zh-CN" w:bidi="hi-IN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E1FC4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FE89BF" wp14:editId="2E9EC6E0">
                <wp:simplePos x="0" y="0"/>
                <wp:positionH relativeFrom="column">
                  <wp:posOffset>90055</wp:posOffset>
                </wp:positionH>
                <wp:positionV relativeFrom="paragraph">
                  <wp:posOffset>1025236</wp:posOffset>
                </wp:positionV>
                <wp:extent cx="7142710" cy="3098165"/>
                <wp:effectExtent l="0" t="0" r="20320" b="26035"/>
                <wp:wrapNone/>
                <wp:docPr id="11" name="AutoShape 4" descr="book-b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2710" cy="3098165"/>
                        </a:xfrm>
                        <a:prstGeom prst="roundRect">
                          <a:avLst>
                            <a:gd name="adj" fmla="val 2523"/>
                          </a:avLst>
                        </a:prstGeom>
                        <a:blipFill dpi="0" rotWithShape="1">
                          <a:blip r:embed="rId8"/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D4C9EA0" w14:textId="3EB37D6C" w:rsidR="007C1833" w:rsidRDefault="00B62A07" w:rsidP="000A69B9">
                            <w:pPr>
                              <w:shd w:val="clear" w:color="auto" w:fill="FFFFFF" w:themeFill="background1"/>
                            </w:pPr>
                            <w:r>
                              <w:t xml:space="preserve">  </w:t>
                            </w:r>
                          </w:p>
                          <w:p w14:paraId="6396073B" w14:textId="186E133A" w:rsidR="006E7E4D" w:rsidRDefault="007227AF" w:rsidP="000A69B9">
                            <w:pPr>
                              <w:shd w:val="clear" w:color="auto" w:fill="FFFFFF" w:themeFill="background1"/>
                            </w:pPr>
                            <w:r>
                              <w:rPr>
                                <w:noProof/>
                              </w:rPr>
                              <w:t xml:space="preserve">  </w:t>
                            </w:r>
                          </w:p>
                          <w:p w14:paraId="4F4FC52B" w14:textId="2A09DDB5" w:rsidR="00B62A07" w:rsidRPr="00565818" w:rsidRDefault="00B62A07" w:rsidP="000A69B9">
                            <w:pPr>
                              <w:shd w:val="clear" w:color="auto" w:fill="FFFFFF" w:themeFill="background1"/>
                              <w:rPr>
                                <w:color w:val="000000" w:themeColor="text1"/>
                              </w:rPr>
                            </w:pPr>
                            <w:r>
                              <w:t xml:space="preserve">   </w:t>
                            </w:r>
                            <w:r w:rsidR="00FF5072" w:rsidRPr="00FF5072">
                              <w:rPr>
                                <w:noProof/>
                              </w:rPr>
                              <w:drawing>
                                <wp:inline distT="0" distB="0" distL="0" distR="0" wp14:anchorId="578B2A51" wp14:editId="2AD0D13F">
                                  <wp:extent cx="2143125" cy="2484120"/>
                                  <wp:effectExtent l="0" t="0" r="9525" b="0"/>
                                  <wp:docPr id="10" name="Picture 10" descr="Ic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icture 10" descr="Ico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3125" cy="2484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0FE89BF" id="AutoShape 4" o:spid="_x0000_s1030" alt="book-bg" style="position:absolute;margin-left:7.1pt;margin-top:80.75pt;width:562.4pt;height:243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654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" strokecolor="#89643b [3208]" strokeweight=".5pt">
                <v:fill r:id="rId10" o:title="book-bg" recolor="t" rotate="t" type="frame"/>
                <v:textbox inset="0,0,0,0">
                  <w:txbxContent>
                    <w:p w14:paraId="3D4C9EA0" w14:textId="3EB37D6C" w:rsidR="007C1833" w:rsidRDefault="00B62A07" w:rsidP="000A69B9">
                      <w:pPr>
                        <w:shd w:val="clear" w:color="auto" w:fill="FFFFFF" w:themeFill="background1"/>
                      </w:pPr>
                      <w:r>
                        <w:t xml:space="preserve">  </w:t>
                      </w:r>
                    </w:p>
                    <w:p w14:paraId="6396073B" w14:textId="186E133A" w:rsidR="006E7E4D" w:rsidRDefault="007227AF" w:rsidP="000A69B9">
                      <w:pPr>
                        <w:shd w:val="clear" w:color="auto" w:fill="FFFFFF" w:themeFill="background1"/>
                      </w:pPr>
                      <w:r>
                        <w:rPr>
                          <w:noProof/>
                        </w:rPr>
                        <w:t xml:space="preserve">  </w:t>
                      </w:r>
                    </w:p>
                    <w:p w14:paraId="4F4FC52B" w14:textId="2A09DDB5" w:rsidR="00B62A07" w:rsidRPr="00565818" w:rsidRDefault="00B62A07" w:rsidP="000A69B9">
                      <w:pPr>
                        <w:shd w:val="clear" w:color="auto" w:fill="FFFFFF" w:themeFill="background1"/>
                        <w:rPr>
                          <w:color w:val="000000" w:themeColor="text1"/>
                        </w:rPr>
                      </w:pPr>
                      <w:r>
                        <w:t xml:space="preserve">   </w:t>
                      </w:r>
                      <w:r w:rsidR="00FF5072" w:rsidRPr="00FF5072">
                        <w:drawing>
                          <wp:inline distT="0" distB="0" distL="0" distR="0" wp14:anchorId="578B2A51" wp14:editId="2AD0D13F">
                            <wp:extent cx="2143125" cy="2484120"/>
                            <wp:effectExtent l="0" t="0" r="9525" b="0"/>
                            <wp:docPr id="10" name="Picture 10" descr="Ic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icture 10" descr="Icon&#10;&#10;Description automatically generated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3125" cy="24841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F362E8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B3E4B3E" wp14:editId="459DD271">
                <wp:simplePos x="0" y="0"/>
                <wp:positionH relativeFrom="column">
                  <wp:posOffset>96982</wp:posOffset>
                </wp:positionH>
                <wp:positionV relativeFrom="paragraph">
                  <wp:posOffset>7024254</wp:posOffset>
                </wp:positionV>
                <wp:extent cx="3052445" cy="214745"/>
                <wp:effectExtent l="0" t="0" r="14605" b="13970"/>
                <wp:wrapNone/>
                <wp:docPr id="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2445" cy="214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DFF663" w14:textId="77777777" w:rsidR="00BA239F" w:rsidRPr="008070F5" w:rsidRDefault="006552CD" w:rsidP="002A48E7">
                            <w:pPr>
                              <w:pStyle w:val="Heading4"/>
                              <w:rPr>
                                <w:color w:val="FFFFFF" w:themeColor="background1"/>
                              </w:rPr>
                            </w:pPr>
                            <w:r w:rsidRPr="008070F5">
                              <w:rPr>
                                <w:color w:val="FFFFFF" w:themeColor="background1"/>
                              </w:rPr>
                              <w:t>Spelling</w:t>
                            </w:r>
                          </w:p>
                        </w:txbxContent>
                      </wps:txbx>
                      <wps:bodyPr rot="0" vert="horz" wrap="square" lIns="9144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3E4B3E" id="Text Box 14" o:spid="_x0000_s1031" type="#_x0000_t202" style="position:absolute;margin-left:7.65pt;margin-top:553.1pt;width:240.35pt;height:16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" filled="f" stroked="f">
                <v:textbox inset=",0,0,0">
                  <w:txbxContent>
                    <w:p w14:paraId="0CDFF663" w14:textId="77777777" w:rsidR="00BA239F" w:rsidRPr="008070F5" w:rsidRDefault="006552CD" w:rsidP="002A48E7">
                      <w:pPr>
                        <w:pStyle w:val="Heading4"/>
                        <w:rPr>
                          <w:color w:val="FFFFFF" w:themeColor="background1"/>
                        </w:rPr>
                      </w:pPr>
                      <w:r w:rsidRPr="008070F5">
                        <w:rPr>
                          <w:color w:val="FFFFFF" w:themeColor="background1"/>
                        </w:rPr>
                        <w:t>Spelling</w:t>
                      </w:r>
                    </w:p>
                  </w:txbxContent>
                </v:textbox>
              </v:shape>
            </w:pict>
          </mc:Fallback>
        </mc:AlternateContent>
      </w:r>
      <w:r w:rsidR="00F362E8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026ED6C" wp14:editId="18826610">
                <wp:simplePos x="0" y="0"/>
                <wp:positionH relativeFrom="column">
                  <wp:posOffset>96982</wp:posOffset>
                </wp:positionH>
                <wp:positionV relativeFrom="paragraph">
                  <wp:posOffset>4384964</wp:posOffset>
                </wp:positionV>
                <wp:extent cx="3920490" cy="2604654"/>
                <wp:effectExtent l="0" t="0" r="22860" b="24765"/>
                <wp:wrapNone/>
                <wp:docPr id="5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0490" cy="2604654"/>
                        </a:xfrm>
                        <a:prstGeom prst="roundRect">
                          <a:avLst>
                            <a:gd name="adj" fmla="val 1745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000" w:type="pc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6" w:space="0" w:color="89643B" w:themeColor="accent5"/>
                                <w:insideV w:val="single" w:sz="6" w:space="0" w:color="89643B" w:themeColor="accent5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845"/>
                            </w:tblGrid>
                            <w:tr w:rsidR="00565818" w:rsidRPr="00565818" w14:paraId="55A4BDAE" w14:textId="77777777" w:rsidTr="008070F5">
                              <w:trPr>
                                <w:trHeight w:val="2067"/>
                              </w:trPr>
                              <w:tc>
                                <w:tcPr>
                                  <w:tcW w:w="5000" w:type="pct"/>
                                </w:tcPr>
                                <w:p w14:paraId="67EA062A" w14:textId="11B5D7F4" w:rsidR="00E1388E" w:rsidRDefault="00B836AA" w:rsidP="00B836AA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82098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SS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: </w:t>
                                  </w:r>
                                  <w:r w:rsidR="00E1388E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We</w:t>
                                  </w:r>
                                  <w:r w:rsidR="00606FAD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just finished </w:t>
                                  </w:r>
                                  <w:r w:rsidR="00030209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Ch. </w:t>
                                  </w:r>
                                  <w:r w:rsidR="00A12DC9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2</w:t>
                                  </w:r>
                                  <w:r w:rsidR="00030209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: The </w:t>
                                  </w:r>
                                  <w:r w:rsidR="00A12DC9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Age of Exploration.</w:t>
                                  </w:r>
                                  <w:r w:rsidR="00606FAD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Next up is Ch. 3: Settlements Take Root.</w:t>
                                  </w:r>
                                </w:p>
                                <w:p w14:paraId="5BB0478D" w14:textId="745478CB" w:rsidR="00B836AA" w:rsidRDefault="00B836AA" w:rsidP="00B836AA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82098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ELA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: </w:t>
                                  </w:r>
                                  <w:r w:rsidR="000062D2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This </w:t>
                                  </w:r>
                                  <w:r w:rsidR="00740C37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past </w:t>
                                  </w:r>
                                  <w:r w:rsidR="000062D2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week, we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covered </w:t>
                                  </w:r>
                                  <w:r w:rsidR="00606FAD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author’s purpose, proper mechanics, </w:t>
                                  </w:r>
                                  <w:r w:rsidR="001A03BB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and</w:t>
                                  </w:r>
                                  <w:r w:rsidR="00F41A29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the prefix “</w:t>
                                  </w:r>
                                  <w:r w:rsidR="00875C53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m</w:t>
                                  </w:r>
                                  <w:r w:rsidR="00606FAD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is</w:t>
                                  </w:r>
                                  <w:r w:rsidR="00091928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-.</w:t>
                                  </w:r>
                                  <w:r w:rsidR="001A03BB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”</w:t>
                                  </w:r>
                                </w:p>
                                <w:p w14:paraId="14B5C670" w14:textId="272E103E" w:rsidR="00B836AA" w:rsidRDefault="00B836AA" w:rsidP="00B836AA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C0744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Ma</w:t>
                                  </w:r>
                                  <w:r w:rsidRPr="0082098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: </w:t>
                                  </w:r>
                                  <w:r w:rsidR="00854673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Students</w:t>
                                  </w:r>
                                  <w:r w:rsidR="001A03BB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</w:t>
                                  </w:r>
                                  <w:r w:rsidR="00875C53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just tested on </w:t>
                                  </w:r>
                                  <w:r w:rsidR="006830B0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Ch</w:t>
                                  </w:r>
                                  <w:r w:rsidR="001A03BB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. </w:t>
                                  </w:r>
                                  <w:r w:rsidR="00606FAD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9</w:t>
                                  </w:r>
                                  <w:r w:rsidR="001A03BB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:</w:t>
                                  </w:r>
                                  <w:r w:rsidR="00606FAD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Multiplying Fractions</w:t>
                                  </w:r>
                                  <w:r w:rsidR="00F825D2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and will test on </w:t>
                                  </w:r>
                                  <w:r w:rsidR="00875C53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Ch. </w:t>
                                  </w:r>
                                  <w:r w:rsidR="00606FAD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10</w:t>
                                  </w:r>
                                  <w:r w:rsidR="00F825D2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: D</w:t>
                                  </w:r>
                                  <w:r w:rsidR="00606FAD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ividing</w:t>
                                  </w:r>
                                  <w:r w:rsidR="00875C53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</w:t>
                                  </w:r>
                                  <w:r w:rsidR="00F825D2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F</w:t>
                                  </w:r>
                                  <w:r w:rsidR="00875C53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ractions</w:t>
                                  </w:r>
                                  <w:r w:rsidR="00F825D2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this week</w:t>
                                  </w:r>
                                  <w:r w:rsidR="006830B0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.</w:t>
                                  </w:r>
                                </w:p>
                                <w:p w14:paraId="01989550" w14:textId="1DD1FC53" w:rsidR="004764CA" w:rsidRPr="004764CA" w:rsidRDefault="00B836AA" w:rsidP="00B836AA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82098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Science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: </w:t>
                                  </w:r>
                                  <w:r w:rsidR="00854673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W</w:t>
                                  </w:r>
                                  <w:r w:rsidR="00CD3F53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e are </w:t>
                                  </w:r>
                                  <w:r w:rsidR="00875C53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still working </w:t>
                                  </w:r>
                                  <w:r w:rsidR="00CD3F53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on Unit 5, which is on the Nature of Matter.</w:t>
                                  </w:r>
                                </w:p>
                              </w:tc>
                            </w:tr>
                            <w:tr w:rsidR="00565818" w:rsidRPr="00565818" w14:paraId="4E083ED9" w14:textId="77777777" w:rsidTr="002C5567">
                              <w:tc>
                                <w:tcPr>
                                  <w:tcW w:w="5000" w:type="pct"/>
                                </w:tcPr>
                                <w:p w14:paraId="23E784B3" w14:textId="77777777" w:rsidR="00DD0DA2" w:rsidRPr="00A07FE2" w:rsidRDefault="00DD0DA2" w:rsidP="00DD0DA2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sz w:val="24"/>
                                      <w:szCs w:val="24"/>
                                      <w:lang w:eastAsia="zh-CN" w:bidi="hi-IN"/>
                                    </w:rPr>
                                  </w:pPr>
                                  <w:r w:rsidRPr="00A07FE2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sz w:val="24"/>
                                      <w:szCs w:val="24"/>
                                      <w:u w:val="single"/>
                                      <w:lang w:eastAsia="zh-CN" w:bidi="hi-IN"/>
                                    </w:rPr>
                                    <w:t>Word of the Week</w:t>
                                  </w:r>
                                  <w:r w:rsidRPr="00A07FE2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sz w:val="24"/>
                                      <w:szCs w:val="24"/>
                                      <w:lang w:eastAsia="zh-CN" w:bidi="hi-IN"/>
                                    </w:rPr>
                                    <w:t>:</w:t>
                                  </w:r>
                                </w:p>
                                <w:p w14:paraId="0A8FE9C7" w14:textId="737D5470" w:rsidR="005278B0" w:rsidRPr="00B44285" w:rsidRDefault="00323563" w:rsidP="00410E16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sz w:val="24"/>
                                      <w:szCs w:val="24"/>
                                      <w:lang w:eastAsia="zh-CN" w:bidi="hi-IN"/>
                                    </w:rPr>
                                  </w:pPr>
                                  <w:r w:rsidRPr="00906C34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Our word of the week was </w:t>
                                  </w:r>
                                  <w:r w:rsidR="00FD6061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“</w:t>
                                  </w:r>
                                  <w:r w:rsidR="00B20FB5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individuality.</w:t>
                                  </w:r>
                                  <w:r w:rsidR="00FD6061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”</w:t>
                                  </w:r>
                                  <w:r w:rsidR="00B20FB5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Individuality is the </w:t>
                                  </w:r>
                                  <w:r w:rsidR="00B20FB5" w:rsidRPr="00B20FB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hd w:val="clear" w:color="auto" w:fill="FFFFFF"/>
                                    </w:rPr>
                                    <w:t>quality that makes a person different from other people</w:t>
                                  </w:r>
                                  <w:r w:rsidR="00B20FB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hd w:val="clear" w:color="auto" w:fill="FFFFFF"/>
                                    </w:rPr>
                                    <w:t xml:space="preserve">. </w:t>
                                  </w:r>
                                  <w:r w:rsidR="00B20FB5" w:rsidRPr="00B20FB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202124"/>
                                      <w:shd w:val="clear" w:color="auto" w:fill="FFFFFF"/>
                                    </w:rPr>
                                    <w:t xml:space="preserve">Embracing our individuality is essential for personal happiness. Trying to hide or change who we are to fit someone else's ideals lessens our sense of self-worth, causing self-esteem to plummet and insecurities to </w:t>
                                  </w:r>
                                  <w:r w:rsidR="00B20FB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202124"/>
                                      <w:shd w:val="clear" w:color="auto" w:fill="FFFFFF"/>
                                    </w:rPr>
                                    <w:t>soar.</w:t>
                                  </w:r>
                                </w:p>
                              </w:tc>
                            </w:tr>
                            <w:tr w:rsidR="00565818" w:rsidRPr="00565818" w14:paraId="55836D3F" w14:textId="77777777" w:rsidTr="002C5567">
                              <w:tc>
                                <w:tcPr>
                                  <w:tcW w:w="5000" w:type="pct"/>
                                </w:tcPr>
                                <w:p w14:paraId="2D5FF695" w14:textId="77777777" w:rsidR="00C97DCF" w:rsidRPr="00565818" w:rsidRDefault="00C97DCF" w:rsidP="00565818">
                                  <w:pPr>
                                    <w:pStyle w:val="EventDetails"/>
                                    <w:shd w:val="clear" w:color="auto" w:fill="FFFFFF" w:themeFill="background1"/>
                                    <w:rPr>
                                      <w:color w:val="auto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E02EFCA" w14:textId="77777777" w:rsidR="00C97DCF" w:rsidRPr="00565818" w:rsidRDefault="00C97DCF" w:rsidP="00565818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026ED6C" id="AutoShape 7" o:spid="_x0000_s1032" style="position:absolute;margin-left:7.65pt;margin-top:345.25pt;width:308.7pt;height:205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1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" fillcolor="#664a2c [2408]" strokecolor="#89643b [3208]">
                <v:textbox>
                  <w:txbxContent>
                    <w:tbl>
                      <w:tblPr>
                        <w:tblStyle w:val="TableGrid"/>
                        <w:tblW w:w="5000" w:type="pc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6" w:space="0" w:color="89643B" w:themeColor="accent5"/>
                          <w:insideV w:val="single" w:sz="6" w:space="0" w:color="89643B" w:themeColor="accent5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845"/>
                      </w:tblGrid>
                      <w:tr w:rsidR="00565818" w:rsidRPr="00565818" w14:paraId="55A4BDAE" w14:textId="77777777" w:rsidTr="008070F5">
                        <w:trPr>
                          <w:trHeight w:val="2067"/>
                        </w:trPr>
                        <w:tc>
                          <w:tcPr>
                            <w:tcW w:w="5000" w:type="pct"/>
                          </w:tcPr>
                          <w:p w14:paraId="67EA062A" w14:textId="11B5D7F4" w:rsidR="00E1388E" w:rsidRDefault="00B836AA" w:rsidP="00B836AA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82098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SS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: </w:t>
                            </w:r>
                            <w:r w:rsidR="00E1388E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We</w:t>
                            </w:r>
                            <w:r w:rsidR="00606FAD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just finished </w:t>
                            </w:r>
                            <w:r w:rsidR="00030209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Ch. </w:t>
                            </w:r>
                            <w:r w:rsidR="00A12DC9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2</w:t>
                            </w:r>
                            <w:r w:rsidR="00030209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: The </w:t>
                            </w:r>
                            <w:r w:rsidR="00A12DC9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Age of Exploration.</w:t>
                            </w:r>
                            <w:r w:rsidR="00606FAD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Next up is Ch. 3: Settlements Take Root.</w:t>
                            </w:r>
                          </w:p>
                          <w:p w14:paraId="5BB0478D" w14:textId="745478CB" w:rsidR="00B836AA" w:rsidRDefault="00B836AA" w:rsidP="00B836AA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82098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ELA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: </w:t>
                            </w:r>
                            <w:r w:rsidR="000062D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This </w:t>
                            </w:r>
                            <w:r w:rsidR="00740C37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past </w:t>
                            </w:r>
                            <w:r w:rsidR="000062D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week, we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covered </w:t>
                            </w:r>
                            <w:r w:rsidR="00606FAD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author’s purpose, proper mechanics, </w:t>
                            </w:r>
                            <w:r w:rsidR="001A03BB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and</w:t>
                            </w:r>
                            <w:r w:rsidR="00F41A29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the prefix “</w:t>
                            </w:r>
                            <w:r w:rsidR="00875C53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m</w:t>
                            </w:r>
                            <w:r w:rsidR="00606FAD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is</w:t>
                            </w:r>
                            <w:r w:rsidR="00091928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-.</w:t>
                            </w:r>
                            <w:r w:rsidR="001A03BB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”</w:t>
                            </w:r>
                          </w:p>
                          <w:p w14:paraId="14B5C670" w14:textId="272E103E" w:rsidR="00B836AA" w:rsidRDefault="00B836AA" w:rsidP="00B836AA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C0744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Ma</w:t>
                            </w:r>
                            <w:r w:rsidRPr="0082098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th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: </w:t>
                            </w:r>
                            <w:r w:rsidR="00854673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Students</w:t>
                            </w:r>
                            <w:r w:rsidR="001A03BB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  <w:r w:rsidR="00875C53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just tested on </w:t>
                            </w:r>
                            <w:r w:rsidR="006830B0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Ch</w:t>
                            </w:r>
                            <w:r w:rsidR="001A03BB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. </w:t>
                            </w:r>
                            <w:r w:rsidR="00606FAD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9</w:t>
                            </w:r>
                            <w:r w:rsidR="001A03BB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:</w:t>
                            </w:r>
                            <w:r w:rsidR="00606FAD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Multiplying Fractions</w:t>
                            </w:r>
                            <w:r w:rsidR="00F825D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and will test on </w:t>
                            </w:r>
                            <w:r w:rsidR="00875C53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Ch. </w:t>
                            </w:r>
                            <w:r w:rsidR="00606FAD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10</w:t>
                            </w:r>
                            <w:r w:rsidR="00F825D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: D</w:t>
                            </w:r>
                            <w:r w:rsidR="00606FAD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ividing</w:t>
                            </w:r>
                            <w:r w:rsidR="00875C53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  <w:r w:rsidR="00F825D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F</w:t>
                            </w:r>
                            <w:r w:rsidR="00875C53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ractions</w:t>
                            </w:r>
                            <w:r w:rsidR="00F825D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this week</w:t>
                            </w:r>
                            <w:r w:rsidR="006830B0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.</w:t>
                            </w:r>
                          </w:p>
                          <w:p w14:paraId="01989550" w14:textId="1DD1FC53" w:rsidR="004764CA" w:rsidRPr="004764CA" w:rsidRDefault="00B836AA" w:rsidP="00B836AA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82098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Science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: </w:t>
                            </w:r>
                            <w:r w:rsidR="00854673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W</w:t>
                            </w:r>
                            <w:r w:rsidR="00CD3F53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e are </w:t>
                            </w:r>
                            <w:r w:rsidR="00875C53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still working </w:t>
                            </w:r>
                            <w:r w:rsidR="00CD3F53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on Unit 5, which is on the Nature of Matter.</w:t>
                            </w:r>
                          </w:p>
                        </w:tc>
                      </w:tr>
                      <w:tr w:rsidR="00565818" w:rsidRPr="00565818" w14:paraId="4E083ED9" w14:textId="77777777" w:rsidTr="002C5567">
                        <w:tc>
                          <w:tcPr>
                            <w:tcW w:w="5000" w:type="pct"/>
                          </w:tcPr>
                          <w:p w14:paraId="23E784B3" w14:textId="77777777" w:rsidR="00DD0DA2" w:rsidRPr="00A07FE2" w:rsidRDefault="00DD0DA2" w:rsidP="00DD0DA2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  <w:r w:rsidRPr="00A07FE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  <w:t>Word of the Week</w:t>
                            </w:r>
                            <w:r w:rsidRPr="00A07FE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>:</w:t>
                            </w:r>
                          </w:p>
                          <w:p w14:paraId="0A8FE9C7" w14:textId="737D5470" w:rsidR="005278B0" w:rsidRPr="00B44285" w:rsidRDefault="00323563" w:rsidP="00410E16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  <w:r w:rsidRPr="00906C34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Our word of the week was </w:t>
                            </w:r>
                            <w:r w:rsidR="00FD6061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“</w:t>
                            </w:r>
                            <w:r w:rsidR="00B20FB5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individuality.</w:t>
                            </w:r>
                            <w:r w:rsidR="00FD6061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”</w:t>
                            </w:r>
                            <w:r w:rsidR="00B20FB5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Individuality is the </w:t>
                            </w:r>
                            <w:r w:rsidR="00B20FB5" w:rsidRPr="00B20FB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hd w:val="clear" w:color="auto" w:fill="FFFFFF"/>
                              </w:rPr>
                              <w:t>quality that makes a person different from other people</w:t>
                            </w:r>
                            <w:r w:rsidR="00B20FB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hd w:val="clear" w:color="auto" w:fill="FFFFFF"/>
                              </w:rPr>
                              <w:t xml:space="preserve">. </w:t>
                            </w:r>
                            <w:r w:rsidR="00B20FB5" w:rsidRPr="00B20FB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02124"/>
                                <w:shd w:val="clear" w:color="auto" w:fill="FFFFFF"/>
                              </w:rPr>
                              <w:t xml:space="preserve">Embracing our individuality is essential for personal happiness. Trying to hide or change who we are to fit someone else's ideals lessens our sense of self-worth, causing self-esteem to plummet and insecurities to </w:t>
                            </w:r>
                            <w:r w:rsidR="00B20FB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02124"/>
                                <w:shd w:val="clear" w:color="auto" w:fill="FFFFFF"/>
                              </w:rPr>
                              <w:t>soar.</w:t>
                            </w:r>
                          </w:p>
                        </w:tc>
                      </w:tr>
                      <w:tr w:rsidR="00565818" w:rsidRPr="00565818" w14:paraId="55836D3F" w14:textId="77777777" w:rsidTr="002C5567">
                        <w:tc>
                          <w:tcPr>
                            <w:tcW w:w="5000" w:type="pct"/>
                          </w:tcPr>
                          <w:p w14:paraId="2D5FF695" w14:textId="77777777" w:rsidR="00C97DCF" w:rsidRPr="00565818" w:rsidRDefault="00C97DCF" w:rsidP="00565818">
                            <w:pPr>
                              <w:pStyle w:val="EventDetails"/>
                              <w:shd w:val="clear" w:color="auto" w:fill="FFFFFF" w:themeFill="background1"/>
                              <w:rPr>
                                <w:color w:val="auto"/>
                              </w:rPr>
                            </w:pPr>
                          </w:p>
                        </w:tc>
                      </w:tr>
                    </w:tbl>
                    <w:p w14:paraId="2E02EFCA" w14:textId="77777777" w:rsidR="00C97DCF" w:rsidRPr="00565818" w:rsidRDefault="00C97DCF" w:rsidP="00565818">
                      <w:pPr>
                        <w:shd w:val="clear" w:color="auto" w:fill="FFFFFF" w:themeFill="background1"/>
                      </w:pPr>
                    </w:p>
                  </w:txbxContent>
                </v:textbox>
              </v:roundrect>
            </w:pict>
          </mc:Fallback>
        </mc:AlternateContent>
      </w:r>
      <w:r w:rsidR="003E4BB4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5C57ED6" wp14:editId="5EE47441">
                <wp:simplePos x="0" y="0"/>
                <wp:positionH relativeFrom="margin">
                  <wp:align>right</wp:align>
                </wp:positionH>
                <wp:positionV relativeFrom="paragraph">
                  <wp:posOffset>125095</wp:posOffset>
                </wp:positionV>
                <wp:extent cx="1189355" cy="1189355"/>
                <wp:effectExtent l="19050" t="19050" r="48895" b="67945"/>
                <wp:wrapNone/>
                <wp:docPr id="13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9355" cy="1189355"/>
                        </a:xfrm>
                        <a:prstGeom prst="star24">
                          <a:avLst>
                            <a:gd name="adj" fmla="val 37500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124872C9" w14:textId="072CDA92" w:rsidR="003816A4" w:rsidRPr="00CD28C8" w:rsidRDefault="00AE5211" w:rsidP="002A48E7">
                            <w:pPr>
                              <w:pStyle w:val="New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</w:rPr>
                              <w:t xml:space="preserve">February </w:t>
                            </w:r>
                            <w:r w:rsidR="00220CD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</w:rPr>
                              <w:t>11</w:t>
                            </w:r>
                            <w:r w:rsidR="00410E1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</w:rPr>
                              <w:t>, 2022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C57ED6"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      <v:stroke joinstyle="miter"/>
                <v:formulas>
                  <v:f eqn="sum 10800 0 #0"/>
                  <v:f eqn="prod @0 32488 32768"/>
                  <v:f eqn="prod @0 4277 32768"/>
                  <v:f eqn="prod @0 30274 32768"/>
                  <v:f eqn="prod @0 12540 32768"/>
                  <v:f eqn="prod @0 25997 32768"/>
                  <v:f eqn="prod @0 19948 32768"/>
                  <v:f eqn="sum @1 10800 0"/>
                  <v:f eqn="sum @2 10800 0"/>
                  <v:f eqn="sum @3 10800 0"/>
                  <v:f eqn="sum @4 10800 0"/>
                  <v:f eqn="sum @5 10800 0"/>
                  <v:f eqn="sum @6 10800 0"/>
                  <v:f eqn="sum 10800 0 @1"/>
                  <v:f eqn="sum 10800 0 @2"/>
                  <v:f eqn="sum 10800 0 @3"/>
                  <v:f eqn="sum 10800 0 @4"/>
                  <v:f eqn="sum 10800 0 @5"/>
                  <v:f eqn="sum 10800 0 @6"/>
                  <v:f eqn="prod @0 23170 32768"/>
                  <v:f eqn="sum @19 10800 0"/>
                  <v:f eqn="sum 10800 0 @19"/>
                </v:formulas>
                <v:path gradientshapeok="t" o:connecttype="rect" textboxrect="@21,@21,@20,@20"/>
                <v:handles>
                  <v:h position="#0,center" xrange="0,10800"/>
                </v:handles>
              </v:shapetype>
              <v:shape id="AutoShape 15" o:spid="_x0000_s1033" type="#_x0000_t92" style="position:absolute;margin-left:42.45pt;margin-top:9.85pt;width:93.65pt;height:93.65pt;z-index:251672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" fillcolor="#c2d69b [1942]" strokecolor="#9bbb59 [3206]" strokeweight="1pt">
                <v:fill color2="#9bbb59 [3206]" focus="50%" type="gradient"/>
                <v:shadow on="t" color="#4e6128 [1606]" offset="1pt"/>
                <v:textbox inset="0,0,0,0">
                  <w:txbxContent>
                    <w:p w14:paraId="124872C9" w14:textId="072CDA92" w:rsidR="003816A4" w:rsidRPr="00CD28C8" w:rsidRDefault="00AE5211" w:rsidP="002A48E7">
                      <w:pPr>
                        <w:pStyle w:val="New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</w:rPr>
                        <w:t xml:space="preserve">February </w:t>
                      </w:r>
                      <w:r w:rsidR="00220CD1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</w:rPr>
                        <w:t>11</w:t>
                      </w:r>
                      <w:r w:rsidR="00410E16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</w:rPr>
                        <w:t>, 2022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A24D9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E576AD" wp14:editId="37067BED">
                <wp:simplePos x="0" y="0"/>
                <wp:positionH relativeFrom="column">
                  <wp:posOffset>4178300</wp:posOffset>
                </wp:positionH>
                <wp:positionV relativeFrom="paragraph">
                  <wp:posOffset>4173855</wp:posOffset>
                </wp:positionV>
                <wp:extent cx="3052445" cy="163830"/>
                <wp:effectExtent l="3175" t="1905" r="1905" b="0"/>
                <wp:wrapNone/>
                <wp:docPr id="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244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E1BC60" w14:textId="77777777" w:rsidR="00CB1A69" w:rsidRPr="00565818" w:rsidRDefault="00CD0AC7" w:rsidP="002A48E7">
                            <w:pPr>
                              <w:pStyle w:val="Heading4"/>
                              <w:rPr>
                                <w:color w:val="FFFFFF" w:themeColor="background1"/>
                              </w:rPr>
                            </w:pPr>
                            <w:r w:rsidRPr="00565818">
                              <w:rPr>
                                <w:color w:val="FFFFFF" w:themeColor="background1"/>
                              </w:rPr>
                              <w:t>Miscellaneous</w:t>
                            </w:r>
                          </w:p>
                        </w:txbxContent>
                      </wps:txbx>
                      <wps:bodyPr rot="0" vert="horz" wrap="square" lIns="91440" tIns="0" rIns="0" bIns="0" anchor="b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E576AD" id="Text Box 10" o:spid="_x0000_s1034" type="#_x0000_t202" style="position:absolute;margin-left:329pt;margin-top:328.65pt;width:240.35pt;height:12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" filled="f" stroked="f">
                <v:textbox style="mso-fit-shape-to-text:t" inset=",0,0,0">
                  <w:txbxContent>
                    <w:p w14:paraId="51E1BC60" w14:textId="77777777" w:rsidR="00CB1A69" w:rsidRPr="00565818" w:rsidRDefault="00CD0AC7" w:rsidP="002A48E7">
                      <w:pPr>
                        <w:pStyle w:val="Heading4"/>
                        <w:rPr>
                          <w:color w:val="FFFFFF" w:themeColor="background1"/>
                        </w:rPr>
                      </w:pPr>
                      <w:r w:rsidRPr="00565818">
                        <w:rPr>
                          <w:color w:val="FFFFFF" w:themeColor="background1"/>
                        </w:rPr>
                        <w:t>Miscellaneous</w:t>
                      </w:r>
                    </w:p>
                  </w:txbxContent>
                </v:textbox>
              </v:shape>
            </w:pict>
          </mc:Fallback>
        </mc:AlternateContent>
      </w:r>
      <w:r w:rsidR="008A24D9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CD0BF7" wp14:editId="2C2DE1C8">
                <wp:simplePos x="0" y="0"/>
                <wp:positionH relativeFrom="column">
                  <wp:posOffset>127635</wp:posOffset>
                </wp:positionH>
                <wp:positionV relativeFrom="paragraph">
                  <wp:posOffset>4183380</wp:posOffset>
                </wp:positionV>
                <wp:extent cx="3447415" cy="163830"/>
                <wp:effectExtent l="3810" t="1905" r="0" b="0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741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7EA950" w14:textId="77777777" w:rsidR="0026142A" w:rsidRPr="00565818" w:rsidRDefault="00FF7564" w:rsidP="002A48E7">
                            <w:pPr>
                              <w:pStyle w:val="Heading4"/>
                              <w:rPr>
                                <w:color w:val="FFFFFF" w:themeColor="background1"/>
                              </w:rPr>
                            </w:pPr>
                            <w:r w:rsidRPr="00565818">
                              <w:rPr>
                                <w:color w:val="FFFFFF" w:themeColor="background1"/>
                              </w:rPr>
                              <w:t xml:space="preserve">The Week </w:t>
                            </w:r>
                            <w:proofErr w:type="gramStart"/>
                            <w:r w:rsidRPr="00565818">
                              <w:rPr>
                                <w:color w:val="FFFFFF" w:themeColor="background1"/>
                              </w:rPr>
                              <w:t>In</w:t>
                            </w:r>
                            <w:proofErr w:type="gramEnd"/>
                            <w:r w:rsidRPr="00565818">
                              <w:rPr>
                                <w:color w:val="FFFFFF" w:themeColor="background1"/>
                              </w:rPr>
                              <w:t xml:space="preserve"> Review</w:t>
                            </w:r>
                          </w:p>
                        </w:txbxContent>
                      </wps:txbx>
                      <wps:bodyPr rot="0" vert="horz" wrap="square" lIns="91440" tIns="0" rIns="0" bIns="0" anchor="b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D0BF7" id="Text Box 9" o:spid="_x0000_s1035" type="#_x0000_t202" style="position:absolute;margin-left:10.05pt;margin-top:329.4pt;width:271.45pt;height:12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" filled="f" stroked="f">
                <v:textbox style="mso-fit-shape-to-text:t" inset=",0,0,0">
                  <w:txbxContent>
                    <w:p w14:paraId="377EA950" w14:textId="77777777" w:rsidR="0026142A" w:rsidRPr="00565818" w:rsidRDefault="00FF7564" w:rsidP="002A48E7">
                      <w:pPr>
                        <w:pStyle w:val="Heading4"/>
                        <w:rPr>
                          <w:color w:val="FFFFFF" w:themeColor="background1"/>
                        </w:rPr>
                      </w:pPr>
                      <w:r w:rsidRPr="00565818">
                        <w:rPr>
                          <w:color w:val="FFFFFF" w:themeColor="background1"/>
                        </w:rPr>
                        <w:t xml:space="preserve">The Week </w:t>
                      </w:r>
                      <w:proofErr w:type="gramStart"/>
                      <w:r w:rsidRPr="00565818">
                        <w:rPr>
                          <w:color w:val="FFFFFF" w:themeColor="background1"/>
                        </w:rPr>
                        <w:t>In</w:t>
                      </w:r>
                      <w:proofErr w:type="gramEnd"/>
                      <w:r w:rsidRPr="00565818">
                        <w:rPr>
                          <w:color w:val="FFFFFF" w:themeColor="background1"/>
                        </w:rPr>
                        <w:t xml:space="preserve"> Review</w:t>
                      </w:r>
                    </w:p>
                  </w:txbxContent>
                </v:textbox>
              </v:shape>
            </w:pict>
          </mc:Fallback>
        </mc:AlternateContent>
      </w:r>
      <w:r w:rsidR="001553D6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8D9B6F" wp14:editId="2890D937">
                <wp:simplePos x="0" y="0"/>
                <wp:positionH relativeFrom="column">
                  <wp:posOffset>87630</wp:posOffset>
                </wp:positionH>
                <wp:positionV relativeFrom="paragraph">
                  <wp:posOffset>91440</wp:posOffset>
                </wp:positionV>
                <wp:extent cx="7132320" cy="834390"/>
                <wp:effectExtent l="11430" t="5715" r="9525" b="7620"/>
                <wp:wrapNone/>
                <wp:docPr id="3" name="AutoShape 3" descr="nl-head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2320" cy="834390"/>
                        </a:xfrm>
                        <a:prstGeom prst="roundRect">
                          <a:avLst>
                            <a:gd name="adj" fmla="val 7917"/>
                          </a:avLst>
                        </a:prstGeom>
                        <a:blipFill dpi="0" rotWithShape="1">
                          <a:blip r:embed="rId12"/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Castellar" w:hAnsi="Castellar"/>
                                <w:color w:val="C6A27B" w:themeColor="accent5" w:themeTint="99"/>
                              </w:rPr>
                              <w:id w:val="555162761"/>
                            </w:sdtPr>
                            <w:sdtEndPr>
                              <w:rPr>
                                <w:sz w:val="56"/>
                                <w:szCs w:val="56"/>
                              </w:rPr>
                            </w:sdtEndPr>
                            <w:sdtContent>
                              <w:p w14:paraId="0D73D664" w14:textId="77777777" w:rsidR="001553D6" w:rsidRPr="00565818" w:rsidRDefault="001553D6" w:rsidP="001553D6">
                                <w:pPr>
                                  <w:jc w:val="center"/>
                                  <w:rPr>
                                    <w:rFonts w:ascii="Imprint MT Shadow" w:hAnsi="Imprint MT Shadow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565818">
                                  <w:rPr>
                                    <w:rFonts w:ascii="Imprint MT Shadow" w:hAnsi="Imprint MT Shadow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THE</w:t>
                                </w:r>
                              </w:p>
                              <w:p w14:paraId="2FF47632" w14:textId="77777777" w:rsidR="0003296B" w:rsidRPr="001553D6" w:rsidRDefault="001553D6" w:rsidP="001553D6">
                                <w:pPr>
                                  <w:jc w:val="center"/>
                                  <w:rPr>
                                    <w:rFonts w:ascii="Castellar" w:hAnsi="Castellar"/>
                                    <w:color w:val="C6A27B" w:themeColor="accent5" w:themeTint="99"/>
                                    <w:sz w:val="56"/>
                                    <w:szCs w:val="56"/>
                                  </w:rPr>
                                </w:pPr>
                                <w:r w:rsidRPr="00565818">
                                  <w:rPr>
                                    <w:rFonts w:ascii="Imprint MT Shadow" w:hAnsi="Imprint MT Shadow"/>
                                    <w:color w:val="FFFFFF" w:themeColor="background1"/>
                                    <w:sz w:val="56"/>
                                    <w:szCs w:val="56"/>
                                  </w:rPr>
                                  <w:t>BECKER BULLETIN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98D9B6F" id="AutoShape 3" o:spid="_x0000_s1036" alt="nl-header" style="position:absolute;margin-left:6.9pt;margin-top:7.2pt;width:561.6pt;height:65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5188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" strokecolor="#89643b [3208]" strokeweight=".5pt">
                <v:fill r:id="rId13" o:title="nl-header" recolor="t" rotate="t" type="frame"/>
                <v:textbox inset=",0,0,0">
                  <w:txbxContent>
                    <w:sdt>
                      <w:sdtPr>
                        <w:rPr>
                          <w:rFonts w:ascii="Castellar" w:hAnsi="Castellar"/>
                          <w:color w:val="C6A27B" w:themeColor="accent5" w:themeTint="99"/>
                        </w:rPr>
                        <w:id w:val="555162761"/>
                      </w:sdtPr>
                      <w:sdtEndPr>
                        <w:rPr>
                          <w:sz w:val="56"/>
                          <w:szCs w:val="56"/>
                        </w:rPr>
                      </w:sdtEndPr>
                      <w:sdtContent>
                        <w:p w14:paraId="0D73D664" w14:textId="77777777" w:rsidR="001553D6" w:rsidRPr="00565818" w:rsidRDefault="001553D6" w:rsidP="001553D6">
                          <w:pPr>
                            <w:jc w:val="center"/>
                            <w:rPr>
                              <w:rFonts w:ascii="Imprint MT Shadow" w:hAnsi="Imprint MT Shadow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565818">
                            <w:rPr>
                              <w:rFonts w:ascii="Imprint MT Shadow" w:hAnsi="Imprint MT Shadow"/>
                              <w:color w:val="FFFFFF" w:themeColor="background1"/>
                              <w:sz w:val="24"/>
                              <w:szCs w:val="24"/>
                            </w:rPr>
                            <w:t>THE</w:t>
                          </w:r>
                        </w:p>
                        <w:p w14:paraId="2FF47632" w14:textId="77777777" w:rsidR="0003296B" w:rsidRPr="001553D6" w:rsidRDefault="001553D6" w:rsidP="001553D6">
                          <w:pPr>
                            <w:jc w:val="center"/>
                            <w:rPr>
                              <w:rFonts w:ascii="Castellar" w:hAnsi="Castellar"/>
                              <w:color w:val="C6A27B" w:themeColor="accent5" w:themeTint="99"/>
                              <w:sz w:val="56"/>
                              <w:szCs w:val="56"/>
                            </w:rPr>
                          </w:pPr>
                          <w:r w:rsidRPr="00565818">
                            <w:rPr>
                              <w:rFonts w:ascii="Imprint MT Shadow" w:hAnsi="Imprint MT Shadow"/>
                              <w:color w:val="FFFFFF" w:themeColor="background1"/>
                              <w:sz w:val="56"/>
                              <w:szCs w:val="56"/>
                            </w:rPr>
                            <w:t>BECKER BULLETIN</w:t>
                          </w:r>
                        </w:p>
                      </w:sdtContent>
                    </w:sdt>
                  </w:txbxContent>
                </v:textbox>
              </v:roundrect>
            </w:pict>
          </mc:Fallback>
        </mc:AlternateContent>
      </w:r>
      <w:r w:rsidR="001553D6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7E9D3B8" wp14:editId="406C1149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7315200" cy="9601200"/>
                <wp:effectExtent l="9525" t="9525" r="9525" b="9525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96012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BBEE31" id="Rectangle 2" o:spid="_x0000_s1026" style="position:absolute;margin-left:0;margin-top:0;width:8in;height:756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" fillcolor="#44311d [1608]">
                <w10:wrap anchorx="margin" anchory="margin"/>
              </v:rect>
            </w:pict>
          </mc:Fallback>
        </mc:AlternateContent>
      </w:r>
      <w:r w:rsidR="000F7786">
        <w:t xml:space="preserve"> </w:t>
      </w:r>
      <w:r w:rsidR="00767AD0">
        <w:t xml:space="preserve"> </w:t>
      </w:r>
      <w:r w:rsidR="00C37B26">
        <w:t xml:space="preserve"> </w:t>
      </w:r>
      <w:r w:rsidR="00154791">
        <w:t>`</w:t>
      </w:r>
      <w:r w:rsidR="00C10B3F">
        <w:t>n</w:t>
      </w:r>
      <w:r w:rsidR="000F0AA0">
        <w:t xml:space="preserve"> </w:t>
      </w:r>
    </w:p>
    <w:sectPr w:rsidR="00D27E20" w:rsidRPr="00565818" w:rsidSect="00225938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6F027EF"/>
    <w:multiLevelType w:val="hybridMultilevel"/>
    <w:tmpl w:val="722678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53D6"/>
    <w:rsid w:val="000062D2"/>
    <w:rsid w:val="00030209"/>
    <w:rsid w:val="0003296B"/>
    <w:rsid w:val="00060C73"/>
    <w:rsid w:val="00070AE8"/>
    <w:rsid w:val="000719FC"/>
    <w:rsid w:val="0007727B"/>
    <w:rsid w:val="00084849"/>
    <w:rsid w:val="000904A8"/>
    <w:rsid w:val="00090CA8"/>
    <w:rsid w:val="00091928"/>
    <w:rsid w:val="000A30A2"/>
    <w:rsid w:val="000A31C6"/>
    <w:rsid w:val="000A69B9"/>
    <w:rsid w:val="000B6F45"/>
    <w:rsid w:val="000C2B2B"/>
    <w:rsid w:val="000C5595"/>
    <w:rsid w:val="000C7D48"/>
    <w:rsid w:val="000D466B"/>
    <w:rsid w:val="000F0AA0"/>
    <w:rsid w:val="000F2E63"/>
    <w:rsid w:val="000F7786"/>
    <w:rsid w:val="001259D2"/>
    <w:rsid w:val="00133A59"/>
    <w:rsid w:val="00142BB8"/>
    <w:rsid w:val="00154791"/>
    <w:rsid w:val="001553D6"/>
    <w:rsid w:val="0015741A"/>
    <w:rsid w:val="0015754C"/>
    <w:rsid w:val="00162786"/>
    <w:rsid w:val="001669DD"/>
    <w:rsid w:val="00172290"/>
    <w:rsid w:val="00173639"/>
    <w:rsid w:val="001811E4"/>
    <w:rsid w:val="0018251B"/>
    <w:rsid w:val="001859AC"/>
    <w:rsid w:val="001A03BB"/>
    <w:rsid w:val="001A4C2E"/>
    <w:rsid w:val="001B003A"/>
    <w:rsid w:val="001B6157"/>
    <w:rsid w:val="001D00A1"/>
    <w:rsid w:val="001D2480"/>
    <w:rsid w:val="001D6B0A"/>
    <w:rsid w:val="001E0C17"/>
    <w:rsid w:val="001F1AE1"/>
    <w:rsid w:val="001F525C"/>
    <w:rsid w:val="002079DC"/>
    <w:rsid w:val="002115A7"/>
    <w:rsid w:val="00220CD1"/>
    <w:rsid w:val="00221A49"/>
    <w:rsid w:val="00225938"/>
    <w:rsid w:val="00254082"/>
    <w:rsid w:val="0026142A"/>
    <w:rsid w:val="00276649"/>
    <w:rsid w:val="00283E46"/>
    <w:rsid w:val="002866D4"/>
    <w:rsid w:val="00293F9E"/>
    <w:rsid w:val="002A48E7"/>
    <w:rsid w:val="002B0330"/>
    <w:rsid w:val="002B7F97"/>
    <w:rsid w:val="002C308B"/>
    <w:rsid w:val="002C5567"/>
    <w:rsid w:val="002C7707"/>
    <w:rsid w:val="002D3FB7"/>
    <w:rsid w:val="002E6705"/>
    <w:rsid w:val="002E7927"/>
    <w:rsid w:val="002F0434"/>
    <w:rsid w:val="002F047A"/>
    <w:rsid w:val="002F3E2C"/>
    <w:rsid w:val="002F4019"/>
    <w:rsid w:val="002F4728"/>
    <w:rsid w:val="0030548C"/>
    <w:rsid w:val="0031005E"/>
    <w:rsid w:val="00316DF6"/>
    <w:rsid w:val="00323563"/>
    <w:rsid w:val="0032600B"/>
    <w:rsid w:val="003439C1"/>
    <w:rsid w:val="0036184C"/>
    <w:rsid w:val="00364174"/>
    <w:rsid w:val="003816A4"/>
    <w:rsid w:val="00384854"/>
    <w:rsid w:val="003A587F"/>
    <w:rsid w:val="003A66B2"/>
    <w:rsid w:val="003D3092"/>
    <w:rsid w:val="003E0A11"/>
    <w:rsid w:val="003E1BE5"/>
    <w:rsid w:val="003E4BB4"/>
    <w:rsid w:val="003F060F"/>
    <w:rsid w:val="003F3A7D"/>
    <w:rsid w:val="003F5D55"/>
    <w:rsid w:val="004041E4"/>
    <w:rsid w:val="00410577"/>
    <w:rsid w:val="00410E16"/>
    <w:rsid w:val="004126FB"/>
    <w:rsid w:val="004142EA"/>
    <w:rsid w:val="0041718A"/>
    <w:rsid w:val="00434A90"/>
    <w:rsid w:val="00436C0B"/>
    <w:rsid w:val="004414CB"/>
    <w:rsid w:val="00442F72"/>
    <w:rsid w:val="00452612"/>
    <w:rsid w:val="00452F7A"/>
    <w:rsid w:val="00455141"/>
    <w:rsid w:val="0046142D"/>
    <w:rsid w:val="004764CA"/>
    <w:rsid w:val="00487CA3"/>
    <w:rsid w:val="00491725"/>
    <w:rsid w:val="0049352E"/>
    <w:rsid w:val="004A2BD7"/>
    <w:rsid w:val="004B0CE8"/>
    <w:rsid w:val="004B127C"/>
    <w:rsid w:val="004B1B5D"/>
    <w:rsid w:val="004B2B1B"/>
    <w:rsid w:val="004B383A"/>
    <w:rsid w:val="004B7588"/>
    <w:rsid w:val="004C5EC6"/>
    <w:rsid w:val="004C6743"/>
    <w:rsid w:val="004D2B34"/>
    <w:rsid w:val="004D4508"/>
    <w:rsid w:val="004E1FC4"/>
    <w:rsid w:val="004E6623"/>
    <w:rsid w:val="004F00C7"/>
    <w:rsid w:val="005006D7"/>
    <w:rsid w:val="00502DE0"/>
    <w:rsid w:val="00506883"/>
    <w:rsid w:val="005119DC"/>
    <w:rsid w:val="00515F99"/>
    <w:rsid w:val="00516B83"/>
    <w:rsid w:val="00522092"/>
    <w:rsid w:val="00523EF8"/>
    <w:rsid w:val="005271DD"/>
    <w:rsid w:val="005278B0"/>
    <w:rsid w:val="00527F6B"/>
    <w:rsid w:val="00531EA0"/>
    <w:rsid w:val="00562D43"/>
    <w:rsid w:val="00565818"/>
    <w:rsid w:val="005834A8"/>
    <w:rsid w:val="0058716D"/>
    <w:rsid w:val="005A25B3"/>
    <w:rsid w:val="005A7A62"/>
    <w:rsid w:val="005C6D2D"/>
    <w:rsid w:val="005D7118"/>
    <w:rsid w:val="005E74FC"/>
    <w:rsid w:val="005F0031"/>
    <w:rsid w:val="005F3DB6"/>
    <w:rsid w:val="006042B4"/>
    <w:rsid w:val="00606FAD"/>
    <w:rsid w:val="00626D4D"/>
    <w:rsid w:val="00631D34"/>
    <w:rsid w:val="00643CAC"/>
    <w:rsid w:val="006552CD"/>
    <w:rsid w:val="00662702"/>
    <w:rsid w:val="0067027A"/>
    <w:rsid w:val="006830B0"/>
    <w:rsid w:val="006A122E"/>
    <w:rsid w:val="006B17B3"/>
    <w:rsid w:val="006E55E2"/>
    <w:rsid w:val="006E7E4D"/>
    <w:rsid w:val="006F549D"/>
    <w:rsid w:val="007048E4"/>
    <w:rsid w:val="00716B71"/>
    <w:rsid w:val="007227AF"/>
    <w:rsid w:val="00727C78"/>
    <w:rsid w:val="00727F51"/>
    <w:rsid w:val="00740C37"/>
    <w:rsid w:val="00740E10"/>
    <w:rsid w:val="00741A36"/>
    <w:rsid w:val="00743B57"/>
    <w:rsid w:val="007444C3"/>
    <w:rsid w:val="0074752B"/>
    <w:rsid w:val="0075617D"/>
    <w:rsid w:val="00757974"/>
    <w:rsid w:val="0076557F"/>
    <w:rsid w:val="00767AD0"/>
    <w:rsid w:val="007737D6"/>
    <w:rsid w:val="0078582C"/>
    <w:rsid w:val="0079230A"/>
    <w:rsid w:val="007A42C4"/>
    <w:rsid w:val="007B747A"/>
    <w:rsid w:val="007C1833"/>
    <w:rsid w:val="007D20FD"/>
    <w:rsid w:val="007D2BBE"/>
    <w:rsid w:val="007D70C7"/>
    <w:rsid w:val="007E4964"/>
    <w:rsid w:val="007E7EFF"/>
    <w:rsid w:val="008037A8"/>
    <w:rsid w:val="00806428"/>
    <w:rsid w:val="008070F5"/>
    <w:rsid w:val="00816040"/>
    <w:rsid w:val="00822FE9"/>
    <w:rsid w:val="00835829"/>
    <w:rsid w:val="0084345E"/>
    <w:rsid w:val="0084725B"/>
    <w:rsid w:val="00847D51"/>
    <w:rsid w:val="00854673"/>
    <w:rsid w:val="0086348C"/>
    <w:rsid w:val="008655F6"/>
    <w:rsid w:val="00872618"/>
    <w:rsid w:val="008727B2"/>
    <w:rsid w:val="0087568B"/>
    <w:rsid w:val="00875C53"/>
    <w:rsid w:val="00876923"/>
    <w:rsid w:val="008861ED"/>
    <w:rsid w:val="008924BE"/>
    <w:rsid w:val="008A24D9"/>
    <w:rsid w:val="008A59BE"/>
    <w:rsid w:val="008B0000"/>
    <w:rsid w:val="008B31E4"/>
    <w:rsid w:val="008E7BD6"/>
    <w:rsid w:val="008F06A2"/>
    <w:rsid w:val="008F66D8"/>
    <w:rsid w:val="00906C34"/>
    <w:rsid w:val="009238DC"/>
    <w:rsid w:val="009277CF"/>
    <w:rsid w:val="00927BF7"/>
    <w:rsid w:val="0093044F"/>
    <w:rsid w:val="00937466"/>
    <w:rsid w:val="00940812"/>
    <w:rsid w:val="009428F2"/>
    <w:rsid w:val="00953F33"/>
    <w:rsid w:val="00957FE3"/>
    <w:rsid w:val="009731A8"/>
    <w:rsid w:val="00982A86"/>
    <w:rsid w:val="00995B59"/>
    <w:rsid w:val="00996B01"/>
    <w:rsid w:val="009B099E"/>
    <w:rsid w:val="009B62D2"/>
    <w:rsid w:val="009C101B"/>
    <w:rsid w:val="009C3569"/>
    <w:rsid w:val="009C6151"/>
    <w:rsid w:val="009C61D8"/>
    <w:rsid w:val="009D7DEB"/>
    <w:rsid w:val="009E4869"/>
    <w:rsid w:val="009E7BF0"/>
    <w:rsid w:val="009E7E7D"/>
    <w:rsid w:val="009F35FF"/>
    <w:rsid w:val="009F79A3"/>
    <w:rsid w:val="00A12DC9"/>
    <w:rsid w:val="00A25AB5"/>
    <w:rsid w:val="00A35C82"/>
    <w:rsid w:val="00A3675A"/>
    <w:rsid w:val="00A444B5"/>
    <w:rsid w:val="00A4478D"/>
    <w:rsid w:val="00A519DF"/>
    <w:rsid w:val="00A65028"/>
    <w:rsid w:val="00A71644"/>
    <w:rsid w:val="00A742B4"/>
    <w:rsid w:val="00A978B9"/>
    <w:rsid w:val="00AA2877"/>
    <w:rsid w:val="00AB309D"/>
    <w:rsid w:val="00AC135D"/>
    <w:rsid w:val="00AC2938"/>
    <w:rsid w:val="00AD10A0"/>
    <w:rsid w:val="00AD1595"/>
    <w:rsid w:val="00AD190C"/>
    <w:rsid w:val="00AD60DE"/>
    <w:rsid w:val="00AE1D9B"/>
    <w:rsid w:val="00AE5211"/>
    <w:rsid w:val="00AE6DBE"/>
    <w:rsid w:val="00AF3C0F"/>
    <w:rsid w:val="00AF6CC1"/>
    <w:rsid w:val="00B0561B"/>
    <w:rsid w:val="00B15267"/>
    <w:rsid w:val="00B1637A"/>
    <w:rsid w:val="00B20FB5"/>
    <w:rsid w:val="00B2206C"/>
    <w:rsid w:val="00B33E5D"/>
    <w:rsid w:val="00B41374"/>
    <w:rsid w:val="00B44285"/>
    <w:rsid w:val="00B52340"/>
    <w:rsid w:val="00B57A4E"/>
    <w:rsid w:val="00B6160F"/>
    <w:rsid w:val="00B62A07"/>
    <w:rsid w:val="00B6657A"/>
    <w:rsid w:val="00B70980"/>
    <w:rsid w:val="00B836AA"/>
    <w:rsid w:val="00BA239F"/>
    <w:rsid w:val="00BA60B9"/>
    <w:rsid w:val="00BB184E"/>
    <w:rsid w:val="00BB5FF4"/>
    <w:rsid w:val="00BC1623"/>
    <w:rsid w:val="00BC5342"/>
    <w:rsid w:val="00BC7BCA"/>
    <w:rsid w:val="00BD45D2"/>
    <w:rsid w:val="00BD46FE"/>
    <w:rsid w:val="00BD61E3"/>
    <w:rsid w:val="00BE6D67"/>
    <w:rsid w:val="00BF51A2"/>
    <w:rsid w:val="00C07276"/>
    <w:rsid w:val="00C100A5"/>
    <w:rsid w:val="00C10B3F"/>
    <w:rsid w:val="00C117B6"/>
    <w:rsid w:val="00C208C2"/>
    <w:rsid w:val="00C20B9E"/>
    <w:rsid w:val="00C31497"/>
    <w:rsid w:val="00C319E9"/>
    <w:rsid w:val="00C3332F"/>
    <w:rsid w:val="00C37B26"/>
    <w:rsid w:val="00C47331"/>
    <w:rsid w:val="00C51A2A"/>
    <w:rsid w:val="00C5375D"/>
    <w:rsid w:val="00C54B63"/>
    <w:rsid w:val="00C72A4B"/>
    <w:rsid w:val="00C83CF8"/>
    <w:rsid w:val="00C84CED"/>
    <w:rsid w:val="00C9340E"/>
    <w:rsid w:val="00C95491"/>
    <w:rsid w:val="00C97DCF"/>
    <w:rsid w:val="00CB1A69"/>
    <w:rsid w:val="00CB202D"/>
    <w:rsid w:val="00CC529A"/>
    <w:rsid w:val="00CC665E"/>
    <w:rsid w:val="00CD0AC7"/>
    <w:rsid w:val="00CD0C27"/>
    <w:rsid w:val="00CD0E4D"/>
    <w:rsid w:val="00CD28C8"/>
    <w:rsid w:val="00CD3F53"/>
    <w:rsid w:val="00CE0BB6"/>
    <w:rsid w:val="00CE5D5E"/>
    <w:rsid w:val="00CE77C1"/>
    <w:rsid w:val="00CF0A2A"/>
    <w:rsid w:val="00D0528D"/>
    <w:rsid w:val="00D13257"/>
    <w:rsid w:val="00D156AD"/>
    <w:rsid w:val="00D40535"/>
    <w:rsid w:val="00D41593"/>
    <w:rsid w:val="00D43682"/>
    <w:rsid w:val="00D43C4B"/>
    <w:rsid w:val="00D45477"/>
    <w:rsid w:val="00D45AEB"/>
    <w:rsid w:val="00D6062A"/>
    <w:rsid w:val="00D64485"/>
    <w:rsid w:val="00D824AD"/>
    <w:rsid w:val="00D83B40"/>
    <w:rsid w:val="00D92683"/>
    <w:rsid w:val="00DA1426"/>
    <w:rsid w:val="00DA1FFC"/>
    <w:rsid w:val="00DA62D3"/>
    <w:rsid w:val="00DB5B8C"/>
    <w:rsid w:val="00DB710A"/>
    <w:rsid w:val="00DC60EA"/>
    <w:rsid w:val="00DD0C66"/>
    <w:rsid w:val="00DD0DA2"/>
    <w:rsid w:val="00DE447E"/>
    <w:rsid w:val="00DE5677"/>
    <w:rsid w:val="00E02DC2"/>
    <w:rsid w:val="00E03C77"/>
    <w:rsid w:val="00E1023F"/>
    <w:rsid w:val="00E1388E"/>
    <w:rsid w:val="00E169E2"/>
    <w:rsid w:val="00E21982"/>
    <w:rsid w:val="00E25A30"/>
    <w:rsid w:val="00E367B8"/>
    <w:rsid w:val="00E45D74"/>
    <w:rsid w:val="00E51E4D"/>
    <w:rsid w:val="00E61C84"/>
    <w:rsid w:val="00E661F7"/>
    <w:rsid w:val="00E72E7A"/>
    <w:rsid w:val="00E75DAC"/>
    <w:rsid w:val="00E867DD"/>
    <w:rsid w:val="00EA0D91"/>
    <w:rsid w:val="00EA1CA1"/>
    <w:rsid w:val="00EA5C96"/>
    <w:rsid w:val="00EB1F2E"/>
    <w:rsid w:val="00EC1524"/>
    <w:rsid w:val="00ED02B7"/>
    <w:rsid w:val="00ED6550"/>
    <w:rsid w:val="00EE2BCE"/>
    <w:rsid w:val="00EE79D7"/>
    <w:rsid w:val="00F0594C"/>
    <w:rsid w:val="00F06BEC"/>
    <w:rsid w:val="00F200D6"/>
    <w:rsid w:val="00F2263F"/>
    <w:rsid w:val="00F362E8"/>
    <w:rsid w:val="00F41A29"/>
    <w:rsid w:val="00F45441"/>
    <w:rsid w:val="00F47899"/>
    <w:rsid w:val="00F61E1F"/>
    <w:rsid w:val="00F74B96"/>
    <w:rsid w:val="00F76790"/>
    <w:rsid w:val="00F825D2"/>
    <w:rsid w:val="00F87566"/>
    <w:rsid w:val="00F96D35"/>
    <w:rsid w:val="00F97DA9"/>
    <w:rsid w:val="00FA73E0"/>
    <w:rsid w:val="00FB2D7F"/>
    <w:rsid w:val="00FB72AF"/>
    <w:rsid w:val="00FD6061"/>
    <w:rsid w:val="00FF127C"/>
    <w:rsid w:val="00FF4B0E"/>
    <w:rsid w:val="00FF5072"/>
    <w:rsid w:val="00FF6944"/>
    <w:rsid w:val="00FF7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0332D1"/>
  <w15:docId w15:val="{34DD24B0-CC8E-4704-9F61-A53114787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48E7"/>
  </w:style>
  <w:style w:type="paragraph" w:styleId="Heading1">
    <w:name w:val="heading 1"/>
    <w:basedOn w:val="Normal"/>
    <w:next w:val="Normal"/>
    <w:link w:val="Heading1Char"/>
    <w:uiPriority w:val="9"/>
    <w:qFormat/>
    <w:rsid w:val="00BD61E3"/>
    <w:pPr>
      <w:outlineLvl w:val="0"/>
    </w:pPr>
    <w:rPr>
      <w:rFonts w:asciiTheme="majorHAnsi" w:hAnsiTheme="majorHAnsi" w:cstheme="majorHAnsi"/>
      <w:color w:val="C6A27B" w:themeColor="accent5" w:themeTint="99"/>
      <w:sz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61E3"/>
    <w:pPr>
      <w:spacing w:after="120"/>
      <w:outlineLvl w:val="1"/>
    </w:pPr>
    <w:rPr>
      <w:color w:val="C6A27B" w:themeColor="accent5" w:themeTint="99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A48E7"/>
    <w:pPr>
      <w:spacing w:after="120"/>
      <w:outlineLvl w:val="2"/>
    </w:pPr>
    <w:rPr>
      <w:color w:val="C6A27B" w:themeColor="accent5" w:themeTint="99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A48E7"/>
    <w:pPr>
      <w:outlineLvl w:val="3"/>
    </w:pPr>
    <w:rPr>
      <w:rFonts w:asciiTheme="majorHAnsi" w:hAnsiTheme="majorHAnsi" w:cstheme="majorHAnsi"/>
      <w:color w:val="C6A27B" w:themeColor="accent5" w:themeTint="9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72A4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ceholderText">
    <w:name w:val="Placeholder Text"/>
    <w:basedOn w:val="DefaultParagraphFont"/>
    <w:uiPriority w:val="99"/>
    <w:semiHidden/>
    <w:rsid w:val="0003296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29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296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D61E3"/>
    <w:rPr>
      <w:rFonts w:asciiTheme="majorHAnsi" w:hAnsiTheme="majorHAnsi" w:cstheme="majorHAnsi"/>
      <w:color w:val="C6A27B" w:themeColor="accent5" w:themeTint="99"/>
      <w:sz w:val="48"/>
    </w:rPr>
  </w:style>
  <w:style w:type="character" w:customStyle="1" w:styleId="Heading2Char">
    <w:name w:val="Heading 2 Char"/>
    <w:basedOn w:val="DefaultParagraphFont"/>
    <w:link w:val="Heading2"/>
    <w:uiPriority w:val="9"/>
    <w:rsid w:val="00BD61E3"/>
    <w:rPr>
      <w:color w:val="C6A27B" w:themeColor="accent5" w:themeTint="99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2A48E7"/>
    <w:rPr>
      <w:color w:val="C6A27B" w:themeColor="accent5" w:themeTint="99"/>
    </w:rPr>
  </w:style>
  <w:style w:type="paragraph" w:customStyle="1" w:styleId="New">
    <w:name w:val="New!"/>
    <w:basedOn w:val="Normal"/>
    <w:qFormat/>
    <w:rsid w:val="002A48E7"/>
    <w:pPr>
      <w:jc w:val="center"/>
    </w:pPr>
    <w:rPr>
      <w:rFonts w:cstheme="minorHAnsi"/>
      <w:color w:val="EAF1DD" w:themeColor="accent3" w:themeTint="33"/>
      <w:sz w:val="36"/>
    </w:rPr>
  </w:style>
  <w:style w:type="paragraph" w:customStyle="1" w:styleId="Synopsis">
    <w:name w:val="Synopsis"/>
    <w:basedOn w:val="Normal"/>
    <w:qFormat/>
    <w:rsid w:val="002A48E7"/>
    <w:pPr>
      <w:spacing w:before="240" w:after="120"/>
    </w:pPr>
    <w:rPr>
      <w:color w:val="C6A27B" w:themeColor="accent5" w:themeTint="99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2A48E7"/>
    <w:rPr>
      <w:rFonts w:asciiTheme="majorHAnsi" w:hAnsiTheme="majorHAnsi" w:cstheme="majorHAnsi"/>
      <w:color w:val="C6A27B" w:themeColor="accent5" w:themeTint="99"/>
    </w:rPr>
  </w:style>
  <w:style w:type="paragraph" w:customStyle="1" w:styleId="EventDetails">
    <w:name w:val="Event Details"/>
    <w:basedOn w:val="Normal"/>
    <w:qFormat/>
    <w:rsid w:val="002A48E7"/>
    <w:pPr>
      <w:spacing w:before="120" w:after="240"/>
    </w:pPr>
    <w:rPr>
      <w:color w:val="C6A27B" w:themeColor="accent5" w:themeTint="99"/>
      <w:sz w:val="18"/>
      <w:szCs w:val="18"/>
    </w:rPr>
  </w:style>
  <w:style w:type="paragraph" w:customStyle="1" w:styleId="DateLocation">
    <w:name w:val="Date/Location"/>
    <w:basedOn w:val="Normal"/>
    <w:qFormat/>
    <w:rsid w:val="002A48E7"/>
    <w:rPr>
      <w:color w:val="C6A27B" w:themeColor="accent5" w:themeTint="99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2A48E7"/>
    <w:pPr>
      <w:spacing w:before="120" w:after="120"/>
    </w:pPr>
    <w:rPr>
      <w:color w:val="C6A27B" w:themeColor="accent5" w:themeTint="99"/>
    </w:rPr>
  </w:style>
  <w:style w:type="character" w:customStyle="1" w:styleId="TitleChar">
    <w:name w:val="Title Char"/>
    <w:basedOn w:val="DefaultParagraphFont"/>
    <w:link w:val="Title"/>
    <w:uiPriority w:val="10"/>
    <w:rsid w:val="002A48E7"/>
    <w:rPr>
      <w:color w:val="C6A27B" w:themeColor="accent5" w:themeTint="99"/>
    </w:rPr>
  </w:style>
  <w:style w:type="paragraph" w:customStyle="1" w:styleId="Author">
    <w:name w:val="Author"/>
    <w:basedOn w:val="Normal"/>
    <w:qFormat/>
    <w:rsid w:val="002A48E7"/>
    <w:pPr>
      <w:spacing w:after="240"/>
    </w:pPr>
    <w:rPr>
      <w:color w:val="C6A27B" w:themeColor="accent5" w:themeTint="99"/>
      <w:sz w:val="20"/>
      <w:szCs w:val="20"/>
    </w:rPr>
  </w:style>
  <w:style w:type="paragraph" w:customStyle="1" w:styleId="SmallPrint">
    <w:name w:val="Small Print"/>
    <w:basedOn w:val="Normal"/>
    <w:qFormat/>
    <w:rsid w:val="001D6B0A"/>
    <w:pPr>
      <w:jc w:val="center"/>
    </w:pPr>
    <w:rPr>
      <w:rFonts w:asciiTheme="majorHAnsi" w:hAnsiTheme="majorHAnsi" w:cstheme="majorHAnsi"/>
      <w:color w:val="C6A27B" w:themeColor="accent5" w:themeTint="99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D466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D466B"/>
    <w:rPr>
      <w:color w:val="808080"/>
      <w:shd w:val="clear" w:color="auto" w:fill="E6E6E6"/>
    </w:rPr>
  </w:style>
  <w:style w:type="character" w:styleId="Emphasis">
    <w:name w:val="Emphasis"/>
    <w:basedOn w:val="DefaultParagraphFont"/>
    <w:uiPriority w:val="20"/>
    <w:qFormat/>
    <w:rsid w:val="0074752B"/>
    <w:rPr>
      <w:i/>
      <w:iCs/>
    </w:rPr>
  </w:style>
  <w:style w:type="paragraph" w:styleId="ListParagraph">
    <w:name w:val="List Paragraph"/>
    <w:basedOn w:val="Normal"/>
    <w:uiPriority w:val="34"/>
    <w:qFormat/>
    <w:rsid w:val="00F875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593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22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0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hn\AppData\Roaming\Microsoft\Templates\Book%20club%20flyer.dotx" TargetMode="External"/></Relationships>
</file>

<file path=word/theme/theme1.xml><?xml version="1.0" encoding="utf-8"?>
<a:theme xmlns:a="http://schemas.openxmlformats.org/drawingml/2006/main" name="Office Theme">
  <a:themeElements>
    <a:clrScheme name="Earth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89643B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903D54-5A2C-4BDE-A77D-1C72D9C659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FAD8885-A6FD-41FF-8E1E-7D2EEBE08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Book club flyer</Template>
  <TotalTime>3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Book club flyer</vt:lpstr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Book club flyer</dc:title>
  <dc:creator>John Becker</dc:creator>
  <cp:keywords/>
  <cp:lastModifiedBy>John Becker</cp:lastModifiedBy>
  <cp:revision>2</cp:revision>
  <cp:lastPrinted>2021-12-01T18:21:00Z</cp:lastPrinted>
  <dcterms:created xsi:type="dcterms:W3CDTF">2022-02-09T12:41:00Z</dcterms:created>
  <dcterms:modified xsi:type="dcterms:W3CDTF">2022-02-09T12:41:00Z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TC102974409990</vt:lpwstr>
  </property>
</Properties>
</file>