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37BE" w14:textId="567CFCA5" w:rsidR="00B21EDD" w:rsidRPr="00565818" w:rsidRDefault="008543E8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8F1457F" wp14:editId="1C91C52D">
                <wp:simplePos x="0" y="0"/>
                <wp:positionH relativeFrom="column">
                  <wp:posOffset>2575560</wp:posOffset>
                </wp:positionH>
                <wp:positionV relativeFrom="paragraph">
                  <wp:posOffset>1059180</wp:posOffset>
                </wp:positionV>
                <wp:extent cx="4536440" cy="3070860"/>
                <wp:effectExtent l="0" t="0" r="1651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440" cy="307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-2079661778"/>
                            </w:sdtPr>
                            <w:sdtEndPr>
                              <w:rPr>
                                <w:rFonts w:ascii="Curlz MT" w:hAnsi="Curlz MT"/>
                                <w:bCs/>
                                <w:sz w:val="24"/>
                                <w:szCs w:val="24"/>
                              </w:rPr>
                            </w:sdtEndPr>
                            <w:sdtContent>
                              <w:p w14:paraId="7BC13AB9" w14:textId="154B64E7" w:rsidR="007710DE" w:rsidRDefault="00AA26B8" w:rsidP="000F692F">
                                <w:pPr>
                                  <w:spacing w:after="12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Yearbooks</w:t>
                                </w:r>
                              </w:p>
                              <w:p w14:paraId="37334880" w14:textId="3EF6B4C9" w:rsidR="00AA26B8" w:rsidRDefault="007710DE" w:rsidP="000F692F">
                                <w:pPr>
                                  <w:spacing w:after="12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color w:val="222222"/>
                                    <w:sz w:val="24"/>
                                    <w:szCs w:val="24"/>
                                  </w:rPr>
                                  <w:t>Y</w:t>
                                </w:r>
                                <w:r w:rsidR="00AA26B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color w:val="222222"/>
                                    <w:sz w:val="24"/>
                                    <w:szCs w:val="24"/>
                                  </w:rPr>
                                  <w:t>earbooks are currently on-sale!!!</w:t>
                                </w:r>
                              </w:p>
                            </w:sdtContent>
                          </w:sdt>
                          <w:p w14:paraId="57BA8F78" w14:textId="10C8DE7F" w:rsidR="00431BA8" w:rsidRDefault="007710DE" w:rsidP="000F69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710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Don’t miss your opportunity to purchase a copy of the 202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1-22</w:t>
                            </w:r>
                            <w:r w:rsidRPr="007710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Healthy Learning Academy yearbook! If you order prior to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Monday, April 25</w:t>
                            </w:r>
                            <w:r w:rsidRPr="007710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, you will receive two free custom pages and a guaranteed delivery before school lets out for the year.</w:t>
                            </w:r>
                          </w:p>
                          <w:p w14:paraId="050C6AE8" w14:textId="486E05AC" w:rsidR="00431BA8" w:rsidRDefault="00431BA8" w:rsidP="000F69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3FDC6496" w14:textId="26289986" w:rsidR="00431BA8" w:rsidRPr="00431BA8" w:rsidRDefault="00431BA8" w:rsidP="000F69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431BA8">
                              <w:rPr>
                                <w:rFonts w:ascii="Times New Roman" w:hAnsi="Times New Roman" w:cs="Times New Roman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Yearbooks help us remember our classmates, school events, athletic achievements, and trends of the time.</w:t>
                            </w:r>
                          </w:p>
                          <w:p w14:paraId="5D741480" w14:textId="77777777" w:rsidR="00431BA8" w:rsidRDefault="00431BA8" w:rsidP="000F69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39E7E855" w14:textId="7C6D5744" w:rsidR="00431BA8" w:rsidRDefault="007710DE" w:rsidP="000F69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710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Please visit </w:t>
                            </w:r>
                            <w:hyperlink r:id="rId7" w:history="1">
                              <w:r w:rsidRPr="007710DE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  <w:shd w:val="clear" w:color="auto" w:fill="FFFFFF"/>
                                </w:rPr>
                                <w:t>https://www.treering.com/validate?PassCode=101323368010665</w:t>
                              </w:r>
                            </w:hyperlink>
                          </w:p>
                          <w:p w14:paraId="5190CBD1" w14:textId="4943678A" w:rsidR="007710DE" w:rsidRPr="007710DE" w:rsidRDefault="007710DE" w:rsidP="000F69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710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to place your order today!</w:t>
                            </w:r>
                          </w:p>
                          <w:p w14:paraId="71CB4F50" w14:textId="77777777" w:rsidR="00A35E75" w:rsidRPr="000E6DA6" w:rsidRDefault="00A35E75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145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2.8pt;margin-top:83.4pt;width:357.2pt;height:241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" fillcolor="white [3201]" strokecolor="black [3213]" strokeweight="2pt">
                <v:textbox>
                  <w:txbxContent>
                    <w:sdt>
                      <w:sdtPr>
                        <w:rPr>
                          <w:color w:val="000000" w:themeColor="text1"/>
                        </w:rPr>
                        <w:id w:val="-2079661778"/>
                      </w:sdtPr>
                      <w:sdtEndPr>
                        <w:rPr>
                          <w:rFonts w:ascii="Curlz MT" w:hAnsi="Curlz MT"/>
                          <w:bCs/>
                          <w:sz w:val="24"/>
                          <w:szCs w:val="24"/>
                        </w:rPr>
                      </w:sdtEndPr>
                      <w:sdtContent>
                        <w:p w14:paraId="7BC13AB9" w14:textId="154B64E7" w:rsidR="007710DE" w:rsidRDefault="00AA26B8" w:rsidP="000F692F">
                          <w:pPr>
                            <w:spacing w:after="120"/>
                            <w:jc w:val="center"/>
                            <w:rPr>
                              <w:rFonts w:ascii="Times New Roman" w:eastAsia="Times New Roman" w:hAnsi="Times New Roman" w:cs="Times New Roman"/>
                              <w:bCs/>
                              <w:color w:val="22222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Yearbooks</w:t>
                          </w:r>
                        </w:p>
                        <w:p w14:paraId="37334880" w14:textId="3EF6B4C9" w:rsidR="00AA26B8" w:rsidRDefault="007710DE" w:rsidP="000F692F">
                          <w:pPr>
                            <w:spacing w:after="120"/>
                            <w:jc w:val="center"/>
                            <w:rPr>
                              <w:rFonts w:ascii="Times New Roman" w:eastAsia="Times New Roman" w:hAnsi="Times New Roman" w:cs="Times New Roman"/>
                              <w:bCs/>
                              <w:color w:val="22222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Cs/>
                              <w:color w:val="222222"/>
                              <w:sz w:val="24"/>
                              <w:szCs w:val="24"/>
                            </w:rPr>
                            <w:t>Y</w:t>
                          </w:r>
                          <w:r w:rsidR="00AA26B8">
                            <w:rPr>
                              <w:rFonts w:ascii="Times New Roman" w:eastAsia="Times New Roman" w:hAnsi="Times New Roman" w:cs="Times New Roman"/>
                              <w:bCs/>
                              <w:color w:val="222222"/>
                              <w:sz w:val="24"/>
                              <w:szCs w:val="24"/>
                            </w:rPr>
                            <w:t>earbooks are currently on-sale!!!</w:t>
                          </w:r>
                        </w:p>
                      </w:sdtContent>
                    </w:sdt>
                    <w:p w14:paraId="57BA8F78" w14:textId="10C8DE7F" w:rsidR="00431BA8" w:rsidRDefault="007710DE" w:rsidP="000F692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710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Don’t miss your opportunity to purchase a copy of the 202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1-22</w:t>
                      </w:r>
                      <w:r w:rsidRPr="007710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 Healthy Learning Academy yearbook! If you order prior to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Monday, April 25</w:t>
                      </w:r>
                      <w:r w:rsidRPr="007710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, you will receive two free custom pages and a guaranteed delivery before school lets out for the year.</w:t>
                      </w:r>
                    </w:p>
                    <w:p w14:paraId="050C6AE8" w14:textId="486E05AC" w:rsidR="00431BA8" w:rsidRDefault="00431BA8" w:rsidP="000F692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3FDC6496" w14:textId="26289986" w:rsidR="00431BA8" w:rsidRPr="00431BA8" w:rsidRDefault="00431BA8" w:rsidP="000F692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31BA8">
                        <w:rPr>
                          <w:rFonts w:ascii="Times New Roman" w:hAnsi="Times New Roman" w:cs="Times New Roman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Yearbooks help us remember our classmates, school events, athletic achievements, and trends of the time.</w:t>
                      </w:r>
                    </w:p>
                    <w:p w14:paraId="5D741480" w14:textId="77777777" w:rsidR="00431BA8" w:rsidRDefault="00431BA8" w:rsidP="000F692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39E7E855" w14:textId="7C6D5744" w:rsidR="00431BA8" w:rsidRDefault="007710DE" w:rsidP="000F692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710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Please visit </w:t>
                      </w:r>
                      <w:hyperlink r:id="rId8" w:history="1">
                        <w:r w:rsidRPr="007710DE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  <w:shd w:val="clear" w:color="auto" w:fill="FFFFFF"/>
                          </w:rPr>
                          <w:t>https://www.treering.com/validate?PassCode=101323368010665</w:t>
                        </w:r>
                      </w:hyperlink>
                    </w:p>
                    <w:p w14:paraId="5190CBD1" w14:textId="4943678A" w:rsidR="007710DE" w:rsidRPr="007710DE" w:rsidRDefault="007710DE" w:rsidP="000F692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710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to place your order today!</w:t>
                      </w:r>
                    </w:p>
                    <w:p w14:paraId="71CB4F50" w14:textId="77777777" w:rsidR="00A35E75" w:rsidRPr="000E6DA6" w:rsidRDefault="00A35E75" w:rsidP="00BC3C76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692F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52568FB" wp14:editId="1F7D2118">
                <wp:simplePos x="0" y="0"/>
                <wp:positionH relativeFrom="column">
                  <wp:posOffset>373380</wp:posOffset>
                </wp:positionH>
                <wp:positionV relativeFrom="paragraph">
                  <wp:posOffset>1203960</wp:posOffset>
                </wp:positionV>
                <wp:extent cx="2125980" cy="2777490"/>
                <wp:effectExtent l="0" t="0" r="26670" b="2286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77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A8343" w14:textId="4F0DDDE9" w:rsidR="000F692F" w:rsidRDefault="000F692F">
                            <w:r w:rsidRPr="000F692F">
                              <w:drawing>
                                <wp:inline distT="0" distB="0" distL="0" distR="0" wp14:anchorId="620701CB" wp14:editId="0D02F255">
                                  <wp:extent cx="1936750" cy="2689860"/>
                                  <wp:effectExtent l="0" t="0" r="6350" b="0"/>
                                  <wp:docPr id="27" name="Picture 27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6750" cy="2689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568FB" id="Text Box 26" o:spid="_x0000_s1027" type="#_x0000_t202" style="position:absolute;margin-left:29.4pt;margin-top:94.8pt;width:167.4pt;height:218.7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" fillcolor="white [3201]" strokeweight=".5pt">
                <v:textbox>
                  <w:txbxContent>
                    <w:p w14:paraId="2F0A8343" w14:textId="4F0DDDE9" w:rsidR="000F692F" w:rsidRDefault="000F692F">
                      <w:r w:rsidRPr="000F692F">
                        <w:drawing>
                          <wp:inline distT="0" distB="0" distL="0" distR="0" wp14:anchorId="620701CB" wp14:editId="0D02F255">
                            <wp:extent cx="1936750" cy="2689860"/>
                            <wp:effectExtent l="0" t="0" r="6350" b="0"/>
                            <wp:docPr id="27" name="Picture 27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6750" cy="2689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92F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27BBE3C" wp14:editId="1E6B5749">
                <wp:simplePos x="0" y="0"/>
                <wp:positionH relativeFrom="column">
                  <wp:posOffset>236220</wp:posOffset>
                </wp:positionH>
                <wp:positionV relativeFrom="paragraph">
                  <wp:posOffset>1059180</wp:posOffset>
                </wp:positionV>
                <wp:extent cx="2415540" cy="3070860"/>
                <wp:effectExtent l="0" t="0" r="22860" b="152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3070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E893A" id="Rectangle 24" o:spid="_x0000_s1026" style="position:absolute;margin-left:18.6pt;margin-top:83.4pt;width:190.2pt;height:241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" fillcolor="white [3212]" strokecolor="black [3213]" strokeweight="2pt"/>
            </w:pict>
          </mc:Fallback>
        </mc:AlternateContent>
      </w:r>
      <w:r w:rsidR="00A5172A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5376B60" wp14:editId="17003C87">
                <wp:simplePos x="0" y="0"/>
                <wp:positionH relativeFrom="column">
                  <wp:posOffset>3413760</wp:posOffset>
                </wp:positionH>
                <wp:positionV relativeFrom="paragraph">
                  <wp:posOffset>8382000</wp:posOffset>
                </wp:positionV>
                <wp:extent cx="3762375" cy="1127760"/>
                <wp:effectExtent l="0" t="0" r="28575" b="152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112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32D7F" w14:textId="77777777" w:rsidR="00A5172A" w:rsidRPr="00A5172A" w:rsidRDefault="00A5172A" w:rsidP="00A5172A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5172A">
                              <w:rPr>
                                <w:rFonts w:ascii="Impact" w:hAnsi="Impact"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Notes from Ms. Katje</w:t>
                            </w:r>
                            <w:r w:rsidRPr="00A5172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A5172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Students are working on percussion activities. When done, they will begin a tuned percussion unit.</w:t>
                            </w:r>
                          </w:p>
                          <w:p w14:paraId="3AB53CA0" w14:textId="77777777" w:rsidR="00A5172A" w:rsidRPr="00A5172A" w:rsidRDefault="00A5172A" w:rsidP="00A5172A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55E397A5" w14:textId="77777777" w:rsidR="00A5172A" w:rsidRPr="00A5172A" w:rsidRDefault="00A5172A" w:rsidP="00A5172A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5172A">
                              <w:rPr>
                                <w:rFonts w:ascii="Impact" w:hAnsi="Impact"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Notes from Coach Cotter</w:t>
                            </w:r>
                            <w:r w:rsidRPr="00A5172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A5172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No updates provided.</w:t>
                            </w:r>
                          </w:p>
                          <w:p w14:paraId="4C92C6E0" w14:textId="77777777" w:rsidR="00A5172A" w:rsidRDefault="00A51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76B60" id="Text Box 23" o:spid="_x0000_s1028" type="#_x0000_t202" style="position:absolute;margin-left:268.8pt;margin-top:660pt;width:296.25pt;height:88.8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" fillcolor="white [3201]" strokeweight=".5pt">
                <v:textbox>
                  <w:txbxContent>
                    <w:p w14:paraId="60C32D7F" w14:textId="77777777" w:rsidR="00A5172A" w:rsidRPr="00A5172A" w:rsidRDefault="00A5172A" w:rsidP="00A5172A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5172A">
                        <w:rPr>
                          <w:rFonts w:ascii="Impact" w:hAnsi="Impact" w:cs="Times New Roman"/>
                          <w:color w:val="000000" w:themeColor="text1"/>
                          <w:sz w:val="28"/>
                          <w:szCs w:val="28"/>
                          <w:u w:val="single"/>
                        </w:rPr>
                        <w:t>Notes from Ms. Katje</w:t>
                      </w:r>
                      <w:r w:rsidRPr="00A5172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: </w:t>
                      </w:r>
                      <w:r w:rsidRPr="00A5172A">
                        <w:rPr>
                          <w:rFonts w:ascii="Monotype Corsiva" w:hAnsi="Monotype Corsiva" w:cs="Times New Roman"/>
                          <w:color w:val="000000" w:themeColor="text1"/>
                          <w:sz w:val="28"/>
                          <w:szCs w:val="28"/>
                        </w:rPr>
                        <w:t>Students are working on percussion activities. When done, they will begin a tuned percussion unit.</w:t>
                      </w:r>
                    </w:p>
                    <w:p w14:paraId="3AB53CA0" w14:textId="77777777" w:rsidR="00A5172A" w:rsidRPr="00A5172A" w:rsidRDefault="00A5172A" w:rsidP="00A5172A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55E397A5" w14:textId="77777777" w:rsidR="00A5172A" w:rsidRPr="00A5172A" w:rsidRDefault="00A5172A" w:rsidP="00A5172A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5172A">
                        <w:rPr>
                          <w:rFonts w:ascii="Impact" w:hAnsi="Impact" w:cs="Times New Roman"/>
                          <w:color w:val="000000" w:themeColor="text1"/>
                          <w:sz w:val="28"/>
                          <w:szCs w:val="28"/>
                          <w:u w:val="single"/>
                        </w:rPr>
                        <w:t>Notes from Coach Cotter</w:t>
                      </w:r>
                      <w:r w:rsidRPr="00A5172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: </w:t>
                      </w:r>
                      <w:r w:rsidRPr="00A5172A">
                        <w:rPr>
                          <w:rFonts w:ascii="Monotype Corsiva" w:hAnsi="Monotype Corsiva" w:cs="Times New Roman"/>
                          <w:color w:val="000000" w:themeColor="text1"/>
                          <w:sz w:val="28"/>
                          <w:szCs w:val="28"/>
                        </w:rPr>
                        <w:t>No updates provided.</w:t>
                      </w:r>
                    </w:p>
                    <w:p w14:paraId="4C92C6E0" w14:textId="77777777" w:rsidR="00A5172A" w:rsidRDefault="00A5172A"/>
                  </w:txbxContent>
                </v:textbox>
              </v:shape>
            </w:pict>
          </mc:Fallback>
        </mc:AlternateContent>
      </w:r>
      <w:r w:rsidR="00A5172A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E7E5E39" wp14:editId="7F1EB293">
                <wp:simplePos x="0" y="0"/>
                <wp:positionH relativeFrom="column">
                  <wp:posOffset>83820</wp:posOffset>
                </wp:positionH>
                <wp:positionV relativeFrom="paragraph">
                  <wp:posOffset>8305800</wp:posOffset>
                </wp:positionV>
                <wp:extent cx="7172325" cy="128587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D8EDC" w14:textId="08204356" w:rsidR="00E374A2" w:rsidRDefault="00A5172A" w:rsidP="001E071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374A2" w:rsidRPr="00E374A2"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Citizen of the </w:t>
                            </w:r>
                            <w:r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month</w:t>
                            </w:r>
                          </w:p>
                          <w:p w14:paraId="08FE81E0" w14:textId="32591D38" w:rsidR="00E374A2" w:rsidRDefault="00E374A2" w:rsidP="001E071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</w:t>
                            </w:r>
                            <w:r w:rsidR="00A5172A"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Edwardian Script ITC" w:hAnsi="Edwardian Script ITC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76FEAEB" wp14:editId="6F963292">
                                  <wp:extent cx="783729" cy="748389"/>
                                  <wp:effectExtent l="19050" t="19050" r="16510" b="13970"/>
                                  <wp:docPr id="22" name="Picture 22" descr="A picture containing wall, person, cloth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A picture containing wall, person, cloth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6043" cy="760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0448DA" w14:textId="21E9CAAF" w:rsidR="00A5172A" w:rsidRPr="00A5172A" w:rsidRDefault="00A5172A" w:rsidP="00A5172A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        </w:t>
                            </w:r>
                            <w:r w:rsidRPr="00A5172A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Congratulations to </w:t>
                            </w:r>
                            <w:r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Zoe Smith</w:t>
                            </w:r>
                            <w:r w:rsidRPr="00A5172A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2525C44A" w14:textId="77777777" w:rsidR="00E374A2" w:rsidRPr="00E374A2" w:rsidRDefault="00E374A2" w:rsidP="001E071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A826132" w14:textId="16D768A6" w:rsidR="009F4289" w:rsidRDefault="009F4289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60D66598" w14:textId="1C046864" w:rsidR="009F4289" w:rsidRDefault="009F4289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70257494" w14:textId="67F65111" w:rsidR="009F4289" w:rsidRDefault="009F4289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6F90EA64" w14:textId="257CE9C7" w:rsidR="009F4289" w:rsidRDefault="009F4289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44213D0D" w14:textId="77777777" w:rsidR="009F4289" w:rsidRDefault="009F4289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5E39" id="Text Box 16" o:spid="_x0000_s1029" type="#_x0000_t202" style="position:absolute;margin-left:6.6pt;margin-top:654pt;width:564.75pt;height:101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" filled="f" stroked="f">
                <v:textbox inset="0,0,0,0">
                  <w:txbxContent>
                    <w:p w14:paraId="4B5D8EDC" w14:textId="08204356" w:rsidR="00E374A2" w:rsidRDefault="00A5172A" w:rsidP="001E071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374A2" w:rsidRPr="00E374A2"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Citizen of the </w:t>
                      </w:r>
                      <w:r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month</w:t>
                      </w:r>
                    </w:p>
                    <w:p w14:paraId="08FE81E0" w14:textId="32591D38" w:rsidR="00E374A2" w:rsidRDefault="00E374A2" w:rsidP="001E071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                    </w:t>
                      </w:r>
                      <w:r w:rsidR="00A5172A"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Edwardian Script ITC" w:hAnsi="Edwardian Script ITC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</w:rPr>
                        <w:drawing>
                          <wp:inline distT="0" distB="0" distL="0" distR="0" wp14:anchorId="176FEAEB" wp14:editId="6F963292">
                            <wp:extent cx="783729" cy="748389"/>
                            <wp:effectExtent l="19050" t="19050" r="16510" b="13970"/>
                            <wp:docPr id="22" name="Picture 22" descr="A picture containing wall, person, cloth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A picture containing wall, person, clothing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6043" cy="7601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0448DA" w14:textId="21E9CAAF" w:rsidR="00A5172A" w:rsidRPr="00A5172A" w:rsidRDefault="00A5172A" w:rsidP="00A5172A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                              </w:t>
                      </w:r>
                      <w:r w:rsidRPr="00A5172A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Congratulations to </w:t>
                      </w:r>
                      <w:r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Zoe Smith</w:t>
                      </w:r>
                      <w:r w:rsidRPr="00A5172A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</w:p>
                    <w:p w14:paraId="2525C44A" w14:textId="77777777" w:rsidR="00E374A2" w:rsidRPr="00E374A2" w:rsidRDefault="00E374A2" w:rsidP="001E071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A826132" w14:textId="16D768A6" w:rsidR="009F4289" w:rsidRDefault="009F4289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60D66598" w14:textId="1C046864" w:rsidR="009F4289" w:rsidRDefault="009F4289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70257494" w14:textId="67F65111" w:rsidR="009F4289" w:rsidRDefault="009F4289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6F90EA64" w14:textId="257CE9C7" w:rsidR="009F4289" w:rsidRDefault="009F4289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44213D0D" w14:textId="77777777" w:rsidR="009F4289" w:rsidRDefault="009F4289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83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193D19" wp14:editId="57B59FB2">
                <wp:simplePos x="0" y="0"/>
                <wp:positionH relativeFrom="column">
                  <wp:posOffset>2019300</wp:posOffset>
                </wp:positionH>
                <wp:positionV relativeFrom="paragraph">
                  <wp:posOffset>7368540</wp:posOffset>
                </wp:positionV>
                <wp:extent cx="4922520" cy="632460"/>
                <wp:effectExtent l="0" t="0" r="1143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252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1643653" w14:textId="77E4A004" w:rsidR="0075183A" w:rsidRPr="009F4289" w:rsidRDefault="0075183A" w:rsidP="009F428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 w:rsidRPr="009F4289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While there is no spelling homework during Spring Break</w:t>
                            </w:r>
                            <w:r w:rsidR="009F4289" w:rsidRPr="009F4289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, the attached reading comprehension and Science Fair activity is due the Friday that we return, April 1</w:t>
                            </w:r>
                            <w:r w:rsidR="009F4289" w:rsidRPr="009F4289">
                              <w:rPr>
                                <w:rFonts w:ascii="Bookman Old Style" w:hAnsi="Bookman Old Style"/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 w:rsidR="009F4289" w:rsidRPr="009F4289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93D19" id="Text Box 17" o:spid="_x0000_s1030" type="#_x0000_t202" style="position:absolute;margin-left:159pt;margin-top:580.2pt;width:387.6pt;height:49.8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" fillcolor="white [3201]" strokecolor="black [3213]" strokeweight=".5pt">
                <v:textbox>
                  <w:txbxContent>
                    <w:p w14:paraId="51643653" w14:textId="77E4A004" w:rsidR="0075183A" w:rsidRPr="009F4289" w:rsidRDefault="0075183A" w:rsidP="009F4289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  <w:r w:rsidRPr="009F4289">
                        <w:rPr>
                          <w:rFonts w:ascii="Bookman Old Style" w:hAnsi="Bookman Old Style"/>
                          <w:b/>
                          <w:bCs/>
                        </w:rPr>
                        <w:t>While there is no spelling homework during Spring Break</w:t>
                      </w:r>
                      <w:r w:rsidR="009F4289" w:rsidRPr="009F4289">
                        <w:rPr>
                          <w:rFonts w:ascii="Bookman Old Style" w:hAnsi="Bookman Old Style"/>
                          <w:b/>
                          <w:bCs/>
                        </w:rPr>
                        <w:t>, the attached reading comprehension and Science Fair activity is due the Friday that we return, April 1</w:t>
                      </w:r>
                      <w:r w:rsidR="009F4289" w:rsidRPr="009F4289">
                        <w:rPr>
                          <w:rFonts w:ascii="Bookman Old Style" w:hAnsi="Bookman Old Style"/>
                          <w:b/>
                          <w:bCs/>
                          <w:vertAlign w:val="superscript"/>
                        </w:rPr>
                        <w:t>st</w:t>
                      </w:r>
                      <w:r w:rsidR="009F4289" w:rsidRPr="009F4289">
                        <w:rPr>
                          <w:rFonts w:ascii="Bookman Old Style" w:hAnsi="Bookman Old Style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048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5C57ED6" wp14:editId="6DBC57E3">
                <wp:simplePos x="0" y="0"/>
                <wp:positionH relativeFrom="margin">
                  <wp:posOffset>5985510</wp:posOffset>
                </wp:positionH>
                <wp:positionV relativeFrom="paragraph">
                  <wp:posOffset>163195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7AD7B624" w:rsidR="003816A4" w:rsidRPr="002D4130" w:rsidRDefault="00177441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April </w:t>
                            </w:r>
                            <w:r w:rsidR="003E1E9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8</w:t>
                            </w:r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 20</w:t>
                            </w:r>
                            <w:r w:rsidR="00B906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C31F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31" type="#_x0000_t92" style="position:absolute;margin-left:471.3pt;margin-top:12.85pt;width:93.65pt;height:93.6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7AD7B624" w:rsidR="003816A4" w:rsidRPr="002D4130" w:rsidRDefault="00177441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April </w:t>
                      </w:r>
                      <w:r w:rsidR="003E1E97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8</w:t>
                      </w:r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 20</w:t>
                      </w:r>
                      <w:r w:rsidR="00B90667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 w:rsidR="00C31F0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34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0FE89BF" wp14:editId="6D8492B4">
                <wp:simplePos x="0" y="0"/>
                <wp:positionH relativeFrom="column">
                  <wp:posOffset>95250</wp:posOffset>
                </wp:positionH>
                <wp:positionV relativeFrom="paragraph">
                  <wp:posOffset>1028700</wp:posOffset>
                </wp:positionV>
                <wp:extent cx="7132320" cy="3143250"/>
                <wp:effectExtent l="0" t="0" r="11430" b="19050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14325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2C7DA744" w:rsidR="007C1833" w:rsidRDefault="008309A2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6B86A1C2" w14:textId="074F497E" w:rsidR="00177441" w:rsidRPr="00565818" w:rsidRDefault="00177441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="00CF772E" w:rsidRPr="00CF772E">
                              <w:drawing>
                                <wp:inline distT="0" distB="0" distL="0" distR="0" wp14:anchorId="07C32C16" wp14:editId="3094A3F4">
                                  <wp:extent cx="2125980" cy="2735580"/>
                                  <wp:effectExtent l="19050" t="19050" r="26670" b="26670"/>
                                  <wp:docPr id="19" name="Picture 19" descr="Tex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Tex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5980" cy="2735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32" alt="book-bg" style="position:absolute;margin-left:7.5pt;margin-top:81pt;width:561.6pt;height:247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" strokecolor="#89643b [3208]" strokeweight=".5pt">
                <v:fill r:id="rId13" o:title="book-bg" recolor="t" rotate="t" type="frame"/>
                <v:textbox inset="0,0,0,0">
                  <w:txbxContent>
                    <w:p w14:paraId="3D4C9EA0" w14:textId="2C7DA744" w:rsidR="007C1833" w:rsidRDefault="008309A2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6B86A1C2" w14:textId="074F497E" w:rsidR="00177441" w:rsidRPr="00565818" w:rsidRDefault="00177441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="00CF772E" w:rsidRPr="00CF772E">
                        <w:drawing>
                          <wp:inline distT="0" distB="0" distL="0" distR="0" wp14:anchorId="07C32C16" wp14:editId="3094A3F4">
                            <wp:extent cx="2125980" cy="2735580"/>
                            <wp:effectExtent l="19050" t="19050" r="26670" b="26670"/>
                            <wp:docPr id="19" name="Picture 19" descr="Tex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Text&#10;&#10;Description automatically generated with low confidence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5980" cy="27355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81A1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13893B" wp14:editId="11FCEB52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4391024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7ADC4A7B" w14:textId="2DDEC109" w:rsidR="00470244" w:rsidRDefault="00470244" w:rsidP="00D0377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bookmarkStart w:id="0" w:name="_Hlk21963232"/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5A05175" wp14:editId="31169D04">
                                  <wp:extent cx="2882900" cy="784860"/>
                                  <wp:effectExtent l="0" t="0" r="0" b="0"/>
                                  <wp:docPr id="16" name="Picture 16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8468" cy="786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C2D29C" w14:textId="2FE6ECE9" w:rsidR="00470244" w:rsidRPr="009C10E7" w:rsidRDefault="008E485E" w:rsidP="0047024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Friday</w:t>
                            </w:r>
                            <w:r w:rsidR="00470244" w:rsidRPr="009C10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, April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 xml:space="preserve"> 1</w:t>
                            </w:r>
                            <w:r w:rsidR="00470244" w:rsidRPr="009C10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5</w:t>
                            </w:r>
                            <w:r w:rsidR="00470244" w:rsidRPr="009C10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Honor Roll/Morning Mile</w:t>
                            </w:r>
                          </w:p>
                          <w:p w14:paraId="7C0FA733" w14:textId="73AF6424" w:rsidR="00470244" w:rsidRPr="009C10E7" w:rsidRDefault="00470244" w:rsidP="0047024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9C10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Thursday, April 28</w:t>
                            </w:r>
                            <w:r w:rsidRPr="009C10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Pr="003A5AC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Progress reports</w:t>
                            </w:r>
                          </w:p>
                          <w:p w14:paraId="2AA1A19B" w14:textId="39C7DEDD" w:rsidR="00470244" w:rsidRPr="009C10E7" w:rsidRDefault="000675D7" w:rsidP="0047024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Monday</w:t>
                            </w:r>
                            <w:r w:rsidR="00470244" w:rsidRPr="009C10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 xml:space="preserve">, May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2</w:t>
                            </w:r>
                            <w:r w:rsidR="00470244" w:rsidRPr="009C10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-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Tuesday</w:t>
                            </w:r>
                            <w:r w:rsidR="00470244" w:rsidRPr="009C10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 xml:space="preserve">, May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3</w:t>
                            </w:r>
                            <w:r w:rsidR="00470244" w:rsidRPr="009C10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470244" w:rsidRPr="003A5AC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ELA FSA</w:t>
                            </w:r>
                          </w:p>
                          <w:p w14:paraId="413854BF" w14:textId="3C0986C4" w:rsidR="009C10E7" w:rsidRDefault="000675D7" w:rsidP="0047024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 xml:space="preserve">Thursday, </w:t>
                            </w:r>
                            <w:r w:rsidR="009C10E7" w:rsidRPr="009C10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 xml:space="preserve">May </w:t>
                            </w:r>
                            <w:r w:rsidR="005257C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5</w:t>
                            </w:r>
                            <w:r w:rsidR="009C10E7" w:rsidRPr="009C10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-</w:t>
                            </w:r>
                            <w:r w:rsidR="005257C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Friday, May 6</w:t>
                            </w:r>
                            <w:r w:rsidR="009C10E7" w:rsidRPr="009C10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9C10E7" w:rsidRPr="003A5AC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Math FSA</w:t>
                            </w:r>
                          </w:p>
                          <w:p w14:paraId="5CB692D3" w14:textId="0EFCA1A1" w:rsidR="009C10E7" w:rsidRDefault="009C10E7" w:rsidP="0047024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493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Monday, May 16-Tuesday, May 17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Pr="003A5AC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Science FSA</w:t>
                            </w:r>
                          </w:p>
                          <w:p w14:paraId="0CD148CD" w14:textId="565CA448" w:rsidR="009C10E7" w:rsidRDefault="009C10E7" w:rsidP="0047024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493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Wednesday, May 18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Pr="003A5AC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Science Fair projects due</w:t>
                            </w:r>
                          </w:p>
                          <w:p w14:paraId="3B173958" w14:textId="5483D702" w:rsidR="009C10E7" w:rsidRDefault="009C10E7" w:rsidP="0047024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493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Thursday, May 19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Pr="003A5AC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Science Fair (6-7:00 pm)</w:t>
                            </w:r>
                          </w:p>
                          <w:p w14:paraId="60DC3E58" w14:textId="670B34F1" w:rsidR="005257C5" w:rsidRDefault="005257C5" w:rsidP="0047024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5257C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Monday, May 23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Pr="003A5AC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St. Augustine</w:t>
                            </w:r>
                          </w:p>
                          <w:p w14:paraId="33FAE67B" w14:textId="4DE59528" w:rsidR="005257C5" w:rsidRPr="009C10E7" w:rsidRDefault="005257C5" w:rsidP="0047024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5257C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Wednesday, May 25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Pr="003A5AC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Graduation (8:30-9:30 am)</w:t>
                            </w:r>
                          </w:p>
                          <w:p w14:paraId="40A578C7" w14:textId="77777777" w:rsidR="009C10E7" w:rsidRPr="00470244" w:rsidRDefault="009C10E7" w:rsidP="0047024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14:paraId="16387219" w14:textId="2D168290" w:rsidR="00536422" w:rsidRDefault="00536422" w:rsidP="00D0377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</w:t>
                            </w:r>
                            <w:r w:rsidR="00E3460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33" style="position:absolute;margin-left:324pt;margin-top:345.75pt;width:245.15pt;height:194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7ADC4A7B" w14:textId="2DDEC109" w:rsidR="00470244" w:rsidRDefault="00470244" w:rsidP="00D0377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bookmarkStart w:id="1" w:name="_Hlk21963232"/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55A05175" wp14:editId="31169D04">
                            <wp:extent cx="2882900" cy="784860"/>
                            <wp:effectExtent l="0" t="0" r="0" b="0"/>
                            <wp:docPr id="16" name="Picture 16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8468" cy="786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C2D29C" w14:textId="2FE6ECE9" w:rsidR="00470244" w:rsidRPr="009C10E7" w:rsidRDefault="008E485E" w:rsidP="0047024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Friday</w:t>
                      </w:r>
                      <w:r w:rsidR="00470244" w:rsidRPr="009C10E7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, April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 xml:space="preserve"> 1</w:t>
                      </w:r>
                      <w:r w:rsidR="00470244" w:rsidRPr="009C10E7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5</w:t>
                      </w:r>
                      <w:r w:rsidR="00470244" w:rsidRPr="009C10E7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: </w:t>
                      </w:r>
                      <w:r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>Honor Roll/Morning Mile</w:t>
                      </w:r>
                    </w:p>
                    <w:p w14:paraId="7C0FA733" w14:textId="73AF6424" w:rsidR="00470244" w:rsidRPr="009C10E7" w:rsidRDefault="00470244" w:rsidP="0047024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9C10E7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Thursday, April 28</w:t>
                      </w:r>
                      <w:r w:rsidRPr="009C10E7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: </w:t>
                      </w:r>
                      <w:r w:rsidRPr="003A5ACB"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>Progress reports</w:t>
                      </w:r>
                    </w:p>
                    <w:p w14:paraId="2AA1A19B" w14:textId="39C7DEDD" w:rsidR="00470244" w:rsidRPr="009C10E7" w:rsidRDefault="000675D7" w:rsidP="0047024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Monday</w:t>
                      </w:r>
                      <w:r w:rsidR="00470244" w:rsidRPr="009C10E7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 xml:space="preserve">, May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2</w:t>
                      </w:r>
                      <w:r w:rsidR="00470244" w:rsidRPr="009C10E7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-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Tuesday</w:t>
                      </w:r>
                      <w:r w:rsidR="00470244" w:rsidRPr="009C10E7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 xml:space="preserve">, May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3</w:t>
                      </w:r>
                      <w:r w:rsidR="00470244" w:rsidRPr="009C10E7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: </w:t>
                      </w:r>
                      <w:r w:rsidR="00470244" w:rsidRPr="003A5ACB"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>ELA FSA</w:t>
                      </w:r>
                    </w:p>
                    <w:p w14:paraId="413854BF" w14:textId="3C0986C4" w:rsidR="009C10E7" w:rsidRDefault="000675D7" w:rsidP="0047024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 xml:space="preserve">Thursday, </w:t>
                      </w:r>
                      <w:r w:rsidR="009C10E7" w:rsidRPr="009C10E7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 xml:space="preserve">May </w:t>
                      </w:r>
                      <w:r w:rsidR="005257C5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5</w:t>
                      </w:r>
                      <w:r w:rsidR="009C10E7" w:rsidRPr="009C10E7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-</w:t>
                      </w:r>
                      <w:r w:rsidR="005257C5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Friday, May 6</w:t>
                      </w:r>
                      <w:r w:rsidR="009C10E7" w:rsidRPr="009C10E7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: </w:t>
                      </w:r>
                      <w:r w:rsidR="009C10E7" w:rsidRPr="003A5ACB"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>Math FSA</w:t>
                      </w:r>
                    </w:p>
                    <w:p w14:paraId="5CB692D3" w14:textId="0EFCA1A1" w:rsidR="009C10E7" w:rsidRDefault="009C10E7" w:rsidP="0047024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6B493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Monday, May 16-Tuesday, May 17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: </w:t>
                      </w:r>
                      <w:r w:rsidRPr="003A5ACB"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>Science FSA</w:t>
                      </w:r>
                    </w:p>
                    <w:p w14:paraId="0CD148CD" w14:textId="565CA448" w:rsidR="009C10E7" w:rsidRDefault="009C10E7" w:rsidP="0047024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6B493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Wednesday, May 18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: </w:t>
                      </w:r>
                      <w:r w:rsidRPr="003A5ACB"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>Science Fair projects due</w:t>
                      </w:r>
                    </w:p>
                    <w:p w14:paraId="3B173958" w14:textId="5483D702" w:rsidR="009C10E7" w:rsidRDefault="009C10E7" w:rsidP="0047024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6B493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Thursday, May 19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: </w:t>
                      </w:r>
                      <w:r w:rsidRPr="003A5ACB"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>Science Fair (6-7:00 pm)</w:t>
                      </w:r>
                    </w:p>
                    <w:p w14:paraId="60DC3E58" w14:textId="670B34F1" w:rsidR="005257C5" w:rsidRDefault="005257C5" w:rsidP="0047024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5257C5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Monday, May 23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: </w:t>
                      </w:r>
                      <w:r w:rsidRPr="003A5ACB"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>St. Augustine</w:t>
                      </w:r>
                    </w:p>
                    <w:p w14:paraId="33FAE67B" w14:textId="4DE59528" w:rsidR="005257C5" w:rsidRPr="009C10E7" w:rsidRDefault="005257C5" w:rsidP="0047024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5257C5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Wednesday, May 25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: </w:t>
                      </w:r>
                      <w:r w:rsidRPr="003A5ACB"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>Graduation (8:30-9:30 am)</w:t>
                      </w:r>
                    </w:p>
                    <w:p w14:paraId="40A578C7" w14:textId="77777777" w:rsidR="009C10E7" w:rsidRPr="00470244" w:rsidRDefault="009C10E7" w:rsidP="0047024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14:paraId="16387219" w14:textId="2D168290" w:rsidR="00536422" w:rsidRDefault="00536422" w:rsidP="00D0377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</w:t>
                      </w:r>
                      <w:r w:rsidR="00E3460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14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026ED6C" wp14:editId="2EDC59DE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76500"/>
                <wp:effectExtent l="0" t="0" r="22860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7650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3"/>
                            </w:tblGrid>
                            <w:tr w:rsidR="00565818" w:rsidRPr="00565818" w14:paraId="55A4BDAE" w14:textId="77777777" w:rsidTr="004663D5">
                              <w:trPr>
                                <w:trHeight w:val="215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24A4200" w14:textId="05ED7F5B" w:rsidR="00E12EE3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9F10A9" w:rsidRPr="00145A3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This past week, </w:t>
                                  </w:r>
                                  <w:r w:rsidR="00145A3F" w:rsidRPr="00145A3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we went over all the basics to prepare for the Writing FSA</w:t>
                                  </w:r>
                                  <w:r w:rsidR="00B143C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, and then used free time to do science. </w:t>
                                  </w:r>
                                </w:p>
                                <w:p w14:paraId="277A3DCA" w14:textId="2D3DAF91" w:rsidR="003C500D" w:rsidRDefault="00397A6F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145A3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Students just </w:t>
                                  </w:r>
                                  <w:r w:rsidR="00B143C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began studying </w:t>
                                  </w:r>
                                  <w:r w:rsidR="00145A3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Ch. 4 w</w:t>
                                  </w:r>
                                  <w:r w:rsidR="00B143C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hich focuses </w:t>
                                  </w:r>
                                  <w:r w:rsidR="00145A3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on Life in the Colonies.</w:t>
                                  </w:r>
                                </w:p>
                                <w:p w14:paraId="3D370B08" w14:textId="61595F64" w:rsidR="005A2872" w:rsidRPr="001610DE" w:rsidRDefault="0017389E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6B1BF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EF3BC3" w:rsidRPr="00EF3BC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B143C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just tested C</w:t>
                                  </w:r>
                                  <w:r w:rsidR="00EF3BC3" w:rsidRPr="00EF3BC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h. 13: Volume. </w:t>
                                  </w:r>
                                  <w:r w:rsidR="00B143C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Ch. 14 will be on Classifying </w:t>
                                  </w:r>
                                  <w:r w:rsidR="0045199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Two-Dimensional Shapes.</w:t>
                                  </w:r>
                                  <w:r w:rsidR="0042699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01989550" w14:textId="7387B209" w:rsidR="004663D5" w:rsidRPr="00C81026" w:rsidRDefault="0017389E" w:rsidP="006A49A7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371BA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EF3BC3" w:rsidRPr="00EF3BC3">
                                    <w:rPr>
                                      <w:rFonts w:ascii="Times New Roman" w:hAnsi="Times New Roman" w:cs="Times New Roman"/>
                                    </w:rPr>
                                    <w:t>Our</w:t>
                                  </w:r>
                                  <w:r w:rsidR="00EF3BC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703D6D" w:rsidRPr="00703D6D">
                                    <w:rPr>
                                      <w:rFonts w:ascii="Times New Roman" w:hAnsi="Times New Roman" w:cs="Times New Roman"/>
                                    </w:rPr>
                                    <w:t xml:space="preserve">Unit </w:t>
                                  </w:r>
                                  <w:r w:rsidR="0045199F">
                                    <w:rPr>
                                      <w:rFonts w:ascii="Times New Roman" w:hAnsi="Times New Roman" w:cs="Times New Roman"/>
                                    </w:rPr>
                                    <w:t>7</w:t>
                                  </w:r>
                                  <w:r w:rsidR="00703D6D" w:rsidRPr="00703D6D">
                                    <w:rPr>
                                      <w:rFonts w:ascii="Times New Roman" w:hAnsi="Times New Roman" w:cs="Times New Roman"/>
                                    </w:rPr>
                                    <w:t xml:space="preserve">: </w:t>
                                  </w:r>
                                  <w:r w:rsidR="0045199F">
                                    <w:rPr>
                                      <w:rFonts w:ascii="Times New Roman" w:hAnsi="Times New Roman" w:cs="Times New Roman"/>
                                    </w:rPr>
                                    <w:t>Working with Electricity</w:t>
                                  </w:r>
                                  <w:r w:rsidR="00EF3BC3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test will be on Monday. Unit </w:t>
                                  </w:r>
                                  <w:r w:rsidR="00EF6F63">
                                    <w:rPr>
                                      <w:rFonts w:ascii="Times New Roman" w:hAnsi="Times New Roman" w:cs="Times New Roman"/>
                                    </w:rPr>
                                    <w:t>8 will be on Forces and Motion.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24A86040" w:rsidR="00B21EDD" w:rsidRPr="00D03773" w:rsidRDefault="003E1E97" w:rsidP="00807A0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0377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wisdom</w:t>
                                  </w:r>
                                  <w:r w:rsidRPr="00D0377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.” </w:t>
                                  </w:r>
                                  <w:r w:rsidRPr="00D7150B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Wisdom is the ability to think and act using knowledge, experience, understanding, common sense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,</w:t>
                                  </w:r>
                                  <w:r w:rsidRPr="00D7150B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 xml:space="preserve"> and insight.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D7150B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Acquiring 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nd practicing wisdom gives way to </w:t>
                                  </w:r>
                                  <w:r w:rsidRPr="00D7150B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happiness and longevity of life.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W</w:t>
                                  </w:r>
                                  <w:r w:rsidRPr="00B22C9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ise decisions often prevent heartache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and </w:t>
                                  </w:r>
                                  <w:r w:rsidRPr="00B22C9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difficult</w:t>
                                  </w:r>
                                  <w:r w:rsidRPr="00B22C9F">
                                    <w:rPr>
                                      <w:rFonts w:ascii="Verdana" w:hAnsi="Verdana"/>
                                      <w:color w:val="000000" w:themeColor="text1"/>
                                      <w:sz w:val="27"/>
                                      <w:szCs w:val="27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B22C9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situations from developing.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34" style="position:absolute;margin-left:7.5pt;margin-top:345pt;width:308.7pt;height:1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3"/>
                      </w:tblGrid>
                      <w:tr w:rsidR="00565818" w:rsidRPr="00565818" w14:paraId="55A4BDAE" w14:textId="77777777" w:rsidTr="004663D5">
                        <w:trPr>
                          <w:trHeight w:val="2157"/>
                        </w:trPr>
                        <w:tc>
                          <w:tcPr>
                            <w:tcW w:w="5000" w:type="pct"/>
                          </w:tcPr>
                          <w:p w14:paraId="024A4200" w14:textId="05ED7F5B" w:rsidR="00E12EE3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9F10A9" w:rsidRPr="00145A3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This past week, </w:t>
                            </w:r>
                            <w:r w:rsidR="00145A3F" w:rsidRPr="00145A3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we went over all the basics to prepare for the Writing FSA</w:t>
                            </w:r>
                            <w:r w:rsidR="00B143C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, and then used free time to do science. </w:t>
                            </w:r>
                          </w:p>
                          <w:p w14:paraId="277A3DCA" w14:textId="2D3DAF91" w:rsidR="003C500D" w:rsidRDefault="00397A6F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: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145A3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Students just </w:t>
                            </w:r>
                            <w:r w:rsidR="00B143C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began studying </w:t>
                            </w:r>
                            <w:r w:rsidR="00145A3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Ch. 4 w</w:t>
                            </w:r>
                            <w:r w:rsidR="00B143C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hich focuses </w:t>
                            </w:r>
                            <w:r w:rsidR="00145A3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on Life in the Colonies.</w:t>
                            </w:r>
                          </w:p>
                          <w:p w14:paraId="3D370B08" w14:textId="61595F64" w:rsidR="005A2872" w:rsidRPr="001610DE" w:rsidRDefault="0017389E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1BF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EF3BC3" w:rsidRPr="00EF3BC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B143C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just tested C</w:t>
                            </w:r>
                            <w:r w:rsidR="00EF3BC3" w:rsidRPr="00EF3BC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h. 13: Volume. </w:t>
                            </w:r>
                            <w:r w:rsidR="00B143C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Ch. 14 will be on Classifying </w:t>
                            </w:r>
                            <w:r w:rsidR="0045199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Two-Dimensional Shapes.</w:t>
                            </w:r>
                            <w:r w:rsidR="0042699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01989550" w14:textId="7387B209" w:rsidR="004663D5" w:rsidRPr="00C81026" w:rsidRDefault="0017389E" w:rsidP="006A49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371BA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r w:rsidR="00EF3BC3" w:rsidRPr="00EF3BC3">
                              <w:rPr>
                                <w:rFonts w:ascii="Times New Roman" w:hAnsi="Times New Roman" w:cs="Times New Roman"/>
                              </w:rPr>
                              <w:t>Our</w:t>
                            </w:r>
                            <w:r w:rsidR="00EF3BC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703D6D" w:rsidRPr="00703D6D">
                              <w:rPr>
                                <w:rFonts w:ascii="Times New Roman" w:hAnsi="Times New Roman" w:cs="Times New Roman"/>
                              </w:rPr>
                              <w:t xml:space="preserve">Unit </w:t>
                            </w:r>
                            <w:r w:rsidR="0045199F"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  <w:r w:rsidR="00703D6D" w:rsidRPr="00703D6D"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="0045199F">
                              <w:rPr>
                                <w:rFonts w:ascii="Times New Roman" w:hAnsi="Times New Roman" w:cs="Times New Roman"/>
                              </w:rPr>
                              <w:t>Working with Electricity</w:t>
                            </w:r>
                            <w:r w:rsidR="00EF3BC3">
                              <w:rPr>
                                <w:rFonts w:ascii="Times New Roman" w:hAnsi="Times New Roman" w:cs="Times New Roman"/>
                              </w:rPr>
                              <w:t xml:space="preserve"> test will be on Monday. Unit </w:t>
                            </w:r>
                            <w:r w:rsidR="00EF6F63">
                              <w:rPr>
                                <w:rFonts w:ascii="Times New Roman" w:hAnsi="Times New Roman" w:cs="Times New Roman"/>
                              </w:rPr>
                              <w:t>8 will be on Forces and Motion.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24A86040" w:rsidR="00B21EDD" w:rsidRPr="00D03773" w:rsidRDefault="003E1E97" w:rsidP="00807A0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D0377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wisdom</w:t>
                            </w:r>
                            <w:r w:rsidRPr="00D0377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.” </w:t>
                            </w:r>
                            <w:r w:rsidRPr="00D7150B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Wisdom is the ability to think and act using knowledge, experience, understanding, common sense</w:t>
                            </w:r>
                            <w:r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,</w:t>
                            </w:r>
                            <w:r w:rsidRPr="00D7150B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 and insight.</w:t>
                            </w:r>
                            <w:r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 </w:t>
                            </w:r>
                            <w:r w:rsidRPr="00D7150B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Acquiring 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nd practicing wisdom gives way to </w:t>
                            </w:r>
                            <w:r w:rsidRPr="00D7150B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happiness and longevity of life.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W</w:t>
                            </w:r>
                            <w:r w:rsidRPr="00B22C9F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ise decisions often prevent heartache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and </w:t>
                            </w:r>
                            <w:r w:rsidRPr="00B22C9F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difficult</w:t>
                            </w:r>
                            <w:r w:rsidRPr="00B22C9F">
                              <w:rPr>
                                <w:rFonts w:ascii="Verdana" w:hAnsi="Verdana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Pr="00B22C9F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situations from developing.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7E9D3B8" wp14:editId="56707283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E5A83" id="Rectangle 2" o:spid="_x0000_s1026" style="position:absolute;margin-left:0;margin-top:0;width:8in;height:762pt;z-index:25164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" fillcolor="#44311d [1608]">
                <w10:wrap anchorx="margin" anchory="margin"/>
              </v:rect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A85935" wp14:editId="32E5F5C4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B7CF76" w14:textId="19EC045B" w:rsidR="00AF08A6" w:rsidRDefault="00AF08A6" w:rsidP="00AF08A6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and mark each of the following words with large, legible print on the index cards sent home today.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This week, we will focus on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commonly misspelled words.</w:t>
                            </w:r>
                          </w:p>
                          <w:p w14:paraId="079ECD8B" w14:textId="24D599D4" w:rsidR="00AF08A6" w:rsidRDefault="00AF08A6" w:rsidP="00AF08A6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absence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criticize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loose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recommend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ache</w:t>
                            </w:r>
                          </w:p>
                          <w:p w14:paraId="299FA816" w14:textId="5942C6A0" w:rsidR="0075183A" w:rsidRPr="0075183A" w:rsidRDefault="00AF08A6" w:rsidP="0075183A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desert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maneuver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restaurant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accomplish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dessert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35" style="position:absolute;margin-left:7.5pt;margin-top:561.75pt;width:561.65pt;height:84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" fillcolor="#664a2c [2408]" strokecolor="#89643b [3208]">
                <v:textbox inset=",7.2pt">
                  <w:txbxContent>
                    <w:p w14:paraId="55B7CF76" w14:textId="19EC045B" w:rsidR="00AF08A6" w:rsidRDefault="00AF08A6" w:rsidP="00AF08A6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and mark each of the following words with large, legible print on the index cards sent home today.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This week, we will focus on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commonly misspelled words.</w:t>
                      </w:r>
                    </w:p>
                    <w:p w14:paraId="079ECD8B" w14:textId="24D599D4" w:rsidR="00AF08A6" w:rsidRDefault="00AF08A6" w:rsidP="00AF08A6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absence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criticize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loose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recommend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ache</w:t>
                      </w:r>
                    </w:p>
                    <w:p w14:paraId="299FA816" w14:textId="5942C6A0" w:rsidR="0075183A" w:rsidRPr="0075183A" w:rsidRDefault="00AF08A6" w:rsidP="0075183A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desert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maneuver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restaurant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accomplish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dessert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B3E4B3E" wp14:editId="3B122271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6" type="#_x0000_t202" style="position:absolute;margin-left:7.5pt;margin-top:545.25pt;width:240.35pt;height:15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E576AD" wp14:editId="41C01268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7" type="#_x0000_t202" style="position:absolute;margin-left:329pt;margin-top:328.65pt;width:240.35pt;height:12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CD0BF7" wp14:editId="008EF2F5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8" type="#_x0000_t202" style="position:absolute;margin-left:10.05pt;margin-top:329.4pt;width:271.45pt;height:12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98D9B6F" wp14:editId="070B45F3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9" alt="nl-header" style="position:absolute;margin-left:6.9pt;margin-top:7.2pt;width:561.6pt;height:65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" strokecolor="#89643b [3208]" strokeweight=".5pt">
                <v:fill r:id="rId16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0F692F">
        <w:rPr>
          <w:noProof/>
        </w:rPr>
        <w:drawing>
          <wp:inline distT="0" distB="0" distL="0" distR="0" wp14:anchorId="6EAFD3E1" wp14:editId="56871D72">
            <wp:extent cx="2971800" cy="15335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0CE0">
        <w:t xml:space="preserve"> </w: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C4548E0"/>
    <w:multiLevelType w:val="hybridMultilevel"/>
    <w:tmpl w:val="A2B214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F951C69"/>
    <w:multiLevelType w:val="hybridMultilevel"/>
    <w:tmpl w:val="4B1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D6"/>
    <w:rsid w:val="00001AB4"/>
    <w:rsid w:val="0001431E"/>
    <w:rsid w:val="000271B5"/>
    <w:rsid w:val="000321AD"/>
    <w:rsid w:val="0003296B"/>
    <w:rsid w:val="000600F0"/>
    <w:rsid w:val="00060937"/>
    <w:rsid w:val="00066B85"/>
    <w:rsid w:val="000675D7"/>
    <w:rsid w:val="00070AE8"/>
    <w:rsid w:val="00073A46"/>
    <w:rsid w:val="00075CAC"/>
    <w:rsid w:val="00081A19"/>
    <w:rsid w:val="000838B0"/>
    <w:rsid w:val="00086601"/>
    <w:rsid w:val="000904A8"/>
    <w:rsid w:val="00090CA8"/>
    <w:rsid w:val="000B052A"/>
    <w:rsid w:val="000C5595"/>
    <w:rsid w:val="000C7D48"/>
    <w:rsid w:val="000D466B"/>
    <w:rsid w:val="000E6DA6"/>
    <w:rsid w:val="000F249E"/>
    <w:rsid w:val="000F2E63"/>
    <w:rsid w:val="000F692F"/>
    <w:rsid w:val="000F6E3D"/>
    <w:rsid w:val="00103DB8"/>
    <w:rsid w:val="00106EE0"/>
    <w:rsid w:val="00120CE0"/>
    <w:rsid w:val="001259D2"/>
    <w:rsid w:val="00126B7C"/>
    <w:rsid w:val="00133A59"/>
    <w:rsid w:val="001402F9"/>
    <w:rsid w:val="001409CA"/>
    <w:rsid w:val="00141B46"/>
    <w:rsid w:val="00142BB8"/>
    <w:rsid w:val="00145A3F"/>
    <w:rsid w:val="001553D6"/>
    <w:rsid w:val="001610DE"/>
    <w:rsid w:val="00162786"/>
    <w:rsid w:val="0017389E"/>
    <w:rsid w:val="00173E53"/>
    <w:rsid w:val="00177441"/>
    <w:rsid w:val="00180AFD"/>
    <w:rsid w:val="0018251B"/>
    <w:rsid w:val="00182C94"/>
    <w:rsid w:val="001859AC"/>
    <w:rsid w:val="001931CC"/>
    <w:rsid w:val="001962B5"/>
    <w:rsid w:val="001A4E6F"/>
    <w:rsid w:val="001C01DA"/>
    <w:rsid w:val="001C18BC"/>
    <w:rsid w:val="001C44C6"/>
    <w:rsid w:val="001D00A1"/>
    <w:rsid w:val="001D1099"/>
    <w:rsid w:val="001D6B0A"/>
    <w:rsid w:val="001E0716"/>
    <w:rsid w:val="001E0C17"/>
    <w:rsid w:val="001E4A97"/>
    <w:rsid w:val="002079DC"/>
    <w:rsid w:val="002115A7"/>
    <w:rsid w:val="00223DD7"/>
    <w:rsid w:val="00225938"/>
    <w:rsid w:val="002279C3"/>
    <w:rsid w:val="00233671"/>
    <w:rsid w:val="00235DBE"/>
    <w:rsid w:val="002361B8"/>
    <w:rsid w:val="002408DF"/>
    <w:rsid w:val="00257871"/>
    <w:rsid w:val="0026142A"/>
    <w:rsid w:val="002711E8"/>
    <w:rsid w:val="00271ABE"/>
    <w:rsid w:val="0028074A"/>
    <w:rsid w:val="002852B1"/>
    <w:rsid w:val="002866D4"/>
    <w:rsid w:val="00291718"/>
    <w:rsid w:val="0029266D"/>
    <w:rsid w:val="0029600B"/>
    <w:rsid w:val="002A48E7"/>
    <w:rsid w:val="002A64DE"/>
    <w:rsid w:val="002B0330"/>
    <w:rsid w:val="002C082D"/>
    <w:rsid w:val="002C5567"/>
    <w:rsid w:val="002C5C64"/>
    <w:rsid w:val="002C7707"/>
    <w:rsid w:val="002D4130"/>
    <w:rsid w:val="002E0BEF"/>
    <w:rsid w:val="002E27F2"/>
    <w:rsid w:val="002E5E6D"/>
    <w:rsid w:val="002E7927"/>
    <w:rsid w:val="002F3E2C"/>
    <w:rsid w:val="002F789A"/>
    <w:rsid w:val="0031005E"/>
    <w:rsid w:val="003109CE"/>
    <w:rsid w:val="00327A22"/>
    <w:rsid w:val="00330A37"/>
    <w:rsid w:val="00332833"/>
    <w:rsid w:val="0034016E"/>
    <w:rsid w:val="00350A82"/>
    <w:rsid w:val="0036184C"/>
    <w:rsid w:val="00363C15"/>
    <w:rsid w:val="00364174"/>
    <w:rsid w:val="00371255"/>
    <w:rsid w:val="00371BA0"/>
    <w:rsid w:val="003816A4"/>
    <w:rsid w:val="00384854"/>
    <w:rsid w:val="00387FD0"/>
    <w:rsid w:val="003959B4"/>
    <w:rsid w:val="00397A6F"/>
    <w:rsid w:val="003A587F"/>
    <w:rsid w:val="003A5ACB"/>
    <w:rsid w:val="003B0EF1"/>
    <w:rsid w:val="003C500D"/>
    <w:rsid w:val="003C6281"/>
    <w:rsid w:val="003D26C9"/>
    <w:rsid w:val="003E1BE5"/>
    <w:rsid w:val="003E1E97"/>
    <w:rsid w:val="003E5FFA"/>
    <w:rsid w:val="003F4343"/>
    <w:rsid w:val="003F4EC1"/>
    <w:rsid w:val="0040296D"/>
    <w:rsid w:val="004142EA"/>
    <w:rsid w:val="00414591"/>
    <w:rsid w:val="0041718A"/>
    <w:rsid w:val="00417287"/>
    <w:rsid w:val="00426990"/>
    <w:rsid w:val="004316A4"/>
    <w:rsid w:val="00431BA8"/>
    <w:rsid w:val="004459DA"/>
    <w:rsid w:val="0045190E"/>
    <w:rsid w:val="0045199F"/>
    <w:rsid w:val="00452612"/>
    <w:rsid w:val="0046142D"/>
    <w:rsid w:val="004663D5"/>
    <w:rsid w:val="00470244"/>
    <w:rsid w:val="00472D2C"/>
    <w:rsid w:val="00474265"/>
    <w:rsid w:val="0047531E"/>
    <w:rsid w:val="004819EE"/>
    <w:rsid w:val="00487487"/>
    <w:rsid w:val="00487CA3"/>
    <w:rsid w:val="00490C95"/>
    <w:rsid w:val="00491725"/>
    <w:rsid w:val="0049352E"/>
    <w:rsid w:val="00496778"/>
    <w:rsid w:val="004B127C"/>
    <w:rsid w:val="004B1B5D"/>
    <w:rsid w:val="004B2B1B"/>
    <w:rsid w:val="004C1982"/>
    <w:rsid w:val="004C2029"/>
    <w:rsid w:val="004C5EC6"/>
    <w:rsid w:val="004D4508"/>
    <w:rsid w:val="004E1055"/>
    <w:rsid w:val="004E3E5E"/>
    <w:rsid w:val="004E6623"/>
    <w:rsid w:val="004E6706"/>
    <w:rsid w:val="005006D7"/>
    <w:rsid w:val="00515E31"/>
    <w:rsid w:val="005213E6"/>
    <w:rsid w:val="005257C5"/>
    <w:rsid w:val="005278B0"/>
    <w:rsid w:val="00527F6B"/>
    <w:rsid w:val="00531EA0"/>
    <w:rsid w:val="00532DC5"/>
    <w:rsid w:val="0053479A"/>
    <w:rsid w:val="00536422"/>
    <w:rsid w:val="005462FE"/>
    <w:rsid w:val="005505D3"/>
    <w:rsid w:val="005575C7"/>
    <w:rsid w:val="00562D43"/>
    <w:rsid w:val="00565818"/>
    <w:rsid w:val="0057435A"/>
    <w:rsid w:val="005834A8"/>
    <w:rsid w:val="0058716D"/>
    <w:rsid w:val="00595F6C"/>
    <w:rsid w:val="005A0E4D"/>
    <w:rsid w:val="005A2872"/>
    <w:rsid w:val="005A2EC7"/>
    <w:rsid w:val="005A6EF5"/>
    <w:rsid w:val="005A7A62"/>
    <w:rsid w:val="005D0CF1"/>
    <w:rsid w:val="005E5EDE"/>
    <w:rsid w:val="005F10D3"/>
    <w:rsid w:val="00622C60"/>
    <w:rsid w:val="00652E05"/>
    <w:rsid w:val="00653C46"/>
    <w:rsid w:val="006552CD"/>
    <w:rsid w:val="00661453"/>
    <w:rsid w:val="00662702"/>
    <w:rsid w:val="0067027A"/>
    <w:rsid w:val="006A49A7"/>
    <w:rsid w:val="006B24CC"/>
    <w:rsid w:val="006B2518"/>
    <w:rsid w:val="006B4933"/>
    <w:rsid w:val="006C29FB"/>
    <w:rsid w:val="006C481B"/>
    <w:rsid w:val="006C7996"/>
    <w:rsid w:val="006D52E6"/>
    <w:rsid w:val="006D57BA"/>
    <w:rsid w:val="006E4566"/>
    <w:rsid w:val="006E55E2"/>
    <w:rsid w:val="006F549D"/>
    <w:rsid w:val="00703D6D"/>
    <w:rsid w:val="007048E4"/>
    <w:rsid w:val="00704F51"/>
    <w:rsid w:val="00720374"/>
    <w:rsid w:val="00723C22"/>
    <w:rsid w:val="00727F51"/>
    <w:rsid w:val="00732759"/>
    <w:rsid w:val="00734F1E"/>
    <w:rsid w:val="00740E10"/>
    <w:rsid w:val="00741A36"/>
    <w:rsid w:val="00743B57"/>
    <w:rsid w:val="007444C3"/>
    <w:rsid w:val="0075183A"/>
    <w:rsid w:val="00752F6C"/>
    <w:rsid w:val="00753627"/>
    <w:rsid w:val="0075617D"/>
    <w:rsid w:val="007607A0"/>
    <w:rsid w:val="007640DE"/>
    <w:rsid w:val="0076557F"/>
    <w:rsid w:val="007702F1"/>
    <w:rsid w:val="007710DE"/>
    <w:rsid w:val="007737D6"/>
    <w:rsid w:val="0077521D"/>
    <w:rsid w:val="0078582C"/>
    <w:rsid w:val="0078669F"/>
    <w:rsid w:val="007902F8"/>
    <w:rsid w:val="00791467"/>
    <w:rsid w:val="007A1F18"/>
    <w:rsid w:val="007B008C"/>
    <w:rsid w:val="007B747A"/>
    <w:rsid w:val="007C1833"/>
    <w:rsid w:val="007C57B8"/>
    <w:rsid w:val="007D5A3E"/>
    <w:rsid w:val="007E0D9F"/>
    <w:rsid w:val="007E4964"/>
    <w:rsid w:val="008010EF"/>
    <w:rsid w:val="00806428"/>
    <w:rsid w:val="008070F5"/>
    <w:rsid w:val="00807A02"/>
    <w:rsid w:val="00822FE9"/>
    <w:rsid w:val="00827CCC"/>
    <w:rsid w:val="00830614"/>
    <w:rsid w:val="008309A2"/>
    <w:rsid w:val="00833FB7"/>
    <w:rsid w:val="00837AC4"/>
    <w:rsid w:val="0084725B"/>
    <w:rsid w:val="00847D51"/>
    <w:rsid w:val="008543E8"/>
    <w:rsid w:val="00854F6A"/>
    <w:rsid w:val="008727B2"/>
    <w:rsid w:val="0087457A"/>
    <w:rsid w:val="0087568B"/>
    <w:rsid w:val="00876ACD"/>
    <w:rsid w:val="00881612"/>
    <w:rsid w:val="00886CF3"/>
    <w:rsid w:val="008924BE"/>
    <w:rsid w:val="008A24D9"/>
    <w:rsid w:val="008B0000"/>
    <w:rsid w:val="008B1249"/>
    <w:rsid w:val="008B31E4"/>
    <w:rsid w:val="008E485E"/>
    <w:rsid w:val="008E4ECA"/>
    <w:rsid w:val="008E5BDE"/>
    <w:rsid w:val="008F06A2"/>
    <w:rsid w:val="008F1967"/>
    <w:rsid w:val="009041FB"/>
    <w:rsid w:val="00904847"/>
    <w:rsid w:val="00913E7F"/>
    <w:rsid w:val="009238DC"/>
    <w:rsid w:val="00927443"/>
    <w:rsid w:val="009277CF"/>
    <w:rsid w:val="00940812"/>
    <w:rsid w:val="009428F2"/>
    <w:rsid w:val="00947021"/>
    <w:rsid w:val="0095765D"/>
    <w:rsid w:val="009800AF"/>
    <w:rsid w:val="009801DF"/>
    <w:rsid w:val="00982A86"/>
    <w:rsid w:val="009A592D"/>
    <w:rsid w:val="009A7177"/>
    <w:rsid w:val="009B099E"/>
    <w:rsid w:val="009C10E7"/>
    <w:rsid w:val="009C6669"/>
    <w:rsid w:val="009D74B4"/>
    <w:rsid w:val="009E4869"/>
    <w:rsid w:val="009E5083"/>
    <w:rsid w:val="009E7BF0"/>
    <w:rsid w:val="009E7E7D"/>
    <w:rsid w:val="009F10A9"/>
    <w:rsid w:val="009F4289"/>
    <w:rsid w:val="00A020EE"/>
    <w:rsid w:val="00A04891"/>
    <w:rsid w:val="00A07FE2"/>
    <w:rsid w:val="00A25AB5"/>
    <w:rsid w:val="00A35C82"/>
    <w:rsid w:val="00A35E75"/>
    <w:rsid w:val="00A444B5"/>
    <w:rsid w:val="00A46081"/>
    <w:rsid w:val="00A5172A"/>
    <w:rsid w:val="00A51791"/>
    <w:rsid w:val="00A62051"/>
    <w:rsid w:val="00A62CF2"/>
    <w:rsid w:val="00A63E8E"/>
    <w:rsid w:val="00A71644"/>
    <w:rsid w:val="00A742B4"/>
    <w:rsid w:val="00A759A7"/>
    <w:rsid w:val="00A91F93"/>
    <w:rsid w:val="00AA0F29"/>
    <w:rsid w:val="00AA26B8"/>
    <w:rsid w:val="00AA2877"/>
    <w:rsid w:val="00AA2ECC"/>
    <w:rsid w:val="00AC135D"/>
    <w:rsid w:val="00AD10A0"/>
    <w:rsid w:val="00AD1595"/>
    <w:rsid w:val="00AD190C"/>
    <w:rsid w:val="00AD2AF7"/>
    <w:rsid w:val="00AD60DE"/>
    <w:rsid w:val="00AD7AC3"/>
    <w:rsid w:val="00AE1D9B"/>
    <w:rsid w:val="00AE6DBE"/>
    <w:rsid w:val="00AF08A6"/>
    <w:rsid w:val="00AF3C0F"/>
    <w:rsid w:val="00AF6CC1"/>
    <w:rsid w:val="00B040D4"/>
    <w:rsid w:val="00B0561B"/>
    <w:rsid w:val="00B11D1C"/>
    <w:rsid w:val="00B1261D"/>
    <w:rsid w:val="00B143C9"/>
    <w:rsid w:val="00B1637A"/>
    <w:rsid w:val="00B16A84"/>
    <w:rsid w:val="00B20124"/>
    <w:rsid w:val="00B21EDD"/>
    <w:rsid w:val="00B30E11"/>
    <w:rsid w:val="00B33E5D"/>
    <w:rsid w:val="00B41374"/>
    <w:rsid w:val="00B60BDB"/>
    <w:rsid w:val="00B64BF2"/>
    <w:rsid w:val="00B66334"/>
    <w:rsid w:val="00B66F1E"/>
    <w:rsid w:val="00B70627"/>
    <w:rsid w:val="00B70980"/>
    <w:rsid w:val="00B848EF"/>
    <w:rsid w:val="00B90667"/>
    <w:rsid w:val="00BA239F"/>
    <w:rsid w:val="00BA26D0"/>
    <w:rsid w:val="00BB2049"/>
    <w:rsid w:val="00BC1623"/>
    <w:rsid w:val="00BC3C76"/>
    <w:rsid w:val="00BC7BCA"/>
    <w:rsid w:val="00BD1F71"/>
    <w:rsid w:val="00BD2317"/>
    <w:rsid w:val="00BD61E3"/>
    <w:rsid w:val="00BF01F5"/>
    <w:rsid w:val="00BF0EDC"/>
    <w:rsid w:val="00C03F85"/>
    <w:rsid w:val="00C07276"/>
    <w:rsid w:val="00C100A5"/>
    <w:rsid w:val="00C208C2"/>
    <w:rsid w:val="00C31F0E"/>
    <w:rsid w:val="00C41A10"/>
    <w:rsid w:val="00C41D51"/>
    <w:rsid w:val="00C47331"/>
    <w:rsid w:val="00C728B4"/>
    <w:rsid w:val="00C72A4B"/>
    <w:rsid w:val="00C81026"/>
    <w:rsid w:val="00C81FA7"/>
    <w:rsid w:val="00C84CED"/>
    <w:rsid w:val="00C8773C"/>
    <w:rsid w:val="00C93866"/>
    <w:rsid w:val="00C9404A"/>
    <w:rsid w:val="00C97DCF"/>
    <w:rsid w:val="00CB1A69"/>
    <w:rsid w:val="00CC665E"/>
    <w:rsid w:val="00CC6B67"/>
    <w:rsid w:val="00CC72C8"/>
    <w:rsid w:val="00CD0AC7"/>
    <w:rsid w:val="00CD0E4D"/>
    <w:rsid w:val="00CD345A"/>
    <w:rsid w:val="00CE66B7"/>
    <w:rsid w:val="00CF0A2A"/>
    <w:rsid w:val="00CF4926"/>
    <w:rsid w:val="00CF772E"/>
    <w:rsid w:val="00CF77BA"/>
    <w:rsid w:val="00D03773"/>
    <w:rsid w:val="00D11225"/>
    <w:rsid w:val="00D12272"/>
    <w:rsid w:val="00D156AD"/>
    <w:rsid w:val="00D20452"/>
    <w:rsid w:val="00D240AF"/>
    <w:rsid w:val="00D265B4"/>
    <w:rsid w:val="00D43682"/>
    <w:rsid w:val="00D43C4B"/>
    <w:rsid w:val="00D45AEB"/>
    <w:rsid w:val="00D5275A"/>
    <w:rsid w:val="00D5692D"/>
    <w:rsid w:val="00D57182"/>
    <w:rsid w:val="00D6062A"/>
    <w:rsid w:val="00D62668"/>
    <w:rsid w:val="00D64485"/>
    <w:rsid w:val="00D67AEA"/>
    <w:rsid w:val="00D7421F"/>
    <w:rsid w:val="00DA069D"/>
    <w:rsid w:val="00DA1426"/>
    <w:rsid w:val="00DA62D3"/>
    <w:rsid w:val="00DB5B8C"/>
    <w:rsid w:val="00DB710A"/>
    <w:rsid w:val="00DC2A53"/>
    <w:rsid w:val="00DC60EA"/>
    <w:rsid w:val="00DD0C66"/>
    <w:rsid w:val="00DD36BD"/>
    <w:rsid w:val="00DD7B37"/>
    <w:rsid w:val="00DE447E"/>
    <w:rsid w:val="00DE5677"/>
    <w:rsid w:val="00DE7323"/>
    <w:rsid w:val="00DF58B8"/>
    <w:rsid w:val="00E00172"/>
    <w:rsid w:val="00E00A27"/>
    <w:rsid w:val="00E02DC2"/>
    <w:rsid w:val="00E03C77"/>
    <w:rsid w:val="00E06912"/>
    <w:rsid w:val="00E07487"/>
    <w:rsid w:val="00E1023F"/>
    <w:rsid w:val="00E12EE3"/>
    <w:rsid w:val="00E1664F"/>
    <w:rsid w:val="00E1666A"/>
    <w:rsid w:val="00E23520"/>
    <w:rsid w:val="00E2673B"/>
    <w:rsid w:val="00E3053C"/>
    <w:rsid w:val="00E34608"/>
    <w:rsid w:val="00E374A2"/>
    <w:rsid w:val="00E45D74"/>
    <w:rsid w:val="00E51E4D"/>
    <w:rsid w:val="00E53CD9"/>
    <w:rsid w:val="00E61C84"/>
    <w:rsid w:val="00E65073"/>
    <w:rsid w:val="00E83EAC"/>
    <w:rsid w:val="00E867DD"/>
    <w:rsid w:val="00E943EF"/>
    <w:rsid w:val="00E97658"/>
    <w:rsid w:val="00EA04AE"/>
    <w:rsid w:val="00EC1524"/>
    <w:rsid w:val="00EC152F"/>
    <w:rsid w:val="00EC304A"/>
    <w:rsid w:val="00EC3190"/>
    <w:rsid w:val="00EC6D70"/>
    <w:rsid w:val="00ED02B7"/>
    <w:rsid w:val="00ED751F"/>
    <w:rsid w:val="00EE2BCE"/>
    <w:rsid w:val="00EF3BC3"/>
    <w:rsid w:val="00EF494D"/>
    <w:rsid w:val="00EF6F63"/>
    <w:rsid w:val="00F05506"/>
    <w:rsid w:val="00F06BEC"/>
    <w:rsid w:val="00F133F5"/>
    <w:rsid w:val="00F15439"/>
    <w:rsid w:val="00F2263F"/>
    <w:rsid w:val="00F2679D"/>
    <w:rsid w:val="00F31887"/>
    <w:rsid w:val="00F4147F"/>
    <w:rsid w:val="00F47899"/>
    <w:rsid w:val="00F51587"/>
    <w:rsid w:val="00F61E1F"/>
    <w:rsid w:val="00F660A3"/>
    <w:rsid w:val="00F737C0"/>
    <w:rsid w:val="00F76790"/>
    <w:rsid w:val="00F804C6"/>
    <w:rsid w:val="00F96D35"/>
    <w:rsid w:val="00F973C6"/>
    <w:rsid w:val="00F97C74"/>
    <w:rsid w:val="00FA0488"/>
    <w:rsid w:val="00FA0CA5"/>
    <w:rsid w:val="00FA73E0"/>
    <w:rsid w:val="00FA748A"/>
    <w:rsid w:val="00FB1FCC"/>
    <w:rsid w:val="00FB2D7F"/>
    <w:rsid w:val="00FC2050"/>
    <w:rsid w:val="00FE7687"/>
    <w:rsid w:val="00FF27B8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10332D1"/>
  <w15:docId w15:val="{10BE8B1E-AF36-4B9D-AB80-4A2DF4054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eering.com/validate?PassCode=101323368010665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hyperlink" Target="https://www.treering.com/validate?PassCode=101323368010665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97A7DD4-99EE-4438-8A20-2368EB07EF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2022-04-04T18:47:00Z</cp:lastPrinted>
  <dcterms:created xsi:type="dcterms:W3CDTF">2022-04-04T18:52:00Z</dcterms:created>
  <dcterms:modified xsi:type="dcterms:W3CDTF">2022-04-04T18:52:00Z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