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1E87335D" w:rsidR="00B21EDD" w:rsidRPr="00565818" w:rsidRDefault="008543E8" w:rsidP="00C72A4B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8F1457F" wp14:editId="5E49E59E">
                <wp:simplePos x="0" y="0"/>
                <wp:positionH relativeFrom="column">
                  <wp:posOffset>205740</wp:posOffset>
                </wp:positionH>
                <wp:positionV relativeFrom="paragraph">
                  <wp:posOffset>1059180</wp:posOffset>
                </wp:positionV>
                <wp:extent cx="6906260" cy="3070860"/>
                <wp:effectExtent l="0" t="0" r="2794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260" cy="307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CB4F50" w14:textId="0A6C7660" w:rsidR="00A35E75" w:rsidRDefault="00504AE3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F17E975" wp14:editId="314FFCD6">
                                  <wp:extent cx="3888740" cy="784860"/>
                                  <wp:effectExtent l="0" t="0" r="0" b="0"/>
                                  <wp:docPr id="12" name="Picture 12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6251" cy="786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91279C" w14:textId="2BB310F0" w:rsidR="00AF7455" w:rsidRPr="00FF2E23" w:rsidRDefault="00AF7455" w:rsidP="00AF74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Wednesday, April 27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: 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Team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Spirit Day</w:t>
                            </w:r>
                          </w:p>
                          <w:p w14:paraId="3D16E1EB" w14:textId="04D500ED" w:rsidR="00504AE3" w:rsidRPr="00FF2E23" w:rsidRDefault="00504AE3" w:rsidP="00AF74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Thursday, April 28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: 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Progress reports</w:t>
                            </w:r>
                          </w:p>
                          <w:p w14:paraId="31E5CFA3" w14:textId="0F9D9125" w:rsidR="00504AE3" w:rsidRPr="00FF2E23" w:rsidRDefault="00504AE3" w:rsidP="00AF74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Monday, May 2-Tuesday, May 3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: 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ELA FSA</w:t>
                            </w:r>
                          </w:p>
                          <w:p w14:paraId="2AD5F6A2" w14:textId="03B6B375" w:rsidR="00AF7455" w:rsidRPr="00FF2E23" w:rsidRDefault="00AF7455" w:rsidP="00AF74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Wednesday, May 4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Wacky Tacky Spirit Day</w:t>
                            </w:r>
                          </w:p>
                          <w:p w14:paraId="585B5CD5" w14:textId="3A286E93" w:rsidR="00504AE3" w:rsidRPr="00FF2E23" w:rsidRDefault="00504AE3" w:rsidP="00AF74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Thursday, May 5-Friday, May 6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: 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Math FSA</w:t>
                            </w:r>
                          </w:p>
                          <w:p w14:paraId="3C26DDC3" w14:textId="0413E83D" w:rsidR="00FF2E23" w:rsidRPr="00FF2E23" w:rsidRDefault="00FF2E23" w:rsidP="00AF74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Wednesday, May 11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Crazy Hair Spirit Day</w:t>
                            </w:r>
                          </w:p>
                          <w:p w14:paraId="44052F32" w14:textId="77777777" w:rsidR="00504AE3" w:rsidRPr="00FF2E23" w:rsidRDefault="00504AE3" w:rsidP="00AF74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Monday, May 16-Tuesday, May 17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: 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Science FSA</w:t>
                            </w:r>
                          </w:p>
                          <w:p w14:paraId="15F06683" w14:textId="38D182FD" w:rsidR="00504AE3" w:rsidRPr="00FF2E23" w:rsidRDefault="00504AE3" w:rsidP="00AF74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Wednesday, May 18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: 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Science Fair projects due</w:t>
                            </w:r>
                            <w:r w:rsid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, Field Day</w:t>
                            </w:r>
                          </w:p>
                          <w:p w14:paraId="42995ECB" w14:textId="77777777" w:rsidR="00504AE3" w:rsidRPr="00FF2E23" w:rsidRDefault="00504AE3" w:rsidP="00AF74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Thursday, May 19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: 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Science Fair (6-7:00 pm)</w:t>
                            </w:r>
                          </w:p>
                          <w:p w14:paraId="10D67C39" w14:textId="589AE5FF" w:rsidR="00504AE3" w:rsidRDefault="00504AE3" w:rsidP="00AF74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Monday, May 23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: 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St. Augustine</w:t>
                            </w:r>
                          </w:p>
                          <w:p w14:paraId="4976496B" w14:textId="7E013784" w:rsidR="00FF2E23" w:rsidRPr="00FF2E23" w:rsidRDefault="00FF2E23" w:rsidP="00AF745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Tuesday, May 24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Spelling Bee</w:t>
                            </w:r>
                          </w:p>
                          <w:p w14:paraId="7E05F64C" w14:textId="38DBDCE2" w:rsidR="00504AE3" w:rsidRPr="00FF2E23" w:rsidRDefault="00504AE3" w:rsidP="00AF7455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Wednesday, May 25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: </w:t>
                            </w:r>
                            <w:r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Graduation (8:30-9:30 am</w:t>
                            </w:r>
                            <w:r w:rsidR="00AF7455" w:rsidRPr="00FF2E23">
                              <w:rPr>
                                <w:rFonts w:ascii="Times New Roman" w:eastAsia="SimSun" w:hAnsi="Times New Roman" w:cs="Times New Roman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145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2pt;margin-top:83.4pt;width:543.8pt;height:241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" fillcolor="white [3201]" strokecolor="black [3213]" strokeweight="2pt">
                <v:textbox>
                  <w:txbxContent>
                    <w:p w14:paraId="71CB4F50" w14:textId="0A6C7660" w:rsidR="00A35E75" w:rsidRDefault="00504AE3" w:rsidP="00BC3C76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5F17E975" wp14:editId="314FFCD6">
                            <wp:extent cx="3888740" cy="784860"/>
                            <wp:effectExtent l="0" t="0" r="0" b="0"/>
                            <wp:docPr id="12" name="Picture 12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6251" cy="786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91279C" w14:textId="2BB310F0" w:rsidR="00AF7455" w:rsidRPr="00FF2E23" w:rsidRDefault="00AF7455" w:rsidP="00AF745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Wednesday, April 27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: 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Team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Spirit Day</w:t>
                      </w:r>
                    </w:p>
                    <w:p w14:paraId="3D16E1EB" w14:textId="04D500ED" w:rsidR="00504AE3" w:rsidRPr="00FF2E23" w:rsidRDefault="00504AE3" w:rsidP="00AF745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Thursday, April 28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: 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Progress reports</w:t>
                      </w:r>
                    </w:p>
                    <w:p w14:paraId="31E5CFA3" w14:textId="0F9D9125" w:rsidR="00504AE3" w:rsidRPr="00FF2E23" w:rsidRDefault="00504AE3" w:rsidP="00AF745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Monday, May 2-Tuesday, May 3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: 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ELA FSA</w:t>
                      </w:r>
                    </w:p>
                    <w:p w14:paraId="2AD5F6A2" w14:textId="03B6B375" w:rsidR="00AF7455" w:rsidRPr="00FF2E23" w:rsidRDefault="00AF7455" w:rsidP="00AF745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Wednesday, May 4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>: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Wacky Tacky Spirit Day</w:t>
                      </w:r>
                    </w:p>
                    <w:p w14:paraId="585B5CD5" w14:textId="3A286E93" w:rsidR="00504AE3" w:rsidRPr="00FF2E23" w:rsidRDefault="00504AE3" w:rsidP="00AF745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Thursday, May 5-Friday, May 6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: 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Math FSA</w:t>
                      </w:r>
                    </w:p>
                    <w:p w14:paraId="3C26DDC3" w14:textId="0413E83D" w:rsidR="00FF2E23" w:rsidRPr="00FF2E23" w:rsidRDefault="00FF2E23" w:rsidP="00AF745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Wednesday, May 11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>: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Crazy Hair Spirit Day</w:t>
                      </w:r>
                    </w:p>
                    <w:p w14:paraId="44052F32" w14:textId="77777777" w:rsidR="00504AE3" w:rsidRPr="00FF2E23" w:rsidRDefault="00504AE3" w:rsidP="00AF745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Monday, May 16-Tuesday, May 17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: 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Science FSA</w:t>
                      </w:r>
                    </w:p>
                    <w:p w14:paraId="15F06683" w14:textId="38D182FD" w:rsidR="00504AE3" w:rsidRPr="00FF2E23" w:rsidRDefault="00504AE3" w:rsidP="00AF745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Wednesday, May 18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: 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Science Fair projects due</w:t>
                      </w:r>
                      <w:r w:rsid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, Field Day</w:t>
                      </w:r>
                    </w:p>
                    <w:p w14:paraId="42995ECB" w14:textId="77777777" w:rsidR="00504AE3" w:rsidRPr="00FF2E23" w:rsidRDefault="00504AE3" w:rsidP="00AF745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Thursday, May 19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: 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Science Fair (6-7:00 pm)</w:t>
                      </w:r>
                    </w:p>
                    <w:p w14:paraId="10D67C39" w14:textId="589AE5FF" w:rsidR="00504AE3" w:rsidRDefault="00504AE3" w:rsidP="00AF745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Monday, May 23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: 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St. Augustine</w:t>
                      </w:r>
                    </w:p>
                    <w:p w14:paraId="4976496B" w14:textId="7E013784" w:rsidR="00FF2E23" w:rsidRPr="00FF2E23" w:rsidRDefault="00FF2E23" w:rsidP="00AF7455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Tuesday, May 24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>:</w:t>
                      </w:r>
                      <w:r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Spelling Bee</w:t>
                      </w:r>
                    </w:p>
                    <w:p w14:paraId="7E05F64C" w14:textId="38DBDCE2" w:rsidR="00504AE3" w:rsidRPr="00FF2E23" w:rsidRDefault="00504AE3" w:rsidP="00AF7455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Wednesday, May 25</w:t>
                      </w:r>
                      <w:r w:rsidRPr="00FF2E23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: </w:t>
                      </w:r>
                      <w:r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Graduation (8:30-9:30 am</w:t>
                      </w:r>
                      <w:r w:rsidR="00AF7455" w:rsidRPr="00FF2E23">
                        <w:rPr>
                          <w:rFonts w:ascii="Times New Roman" w:eastAsia="SimSun" w:hAnsi="Times New Roman" w:cs="Times New Roman"/>
                          <w:kern w:val="3"/>
                          <w:sz w:val="24"/>
                          <w:szCs w:val="24"/>
                          <w:lang w:eastAsia="zh-CN" w:bidi="hi-I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5172A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5376B60" wp14:editId="43CA2BFC">
                <wp:simplePos x="0" y="0"/>
                <wp:positionH relativeFrom="column">
                  <wp:posOffset>3413760</wp:posOffset>
                </wp:positionH>
                <wp:positionV relativeFrom="paragraph">
                  <wp:posOffset>8382000</wp:posOffset>
                </wp:positionV>
                <wp:extent cx="3762375" cy="1127760"/>
                <wp:effectExtent l="0" t="0" r="28575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56AB7" w14:textId="77777777" w:rsidR="00DC295E" w:rsidRPr="00DC295E" w:rsidRDefault="00A5172A" w:rsidP="00DC295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C295E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Notes from Ms. Katje</w:t>
                            </w:r>
                            <w:r w:rsidRPr="00DC2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6255A336" w14:textId="593ABD41" w:rsidR="00DC295E" w:rsidRPr="00DC295E" w:rsidRDefault="00DC295E" w:rsidP="00DC295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Monotype Corsiva" w:hAnsi="Monotype Corsiva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C295E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No updates provided</w:t>
                            </w:r>
                          </w:p>
                          <w:p w14:paraId="3AB53CA0" w14:textId="77777777" w:rsidR="00A5172A" w:rsidRPr="00DC295E" w:rsidRDefault="00A5172A" w:rsidP="00DC295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Monotype Corsiva" w:hAnsi="Monotype Corsiva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3B6D3EEF" w14:textId="77777777" w:rsidR="00DC295E" w:rsidRPr="00DC295E" w:rsidRDefault="00A5172A" w:rsidP="00DC295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C295E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Notes from Coach Cotter</w:t>
                            </w:r>
                            <w:r w:rsidRPr="00DC295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55E397A5" w14:textId="6B8C316C" w:rsidR="00A5172A" w:rsidRPr="00DC295E" w:rsidRDefault="00A5172A" w:rsidP="00DC295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C295E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No updates provided</w:t>
                            </w:r>
                          </w:p>
                          <w:p w14:paraId="4C92C6E0" w14:textId="77777777" w:rsidR="00A5172A" w:rsidRDefault="00A51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76B60" id="Text Box 23" o:spid="_x0000_s1027" type="#_x0000_t202" style="position:absolute;margin-left:268.8pt;margin-top:660pt;width:296.25pt;height:88.8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" fillcolor="white [3201]" strokeweight=".5pt">
                <v:textbox>
                  <w:txbxContent>
                    <w:p w14:paraId="33956AB7" w14:textId="77777777" w:rsidR="00DC295E" w:rsidRPr="00DC295E" w:rsidRDefault="00A5172A" w:rsidP="00DC295E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C295E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Notes from Ms. Katje</w:t>
                      </w:r>
                      <w:r w:rsidRPr="00DC2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  <w:p w14:paraId="6255A336" w14:textId="593ABD41" w:rsidR="00DC295E" w:rsidRPr="00DC295E" w:rsidRDefault="00DC295E" w:rsidP="00DC295E">
                      <w:pPr>
                        <w:pStyle w:val="SmallPrint"/>
                        <w:shd w:val="clear" w:color="auto" w:fill="FFFFFF" w:themeFill="background1"/>
                        <w:rPr>
                          <w:rFonts w:ascii="Monotype Corsiva" w:hAnsi="Monotype Corsiva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C295E">
                        <w:rPr>
                          <w:rFonts w:ascii="Monotype Corsiva" w:hAnsi="Monotype Corsiva" w:cs="Times New Roman"/>
                          <w:color w:val="000000" w:themeColor="text1"/>
                          <w:sz w:val="28"/>
                          <w:szCs w:val="28"/>
                        </w:rPr>
                        <w:t>No updates provided</w:t>
                      </w:r>
                    </w:p>
                    <w:p w14:paraId="3AB53CA0" w14:textId="77777777" w:rsidR="00A5172A" w:rsidRPr="00DC295E" w:rsidRDefault="00A5172A" w:rsidP="00DC295E">
                      <w:pPr>
                        <w:pStyle w:val="SmallPrint"/>
                        <w:shd w:val="clear" w:color="auto" w:fill="FFFFFF" w:themeFill="background1"/>
                        <w:rPr>
                          <w:rFonts w:ascii="Monotype Corsiva" w:hAnsi="Monotype Corsiva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14:paraId="3B6D3EEF" w14:textId="77777777" w:rsidR="00DC295E" w:rsidRPr="00DC295E" w:rsidRDefault="00A5172A" w:rsidP="00DC295E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C295E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Notes from Coach Cotter</w:t>
                      </w:r>
                      <w:r w:rsidRPr="00DC295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  <w:p w14:paraId="55E397A5" w14:textId="6B8C316C" w:rsidR="00A5172A" w:rsidRPr="00DC295E" w:rsidRDefault="00A5172A" w:rsidP="00DC295E">
                      <w:pPr>
                        <w:pStyle w:val="SmallPrint"/>
                        <w:shd w:val="clear" w:color="auto" w:fill="FFFFFF" w:themeFill="background1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C295E">
                        <w:rPr>
                          <w:rFonts w:ascii="Monotype Corsiva" w:hAnsi="Monotype Corsiva" w:cs="Times New Roman"/>
                          <w:color w:val="000000" w:themeColor="text1"/>
                          <w:sz w:val="28"/>
                          <w:szCs w:val="28"/>
                        </w:rPr>
                        <w:t>No updates provided</w:t>
                      </w:r>
                    </w:p>
                    <w:p w14:paraId="4C92C6E0" w14:textId="77777777" w:rsidR="00A5172A" w:rsidRDefault="00A5172A"/>
                  </w:txbxContent>
                </v:textbox>
              </v:shape>
            </w:pict>
          </mc:Fallback>
        </mc:AlternateContent>
      </w:r>
      <w:r w:rsidR="00A5172A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E7E5E39" wp14:editId="7BFD5DB8">
                <wp:simplePos x="0" y="0"/>
                <wp:positionH relativeFrom="column">
                  <wp:posOffset>83820</wp:posOffset>
                </wp:positionH>
                <wp:positionV relativeFrom="paragraph">
                  <wp:posOffset>8305800</wp:posOffset>
                </wp:positionV>
                <wp:extent cx="7172325" cy="12858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CFBA3" w14:textId="6E0389BD" w:rsidR="00A83CBD" w:rsidRDefault="00A83CBD" w:rsidP="00A83CBD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504AE3">
                              <w:drawing>
                                <wp:inline distT="0" distB="0" distL="0" distR="0" wp14:anchorId="34C58E45" wp14:editId="01B7B96F">
                                  <wp:extent cx="2962275" cy="1295314"/>
                                  <wp:effectExtent l="0" t="0" r="0" b="63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0581" cy="1342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F2AC8B" w14:textId="0FC871FA" w:rsidR="00504AE3" w:rsidRDefault="00A83CBD" w:rsidP="00A83CBD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525C44A" w14:textId="347D0276" w:rsidR="00E374A2" w:rsidRDefault="00504AE3" w:rsidP="00504AE3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</w:pP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DC295E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2FCD6D90" w14:textId="6014B678" w:rsidR="00504AE3" w:rsidRPr="00E374A2" w:rsidRDefault="00504AE3" w:rsidP="00504AE3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tab/>
                            </w:r>
                          </w:p>
                          <w:p w14:paraId="1A826132" w14:textId="3C2EFC2F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0D66598" w14:textId="1C046864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0257494" w14:textId="67F65111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6F90EA64" w14:textId="257CE9C7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44213D0D" w14:textId="77777777" w:rsidR="009F4289" w:rsidRDefault="009F4289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8" type="#_x0000_t202" style="position:absolute;margin-left:6.6pt;margin-top:654pt;width:564.75pt;height:101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" filled="f" stroked="f">
                <v:textbox inset="0,0,0,0">
                  <w:txbxContent>
                    <w:p w14:paraId="747CFBA3" w14:textId="6E0389BD" w:rsidR="00A83CBD" w:rsidRDefault="00A83CBD" w:rsidP="00A83CBD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504AE3">
                        <w:drawing>
                          <wp:inline distT="0" distB="0" distL="0" distR="0" wp14:anchorId="34C58E45" wp14:editId="01B7B96F">
                            <wp:extent cx="2962275" cy="1295314"/>
                            <wp:effectExtent l="0" t="0" r="0" b="63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0581" cy="1342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F2AC8B" w14:textId="0FC871FA" w:rsidR="00504AE3" w:rsidRDefault="00A83CBD" w:rsidP="00A83CBD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525C44A" w14:textId="347D0276" w:rsidR="00E374A2" w:rsidRDefault="00504AE3" w:rsidP="00504AE3">
                      <w:pPr>
                        <w:pStyle w:val="SmallPrint"/>
                        <w:shd w:val="clear" w:color="auto" w:fill="FFFFFF" w:themeFill="background1"/>
                        <w:jc w:val="left"/>
                      </w:pP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   </w:t>
                      </w:r>
                      <w:r w:rsidR="00DC295E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2FCD6D90" w14:textId="6014B678" w:rsidR="00504AE3" w:rsidRPr="00E374A2" w:rsidRDefault="00504AE3" w:rsidP="00504AE3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tab/>
                      </w:r>
                    </w:p>
                    <w:p w14:paraId="1A826132" w14:textId="3C2EFC2F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0D66598" w14:textId="1C046864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70257494" w14:textId="67F65111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6F90EA64" w14:textId="257CE9C7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44213D0D" w14:textId="77777777" w:rsidR="009F4289" w:rsidRDefault="009F4289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83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193D19" wp14:editId="57B59FB2">
                <wp:simplePos x="0" y="0"/>
                <wp:positionH relativeFrom="column">
                  <wp:posOffset>2019300</wp:posOffset>
                </wp:positionH>
                <wp:positionV relativeFrom="paragraph">
                  <wp:posOffset>7368540</wp:posOffset>
                </wp:positionV>
                <wp:extent cx="4922520" cy="632460"/>
                <wp:effectExtent l="0" t="0" r="1143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52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1643653" w14:textId="77E4A004" w:rsidR="0075183A" w:rsidRPr="009F4289" w:rsidRDefault="0075183A" w:rsidP="009F428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 w:rsidRPr="009F4289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While there is no spelling homework during Spring Break</w:t>
                            </w:r>
                            <w:r w:rsidR="009F4289" w:rsidRPr="009F4289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, the attached reading comprehension and Science Fair activity is due the Friday that we return, April 1</w:t>
                            </w:r>
                            <w:r w:rsidR="009F4289" w:rsidRPr="009F4289">
                              <w:rPr>
                                <w:rFonts w:ascii="Bookman Old Style" w:hAnsi="Bookman Old Style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="009F4289" w:rsidRPr="009F4289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93D19" id="Text Box 17" o:spid="_x0000_s1029" type="#_x0000_t202" style="position:absolute;margin-left:159pt;margin-top:580.2pt;width:387.6pt;height:49.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" fillcolor="white [3201]" strokecolor="black [3213]" strokeweight=".5pt">
                <v:textbox>
                  <w:txbxContent>
                    <w:p w14:paraId="51643653" w14:textId="77E4A004" w:rsidR="0075183A" w:rsidRPr="009F4289" w:rsidRDefault="0075183A" w:rsidP="009F4289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 w:rsidRPr="009F4289">
                        <w:rPr>
                          <w:rFonts w:ascii="Bookman Old Style" w:hAnsi="Bookman Old Style"/>
                          <w:b/>
                          <w:bCs/>
                        </w:rPr>
                        <w:t>While there is no spelling homework during Spring Break</w:t>
                      </w:r>
                      <w:r w:rsidR="009F4289" w:rsidRPr="009F4289">
                        <w:rPr>
                          <w:rFonts w:ascii="Bookman Old Style" w:hAnsi="Bookman Old Style"/>
                          <w:b/>
                          <w:bCs/>
                        </w:rPr>
                        <w:t>, the attached reading comprehension and Science Fair activity is due the Friday that we return, April 1</w:t>
                      </w:r>
                      <w:r w:rsidR="009F4289" w:rsidRPr="009F4289">
                        <w:rPr>
                          <w:rFonts w:ascii="Bookman Old Style" w:hAnsi="Bookman Old Style"/>
                          <w:b/>
                          <w:bCs/>
                          <w:vertAlign w:val="superscript"/>
                        </w:rPr>
                        <w:t>st</w:t>
                      </w:r>
                      <w:r w:rsidR="009F4289" w:rsidRPr="009F4289">
                        <w:rPr>
                          <w:rFonts w:ascii="Bookman Old Style" w:hAnsi="Bookman Old Style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048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C57ED6" wp14:editId="6DBC57E3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5858B94A" w:rsidR="003816A4" w:rsidRPr="002D4130" w:rsidRDefault="00177441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April </w:t>
                            </w:r>
                            <w:proofErr w:type="gramStart"/>
                            <w:r w:rsidR="008A7E0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22</w:t>
                            </w:r>
                            <w:r w:rsidR="001B11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proofErr w:type="gramEnd"/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C31F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0" type="#_x0000_t92" style="position:absolute;margin-left:471.3pt;margin-top:12.85pt;width:93.65pt;height:93.6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5858B94A" w:rsidR="003816A4" w:rsidRPr="002D4130" w:rsidRDefault="00177441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April </w:t>
                      </w:r>
                      <w:proofErr w:type="gramStart"/>
                      <w:r w:rsidR="008A7E0C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22</w:t>
                      </w:r>
                      <w:r w:rsidR="001B11AB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</w:t>
                      </w:r>
                      <w:proofErr w:type="gramEnd"/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C31F0E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0FE89BF" wp14:editId="6D8492B4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2C7DA744" w:rsidR="007C1833" w:rsidRDefault="008309A2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</w:p>
                          <w:p w14:paraId="6B86A1C2" w14:textId="074F497E" w:rsidR="00177441" w:rsidRPr="00565818" w:rsidRDefault="00177441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="00CF772E" w:rsidRPr="00CF772E">
                              <w:rPr>
                                <w:noProof/>
                              </w:rPr>
                              <w:drawing>
                                <wp:inline distT="0" distB="0" distL="0" distR="0" wp14:anchorId="07C32C16" wp14:editId="3094A3F4">
                                  <wp:extent cx="2125980" cy="2735580"/>
                                  <wp:effectExtent l="19050" t="19050" r="26670" b="26670"/>
                                  <wp:docPr id="19" name="Picture 19" descr="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980" cy="273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1" alt="book-bg" style="position:absolute;margin-left:7.5pt;margin-top:81pt;width:561.6pt;height:247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" strokecolor="#89643b [3208]" strokeweight=".5pt">
                <v:fill r:id="rId11" o:title="book-bg" recolor="t" rotate="t" type="frame"/>
                <v:textbox inset="0,0,0,0">
                  <w:txbxContent>
                    <w:p w14:paraId="3D4C9EA0" w14:textId="2C7DA744" w:rsidR="007C1833" w:rsidRDefault="008309A2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</w:t>
                      </w:r>
                    </w:p>
                    <w:p w14:paraId="6B86A1C2" w14:textId="074F497E" w:rsidR="00177441" w:rsidRPr="00565818" w:rsidRDefault="00177441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="00CF772E" w:rsidRPr="00CF772E">
                        <w:rPr>
                          <w:noProof/>
                        </w:rPr>
                        <w:drawing>
                          <wp:inline distT="0" distB="0" distL="0" distR="0" wp14:anchorId="07C32C16" wp14:editId="3094A3F4">
                            <wp:extent cx="2125980" cy="2735580"/>
                            <wp:effectExtent l="19050" t="19050" r="26670" b="26670"/>
                            <wp:docPr id="19" name="Picture 19" descr="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Text&#10;&#10;Description automatically generated with low confidenc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980" cy="27355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3893B" wp14:editId="11FCEB52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7ADC4A7B" w14:textId="44CABC79" w:rsidR="00470244" w:rsidRDefault="00504AE3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bookmarkStart w:id="0" w:name="_Hlk21963232"/>
                            <w:r w:rsidRPr="00E374A2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Citizen of the </w:t>
                            </w:r>
                            <w:r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week</w:t>
                            </w:r>
                          </w:p>
                          <w:p w14:paraId="16387219" w14:textId="198DDBD1" w:rsidR="00536422" w:rsidRDefault="00536422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    </w:t>
                            </w:r>
                            <w:r w:rsidR="00504AE3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E34608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bookmarkEnd w:id="0"/>
                            <w:r w:rsidR="00504AE3" w:rsidRPr="00504AE3">
                              <w:drawing>
                                <wp:inline distT="0" distB="0" distL="0" distR="0" wp14:anchorId="4CDFF1E5" wp14:editId="0F37DAA7">
                                  <wp:extent cx="1362710" cy="1676400"/>
                                  <wp:effectExtent l="0" t="0" r="889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105" cy="1697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368F9A" w14:textId="32300D5E" w:rsidR="00504AE3" w:rsidRPr="00504AE3" w:rsidRDefault="00504AE3" w:rsidP="00504AE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sz w:val="44"/>
                                <w:szCs w:val="44"/>
                                <w:lang w:eastAsia="zh-CN" w:bidi="hi-IN"/>
                              </w:rPr>
                            </w:pPr>
                            <w:r w:rsidRPr="00504AE3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Congratulations to Monty Reed!</w:t>
                            </w:r>
                          </w:p>
                          <w:p w14:paraId="7239415F" w14:textId="77777777" w:rsidR="00504AE3" w:rsidRDefault="00504AE3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32" style="position:absolute;margin-left:324pt;margin-top:345.75pt;width:245.15pt;height:19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7ADC4A7B" w14:textId="44CABC79" w:rsidR="00470244" w:rsidRDefault="00504AE3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bookmarkStart w:id="1" w:name="_Hlk21963232"/>
                      <w:r w:rsidRPr="00E374A2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Citizen of the </w:t>
                      </w:r>
                      <w:r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week</w:t>
                      </w:r>
                    </w:p>
                    <w:p w14:paraId="16387219" w14:textId="198DDBD1" w:rsidR="00536422" w:rsidRDefault="00536422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    </w:t>
                      </w:r>
                      <w:r w:rsidR="00504AE3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  <w:t xml:space="preserve">       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E34608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bookmarkEnd w:id="1"/>
                      <w:r w:rsidR="00504AE3" w:rsidRPr="00504AE3">
                        <w:drawing>
                          <wp:inline distT="0" distB="0" distL="0" distR="0" wp14:anchorId="4CDFF1E5" wp14:editId="0F37DAA7">
                            <wp:extent cx="1362710" cy="1676400"/>
                            <wp:effectExtent l="0" t="0" r="889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0105" cy="1697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368F9A" w14:textId="32300D5E" w:rsidR="00504AE3" w:rsidRPr="00504AE3" w:rsidRDefault="00504AE3" w:rsidP="00504AE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sz w:val="44"/>
                          <w:szCs w:val="44"/>
                          <w:lang w:eastAsia="zh-CN" w:bidi="hi-IN"/>
                        </w:rPr>
                      </w:pPr>
                      <w:r w:rsidRPr="00504AE3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Congratulations to Monty Reed!</w:t>
                      </w:r>
                    </w:p>
                    <w:p w14:paraId="7239415F" w14:textId="77777777" w:rsidR="00504AE3" w:rsidRDefault="00504AE3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026ED6C" wp14:editId="2EDC59DE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24A4200" w14:textId="49793D09" w:rsidR="00E12EE3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C6322B" w:rsidRP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</w:t>
                                  </w:r>
                                  <w:r w:rsidR="00C6322B" w:rsidRPr="00145A3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e </w:t>
                                  </w:r>
                                  <w:r w:rsid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learned about the suffix, “-</w:t>
                                  </w:r>
                                  <w:r w:rsid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ology</w:t>
                                  </w:r>
                                  <w:r w:rsid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,” </w:t>
                                  </w:r>
                                  <w:r w:rsid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prepared for FSA, </w:t>
                                  </w:r>
                                  <w:r w:rsid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and continued to read our class novel, </w:t>
                                  </w:r>
                                  <w:r w:rsidR="00C6322B" w:rsidRPr="0096790E">
                                    <w:rPr>
                                      <w:rFonts w:ascii="Times New Roman" w:eastAsia="SimSun" w:hAnsi="Times New Roman" w:cs="Times New Roman"/>
                                      <w:i/>
                                      <w:iCs/>
                                      <w:kern w:val="3"/>
                                      <w:lang w:eastAsia="zh-CN" w:bidi="hi-IN"/>
                                    </w:rPr>
                                    <w:t>The Sign of the Beaver</w:t>
                                  </w:r>
                                  <w:r w:rsid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  <w:p w14:paraId="277A3DCA" w14:textId="4DB9CF5F" w:rsidR="003C500D" w:rsidRDefault="00397A6F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145A3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Students just </w:t>
                                  </w:r>
                                  <w:r w:rsidR="00B143C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began studying </w:t>
                                  </w:r>
                                  <w:r w:rsidR="00145A3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Ch. </w:t>
                                  </w:r>
                                  <w:r w:rsid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5</w:t>
                                  </w:r>
                                  <w:r w:rsidR="00145A3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w</w:t>
                                  </w:r>
                                  <w:r w:rsidR="00B143C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hich focuses </w:t>
                                  </w:r>
                                  <w:r w:rsidR="00145A3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on</w:t>
                                  </w:r>
                                  <w:r w:rsid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the American Revolution</w:t>
                                  </w:r>
                                  <w:r w:rsidR="00145A3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  <w:p w14:paraId="3D370B08" w14:textId="35F34821" w:rsidR="005A2872" w:rsidRPr="001610DE" w:rsidRDefault="0017389E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EF3BC3" w:rsidRPr="00EF3BC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’re all done with our </w:t>
                                  </w:r>
                                  <w:proofErr w:type="gramStart"/>
                                  <w:r w:rsid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textbook, and</w:t>
                                  </w:r>
                                  <w:proofErr w:type="gramEnd"/>
                                  <w:r w:rsidR="00C6322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are using our time to prepare for the FSA</w:t>
                                  </w:r>
                                  <w:r w:rsidR="0045199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42699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01989550" w14:textId="3B37D832" w:rsidR="004663D5" w:rsidRPr="00C81026" w:rsidRDefault="0017389E" w:rsidP="006A49A7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C6322B" w:rsidRPr="009F75B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We’re currently studying Unit 9 which focuses on </w:t>
                                  </w:r>
                                  <w:r w:rsidR="009F75B3" w:rsidRPr="009F75B3">
                                    <w:rPr>
                                      <w:rFonts w:ascii="Times New Roman" w:hAnsi="Times New Roman" w:cs="Times New Roman"/>
                                    </w:rPr>
                                    <w:t>Organs and Body Systems. We will test this week.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61657953" w:rsidR="00B21EDD" w:rsidRPr="00D03773" w:rsidRDefault="003E1E97" w:rsidP="00807A0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0377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3C6DF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flexibility</w:t>
                                  </w:r>
                                  <w:r w:rsidRPr="00D0377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="0062331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Being flexible</w:t>
                                  </w:r>
                                  <w:r w:rsidR="003C6DFB" w:rsidRPr="003C6DF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helps you adapt to new surroundings and </w:t>
                                  </w:r>
                                  <w:proofErr w:type="gramStart"/>
                                  <w:r w:rsidR="003C6DFB" w:rsidRPr="003C6DF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situations, and</w:t>
                                  </w:r>
                                  <w:proofErr w:type="gramEnd"/>
                                  <w:r w:rsidR="003C6DFB" w:rsidRPr="003C6DFB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can help you overcome numerous obstacles in your daily life.</w:t>
                                  </w:r>
                                  <w:r w:rsidR="008A7E0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8A7E0C" w:rsidRPr="008A7E0C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>Having a high level of flexibility makes it easier for you to live a less stressful and</w:t>
                                  </w:r>
                                  <w:r w:rsidR="008A7E0C">
                                    <w:rPr>
                                      <w:rFonts w:ascii="Roboto" w:hAnsi="Roboto"/>
                                      <w:b/>
                                      <w:bCs/>
                                      <w:color w:val="2021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8A7E0C" w:rsidRPr="008A7E0C">
                                    <w:rPr>
                                      <w:rFonts w:ascii="Times New Roman" w:hAnsi="Times New Roman" w:cs="Times New Roman"/>
                                      <w:color w:val="202124"/>
                                      <w:shd w:val="clear" w:color="auto" w:fill="FFFFFF"/>
                                    </w:rPr>
                                    <w:t>hectic life.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3" style="position:absolute;margin-left:7.5pt;margin-top:345pt;width:308.7pt;height:1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24A4200" w14:textId="49793D09" w:rsidR="00E12EE3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C6322B" w:rsidRP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</w:t>
                            </w:r>
                            <w:r w:rsidR="00C6322B" w:rsidRPr="00145A3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e </w:t>
                            </w:r>
                            <w:r w:rsid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learned about the suffix, “-</w:t>
                            </w:r>
                            <w:r w:rsid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ology</w:t>
                            </w:r>
                            <w:r w:rsid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,” </w:t>
                            </w:r>
                            <w:r w:rsid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prepared for FSA, </w:t>
                            </w:r>
                            <w:r w:rsid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and continued to read our class novel, </w:t>
                            </w:r>
                            <w:r w:rsidR="00C6322B" w:rsidRPr="0096790E">
                              <w:rPr>
                                <w:rFonts w:ascii="Times New Roman" w:eastAsia="SimSun" w:hAnsi="Times New Roman" w:cs="Times New Roman"/>
                                <w:i/>
                                <w:iCs/>
                                <w:kern w:val="3"/>
                                <w:lang w:eastAsia="zh-CN" w:bidi="hi-IN"/>
                              </w:rPr>
                              <w:t>The Sign of the Beaver</w:t>
                            </w:r>
                            <w:r w:rsid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277A3DCA" w14:textId="4DB9CF5F" w:rsidR="003C500D" w:rsidRDefault="00397A6F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145A3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Students just </w:t>
                            </w:r>
                            <w:r w:rsidR="00B143C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began studying </w:t>
                            </w:r>
                            <w:r w:rsidR="00145A3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Ch. </w:t>
                            </w:r>
                            <w:r w:rsid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5</w:t>
                            </w:r>
                            <w:r w:rsidR="00145A3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w</w:t>
                            </w:r>
                            <w:r w:rsidR="00B143C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hich focuses </w:t>
                            </w:r>
                            <w:r w:rsidR="00145A3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on</w:t>
                            </w:r>
                            <w:r w:rsid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the American Revolution</w:t>
                            </w:r>
                            <w:r w:rsidR="00145A3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3D370B08" w14:textId="35F34821" w:rsidR="005A2872" w:rsidRPr="001610DE" w:rsidRDefault="0017389E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EF3BC3" w:rsidRPr="00EF3BC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’re all done with our </w:t>
                            </w:r>
                            <w:proofErr w:type="gramStart"/>
                            <w:r w:rsid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textbook, and</w:t>
                            </w:r>
                            <w:proofErr w:type="gramEnd"/>
                            <w:r w:rsidR="00C6322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are using our time to prepare for the FSA</w:t>
                            </w:r>
                            <w:r w:rsidR="0045199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42699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01989550" w14:textId="3B37D832" w:rsidR="004663D5" w:rsidRPr="00C81026" w:rsidRDefault="0017389E" w:rsidP="006A49A7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C6322B" w:rsidRPr="009F75B3">
                              <w:rPr>
                                <w:rFonts w:ascii="Times New Roman" w:hAnsi="Times New Roman" w:cs="Times New Roman"/>
                              </w:rPr>
                              <w:t xml:space="preserve">We’re currently studying Unit 9 which focuses on </w:t>
                            </w:r>
                            <w:r w:rsidR="009F75B3" w:rsidRPr="009F75B3">
                              <w:rPr>
                                <w:rFonts w:ascii="Times New Roman" w:hAnsi="Times New Roman" w:cs="Times New Roman"/>
                              </w:rPr>
                              <w:t>Organs and Body Systems. We will test this week.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61657953" w:rsidR="00B21EDD" w:rsidRPr="00D03773" w:rsidRDefault="003E1E97" w:rsidP="00807A0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0377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3C6DF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flexibility</w:t>
                            </w:r>
                            <w:r w:rsidRPr="00D0377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="0062331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Being flexible</w:t>
                            </w:r>
                            <w:r w:rsidR="003C6DFB" w:rsidRPr="003C6DF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helps you adapt to new surroundings and </w:t>
                            </w:r>
                            <w:proofErr w:type="gramStart"/>
                            <w:r w:rsidR="003C6DFB" w:rsidRPr="003C6DF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situations, and</w:t>
                            </w:r>
                            <w:proofErr w:type="gramEnd"/>
                            <w:r w:rsidR="003C6DFB" w:rsidRPr="003C6DFB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can help you overcome numerous obstacles in your daily life.</w:t>
                            </w:r>
                            <w:r w:rsidR="008A7E0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8A7E0C" w:rsidRPr="008A7E0C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>Having a high level of flexibility makes it easier for you to live a less stressful and</w:t>
                            </w:r>
                            <w:r w:rsidR="008A7E0C">
                              <w:rPr>
                                <w:rFonts w:ascii="Roboto" w:hAnsi="Roboto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="008A7E0C" w:rsidRPr="008A7E0C">
                              <w:rPr>
                                <w:rFonts w:ascii="Times New Roman" w:hAnsi="Times New Roman" w:cs="Times New Roman"/>
                                <w:color w:val="202124"/>
                                <w:shd w:val="clear" w:color="auto" w:fill="FFFFFF"/>
                              </w:rPr>
                              <w:t>hectic life.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E9D3B8" wp14:editId="56707283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9B269" id="Rectangle 2" o:spid="_x0000_s1026" style="position:absolute;margin-left:0;margin-top:0;width:8in;height:762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A85935" wp14:editId="32E5F5C4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B7CF76" w14:textId="19EC045B" w:rsidR="00AF08A6" w:rsidRDefault="00AF08A6" w:rsidP="00AF08A6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and mark each of the following words with large, legible print on the index cards sent home today.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commonly misspelled words.</w:t>
                            </w:r>
                          </w:p>
                          <w:p w14:paraId="079ECD8B" w14:textId="638ED18A" w:rsidR="00AF08A6" w:rsidRDefault="00AF08A6" w:rsidP="00AF08A6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r w:rsidR="00DC29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mateur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="00DC29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February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DC295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occurrence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3C6DF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thorough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3C6DF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fiery</w:t>
                            </w:r>
                          </w:p>
                          <w:p w14:paraId="299FA816" w14:textId="5381573B" w:rsidR="0075183A" w:rsidRPr="0075183A" w:rsidRDefault="003C6DFB" w:rsidP="0075183A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athlete</w:t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forty</w:t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parallel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isosceles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AF08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privilege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4" style="position:absolute;margin-left:7.5pt;margin-top:561.75pt;width:561.6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" fillcolor="#664a2c [2408]" strokecolor="#89643b [3208]">
                <v:textbox inset=",7.2pt">
                  <w:txbxContent>
                    <w:p w14:paraId="55B7CF76" w14:textId="19EC045B" w:rsidR="00AF08A6" w:rsidRDefault="00AF08A6" w:rsidP="00AF08A6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and mark each of the following words with large, legible print on the index cards sent home today.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commonly misspelled words.</w:t>
                      </w:r>
                    </w:p>
                    <w:p w14:paraId="079ECD8B" w14:textId="638ED18A" w:rsidR="00AF08A6" w:rsidRDefault="00AF08A6" w:rsidP="00AF08A6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 w:rsidR="00DC295E">
                        <w:rPr>
                          <w:color w:val="000000" w:themeColor="text1"/>
                          <w:sz w:val="28"/>
                          <w:szCs w:val="28"/>
                        </w:rPr>
                        <w:t>mateur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="00DC295E">
                        <w:rPr>
                          <w:color w:val="000000" w:themeColor="text1"/>
                          <w:sz w:val="28"/>
                          <w:szCs w:val="28"/>
                        </w:rPr>
                        <w:t>February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DC295E">
                        <w:rPr>
                          <w:color w:val="000000" w:themeColor="text1"/>
                          <w:sz w:val="28"/>
                          <w:szCs w:val="28"/>
                        </w:rPr>
                        <w:t>occurrence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3C6DFB">
                        <w:rPr>
                          <w:color w:val="000000" w:themeColor="text1"/>
                          <w:sz w:val="28"/>
                          <w:szCs w:val="28"/>
                        </w:rPr>
                        <w:t>thorough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3C6DFB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fiery</w:t>
                      </w:r>
                    </w:p>
                    <w:p w14:paraId="299FA816" w14:textId="5381573B" w:rsidR="0075183A" w:rsidRPr="0075183A" w:rsidRDefault="003C6DFB" w:rsidP="0075183A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athlete</w:t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forty</w:t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parallel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isosceles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AF08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privilege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3E4B3E" wp14:editId="3B122271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5" type="#_x0000_t202" style="position:absolute;margin-left:7.5pt;margin-top:545.25pt;width:240.35pt;height:15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E576AD" wp14:editId="41C01268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6" type="#_x0000_t202" style="position:absolute;margin-left:329pt;margin-top:328.65pt;width:240.35pt;height:1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CD0BF7" wp14:editId="008EF2F5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7" type="#_x0000_t202" style="position:absolute;margin-left:10.05pt;margin-top:329.4pt;width:271.45pt;height:12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98D9B6F" wp14:editId="070B45F3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8" alt="nl-header" style="position:absolute;margin-left:6.9pt;margin-top:7.2pt;width:561.6pt;height:65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" strokecolor="#89643b [3208]" strokeweight=".5pt">
                <v:fill r:id="rId14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0F692F">
        <w:rPr>
          <w:noProof/>
        </w:rPr>
        <w:drawing>
          <wp:inline distT="0" distB="0" distL="0" distR="0" wp14:anchorId="6EAFD3E1" wp14:editId="56871D72">
            <wp:extent cx="2971800" cy="1533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0CE0">
        <w:t xml:space="preserve"> </w: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414253">
    <w:abstractNumId w:val="2"/>
  </w:num>
  <w:num w:numId="2" w16cid:durableId="1754205204">
    <w:abstractNumId w:val="0"/>
  </w:num>
  <w:num w:numId="3" w16cid:durableId="161817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01AB4"/>
    <w:rsid w:val="0001431E"/>
    <w:rsid w:val="000271B5"/>
    <w:rsid w:val="000321AD"/>
    <w:rsid w:val="0003296B"/>
    <w:rsid w:val="000600F0"/>
    <w:rsid w:val="00060937"/>
    <w:rsid w:val="00066B85"/>
    <w:rsid w:val="000675D7"/>
    <w:rsid w:val="00070AE8"/>
    <w:rsid w:val="00073A46"/>
    <w:rsid w:val="00075CAC"/>
    <w:rsid w:val="00081A19"/>
    <w:rsid w:val="000838B0"/>
    <w:rsid w:val="00086601"/>
    <w:rsid w:val="000904A8"/>
    <w:rsid w:val="00090CA8"/>
    <w:rsid w:val="000B052A"/>
    <w:rsid w:val="000C5595"/>
    <w:rsid w:val="000C7D48"/>
    <w:rsid w:val="000D466B"/>
    <w:rsid w:val="000E6DA6"/>
    <w:rsid w:val="000F249E"/>
    <w:rsid w:val="000F2E63"/>
    <w:rsid w:val="000F692F"/>
    <w:rsid w:val="000F6E3D"/>
    <w:rsid w:val="00103DB8"/>
    <w:rsid w:val="00106EE0"/>
    <w:rsid w:val="00120CE0"/>
    <w:rsid w:val="001259D2"/>
    <w:rsid w:val="00126B7C"/>
    <w:rsid w:val="00133A59"/>
    <w:rsid w:val="001402F9"/>
    <w:rsid w:val="001409CA"/>
    <w:rsid w:val="00141B46"/>
    <w:rsid w:val="00142BB8"/>
    <w:rsid w:val="00145A3F"/>
    <w:rsid w:val="001553D6"/>
    <w:rsid w:val="001610DE"/>
    <w:rsid w:val="00162786"/>
    <w:rsid w:val="0017389E"/>
    <w:rsid w:val="00173E53"/>
    <w:rsid w:val="00177441"/>
    <w:rsid w:val="00180AFD"/>
    <w:rsid w:val="0018251B"/>
    <w:rsid w:val="00182C94"/>
    <w:rsid w:val="001859AC"/>
    <w:rsid w:val="001931CC"/>
    <w:rsid w:val="001962B5"/>
    <w:rsid w:val="001A4E6F"/>
    <w:rsid w:val="001B11AB"/>
    <w:rsid w:val="001C01DA"/>
    <w:rsid w:val="001C18BC"/>
    <w:rsid w:val="001C44C6"/>
    <w:rsid w:val="001D00A1"/>
    <w:rsid w:val="001D1099"/>
    <w:rsid w:val="001D6B0A"/>
    <w:rsid w:val="001E0716"/>
    <w:rsid w:val="001E0C17"/>
    <w:rsid w:val="001E4A97"/>
    <w:rsid w:val="002079DC"/>
    <w:rsid w:val="002115A7"/>
    <w:rsid w:val="00223DD7"/>
    <w:rsid w:val="00225938"/>
    <w:rsid w:val="002279C3"/>
    <w:rsid w:val="00233671"/>
    <w:rsid w:val="00235DBE"/>
    <w:rsid w:val="002361B8"/>
    <w:rsid w:val="002408DF"/>
    <w:rsid w:val="00257871"/>
    <w:rsid w:val="0026142A"/>
    <w:rsid w:val="002711E8"/>
    <w:rsid w:val="00271ABE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1005E"/>
    <w:rsid w:val="003109CE"/>
    <w:rsid w:val="00327A22"/>
    <w:rsid w:val="00330A37"/>
    <w:rsid w:val="00332833"/>
    <w:rsid w:val="0034016E"/>
    <w:rsid w:val="00350A82"/>
    <w:rsid w:val="0036184C"/>
    <w:rsid w:val="00363C15"/>
    <w:rsid w:val="00364174"/>
    <w:rsid w:val="00371255"/>
    <w:rsid w:val="00371BA0"/>
    <w:rsid w:val="003816A4"/>
    <w:rsid w:val="00384854"/>
    <w:rsid w:val="00387FD0"/>
    <w:rsid w:val="003959B4"/>
    <w:rsid w:val="00397A6F"/>
    <w:rsid w:val="003A587F"/>
    <w:rsid w:val="003A5ACB"/>
    <w:rsid w:val="003B0EF1"/>
    <w:rsid w:val="003C500D"/>
    <w:rsid w:val="003C6281"/>
    <w:rsid w:val="003C6DFB"/>
    <w:rsid w:val="003D26C9"/>
    <w:rsid w:val="003E1BE5"/>
    <w:rsid w:val="003E1E97"/>
    <w:rsid w:val="003E5FFA"/>
    <w:rsid w:val="003F4343"/>
    <w:rsid w:val="003F4EC1"/>
    <w:rsid w:val="0040296D"/>
    <w:rsid w:val="004142EA"/>
    <w:rsid w:val="00414591"/>
    <w:rsid w:val="0041718A"/>
    <w:rsid w:val="00417287"/>
    <w:rsid w:val="00426990"/>
    <w:rsid w:val="004316A4"/>
    <w:rsid w:val="00431BA8"/>
    <w:rsid w:val="004459DA"/>
    <w:rsid w:val="0045190E"/>
    <w:rsid w:val="0045199F"/>
    <w:rsid w:val="00452612"/>
    <w:rsid w:val="0046142D"/>
    <w:rsid w:val="004663D5"/>
    <w:rsid w:val="00470244"/>
    <w:rsid w:val="00472D2C"/>
    <w:rsid w:val="00474265"/>
    <w:rsid w:val="0047531E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1982"/>
    <w:rsid w:val="004C2029"/>
    <w:rsid w:val="004C5EC6"/>
    <w:rsid w:val="004D4508"/>
    <w:rsid w:val="004E1055"/>
    <w:rsid w:val="004E3E5E"/>
    <w:rsid w:val="004E6623"/>
    <w:rsid w:val="004E6706"/>
    <w:rsid w:val="005006D7"/>
    <w:rsid w:val="00504AE3"/>
    <w:rsid w:val="00515E31"/>
    <w:rsid w:val="005213E6"/>
    <w:rsid w:val="005257C5"/>
    <w:rsid w:val="005278B0"/>
    <w:rsid w:val="00527F6B"/>
    <w:rsid w:val="00531EA0"/>
    <w:rsid w:val="00532DC5"/>
    <w:rsid w:val="0053479A"/>
    <w:rsid w:val="00536422"/>
    <w:rsid w:val="005462FE"/>
    <w:rsid w:val="005505D3"/>
    <w:rsid w:val="005575C7"/>
    <w:rsid w:val="00562D43"/>
    <w:rsid w:val="00565818"/>
    <w:rsid w:val="0057435A"/>
    <w:rsid w:val="005834A8"/>
    <w:rsid w:val="0058716D"/>
    <w:rsid w:val="00595F6C"/>
    <w:rsid w:val="005A0E4D"/>
    <w:rsid w:val="005A2872"/>
    <w:rsid w:val="005A2EC7"/>
    <w:rsid w:val="005A6EF5"/>
    <w:rsid w:val="005A7A62"/>
    <w:rsid w:val="005D0CF1"/>
    <w:rsid w:val="005E5EDE"/>
    <w:rsid w:val="005F10D3"/>
    <w:rsid w:val="00622C60"/>
    <w:rsid w:val="0062331B"/>
    <w:rsid w:val="00652E05"/>
    <w:rsid w:val="00653C46"/>
    <w:rsid w:val="006552CD"/>
    <w:rsid w:val="00661453"/>
    <w:rsid w:val="00662702"/>
    <w:rsid w:val="0067027A"/>
    <w:rsid w:val="006A49A7"/>
    <w:rsid w:val="006B24CC"/>
    <w:rsid w:val="006B2518"/>
    <w:rsid w:val="006B4933"/>
    <w:rsid w:val="006C29FB"/>
    <w:rsid w:val="006C481B"/>
    <w:rsid w:val="006C7996"/>
    <w:rsid w:val="006D52E6"/>
    <w:rsid w:val="006D57BA"/>
    <w:rsid w:val="006E4566"/>
    <w:rsid w:val="006E55E2"/>
    <w:rsid w:val="006F549D"/>
    <w:rsid w:val="00703D6D"/>
    <w:rsid w:val="007048E4"/>
    <w:rsid w:val="00704F51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183A"/>
    <w:rsid w:val="00752F6C"/>
    <w:rsid w:val="00753627"/>
    <w:rsid w:val="0075617D"/>
    <w:rsid w:val="007607A0"/>
    <w:rsid w:val="007640DE"/>
    <w:rsid w:val="0076557F"/>
    <w:rsid w:val="007702F1"/>
    <w:rsid w:val="007710DE"/>
    <w:rsid w:val="007737D6"/>
    <w:rsid w:val="0077521D"/>
    <w:rsid w:val="0078582C"/>
    <w:rsid w:val="0078669F"/>
    <w:rsid w:val="007902F8"/>
    <w:rsid w:val="00791467"/>
    <w:rsid w:val="007A1F18"/>
    <w:rsid w:val="007B008C"/>
    <w:rsid w:val="007B747A"/>
    <w:rsid w:val="007C1833"/>
    <w:rsid w:val="007C57B8"/>
    <w:rsid w:val="007D5A3E"/>
    <w:rsid w:val="007E0D9F"/>
    <w:rsid w:val="007E4964"/>
    <w:rsid w:val="008010EF"/>
    <w:rsid w:val="00806428"/>
    <w:rsid w:val="008070F5"/>
    <w:rsid w:val="00807A02"/>
    <w:rsid w:val="00822FE9"/>
    <w:rsid w:val="00827CCC"/>
    <w:rsid w:val="00830614"/>
    <w:rsid w:val="008309A2"/>
    <w:rsid w:val="00833FB7"/>
    <w:rsid w:val="00837AC4"/>
    <w:rsid w:val="0084725B"/>
    <w:rsid w:val="00847D51"/>
    <w:rsid w:val="008543E8"/>
    <w:rsid w:val="00854F6A"/>
    <w:rsid w:val="008727B2"/>
    <w:rsid w:val="0087457A"/>
    <w:rsid w:val="0087568B"/>
    <w:rsid w:val="00876ACD"/>
    <w:rsid w:val="00881612"/>
    <w:rsid w:val="00886CF3"/>
    <w:rsid w:val="008924BE"/>
    <w:rsid w:val="008A24D9"/>
    <w:rsid w:val="008A7E0C"/>
    <w:rsid w:val="008B0000"/>
    <w:rsid w:val="008B1249"/>
    <w:rsid w:val="008B31E4"/>
    <w:rsid w:val="008E485E"/>
    <w:rsid w:val="008E4ECA"/>
    <w:rsid w:val="008E5BDE"/>
    <w:rsid w:val="008F06A2"/>
    <w:rsid w:val="008F1967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765D"/>
    <w:rsid w:val="009800AF"/>
    <w:rsid w:val="009801DF"/>
    <w:rsid w:val="00982A86"/>
    <w:rsid w:val="009A592D"/>
    <w:rsid w:val="009A7177"/>
    <w:rsid w:val="009B099E"/>
    <w:rsid w:val="009C10E7"/>
    <w:rsid w:val="009C6669"/>
    <w:rsid w:val="009D74B4"/>
    <w:rsid w:val="009E4869"/>
    <w:rsid w:val="009E5083"/>
    <w:rsid w:val="009E7BF0"/>
    <w:rsid w:val="009E7E7D"/>
    <w:rsid w:val="009F10A9"/>
    <w:rsid w:val="009F4289"/>
    <w:rsid w:val="009F75B3"/>
    <w:rsid w:val="00A020EE"/>
    <w:rsid w:val="00A04891"/>
    <w:rsid w:val="00A07FE2"/>
    <w:rsid w:val="00A25AB5"/>
    <w:rsid w:val="00A35C82"/>
    <w:rsid w:val="00A35E75"/>
    <w:rsid w:val="00A444B5"/>
    <w:rsid w:val="00A46081"/>
    <w:rsid w:val="00A5172A"/>
    <w:rsid w:val="00A51791"/>
    <w:rsid w:val="00A62051"/>
    <w:rsid w:val="00A62CF2"/>
    <w:rsid w:val="00A63E8E"/>
    <w:rsid w:val="00A71644"/>
    <w:rsid w:val="00A742B4"/>
    <w:rsid w:val="00A759A7"/>
    <w:rsid w:val="00A83CBD"/>
    <w:rsid w:val="00A91F93"/>
    <w:rsid w:val="00AA0F29"/>
    <w:rsid w:val="00AA26B8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08A6"/>
    <w:rsid w:val="00AF3C0F"/>
    <w:rsid w:val="00AF6CC1"/>
    <w:rsid w:val="00AF7455"/>
    <w:rsid w:val="00B040D4"/>
    <w:rsid w:val="00B0561B"/>
    <w:rsid w:val="00B11D1C"/>
    <w:rsid w:val="00B1261D"/>
    <w:rsid w:val="00B143C9"/>
    <w:rsid w:val="00B1637A"/>
    <w:rsid w:val="00B16A84"/>
    <w:rsid w:val="00B20124"/>
    <w:rsid w:val="00B21EDD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2049"/>
    <w:rsid w:val="00BC1623"/>
    <w:rsid w:val="00BC3C76"/>
    <w:rsid w:val="00BC7BCA"/>
    <w:rsid w:val="00BD1F71"/>
    <w:rsid w:val="00BD2317"/>
    <w:rsid w:val="00BD61E3"/>
    <w:rsid w:val="00BF01F5"/>
    <w:rsid w:val="00BF0EDC"/>
    <w:rsid w:val="00C03F85"/>
    <w:rsid w:val="00C07276"/>
    <w:rsid w:val="00C100A5"/>
    <w:rsid w:val="00C208C2"/>
    <w:rsid w:val="00C31F0E"/>
    <w:rsid w:val="00C41A10"/>
    <w:rsid w:val="00C41D51"/>
    <w:rsid w:val="00C47331"/>
    <w:rsid w:val="00C6322B"/>
    <w:rsid w:val="00C728B4"/>
    <w:rsid w:val="00C72A4B"/>
    <w:rsid w:val="00C81026"/>
    <w:rsid w:val="00C81FA7"/>
    <w:rsid w:val="00C84CED"/>
    <w:rsid w:val="00C8773C"/>
    <w:rsid w:val="00C93866"/>
    <w:rsid w:val="00C9404A"/>
    <w:rsid w:val="00C97DCF"/>
    <w:rsid w:val="00CB1A69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CF772E"/>
    <w:rsid w:val="00CF77BA"/>
    <w:rsid w:val="00D03773"/>
    <w:rsid w:val="00D11225"/>
    <w:rsid w:val="00D12272"/>
    <w:rsid w:val="00D156AD"/>
    <w:rsid w:val="00D20452"/>
    <w:rsid w:val="00D240AF"/>
    <w:rsid w:val="00D265B4"/>
    <w:rsid w:val="00D43682"/>
    <w:rsid w:val="00D43C4B"/>
    <w:rsid w:val="00D45AEB"/>
    <w:rsid w:val="00D5275A"/>
    <w:rsid w:val="00D5692D"/>
    <w:rsid w:val="00D57182"/>
    <w:rsid w:val="00D6062A"/>
    <w:rsid w:val="00D62668"/>
    <w:rsid w:val="00D64485"/>
    <w:rsid w:val="00D67AEA"/>
    <w:rsid w:val="00D7421F"/>
    <w:rsid w:val="00DA069D"/>
    <w:rsid w:val="00DA1426"/>
    <w:rsid w:val="00DA62D3"/>
    <w:rsid w:val="00DB5B8C"/>
    <w:rsid w:val="00DB710A"/>
    <w:rsid w:val="00DC295E"/>
    <w:rsid w:val="00DC2A53"/>
    <w:rsid w:val="00DC60EA"/>
    <w:rsid w:val="00DD0C66"/>
    <w:rsid w:val="00DD36BD"/>
    <w:rsid w:val="00DD7B37"/>
    <w:rsid w:val="00DE447E"/>
    <w:rsid w:val="00DE5677"/>
    <w:rsid w:val="00DE7323"/>
    <w:rsid w:val="00DF58B8"/>
    <w:rsid w:val="00E00172"/>
    <w:rsid w:val="00E00A27"/>
    <w:rsid w:val="00E02DC2"/>
    <w:rsid w:val="00E03C77"/>
    <w:rsid w:val="00E06912"/>
    <w:rsid w:val="00E07487"/>
    <w:rsid w:val="00E1023F"/>
    <w:rsid w:val="00E12EE3"/>
    <w:rsid w:val="00E1664F"/>
    <w:rsid w:val="00E1666A"/>
    <w:rsid w:val="00E23520"/>
    <w:rsid w:val="00E2673B"/>
    <w:rsid w:val="00E3053C"/>
    <w:rsid w:val="00E34608"/>
    <w:rsid w:val="00E374A2"/>
    <w:rsid w:val="00E45D74"/>
    <w:rsid w:val="00E51E4D"/>
    <w:rsid w:val="00E53CD9"/>
    <w:rsid w:val="00E61C84"/>
    <w:rsid w:val="00E65073"/>
    <w:rsid w:val="00E83EAC"/>
    <w:rsid w:val="00E867DD"/>
    <w:rsid w:val="00E943EF"/>
    <w:rsid w:val="00E97658"/>
    <w:rsid w:val="00EA04AE"/>
    <w:rsid w:val="00EC1524"/>
    <w:rsid w:val="00EC152F"/>
    <w:rsid w:val="00EC304A"/>
    <w:rsid w:val="00EC3190"/>
    <w:rsid w:val="00EC6D70"/>
    <w:rsid w:val="00ED02B7"/>
    <w:rsid w:val="00ED751F"/>
    <w:rsid w:val="00EE2BCE"/>
    <w:rsid w:val="00EF3BC3"/>
    <w:rsid w:val="00EF494D"/>
    <w:rsid w:val="00EF6F63"/>
    <w:rsid w:val="00F05506"/>
    <w:rsid w:val="00F06BEC"/>
    <w:rsid w:val="00F133F5"/>
    <w:rsid w:val="00F15439"/>
    <w:rsid w:val="00F2263F"/>
    <w:rsid w:val="00F2679D"/>
    <w:rsid w:val="00F31887"/>
    <w:rsid w:val="00F4147F"/>
    <w:rsid w:val="00F47899"/>
    <w:rsid w:val="00F51587"/>
    <w:rsid w:val="00F61E1F"/>
    <w:rsid w:val="00F660A3"/>
    <w:rsid w:val="00F737C0"/>
    <w:rsid w:val="00F76790"/>
    <w:rsid w:val="00F804C6"/>
    <w:rsid w:val="00F96D35"/>
    <w:rsid w:val="00F973C6"/>
    <w:rsid w:val="00F97C74"/>
    <w:rsid w:val="00FA0488"/>
    <w:rsid w:val="00FA0CA5"/>
    <w:rsid w:val="00FA73E0"/>
    <w:rsid w:val="00FA748A"/>
    <w:rsid w:val="00FB1FCC"/>
    <w:rsid w:val="00FB2D7F"/>
    <w:rsid w:val="00FC2050"/>
    <w:rsid w:val="00FE7687"/>
    <w:rsid w:val="00FF27B8"/>
    <w:rsid w:val="00FF2E23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10BE8B1E-AF36-4B9D-AB80-4A2DF405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6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7A7DD4-99EE-4438-8A20-2368EB07E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2022-04-21T11:10:00Z</cp:lastPrinted>
  <dcterms:created xsi:type="dcterms:W3CDTF">2022-04-21T11:10:00Z</dcterms:created>
  <dcterms:modified xsi:type="dcterms:W3CDTF">2022-04-21T11:10:00Z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