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37BE" w14:textId="54E59FD2" w:rsidR="00D27E20" w:rsidRPr="00565818" w:rsidRDefault="003F3A7D" w:rsidP="00C72A4B"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54C837A1">
                <wp:simplePos x="0" y="0"/>
                <wp:positionH relativeFrom="column">
                  <wp:posOffset>1939637</wp:posOffset>
                </wp:positionH>
                <wp:positionV relativeFrom="paragraph">
                  <wp:posOffset>1025236</wp:posOffset>
                </wp:positionV>
                <wp:extent cx="5242618" cy="3077210"/>
                <wp:effectExtent l="0" t="0" r="0" b="889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618" cy="307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000000" w:themeColor="text1"/>
                              </w:rPr>
                              <w:id w:val="1495535866"/>
                            </w:sdtPr>
                            <w:sdtEndPr>
                              <w:rPr>
                                <w:rFonts w:ascii="Curlz MT" w:hAnsi="Curlz MT"/>
                                <w:sz w:val="56"/>
                                <w:szCs w:val="56"/>
                              </w:rPr>
                            </w:sdtEndPr>
                            <w:sdtContent>
                              <w:p w14:paraId="29EE274F" w14:textId="77777777" w:rsidR="00E21982" w:rsidRPr="006D52E6" w:rsidRDefault="00E21982" w:rsidP="00E21982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56"/>
                                    <w:szCs w:val="56"/>
                                  </w:rPr>
                                  <w:t>Camp Crystal</w:t>
                                </w:r>
                              </w:p>
                            </w:sdtContent>
                          </w:sdt>
                          <w:p w14:paraId="4C414996" w14:textId="089D4C89" w:rsidR="00455141" w:rsidRDefault="00455141" w:rsidP="004551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Our field trip to Camp Crystal will be this upcoming Wednesday, September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8</w:t>
                            </w:r>
                            <w:r w:rsidRPr="005A1D8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, through Friday, September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10</w:t>
                            </w:r>
                            <w:r w:rsidRPr="005A1D8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. Students MUST be at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the school board building (formerly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Kirby Smith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)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 no later than 8:45 Wednesday morning, and parents should plan on picking up their children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at the same location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on Friday at 12:45</w:t>
                            </w:r>
                            <w:r w:rsidRPr="007A7C91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626D4D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The address is 620 E. University Ave.</w:t>
                            </w:r>
                          </w:p>
                          <w:p w14:paraId="158DD4B3" w14:textId="77777777" w:rsidR="003F3A7D" w:rsidRDefault="003F3A7D" w:rsidP="00455141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26FFBFC" w14:textId="77777777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</w:rPr>
                              <w:t>Don’t forget…</w:t>
                            </w:r>
                          </w:p>
                          <w:p w14:paraId="6D22B707" w14:textId="77777777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Bedding (pillow with pillowcase, sheets, blanket, or sleeping bag)</w:t>
                            </w:r>
                          </w:p>
                          <w:p w14:paraId="67D4887E" w14:textId="77777777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Toiletries (toothbrush, toothpaste, soap, shampoo, deodorant, towel, brush/comb)</w:t>
                            </w:r>
                          </w:p>
                          <w:p w14:paraId="5F853AD7" w14:textId="77777777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Clothing (t-shirts, shorts, jeans, underwear, socks, sneakers, sweatshirt, raincoat, pajamas, swimsuit)</w:t>
                            </w:r>
                          </w:p>
                          <w:p w14:paraId="152F279E" w14:textId="77777777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Miscellaneous/Optional (flashlight, insect repellant, a book or sketchbook, sunscreen, water bottle, an electric fan to clip on their bed, disposable camera, hat, sunglasses)</w:t>
                            </w:r>
                          </w:p>
                          <w:p w14:paraId="4D0FA640" w14:textId="77777777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Do NOT bring…</w:t>
                            </w:r>
                          </w:p>
                          <w:p w14:paraId="6C69B486" w14:textId="0C1B2669" w:rsidR="003F3A7D" w:rsidRPr="003F3A7D" w:rsidRDefault="003F3A7D" w:rsidP="003F3A7D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F3A7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Anything you’d be upset if you lost, electronic devices, food, money, gum, or phones. </w:t>
                            </w:r>
                          </w:p>
                          <w:p w14:paraId="7810BE51" w14:textId="64221CA1" w:rsidR="00741A36" w:rsidRPr="00565818" w:rsidRDefault="00741A36" w:rsidP="000D466B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D84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52.75pt;margin-top:80.75pt;width:412.8pt;height:24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" filled="f" stroked="f" strokecolor="#c6a27b [1944]">
                <v:textbox inset="3.6pt,,3.6pt">
                  <w:txbxContent>
                    <w:sdt>
                      <w:sdtPr>
                        <w:rPr>
                          <w:b/>
                          <w:color w:val="000000" w:themeColor="text1"/>
                        </w:rPr>
                        <w:id w:val="1495535866"/>
                      </w:sdtPr>
                      <w:sdtEndPr>
                        <w:rPr>
                          <w:rFonts w:ascii="Curlz MT" w:hAnsi="Curlz MT"/>
                          <w:sz w:val="56"/>
                          <w:szCs w:val="56"/>
                        </w:rPr>
                      </w:sdtEndPr>
                      <w:sdtContent>
                        <w:p w14:paraId="29EE274F" w14:textId="77777777" w:rsidR="00E21982" w:rsidRPr="006D52E6" w:rsidRDefault="00E21982" w:rsidP="00E21982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56"/>
                              <w:szCs w:val="56"/>
                            </w:rPr>
                            <w:t>Camp Crystal</w:t>
                          </w:r>
                        </w:p>
                      </w:sdtContent>
                    </w:sdt>
                    <w:p w14:paraId="4C414996" w14:textId="089D4C89" w:rsidR="00455141" w:rsidRDefault="00455141" w:rsidP="004551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Our field trip to Camp Crystal will be this upcoming Wednesday, September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8</w:t>
                      </w:r>
                      <w:r w:rsidRPr="005A1D81">
                        <w:rPr>
                          <w:rFonts w:ascii="Times New Roman" w:eastAsia="SimSun" w:hAnsi="Times New Roman" w:cs="Times New Roman"/>
                          <w:b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, through Friday, September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10</w:t>
                      </w:r>
                      <w:r w:rsidRPr="005A1D81">
                        <w:rPr>
                          <w:rFonts w:ascii="Times New Roman" w:eastAsia="SimSun" w:hAnsi="Times New Roman" w:cs="Times New Roman"/>
                          <w:b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. Students MUST be at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the school board building (formerly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Kirby Smith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)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 no later than 8:45 Wednesday morning, and parents should plan on picking up their children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at the same location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on Friday at 12:45</w:t>
                      </w:r>
                      <w:r w:rsidRPr="007A7C91"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.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 xml:space="preserve"> </w:t>
                      </w:r>
                      <w:r w:rsidR="00626D4D"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  <w:t>The address is 620 E. University Ave.</w:t>
                      </w:r>
                    </w:p>
                    <w:p w14:paraId="158DD4B3" w14:textId="77777777" w:rsidR="003F3A7D" w:rsidRDefault="003F3A7D" w:rsidP="00455141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26FFBFC" w14:textId="77777777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 w:themeColor="text1"/>
                        </w:rPr>
                        <w:t>Don’t forget…</w:t>
                      </w:r>
                    </w:p>
                    <w:p w14:paraId="6D22B707" w14:textId="77777777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Bedding (pillow with pillowcase, sheets, blanket, or sleeping bag)</w:t>
                      </w:r>
                    </w:p>
                    <w:p w14:paraId="67D4887E" w14:textId="77777777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Toiletries (toothbrush, toothpaste, soap, shampoo, deodorant, towel, brush/comb)</w:t>
                      </w:r>
                    </w:p>
                    <w:p w14:paraId="5F853AD7" w14:textId="77777777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Clothing (t-shirts, shorts, jeans, underwear, socks, sneakers, sweatshirt, raincoat, pajamas, swimsuit)</w:t>
                      </w:r>
                    </w:p>
                    <w:p w14:paraId="152F279E" w14:textId="77777777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Miscellaneous/Optional (flashlight, insect repellant, a book or sketchbook, sunscreen, water bottle, an electric fan to clip on their bed, disposable camera, hat, sunglasses)</w:t>
                      </w:r>
                    </w:p>
                    <w:p w14:paraId="4D0FA640" w14:textId="77777777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Do NOT bring…</w:t>
                      </w:r>
                    </w:p>
                    <w:p w14:paraId="6C69B486" w14:textId="0C1B2669" w:rsidR="003F3A7D" w:rsidRPr="003F3A7D" w:rsidRDefault="003F3A7D" w:rsidP="003F3A7D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F3A7D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Anything you’d be upset if you lost, electronic devices, food, money, gum, or phones. </w:t>
                      </w:r>
                    </w:p>
                    <w:p w14:paraId="7810BE51" w14:textId="64221CA1" w:rsidR="00741A36" w:rsidRPr="00565818" w:rsidRDefault="00741A36" w:rsidP="000D466B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F2E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3893B" wp14:editId="67539EC4">
                <wp:simplePos x="0" y="0"/>
                <wp:positionH relativeFrom="margin">
                  <wp:posOffset>4114800</wp:posOffset>
                </wp:positionH>
                <wp:positionV relativeFrom="paragraph">
                  <wp:posOffset>4371109</wp:posOffset>
                </wp:positionV>
                <wp:extent cx="3113405" cy="2653146"/>
                <wp:effectExtent l="0" t="0" r="10795" b="1397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653146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0D430A90" w14:textId="6C94563C" w:rsidR="0074752B" w:rsidRPr="002B7F97" w:rsidRDefault="00BD45D2" w:rsidP="0074752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u w:val="single"/>
                                <w:lang w:eastAsia="zh-CN" w:bidi="hi-IN"/>
                              </w:rPr>
                              <w:t>Spelling and Reading Comprehension</w:t>
                            </w:r>
                          </w:p>
                          <w:p w14:paraId="7065087F" w14:textId="3B423563" w:rsidR="002B7F97" w:rsidRDefault="00BD45D2" w:rsidP="0074752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Since we will be at Camp Crystal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on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Friday, this 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Becker Bulletin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will serve as this </w:t>
                            </w:r>
                            <w:proofErr w:type="gramStart"/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week’s</w:t>
                            </w:r>
                            <w:proofErr w:type="gramEnd"/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AND next week’s newsletter. That means that the spelling words listed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below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do not need to be put on index cards and marked until we have class again on Monday, September </w:t>
                            </w:r>
                            <w:r w:rsidR="00957FE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13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. Therefore, the reading comprehension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will 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also be due </w:t>
                            </w:r>
                            <w:proofErr w:type="gramStart"/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at a later date</w:t>
                            </w:r>
                            <w:proofErr w:type="gramEnd"/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…Friday, September 1</w:t>
                            </w:r>
                            <w:r w:rsidR="00957FE3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7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Pr="003E5FFA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. Hope this helps!!</w:t>
                            </w:r>
                            <w:r w:rsidR="00EB1F2E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!</w:t>
                            </w:r>
                          </w:p>
                          <w:p w14:paraId="7606F632" w14:textId="77777777" w:rsidR="00EB1F2E" w:rsidRDefault="00EB1F2E" w:rsidP="0074752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7AFAF20C" w14:textId="6A6EFAA8" w:rsidR="00EB1F2E" w:rsidRPr="002B7F97" w:rsidRDefault="008F66D8" w:rsidP="00EB1F2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u w:val="single"/>
                                <w:lang w:eastAsia="zh-CN" w:bidi="hi-IN"/>
                              </w:rPr>
                              <w:t>Safety Patrol Induction</w:t>
                            </w:r>
                          </w:p>
                          <w:p w14:paraId="0824BE95" w14:textId="5211D9DF" w:rsidR="00EB1F2E" w:rsidRDefault="008F66D8" w:rsidP="00EB1F2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Mrs. </w:t>
                            </w:r>
                            <w:proofErr w:type="spellStart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>Borganelli</w:t>
                            </w:r>
                            <w:proofErr w:type="spellEnd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 and I will make our final decisions on Safety Patrol members next week. Our induction will be on Friday, September 17</w:t>
                            </w:r>
                            <w:r w:rsidRPr="008F66D8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1"/>
                                <w:szCs w:val="21"/>
                                <w:lang w:eastAsia="zh-CN" w:bidi="hi-IN"/>
                              </w:rPr>
                              <w:t xml:space="preserve">. </w:t>
                            </w:r>
                          </w:p>
                          <w:p w14:paraId="3D060AFB" w14:textId="77777777" w:rsidR="00EB1F2E" w:rsidRPr="00C96B6B" w:rsidRDefault="00EB1F2E" w:rsidP="0074752B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20045416" w14:textId="77777777" w:rsidR="00CD0AC7" w:rsidRPr="00565818" w:rsidRDefault="00CD0AC7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3893B" id="AutoShape 12" o:spid="_x0000_s1027" style="position:absolute;margin-left:324pt;margin-top:344.2pt;width:245.15pt;height:208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0D430A90" w14:textId="6C94563C" w:rsidR="0074752B" w:rsidRPr="002B7F97" w:rsidRDefault="00BD45D2" w:rsidP="0074752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u w:val="single"/>
                          <w:lang w:eastAsia="zh-CN" w:bidi="hi-IN"/>
                        </w:rPr>
                        <w:t>Spelling and Reading Comprehension</w:t>
                      </w:r>
                    </w:p>
                    <w:p w14:paraId="7065087F" w14:textId="3B423563" w:rsidR="002B7F97" w:rsidRDefault="00BD45D2" w:rsidP="0074752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Since we will be at Camp Crystal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on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Friday, this 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i/>
                          <w:color w:val="000000" w:themeColor="text1"/>
                          <w:kern w:val="3"/>
                          <w:lang w:eastAsia="zh-CN" w:bidi="hi-IN"/>
                        </w:rPr>
                        <w:t>Becker Bulletin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will serve as this </w:t>
                      </w:r>
                      <w:proofErr w:type="gramStart"/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week’s</w:t>
                      </w:r>
                      <w:proofErr w:type="gramEnd"/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AND next week’s newsletter. That means that the spelling words listed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below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do not need to be put on index cards and marked until we have class again on Monday, September </w:t>
                      </w:r>
                      <w:r w:rsidR="00957FE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13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. Therefore, the reading comprehension 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will 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also be due </w:t>
                      </w:r>
                      <w:proofErr w:type="gramStart"/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at a later date</w:t>
                      </w:r>
                      <w:proofErr w:type="gramEnd"/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…Friday, September 1</w:t>
                      </w:r>
                      <w:r w:rsidR="00957FE3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7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th</w:t>
                      </w:r>
                      <w:r w:rsidRPr="003E5FFA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. Hope this helps!!</w:t>
                      </w:r>
                      <w:r w:rsidR="00EB1F2E"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!</w:t>
                      </w:r>
                    </w:p>
                    <w:p w14:paraId="7606F632" w14:textId="77777777" w:rsidR="00EB1F2E" w:rsidRDefault="00EB1F2E" w:rsidP="0074752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</w:p>
                    <w:p w14:paraId="7AFAF20C" w14:textId="6A6EFAA8" w:rsidR="00EB1F2E" w:rsidRPr="002B7F97" w:rsidRDefault="008F66D8" w:rsidP="00EB1F2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u w:val="single"/>
                          <w:lang w:eastAsia="zh-CN" w:bidi="hi-IN"/>
                        </w:rPr>
                        <w:t>Safety Patrol Induction</w:t>
                      </w:r>
                    </w:p>
                    <w:p w14:paraId="0824BE95" w14:textId="5211D9DF" w:rsidR="00EB1F2E" w:rsidRDefault="008F66D8" w:rsidP="00EB1F2E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Mrs. </w:t>
                      </w:r>
                      <w:proofErr w:type="spellStart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lang w:eastAsia="zh-CN" w:bidi="hi-IN"/>
                        </w:rPr>
                        <w:t>Borganelli</w:t>
                      </w:r>
                      <w:proofErr w:type="spellEnd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 and I will make our final decisions on Safety Patrol members next week. Our induction will be on Friday, September 17</w:t>
                      </w:r>
                      <w:r w:rsidRPr="008F66D8"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vertAlign w:val="superscript"/>
                          <w:lang w:eastAsia="zh-CN" w:bidi="hi-IN"/>
                        </w:rPr>
                        <w:t>th</w:t>
                      </w: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sz w:val="21"/>
                          <w:szCs w:val="21"/>
                          <w:lang w:eastAsia="zh-CN" w:bidi="hi-IN"/>
                        </w:rPr>
                        <w:t xml:space="preserve">. </w:t>
                      </w:r>
                    </w:p>
                    <w:p w14:paraId="3D060AFB" w14:textId="77777777" w:rsidR="00EB1F2E" w:rsidRPr="00C96B6B" w:rsidRDefault="00EB1F2E" w:rsidP="0074752B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kern w:val="3"/>
                          <w:lang w:eastAsia="zh-CN" w:bidi="hi-IN"/>
                        </w:rPr>
                      </w:pPr>
                    </w:p>
                    <w:p w14:paraId="20045416" w14:textId="77777777" w:rsidR="00CD0AC7" w:rsidRPr="00565818" w:rsidRDefault="00CD0AC7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B5FF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925E3" wp14:editId="0343AC1A">
                <wp:simplePos x="0" y="0"/>
                <wp:positionH relativeFrom="column">
                  <wp:posOffset>235527</wp:posOffset>
                </wp:positionH>
                <wp:positionV relativeFrom="paragraph">
                  <wp:posOffset>1198418</wp:posOffset>
                </wp:positionV>
                <wp:extent cx="1835728" cy="2377440"/>
                <wp:effectExtent l="0" t="0" r="12700" b="381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28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9583032"/>
                              <w:picture/>
                            </w:sdtPr>
                            <w:sdtContent>
                              <w:p w14:paraId="7F799DE7" w14:textId="728E8484" w:rsidR="009238DC" w:rsidRDefault="00CB202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8D39778" wp14:editId="7C4E2C0B">
                                      <wp:extent cx="1586346" cy="2424430"/>
                                      <wp:effectExtent l="0" t="0" r="0" b="0"/>
                                      <wp:docPr id="17" name="Picture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98570" cy="24431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25E3" id="Text Box 5" o:spid="_x0000_s1028" type="#_x0000_t202" style="position:absolute;margin-left:18.55pt;margin-top:94.35pt;width:144.55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" filled="f" stroked="f" strokecolor="#c6a27b [1944]">
                <v:textbox inset="0,0,0,0">
                  <w:txbxContent>
                    <w:sdt>
                      <w:sdtPr>
                        <w:rPr>
                          <w:noProof/>
                        </w:rPr>
                        <w:id w:val="9583032"/>
                        <w:picture/>
                      </w:sdtPr>
                      <w:sdtContent>
                        <w:p w14:paraId="7F799DE7" w14:textId="728E8484" w:rsidR="009238DC" w:rsidRDefault="00CB202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D39778" wp14:editId="7C4E2C0B">
                                <wp:extent cx="1586346" cy="2424430"/>
                                <wp:effectExtent l="0" t="0" r="0" b="0"/>
                                <wp:docPr id="17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8570" cy="24431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52340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E5E39" wp14:editId="357033FB">
                <wp:simplePos x="0" y="0"/>
                <wp:positionH relativeFrom="column">
                  <wp:posOffset>83127</wp:posOffset>
                </wp:positionH>
                <wp:positionV relativeFrom="paragraph">
                  <wp:posOffset>8298873</wp:posOffset>
                </wp:positionV>
                <wp:extent cx="7172325" cy="1238250"/>
                <wp:effectExtent l="0" t="0" r="952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00EAF" w14:textId="532D510A" w:rsidR="00B52340" w:rsidRDefault="00B52340" w:rsidP="00B52340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Ms. Katje</w:t>
                            </w:r>
                            <w:r w:rsidRPr="001A267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 w:rsidRPr="00957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267F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</w:t>
                            </w:r>
                            <w:r w:rsidR="00816040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will continue to use Model Magic to create their monsters. W</w:t>
                            </w:r>
                            <w:r w:rsidR="001A4C2E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hen done, students will begin working with watercolors.</w:t>
                            </w:r>
                          </w:p>
                          <w:p w14:paraId="4F767247" w14:textId="77777777" w:rsidR="001A4C2E" w:rsidRPr="00957FCC" w:rsidRDefault="001A4C2E" w:rsidP="00B52340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FA03F72" w14:textId="38FB8F50" w:rsidR="00B52340" w:rsidRDefault="00B52340" w:rsidP="00B52340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Impact" w:hAnsi="Impact" w:cs="Times New Roman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A267F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Notes from Coach Cotter</w:t>
                            </w:r>
                            <w:r w:rsidRPr="001A267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528D" w:rsidRPr="00D0528D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Students have been working on honing their fundamental athletic skills with a special emphasis on throwing, catching and </w:t>
                            </w:r>
                            <w:r w:rsidR="00D0528D" w:rsidRPr="00D0528D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teamwork</w:t>
                            </w:r>
                            <w:r w:rsidR="00D0528D" w:rsidRPr="00D0528D"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this week.</w:t>
                            </w:r>
                          </w:p>
                          <w:p w14:paraId="796B2E38" w14:textId="1CED07C1" w:rsidR="004C5EC6" w:rsidRPr="00565818" w:rsidRDefault="004C5EC6" w:rsidP="00DD0DA2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E5E39" id="Text Box 16" o:spid="_x0000_s1029" type="#_x0000_t202" style="position:absolute;margin-left:6.55pt;margin-top:653.45pt;width:564.75pt;height:9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" filled="f" stroked="f">
                <v:textbox inset="0,0,0,0">
                  <w:txbxContent>
                    <w:p w14:paraId="75E00EAF" w14:textId="532D510A" w:rsidR="00B52340" w:rsidRDefault="00B52340" w:rsidP="00B52340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Ms. Katje</w:t>
                      </w:r>
                      <w:r w:rsidRPr="001A267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 w:rsidRPr="00957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A267F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Students </w:t>
                      </w:r>
                      <w:r w:rsidR="00816040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will continue to use Model Magic to create their monsters. W</w:t>
                      </w:r>
                      <w:r w:rsidR="001A4C2E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hen done, students will begin working with watercolors.</w:t>
                      </w:r>
                    </w:p>
                    <w:p w14:paraId="4F767247" w14:textId="77777777" w:rsidR="001A4C2E" w:rsidRPr="00957FCC" w:rsidRDefault="001A4C2E" w:rsidP="00B52340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FA03F72" w14:textId="38FB8F50" w:rsidR="00B52340" w:rsidRDefault="00B52340" w:rsidP="00B52340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Impact" w:hAnsi="Impact" w:cs="Times New Roman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A267F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Notes from Coach Cotter</w:t>
                      </w:r>
                      <w:r w:rsidRPr="001A267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D0528D" w:rsidRPr="00D0528D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Students have been working on honing their fundamental athletic skills with a special emphasis on throwing, catching and </w:t>
                      </w:r>
                      <w:r w:rsidR="00D0528D" w:rsidRPr="00D0528D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>teamwork</w:t>
                      </w:r>
                      <w:r w:rsidR="00D0528D" w:rsidRPr="00D0528D"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this week.</w:t>
                      </w:r>
                    </w:p>
                    <w:p w14:paraId="796B2E38" w14:textId="1CED07C1" w:rsidR="004C5EC6" w:rsidRPr="00565818" w:rsidRDefault="004C5EC6" w:rsidP="00DD0DA2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6157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6ED6C" wp14:editId="425B21C8">
                <wp:simplePos x="0" y="0"/>
                <wp:positionH relativeFrom="column">
                  <wp:posOffset>96982</wp:posOffset>
                </wp:positionH>
                <wp:positionV relativeFrom="paragraph">
                  <wp:posOffset>4384964</wp:posOffset>
                </wp:positionV>
                <wp:extent cx="3920490" cy="2563091"/>
                <wp:effectExtent l="0" t="0" r="22860" b="2794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563091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30"/>
                            </w:tblGrid>
                            <w:tr w:rsidR="00565818" w:rsidRPr="00565818" w14:paraId="55A4BDAE" w14:textId="77777777" w:rsidTr="008070F5">
                              <w:trPr>
                                <w:trHeight w:val="206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9C1679A" w14:textId="7DBD8427" w:rsidR="00B836AA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We </w:t>
                                  </w:r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are using our textbooks and various worksheets to study geography.</w:t>
                                  </w:r>
                                </w:p>
                                <w:p w14:paraId="5BB0478D" w14:textId="114D7A6A" w:rsidR="00B836AA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This week, we covered </w:t>
                                  </w:r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text and graphic features, types of sentences, </w:t>
                                  </w:r>
                                  <w:r w:rsidR="00C954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the prefix, “</w:t>
                                  </w:r>
                                  <w:r w:rsidR="00C954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p</w:t>
                                  </w:r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ost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-.”</w:t>
                                  </w:r>
                                </w:p>
                                <w:p w14:paraId="14B5C670" w14:textId="13D9FD62" w:rsidR="00B836AA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C0744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</w:t>
                                  </w: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Students just </w:t>
                                  </w:r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finished 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Ch. </w:t>
                                  </w:r>
                                  <w:proofErr w:type="gramStart"/>
                                  <w:r w:rsidR="00C954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,</w:t>
                                  </w:r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and</w:t>
                                  </w:r>
                                  <w:proofErr w:type="gramEnd"/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will test on Tuesday. They should use their practice test</w:t>
                                  </w:r>
                                  <w:r w:rsidR="00C954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F0594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to review!</w:t>
                                  </w:r>
                                </w:p>
                                <w:p w14:paraId="01989550" w14:textId="1F9562BB" w:rsidR="00CD0AC7" w:rsidRPr="00565818" w:rsidRDefault="00B836AA" w:rsidP="00B836AA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820986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Science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We’re continuing to work on Ch. </w:t>
                                  </w:r>
                                  <w:r w:rsidR="00C954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, which </w:t>
                                  </w:r>
                                  <w:r w:rsidR="00E75DAC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on </w:t>
                                  </w:r>
                                  <w:r w:rsidR="00C9549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the nature of science and the scientific method.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3E784B3" w14:textId="77777777" w:rsidR="00DD0DA2" w:rsidRPr="00A07FE2" w:rsidRDefault="00DD0DA2" w:rsidP="00DD0DA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14A48535" w:rsidR="005278B0" w:rsidRPr="00716B71" w:rsidRDefault="001F525C" w:rsidP="005278B0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716B7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716B71" w:rsidRPr="00716B7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>kindness</w:t>
                                  </w:r>
                                  <w:r w:rsidRPr="00716B7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716B71" w:rsidRPr="00716B71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i w:val="0"/>
                                      <w:iCs w:val="0"/>
                                      <w:shd w:val="clear" w:color="auto" w:fill="FFFFFF"/>
                                    </w:rPr>
                                    <w:t>Kindness</w:t>
                                  </w:r>
                                  <w:r w:rsidR="00716B71" w:rsidRPr="00716B71">
                                    <w:rPr>
                                      <w:rStyle w:val="Emphasis"/>
                                      <w:rFonts w:ascii="Times New Roman" w:hAnsi="Times New Roman" w:cs="Times New Roman"/>
                                      <w:b/>
                                      <w:bCs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716B71" w:rsidRPr="00716B71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 xml:space="preserve">has many benefits, including increased happiness and a healthy heart. It slows down the aging process and improves relationships, which indirectly boosts your health. </w:t>
                                  </w:r>
                                  <w:r w:rsidR="00506883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In most instances</w:t>
                                  </w:r>
                                  <w:r w:rsidR="00BD45D2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, s</w:t>
                                  </w:r>
                                  <w:r w:rsidR="00716B71" w:rsidRPr="00716B71">
                                    <w:rPr>
                                      <w:rFonts w:ascii="Times New Roman" w:hAnsi="Times New Roman" w:cs="Times New Roman"/>
                                      <w:b/>
                                      <w:shd w:val="clear" w:color="auto" w:fill="FFFFFF"/>
                                    </w:rPr>
                                    <w:t>howing kindness is just as rewarding as receiving it from someone else.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6ED6C" id="AutoShape 7" o:spid="_x0000_s1030" style="position:absolute;margin-left:7.65pt;margin-top:345.25pt;width:308.7pt;height:20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30"/>
                      </w:tblGrid>
                      <w:tr w:rsidR="00565818" w:rsidRPr="00565818" w14:paraId="55A4BDAE" w14:textId="77777777" w:rsidTr="008070F5">
                        <w:trPr>
                          <w:trHeight w:val="2067"/>
                        </w:trPr>
                        <w:tc>
                          <w:tcPr>
                            <w:tcW w:w="5000" w:type="pct"/>
                          </w:tcPr>
                          <w:p w14:paraId="09C1679A" w14:textId="7DBD8427" w:rsidR="00B836AA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We </w:t>
                            </w:r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are using our textbooks and various worksheets to study geography.</w:t>
                            </w:r>
                          </w:p>
                          <w:p w14:paraId="5BB0478D" w14:textId="114D7A6A" w:rsidR="00B836AA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This week, we covered </w:t>
                            </w:r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text and graphic features, types of sentences, </w:t>
                            </w:r>
                            <w:r w:rsidR="00C954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 prefix, “</w:t>
                            </w:r>
                            <w:r w:rsidR="00C954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p</w:t>
                            </w:r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ost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-.”</w:t>
                            </w:r>
                          </w:p>
                          <w:p w14:paraId="14B5C670" w14:textId="13D9FD62" w:rsidR="00B836AA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C0744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</w:t>
                            </w: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Students just </w:t>
                            </w:r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finished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Ch. </w:t>
                            </w:r>
                            <w:proofErr w:type="gramStart"/>
                            <w:r w:rsidR="00C954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1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and</w:t>
                            </w:r>
                            <w:proofErr w:type="gramEnd"/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will test on Tuesday. They should use their practice test</w:t>
                            </w:r>
                            <w:r w:rsidR="00C954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F0594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to review!</w:t>
                            </w:r>
                          </w:p>
                          <w:p w14:paraId="01989550" w14:textId="1F9562BB" w:rsidR="00CD0AC7" w:rsidRPr="00565818" w:rsidRDefault="00B836AA" w:rsidP="00B836AA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820986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Science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We’re continuing to work on Ch. </w:t>
                            </w:r>
                            <w:r w:rsidR="00C954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1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, which </w:t>
                            </w:r>
                            <w:r w:rsidR="00E75DAC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is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 on </w:t>
                            </w:r>
                            <w:r w:rsidR="00C9549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the nature of science and the scientific method.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3E784B3" w14:textId="77777777" w:rsidR="00DD0DA2" w:rsidRPr="00A07FE2" w:rsidRDefault="00DD0DA2" w:rsidP="00DD0DA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14A48535" w:rsidR="005278B0" w:rsidRPr="00716B71" w:rsidRDefault="001F525C" w:rsidP="005278B0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716B7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716B71" w:rsidRPr="00716B7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>kindness</w:t>
                            </w:r>
                            <w:r w:rsidRPr="00716B7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716B71" w:rsidRPr="00716B71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shd w:val="clear" w:color="auto" w:fill="FFFFFF"/>
                              </w:rPr>
                              <w:t>Kindness</w:t>
                            </w:r>
                            <w:r w:rsidR="00716B71" w:rsidRPr="00716B71">
                              <w:rPr>
                                <w:rStyle w:val="Emphasis"/>
                                <w:rFonts w:ascii="Times New Roman" w:hAnsi="Times New Roman" w:cs="Times New Roman"/>
                                <w:b/>
                                <w:bCs/>
                                <w:shd w:val="clear" w:color="auto" w:fill="FFFFFF"/>
                              </w:rPr>
                              <w:t xml:space="preserve"> </w:t>
                            </w:r>
                            <w:r w:rsidR="00716B71" w:rsidRPr="00716B71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 xml:space="preserve">has many benefits, including increased happiness and a healthy heart. It slows down the aging process and improves relationships, which indirectly boosts your health. </w:t>
                            </w:r>
                            <w:r w:rsidR="00506883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In most instances</w:t>
                            </w:r>
                            <w:r w:rsidR="00BD45D2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, s</w:t>
                            </w:r>
                            <w:r w:rsidR="00716B71" w:rsidRPr="00716B71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</w:rPr>
                              <w:t>howing kindness is just as rewarding as receiving it from someone else.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3E4BB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6D4945D1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0597FA58" w:rsidR="003816A4" w:rsidRPr="00CD28C8" w:rsidRDefault="00CB202D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September 3</w:t>
                            </w:r>
                            <w:r w:rsidR="003F3A7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 xml:space="preserve"> and 10</w:t>
                            </w:r>
                            <w:r w:rsidR="00E03C77" w:rsidRPr="00CD28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757974" w:rsidRPr="00CD28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BC5342" w:rsidRPr="00CD28C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C57ED6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31" type="#_x0000_t92" style="position:absolute;margin-left:42.45pt;margin-top:9.85pt;width:93.65pt;height:93.6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0597FA58" w:rsidR="003816A4" w:rsidRPr="00CD28C8" w:rsidRDefault="00CB202D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September 3</w:t>
                      </w:r>
                      <w:r w:rsidR="003F3A7D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 xml:space="preserve"> and 10</w:t>
                      </w:r>
                      <w:r w:rsidR="00E03C77" w:rsidRPr="00CD28C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757974" w:rsidRPr="00CD28C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BC5342" w:rsidRPr="00CD28C8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3E4B3E" wp14:editId="3FC13701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E4B3E" id="Text Box 14" o:spid="_x0000_s1032" type="#_x0000_t202" style="position:absolute;margin-left:7.5pt;margin-top:545.25pt;width:240.35pt;height:1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A85935" wp14:editId="5325AAD1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4775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4775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4EE10D" w14:textId="46278F68" w:rsidR="00B52340" w:rsidRPr="0066276A" w:rsidRDefault="005E74FC" w:rsidP="00B52340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E74F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Students should neatly write and mark each of the following words with large, legible print on the index cards sent home today.</w:t>
                            </w:r>
                            <w:r w:rsidRPr="008070F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B52340" w:rsidRPr="0066276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This week, </w:t>
                            </w:r>
                            <w:r w:rsidR="00E75DAC" w:rsidRPr="0066276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we will focus on</w:t>
                            </w:r>
                            <w:r w:rsidR="00E75DA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BD45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prefixes with a </w:t>
                            </w:r>
                            <w:r w:rsidR="00BD45D2" w:rsidRPr="00BD45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short ‘o’ in a strong syllable</w:t>
                            </w:r>
                            <w:r w:rsidR="00B52340" w:rsidRPr="0066276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593888CC" w14:textId="52298315" w:rsidR="00CE77C1" w:rsidRDefault="00D0528D" w:rsidP="00CE77C1">
                            <w:pPr>
                              <w:shd w:val="clear" w:color="auto" w:fill="FFFFFF" w:themeFill="background1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OLE_LINK1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condensation</w:t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confirmation</w:t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condemnation</w:t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compactor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comp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ensate</w:t>
                            </w:r>
                          </w:p>
                          <w:p w14:paraId="4F96F862" w14:textId="72C95C6D" w:rsidR="00AE1D9B" w:rsidRPr="00565818" w:rsidRDefault="00D0528D" w:rsidP="00CE77C1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commentator</w:t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con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text</w:t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conjure</w:t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77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concert</w:t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CE77C1" w:rsidRPr="00D21CC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bookmarkEnd w:id="0"/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contract</w:t>
                            </w:r>
                          </w:p>
                          <w:p w14:paraId="6DC396B9" w14:textId="77777777" w:rsidR="00AE1D9B" w:rsidRPr="00565818" w:rsidRDefault="00AE1D9B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A85935" id="AutoShape 13" o:spid="_x0000_s1033" style="position:absolute;margin-left:7.5pt;margin-top:561.75pt;width:561.65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" fillcolor="#664a2c [2408]" strokecolor="#89643b [3208]">
                <v:textbox inset=",7.2pt">
                  <w:txbxContent>
                    <w:p w14:paraId="394EE10D" w14:textId="46278F68" w:rsidR="00B52340" w:rsidRPr="0066276A" w:rsidRDefault="005E74FC" w:rsidP="00B52340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5E74F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Students should neatly write and mark each of the following words with large, legible print on the index cards sent home today.</w:t>
                      </w:r>
                      <w:r w:rsidRPr="008070F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B52340" w:rsidRPr="0066276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This week, </w:t>
                      </w:r>
                      <w:r w:rsidR="00E75DAC" w:rsidRPr="0066276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we will focus on</w:t>
                      </w:r>
                      <w:r w:rsidR="00E75DA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BD45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prefixes with a </w:t>
                      </w:r>
                      <w:r w:rsidR="00BD45D2" w:rsidRPr="00BD45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short ‘o’ in a strong syllable</w:t>
                      </w:r>
                      <w:r w:rsidR="00B52340" w:rsidRPr="0066276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593888CC" w14:textId="52298315" w:rsidR="00CE77C1" w:rsidRDefault="00D0528D" w:rsidP="00CE77C1">
                      <w:pPr>
                        <w:shd w:val="clear" w:color="auto" w:fill="FFFFFF" w:themeFill="background1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OLE_LINK1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condensation</w:t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confirmation</w:t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condemnation</w:t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compactor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>comp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ensate</w:t>
                      </w:r>
                    </w:p>
                    <w:p w14:paraId="4F96F862" w14:textId="72C95C6D" w:rsidR="00AE1D9B" w:rsidRPr="00565818" w:rsidRDefault="00D0528D" w:rsidP="00CE77C1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commentator</w:t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>con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text</w:t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conjure</w:t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77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concert</w:t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CE77C1" w:rsidRPr="00D21CC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bookmarkEnd w:id="1"/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contract</w:t>
                      </w:r>
                    </w:p>
                    <w:p w14:paraId="6DC396B9" w14:textId="77777777" w:rsidR="00AE1D9B" w:rsidRPr="00565818" w:rsidRDefault="00AE1D9B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37067BED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76AD" id="Text Box 10" o:spid="_x0000_s1034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D0BF7" wp14:editId="4AF3FA92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D0BF7" id="Text Box 9" o:spid="_x0000_s1035" type="#_x0000_t202" style="position:absolute;margin-left:10.05pt;margin-top:329.4pt;width:271.45pt;height: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622EF255">
                <wp:simplePos x="0" y="0"/>
                <wp:positionH relativeFrom="column">
                  <wp:posOffset>96520</wp:posOffset>
                </wp:positionH>
                <wp:positionV relativeFrom="paragraph">
                  <wp:posOffset>1024255</wp:posOffset>
                </wp:positionV>
                <wp:extent cx="7132320" cy="3090545"/>
                <wp:effectExtent l="10795" t="5080" r="10160" b="9525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090545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77777777" w:rsidR="007C1833" w:rsidRPr="00565818" w:rsidRDefault="007C1833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E89BF" id="AutoShape 4" o:spid="_x0000_s1036" alt="book-bg" style="position:absolute;margin-left:7.6pt;margin-top:80.65pt;width:561.6pt;height:2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77777777" w:rsidR="007C1833" w:rsidRPr="00565818" w:rsidRDefault="007C1833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2890D937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8D9B6F" id="AutoShape 3" o:spid="_x0000_s1037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AoAAAAAAAAAIQDI6rz4&#10;Ho4BAB6OAQAUAAAAZHJzL21lZGlhL2ltYWdlMS5wbmeJUE5HDQoaCgAAAA1JSERSAAAJFgAAANEI&#10;BgAAALMUfLI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BEE31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  <w:r w:rsidR="000F7786">
        <w:t xml:space="preserve"> </w: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3D6"/>
    <w:rsid w:val="0003296B"/>
    <w:rsid w:val="00070AE8"/>
    <w:rsid w:val="000719FC"/>
    <w:rsid w:val="000904A8"/>
    <w:rsid w:val="00090CA8"/>
    <w:rsid w:val="000C5595"/>
    <w:rsid w:val="000C7D48"/>
    <w:rsid w:val="000D466B"/>
    <w:rsid w:val="000F2E63"/>
    <w:rsid w:val="000F7786"/>
    <w:rsid w:val="001259D2"/>
    <w:rsid w:val="00133A59"/>
    <w:rsid w:val="00142BB8"/>
    <w:rsid w:val="001553D6"/>
    <w:rsid w:val="00162786"/>
    <w:rsid w:val="0018251B"/>
    <w:rsid w:val="001859AC"/>
    <w:rsid w:val="001A4C2E"/>
    <w:rsid w:val="001B6157"/>
    <w:rsid w:val="001D00A1"/>
    <w:rsid w:val="001D6B0A"/>
    <w:rsid w:val="001E0C17"/>
    <w:rsid w:val="001F525C"/>
    <w:rsid w:val="002079DC"/>
    <w:rsid w:val="002115A7"/>
    <w:rsid w:val="00225938"/>
    <w:rsid w:val="0026142A"/>
    <w:rsid w:val="00283E46"/>
    <w:rsid w:val="002866D4"/>
    <w:rsid w:val="002A48E7"/>
    <w:rsid w:val="002B0330"/>
    <w:rsid w:val="002B7F97"/>
    <w:rsid w:val="002C5567"/>
    <w:rsid w:val="002C7707"/>
    <w:rsid w:val="002E7927"/>
    <w:rsid w:val="002F3E2C"/>
    <w:rsid w:val="0031005E"/>
    <w:rsid w:val="00316DF6"/>
    <w:rsid w:val="0036184C"/>
    <w:rsid w:val="00364174"/>
    <w:rsid w:val="003816A4"/>
    <w:rsid w:val="00384854"/>
    <w:rsid w:val="003A587F"/>
    <w:rsid w:val="003E1BE5"/>
    <w:rsid w:val="003E4BB4"/>
    <w:rsid w:val="003F3A7D"/>
    <w:rsid w:val="004142EA"/>
    <w:rsid w:val="0041718A"/>
    <w:rsid w:val="00436C0B"/>
    <w:rsid w:val="00452612"/>
    <w:rsid w:val="00455141"/>
    <w:rsid w:val="0046142D"/>
    <w:rsid w:val="00487CA3"/>
    <w:rsid w:val="00491725"/>
    <w:rsid w:val="0049352E"/>
    <w:rsid w:val="004B127C"/>
    <w:rsid w:val="004B1B5D"/>
    <w:rsid w:val="004B2B1B"/>
    <w:rsid w:val="004C5EC6"/>
    <w:rsid w:val="004D4508"/>
    <w:rsid w:val="004E6623"/>
    <w:rsid w:val="005006D7"/>
    <w:rsid w:val="00506883"/>
    <w:rsid w:val="005278B0"/>
    <w:rsid w:val="00527F6B"/>
    <w:rsid w:val="00531EA0"/>
    <w:rsid w:val="00562D43"/>
    <w:rsid w:val="00565818"/>
    <w:rsid w:val="005834A8"/>
    <w:rsid w:val="0058716D"/>
    <w:rsid w:val="005A7A62"/>
    <w:rsid w:val="005C6D2D"/>
    <w:rsid w:val="005E74FC"/>
    <w:rsid w:val="00626D4D"/>
    <w:rsid w:val="006552CD"/>
    <w:rsid w:val="00662702"/>
    <w:rsid w:val="0067027A"/>
    <w:rsid w:val="006E55E2"/>
    <w:rsid w:val="006F549D"/>
    <w:rsid w:val="007048E4"/>
    <w:rsid w:val="00716B71"/>
    <w:rsid w:val="00727F51"/>
    <w:rsid w:val="00740E10"/>
    <w:rsid w:val="00741A36"/>
    <w:rsid w:val="00743B57"/>
    <w:rsid w:val="007444C3"/>
    <w:rsid w:val="0074752B"/>
    <w:rsid w:val="0075617D"/>
    <w:rsid w:val="00757974"/>
    <w:rsid w:val="0076557F"/>
    <w:rsid w:val="007737D6"/>
    <w:rsid w:val="0078582C"/>
    <w:rsid w:val="0079230A"/>
    <w:rsid w:val="007B747A"/>
    <w:rsid w:val="007C1833"/>
    <w:rsid w:val="007D20FD"/>
    <w:rsid w:val="007D2BBE"/>
    <w:rsid w:val="007E4964"/>
    <w:rsid w:val="007E7EFF"/>
    <w:rsid w:val="00806428"/>
    <w:rsid w:val="008070F5"/>
    <w:rsid w:val="00816040"/>
    <w:rsid w:val="00822FE9"/>
    <w:rsid w:val="0084725B"/>
    <w:rsid w:val="00847D51"/>
    <w:rsid w:val="008727B2"/>
    <w:rsid w:val="0087568B"/>
    <w:rsid w:val="008924BE"/>
    <w:rsid w:val="008A24D9"/>
    <w:rsid w:val="008B0000"/>
    <w:rsid w:val="008B31E4"/>
    <w:rsid w:val="008F06A2"/>
    <w:rsid w:val="008F66D8"/>
    <w:rsid w:val="009238DC"/>
    <w:rsid w:val="009277CF"/>
    <w:rsid w:val="00940812"/>
    <w:rsid w:val="009428F2"/>
    <w:rsid w:val="00957FE3"/>
    <w:rsid w:val="00982A86"/>
    <w:rsid w:val="009B099E"/>
    <w:rsid w:val="009B62D2"/>
    <w:rsid w:val="009C101B"/>
    <w:rsid w:val="009E4869"/>
    <w:rsid w:val="009E7BF0"/>
    <w:rsid w:val="009E7E7D"/>
    <w:rsid w:val="009F79A3"/>
    <w:rsid w:val="00A25AB5"/>
    <w:rsid w:val="00A35C82"/>
    <w:rsid w:val="00A444B5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637A"/>
    <w:rsid w:val="00B33E5D"/>
    <w:rsid w:val="00B41374"/>
    <w:rsid w:val="00B52340"/>
    <w:rsid w:val="00B70980"/>
    <w:rsid w:val="00B836AA"/>
    <w:rsid w:val="00BA239F"/>
    <w:rsid w:val="00BB5FF4"/>
    <w:rsid w:val="00BC1623"/>
    <w:rsid w:val="00BC5342"/>
    <w:rsid w:val="00BC7BCA"/>
    <w:rsid w:val="00BD45D2"/>
    <w:rsid w:val="00BD61E3"/>
    <w:rsid w:val="00C07276"/>
    <w:rsid w:val="00C100A5"/>
    <w:rsid w:val="00C208C2"/>
    <w:rsid w:val="00C3332F"/>
    <w:rsid w:val="00C47331"/>
    <w:rsid w:val="00C51A2A"/>
    <w:rsid w:val="00C5375D"/>
    <w:rsid w:val="00C54B63"/>
    <w:rsid w:val="00C72A4B"/>
    <w:rsid w:val="00C84CED"/>
    <w:rsid w:val="00C95491"/>
    <w:rsid w:val="00C97DCF"/>
    <w:rsid w:val="00CB1A69"/>
    <w:rsid w:val="00CB202D"/>
    <w:rsid w:val="00CC665E"/>
    <w:rsid w:val="00CD0AC7"/>
    <w:rsid w:val="00CD0E4D"/>
    <w:rsid w:val="00CD28C8"/>
    <w:rsid w:val="00CE77C1"/>
    <w:rsid w:val="00CF0A2A"/>
    <w:rsid w:val="00D0528D"/>
    <w:rsid w:val="00D156AD"/>
    <w:rsid w:val="00D43682"/>
    <w:rsid w:val="00D43C4B"/>
    <w:rsid w:val="00D45AEB"/>
    <w:rsid w:val="00D6062A"/>
    <w:rsid w:val="00D64485"/>
    <w:rsid w:val="00DA1426"/>
    <w:rsid w:val="00DA62D3"/>
    <w:rsid w:val="00DB5B8C"/>
    <w:rsid w:val="00DB710A"/>
    <w:rsid w:val="00DC60EA"/>
    <w:rsid w:val="00DD0C66"/>
    <w:rsid w:val="00DD0DA2"/>
    <w:rsid w:val="00DE447E"/>
    <w:rsid w:val="00DE5677"/>
    <w:rsid w:val="00E02DC2"/>
    <w:rsid w:val="00E03C77"/>
    <w:rsid w:val="00E1023F"/>
    <w:rsid w:val="00E21982"/>
    <w:rsid w:val="00E45D74"/>
    <w:rsid w:val="00E51E4D"/>
    <w:rsid w:val="00E61C84"/>
    <w:rsid w:val="00E75DAC"/>
    <w:rsid w:val="00E867DD"/>
    <w:rsid w:val="00EA5C96"/>
    <w:rsid w:val="00EB1F2E"/>
    <w:rsid w:val="00EC1524"/>
    <w:rsid w:val="00ED02B7"/>
    <w:rsid w:val="00EE2BCE"/>
    <w:rsid w:val="00F0594C"/>
    <w:rsid w:val="00F06BEC"/>
    <w:rsid w:val="00F2263F"/>
    <w:rsid w:val="00F47899"/>
    <w:rsid w:val="00F61E1F"/>
    <w:rsid w:val="00F76790"/>
    <w:rsid w:val="00F96D35"/>
    <w:rsid w:val="00FA73E0"/>
    <w:rsid w:val="00FB2D7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  <w15:docId w15:val="{34DD24B0-CC8E-4704-9F61-A5311478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475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FAD8885-A6FD-41FF-8E1E-7D2EEBE088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keywords/>
  <cp:lastModifiedBy>John Becker</cp:lastModifiedBy>
  <cp:revision>2</cp:revision>
  <cp:lastPrinted>2021-09-02T11:02:00Z</cp:lastPrinted>
  <dcterms:created xsi:type="dcterms:W3CDTF">2021-09-02T17:29:00Z</dcterms:created>
  <dcterms:modified xsi:type="dcterms:W3CDTF">2021-09-02T17:29:00Z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