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37BE" w14:textId="53729006" w:rsidR="00B21EDD" w:rsidRPr="00565818" w:rsidRDefault="003C553A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759E475" wp14:editId="0DBA2A70">
                <wp:simplePos x="0" y="0"/>
                <wp:positionH relativeFrom="column">
                  <wp:posOffset>1950720</wp:posOffset>
                </wp:positionH>
                <wp:positionV relativeFrom="paragraph">
                  <wp:posOffset>1089660</wp:posOffset>
                </wp:positionV>
                <wp:extent cx="5204460" cy="3017520"/>
                <wp:effectExtent l="0" t="0" r="1524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301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D9B16" w14:textId="53F65044" w:rsidR="003C553A" w:rsidRPr="003C553A" w:rsidRDefault="00E21299" w:rsidP="00E21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56"/>
                                <w:szCs w:val="56"/>
                              </w:rPr>
                              <w:t>Yearbooks</w:t>
                            </w:r>
                          </w:p>
                          <w:p w14:paraId="2EA9AEB6" w14:textId="3A5326BE" w:rsidR="00A35EB2" w:rsidRDefault="00E21299" w:rsidP="009017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Don’t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miss your opportunity to purchase a copy of the 2020-21 Healthy Learning Academy yearbook! If you order prior to Friday, May 14, you will receive two free custom pages and a guaranteed delivery before school lets out for the year. Please visit </w:t>
                            </w:r>
                            <w:hyperlink r:id="rId7" w:history="1">
                              <w:r w:rsidRPr="005709A5">
                                <w:rPr>
                                  <w:rStyle w:val="Hyperlink"/>
                                  <w:rFonts w:ascii="Times New Roman" w:hAnsi="Times New Roman" w:cs="Times New Roman"/>
                                  <w:shd w:val="clear" w:color="auto" w:fill="FFFFFF"/>
                                </w:rPr>
                                <w:t>https://www.treering.com/validate?PassCode=101323368010665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to place your order today!</w:t>
                            </w:r>
                          </w:p>
                          <w:p w14:paraId="23022CB4" w14:textId="78C9F8D1" w:rsidR="00E21299" w:rsidRDefault="00E21299" w:rsidP="00594C3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</w:pPr>
                          </w:p>
                          <w:p w14:paraId="5DDC1576" w14:textId="2F8225B4" w:rsidR="00E21299" w:rsidRDefault="00E21299" w:rsidP="00E212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</w:pPr>
                            <w:r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>Upcoming</w:t>
                            </w:r>
                            <w:r w:rsidRPr="003C553A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Dates</w:t>
                            </w:r>
                          </w:p>
                          <w:p w14:paraId="5D9651AB" w14:textId="77777777" w:rsidR="006B7DBC" w:rsidRDefault="006B7DBC" w:rsidP="006B7DB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Wednesday, May 12 and Thursday, May 13: Math FSA testing</w:t>
                            </w:r>
                          </w:p>
                          <w:p w14:paraId="6AC7E995" w14:textId="62174EEE" w:rsidR="006B7DBC" w:rsidRDefault="006B7DBC" w:rsidP="006B7DB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Tuesday, May 18 and Thursday, May 20: Science FSA testing</w:t>
                            </w:r>
                          </w:p>
                          <w:p w14:paraId="2128249D" w14:textId="3B438748" w:rsidR="006B7DBC" w:rsidRDefault="006B7DBC" w:rsidP="006B7DB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Monday, May 31: Memorial Day (No School)</w:t>
                            </w:r>
                          </w:p>
                          <w:p w14:paraId="1258D884" w14:textId="28A9B2E5" w:rsidR="006B7DBC" w:rsidRDefault="006B7DBC" w:rsidP="006B7DB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Thursday, June 10: Science Fair Parent Night (6:00-7:00 pm)</w:t>
                            </w:r>
                          </w:p>
                          <w:p w14:paraId="1140B796" w14:textId="4E48F6D5" w:rsidR="006B7DBC" w:rsidRDefault="006B7DBC" w:rsidP="006B7DB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Tuesday, June 15: Graduation</w:t>
                            </w:r>
                          </w:p>
                          <w:p w14:paraId="603234C0" w14:textId="305C6C63" w:rsidR="006B7DBC" w:rsidRDefault="006B7DBC" w:rsidP="006B7DB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Wednesday, June 16: Last day of school</w:t>
                            </w:r>
                          </w:p>
                          <w:p w14:paraId="2EED3851" w14:textId="77777777" w:rsidR="006B7DBC" w:rsidRDefault="006B7DBC" w:rsidP="00E212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</w:pPr>
                          </w:p>
                          <w:p w14:paraId="69834E99" w14:textId="77777777" w:rsidR="00E21299" w:rsidRPr="00B069D5" w:rsidRDefault="00E21299" w:rsidP="00E212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</w:p>
                          <w:p w14:paraId="775B663B" w14:textId="77777777" w:rsidR="00E21299" w:rsidRDefault="00E21299" w:rsidP="00E21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</w:pPr>
                          </w:p>
                          <w:p w14:paraId="4A1BDE1E" w14:textId="77777777" w:rsidR="00E21299" w:rsidRPr="003C553A" w:rsidRDefault="00E21299" w:rsidP="00594C3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9E47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53.6pt;margin-top:85.8pt;width:409.8pt;height:237.6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" fillcolor="white [3201]" strokeweight=".5pt">
                <v:textbox>
                  <w:txbxContent>
                    <w:p w14:paraId="0D9D9B16" w14:textId="53F65044" w:rsidR="003C553A" w:rsidRPr="003C553A" w:rsidRDefault="00E21299" w:rsidP="00E212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Curlz MT" w:hAnsi="Curlz MT"/>
                          <w:b/>
                          <w:bCs/>
                          <w:sz w:val="56"/>
                          <w:szCs w:val="56"/>
                        </w:rPr>
                        <w:t>Yearbooks</w:t>
                      </w:r>
                    </w:p>
                    <w:p w14:paraId="2EA9AEB6" w14:textId="3A5326BE" w:rsidR="00A35EB2" w:rsidRDefault="00E21299" w:rsidP="009017A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Don’t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 miss your opportunity to purchase a copy of the 2020-21 Healthy Learning Academy yearbook! If you order prior to Friday, May 14, you will receive two free custom pages and a guaranteed delivery before school lets out for the year. Please visit </w:t>
                      </w:r>
                      <w:hyperlink r:id="rId8" w:history="1">
                        <w:r w:rsidRPr="005709A5">
                          <w:rPr>
                            <w:rStyle w:val="Hyperlink"/>
                            <w:rFonts w:ascii="Times New Roman" w:hAnsi="Times New Roman" w:cs="Times New Roman"/>
                            <w:shd w:val="clear" w:color="auto" w:fill="FFFFFF"/>
                          </w:rPr>
                          <w:t>https://www.treering.com/validate?PassCode=101323368010665</w:t>
                        </w:r>
                      </w:hyperlink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 to place your order today!</w:t>
                      </w:r>
                    </w:p>
                    <w:p w14:paraId="23022CB4" w14:textId="78C9F8D1" w:rsidR="00E21299" w:rsidRDefault="00E21299" w:rsidP="00594C3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</w:pPr>
                    </w:p>
                    <w:p w14:paraId="5DDC1576" w14:textId="2F8225B4" w:rsidR="00E21299" w:rsidRDefault="00E21299" w:rsidP="00E212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</w:pPr>
                      <w:r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>Upcoming</w:t>
                      </w:r>
                      <w:r w:rsidRPr="003C553A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Dates</w:t>
                      </w:r>
                    </w:p>
                    <w:p w14:paraId="5D9651AB" w14:textId="77777777" w:rsidR="006B7DBC" w:rsidRDefault="006B7DBC" w:rsidP="006B7DB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Wednesday, May 12 and Thursday, May 13: Math FSA testing</w:t>
                      </w:r>
                    </w:p>
                    <w:p w14:paraId="6AC7E995" w14:textId="62174EEE" w:rsidR="006B7DBC" w:rsidRDefault="006B7DBC" w:rsidP="006B7DB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Tuesday, May 18 and Thursday, May 20: Science FSA testing</w:t>
                      </w:r>
                    </w:p>
                    <w:p w14:paraId="2128249D" w14:textId="3B438748" w:rsidR="006B7DBC" w:rsidRDefault="006B7DBC" w:rsidP="006B7DB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Monday, May 31: Memorial Day (No School)</w:t>
                      </w:r>
                    </w:p>
                    <w:p w14:paraId="1258D884" w14:textId="28A9B2E5" w:rsidR="006B7DBC" w:rsidRDefault="006B7DBC" w:rsidP="006B7DB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Thursday, June 10: Science Fair Parent Night (6:00-7:00 pm)</w:t>
                      </w:r>
                    </w:p>
                    <w:p w14:paraId="1140B796" w14:textId="4E48F6D5" w:rsidR="006B7DBC" w:rsidRDefault="006B7DBC" w:rsidP="006B7DB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Tuesday, June 15: Graduation</w:t>
                      </w:r>
                    </w:p>
                    <w:p w14:paraId="603234C0" w14:textId="305C6C63" w:rsidR="006B7DBC" w:rsidRDefault="006B7DBC" w:rsidP="006B7DB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Wednesday, June 16: Last day of school</w:t>
                      </w:r>
                    </w:p>
                    <w:p w14:paraId="2EED3851" w14:textId="77777777" w:rsidR="006B7DBC" w:rsidRDefault="006B7DBC" w:rsidP="00E212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</w:pPr>
                    </w:p>
                    <w:p w14:paraId="69834E99" w14:textId="77777777" w:rsidR="00E21299" w:rsidRPr="00B069D5" w:rsidRDefault="00E21299" w:rsidP="00E212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20"/>
                          <w:szCs w:val="20"/>
                          <w:lang w:eastAsia="zh-CN" w:bidi="hi-IN"/>
                        </w:rPr>
                      </w:pPr>
                    </w:p>
                    <w:p w14:paraId="775B663B" w14:textId="77777777" w:rsidR="00E21299" w:rsidRDefault="00E21299" w:rsidP="00E2129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</w:pPr>
                    </w:p>
                    <w:p w14:paraId="4A1BDE1E" w14:textId="77777777" w:rsidR="00E21299" w:rsidRPr="003C553A" w:rsidRDefault="00E21299" w:rsidP="00594C34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48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C57ED6" wp14:editId="6D88444F">
                <wp:simplePos x="0" y="0"/>
                <wp:positionH relativeFrom="margin">
                  <wp:posOffset>5985510</wp:posOffset>
                </wp:positionH>
                <wp:positionV relativeFrom="paragraph">
                  <wp:posOffset>163195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2DF632FE" w:rsidR="003816A4" w:rsidRPr="002D4130" w:rsidRDefault="00A57FF2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May 7</w:t>
                            </w:r>
                            <w:r w:rsidR="0030383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20</w:t>
                            </w:r>
                            <w:r w:rsidR="00B906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5A28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71.3pt;margin-top:12.85pt;width:93.65pt;height:93.6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2DF632FE" w:rsidR="003816A4" w:rsidRPr="002D4130" w:rsidRDefault="00A57FF2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May 7</w:t>
                      </w:r>
                      <w:r w:rsidR="0030383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20</w:t>
                      </w:r>
                      <w:r w:rsidR="00B9066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5A2872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FE89BF" wp14:editId="2860F07E">
                <wp:simplePos x="0" y="0"/>
                <wp:positionH relativeFrom="column">
                  <wp:posOffset>95250</wp:posOffset>
                </wp:positionH>
                <wp:positionV relativeFrom="paragraph">
                  <wp:posOffset>1028700</wp:posOffset>
                </wp:positionV>
                <wp:extent cx="7132320" cy="3143250"/>
                <wp:effectExtent l="0" t="0" r="11430" b="1905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14325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5955DB" w14:textId="1243E4BA" w:rsidR="00D3256B" w:rsidRDefault="008309A2" w:rsidP="00F56F6A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 w:rsidR="005658AA">
                              <w:rPr>
                                <w:color w:val="000000" w:themeColor="text1"/>
                              </w:rPr>
                              <w:t xml:space="preserve">                             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3503C674" w14:textId="77777777" w:rsidR="00E21299" w:rsidRDefault="00BB149B" w:rsidP="00B069D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B069D5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</w:t>
                            </w:r>
                            <w:r w:rsidR="00C8330B">
                              <w:rPr>
                                <w:rFonts w:ascii="Curlz MT" w:eastAsia="SimSun" w:hAnsi="Curlz MT" w:cs="Times New Roman"/>
                                <w:b/>
                                <w:noProof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drawing>
                                <wp:inline distT="0" distB="0" distL="0" distR="0" wp14:anchorId="2FAAB0EE" wp14:editId="6299E230">
                                  <wp:extent cx="1699260" cy="2038350"/>
                                  <wp:effectExtent l="0" t="0" r="0" b="0"/>
                                  <wp:docPr id="16" name="Picture 16" descr="A picture containing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9260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69D5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          </w:t>
                            </w:r>
                            <w:r w:rsidR="00594C34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   </w:t>
                            </w:r>
                          </w:p>
                          <w:p w14:paraId="2288309D" w14:textId="3E949494" w:rsidR="00A0792C" w:rsidRDefault="00BB149B" w:rsidP="00E212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                 </w:t>
                            </w:r>
                          </w:p>
                          <w:p w14:paraId="5EBBEF40" w14:textId="77777777" w:rsidR="00DF799F" w:rsidRPr="00BB149B" w:rsidRDefault="00DF799F" w:rsidP="00BB14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28" alt="book-bg" style="position:absolute;margin-left:7.5pt;margin-top:81pt;width:561.6pt;height:24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" strokecolor="#89643b [3208]" strokeweight=".5pt">
                <v:fill r:id="rId11" o:title="book-bg" recolor="t" rotate="t" type="frame"/>
                <v:textbox inset="0,0,0,0">
                  <w:txbxContent>
                    <w:p w14:paraId="055955DB" w14:textId="1243E4BA" w:rsidR="00D3256B" w:rsidRDefault="008309A2" w:rsidP="00F56F6A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 w:rsidR="005658AA">
                        <w:rPr>
                          <w:color w:val="000000" w:themeColor="text1"/>
                        </w:rPr>
                        <w:t xml:space="preserve">                              </w:t>
                      </w:r>
                      <w:r>
                        <w:rPr>
                          <w:color w:val="000000" w:themeColor="text1"/>
                        </w:rPr>
                        <w:t xml:space="preserve">  </w:t>
                      </w:r>
                    </w:p>
                    <w:p w14:paraId="3503C674" w14:textId="77777777" w:rsidR="00E21299" w:rsidRDefault="00BB149B" w:rsidP="00B069D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20"/>
                          <w:szCs w:val="20"/>
                          <w:lang w:eastAsia="zh-CN" w:bidi="hi-IN"/>
                        </w:rPr>
                      </w:pPr>
                      <w:r w:rsidRPr="00B069D5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</w:t>
                      </w:r>
                      <w:r w:rsidR="00C8330B">
                        <w:rPr>
                          <w:rFonts w:ascii="Curlz MT" w:eastAsia="SimSun" w:hAnsi="Curlz MT" w:cs="Times New Roman"/>
                          <w:b/>
                          <w:noProof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drawing>
                          <wp:inline distT="0" distB="0" distL="0" distR="0" wp14:anchorId="2FAAB0EE" wp14:editId="6299E230">
                            <wp:extent cx="1699260" cy="2038350"/>
                            <wp:effectExtent l="0" t="0" r="0" b="0"/>
                            <wp:docPr id="16" name="Picture 16" descr="A picture containing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9260" cy="2038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69D5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          </w:t>
                      </w:r>
                      <w:r w:rsidR="00594C34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   </w:t>
                      </w:r>
                    </w:p>
                    <w:p w14:paraId="2288309D" w14:textId="3E949494" w:rsidR="00A0792C" w:rsidRDefault="00BB149B" w:rsidP="00E212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                 </w:t>
                      </w:r>
                    </w:p>
                    <w:p w14:paraId="5EBBEF40" w14:textId="77777777" w:rsidR="00DF799F" w:rsidRPr="00BB149B" w:rsidRDefault="00DF799F" w:rsidP="00BB149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77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7E5E39" wp14:editId="737BB072">
                <wp:simplePos x="0" y="0"/>
                <wp:positionH relativeFrom="column">
                  <wp:posOffset>85725</wp:posOffset>
                </wp:positionH>
                <wp:positionV relativeFrom="paragraph">
                  <wp:posOffset>8343265</wp:posOffset>
                </wp:positionV>
                <wp:extent cx="7172325" cy="12477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DA265" w14:textId="16E54FD6" w:rsidR="0034016E" w:rsidRPr="0034016E" w:rsidRDefault="0034016E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34016E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Citizen of the Week</w:t>
                            </w:r>
                          </w:p>
                          <w:p w14:paraId="542B29A8" w14:textId="360747F7" w:rsidR="001C18BC" w:rsidRPr="00027925" w:rsidRDefault="00A57FF2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Claire Kipp</w:t>
                            </w:r>
                          </w:p>
                          <w:p w14:paraId="2A5CDAF7" w14:textId="4794AC13" w:rsidR="00C8773C" w:rsidRDefault="0034016E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</w:t>
                            </w:r>
                            <w:r w:rsidR="007902F8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otes from </w:t>
                            </w:r>
                            <w:r w:rsidR="000B052A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Ms. Katje</w:t>
                            </w:r>
                            <w:r w:rsidR="007902F8" w:rsidRPr="00C877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A57FF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No updates </w:t>
                            </w:r>
                            <w:proofErr w:type="gramStart"/>
                            <w:r w:rsidR="00A57FF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provided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29" type="#_x0000_t202" style="position:absolute;margin-left:6.75pt;margin-top:656.95pt;width:564.75pt;height:9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" filled="f" stroked="f">
                <v:textbox inset="0,0,0,0">
                  <w:txbxContent>
                    <w:p w14:paraId="165DA265" w14:textId="16E54FD6" w:rsidR="0034016E" w:rsidRPr="0034016E" w:rsidRDefault="0034016E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 w:rsidRPr="0034016E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  <w:t>Citizen of the Week</w:t>
                      </w:r>
                    </w:p>
                    <w:p w14:paraId="542B29A8" w14:textId="360747F7" w:rsidR="001C18BC" w:rsidRPr="00027925" w:rsidRDefault="00A57FF2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Claire Kipp</w:t>
                      </w:r>
                    </w:p>
                    <w:p w14:paraId="2A5CDAF7" w14:textId="4794AC13" w:rsidR="00C8773C" w:rsidRDefault="0034016E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N</w:t>
                      </w:r>
                      <w:r w:rsidR="007902F8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otes from </w:t>
                      </w:r>
                      <w:r w:rsidR="000B052A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Ms. Katje</w:t>
                      </w:r>
                      <w:r w:rsidR="007902F8" w:rsidRPr="00C877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="00A57FF2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No updates </w:t>
                      </w:r>
                      <w:proofErr w:type="gramStart"/>
                      <w:r w:rsidR="00A57FF2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provided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517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DD84BC" wp14:editId="6B2CF5BB">
                <wp:simplePos x="0" y="0"/>
                <wp:positionH relativeFrom="column">
                  <wp:posOffset>2076450</wp:posOffset>
                </wp:positionH>
                <wp:positionV relativeFrom="paragraph">
                  <wp:posOffset>1019175</wp:posOffset>
                </wp:positionV>
                <wp:extent cx="5095875" cy="3105150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color w:val="auto"/>
                                <w:sz w:val="22"/>
                                <w:szCs w:val="2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bookmarkStart w:id="0" w:name="_Hlk527558159" w:displacedByCustomXml="prev"/>
                                  <w:p w14:paraId="2DF7CACD" w14:textId="7324B72B" w:rsidR="002A64DE" w:rsidRDefault="00EB484F" w:rsidP="002A64DE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id w:val="-1091077981"/>
                                      </w:sdtPr>
                                      <w:sdtEndPr>
                                        <w:rPr>
                                          <w:rFonts w:ascii="Curlz MT" w:hAnsi="Curlz MT"/>
                                          <w:b/>
                                          <w:sz w:val="44"/>
                                          <w:szCs w:val="44"/>
                                        </w:rPr>
                                      </w:sdtEndPr>
                                      <w:sdtContent>
                                        <w:r w:rsidR="00D5275A">
                                          <w:rPr>
                                            <w:rFonts w:ascii="Curlz MT" w:hAnsi="Curlz MT"/>
                                            <w:b/>
                                            <w:color w:val="000000" w:themeColor="text1"/>
                                            <w:sz w:val="56"/>
                                            <w:szCs w:val="56"/>
                                          </w:rPr>
                                          <w:t>Veterans Day</w:t>
                                        </w:r>
                                      </w:sdtContent>
                                    </w:sdt>
                                    <w:bookmarkEnd w:id="0"/>
                                  </w:p>
                                  <w:p w14:paraId="43AD9CF1" w14:textId="77777777" w:rsidR="00A51791" w:rsidRDefault="00AA0F29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Our Veterans Day ceremony will be held this Friday, November 8</w:t>
                                    </w:r>
                                    <w:r w:rsidRPr="00AA0F29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from 7:45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until, approximately, 8:30. Please plan on joining us to honor and thank all those military perso</w:t>
                                    </w:r>
                                    <w:r w:rsid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nnel who have protected and served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our country. </w:t>
                                    </w:r>
                                  </w:p>
                                  <w:p w14:paraId="74E29B4C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</w:p>
                                  <w:p w14:paraId="329C41D1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i/>
                                        <w:iCs/>
                                        <w:kern w:val="3"/>
                                        <w:u w:val="single"/>
                                        <w:lang w:eastAsia="zh-CN" w:bidi="hi-IN"/>
                                      </w:rPr>
                                      <w:t>at the very latest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. In addition, include the following:</w:t>
                                    </w:r>
                                  </w:p>
                                  <w:p w14:paraId="724DAA1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Name</w:t>
                                    </w:r>
                                  </w:p>
                                  <w:p w14:paraId="4E869804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Rank</w:t>
                                    </w:r>
                                  </w:p>
                                  <w:p w14:paraId="09E41C28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Military branch</w:t>
                                    </w:r>
                                  </w:p>
                                  <w:p w14:paraId="28ACAFB3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War fought in (if applicable)</w:t>
                                    </w:r>
                                  </w:p>
                                  <w:p w14:paraId="176A77E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Student(s) that they are related to</w:t>
                                    </w:r>
                                  </w:p>
                                  <w:p w14:paraId="23059659" w14:textId="62578A62" w:rsidR="007702F1" w:rsidRPr="00A51791" w:rsidRDefault="00A51791" w:rsidP="00A51791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If you submitted a photograph and information last year</w:t>
                                    </w:r>
                                    <w:r w:rsidR="009D74B4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, I will use that in the slideshow. I hope we have a large turn-out to honor these American heroes.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84BC" id="Text Box 6" o:spid="_x0000_s1030" type="#_x0000_t202" style="position:absolute;margin-left:163.5pt;margin-top:80.25pt;width:401.25pt;height:24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color w:val="auto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color w:val="auto"/>
                              <w:sz w:val="22"/>
                              <w:szCs w:val="22"/>
                            </w:rPr>
                          </w:sdtEndPr>
                          <w:sdtContent>
                            <w:bookmarkStart w:id="1" w:name="_Hlk527558159" w:displacedByCustomXml="prev"/>
                            <w:p w14:paraId="2DF7CACD" w14:textId="7324B72B" w:rsidR="002A64DE" w:rsidRDefault="00EB484F" w:rsidP="002A64DE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id w:val="-1091077981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r w:rsidR="00D5275A">
                                    <w:rPr>
                                      <w:rFonts w:ascii="Curlz MT" w:hAnsi="Curlz MT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Veterans Day</w:t>
                                  </w:r>
                                </w:sdtContent>
                              </w:sdt>
                              <w:bookmarkEnd w:id="1"/>
                            </w:p>
                            <w:p w14:paraId="43AD9CF1" w14:textId="77777777" w:rsidR="00A51791" w:rsidRDefault="00AA0F29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Our Veterans Day ceremony will be held this Friday, November 8</w:t>
                              </w:r>
                              <w:r w:rsidRPr="00AA0F29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from 7:45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until, approximately, 8:30. Please plan on joining us to honor and thank all those military perso</w:t>
                              </w:r>
                              <w:r w:rsid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nnel who have protected and served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our country. </w:t>
                              </w:r>
                            </w:p>
                            <w:p w14:paraId="74E29B4C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</w:p>
                            <w:p w14:paraId="329C41D1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i/>
                                  <w:iCs/>
                                  <w:kern w:val="3"/>
                                  <w:u w:val="single"/>
                                  <w:lang w:eastAsia="zh-CN" w:bidi="hi-IN"/>
                                </w:rPr>
                                <w:t>at the very latest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. In addition, include the following:</w:t>
                              </w:r>
                            </w:p>
                            <w:p w14:paraId="724DAA1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Name</w:t>
                              </w:r>
                            </w:p>
                            <w:p w14:paraId="4E869804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Rank</w:t>
                              </w:r>
                            </w:p>
                            <w:p w14:paraId="09E41C28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Military branch</w:t>
                              </w:r>
                            </w:p>
                            <w:p w14:paraId="28ACAFB3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War fought in (if applicable)</w:t>
                              </w:r>
                            </w:p>
                            <w:p w14:paraId="176A77E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Student(s) that they are related to</w:t>
                              </w:r>
                            </w:p>
                            <w:p w14:paraId="23059659" w14:textId="62578A62" w:rsidR="007702F1" w:rsidRPr="00A51791" w:rsidRDefault="00A51791" w:rsidP="00A51791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If you submitted a photograph and information last year</w:t>
                              </w:r>
                              <w:r w:rsidR="009D74B4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, I will use that in the slideshow. I hope we have a large turn-out to honor these American heroes.</w:t>
                              </w:r>
                            </w:p>
                          </w:sdtContent>
                        </w:sdt>
                      </w:sdtContent>
                    </w:sdt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13893B" wp14:editId="4E840F51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3E8DD872" w14:textId="7650D34D" w:rsidR="00426990" w:rsidRDefault="0040296D" w:rsidP="0066145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bookmarkStart w:id="2" w:name="_Hlk21963232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Yoga Pose of the Week</w:t>
                            </w:r>
                          </w:p>
                          <w:p w14:paraId="657AE9F9" w14:textId="620189E5" w:rsidR="00E14CE2" w:rsidRDefault="0040296D" w:rsidP="001948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This past week, </w:t>
                            </w:r>
                            <w:r w:rsidR="00A57FF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1</w:t>
                            </w:r>
                            <w:r w:rsidR="00A57FF2" w:rsidRPr="00A57FF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st</w:t>
                            </w:r>
                            <w:r w:rsidR="00A57FF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graders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led Morning Meeting and </w:t>
                            </w:r>
                            <w:r w:rsidR="005A781C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re-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introduced students an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d parents to</w:t>
                            </w:r>
                            <w:r w:rsidR="00035AC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“Yoga Pose of the Week,” which was “</w:t>
                            </w:r>
                            <w:bookmarkEnd w:id="2"/>
                            <w:r w:rsidR="00A57FF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Downward Dog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.”</w:t>
                            </w:r>
                          </w:p>
                          <w:p w14:paraId="7A2F226D" w14:textId="6B11152E" w:rsidR="00E14CE2" w:rsidRDefault="00A57FF2" w:rsidP="001948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drawing>
                                <wp:inline distT="0" distB="0" distL="0" distR="0" wp14:anchorId="096676DB" wp14:editId="73FB8198">
                                  <wp:extent cx="1356360" cy="784860"/>
                                  <wp:effectExtent l="0" t="0" r="0" b="0"/>
                                  <wp:docPr id="6" name="Picture 6" descr="A silhouette of a person's leg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silhouette of a person's leg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906" cy="796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</w:t>
                            </w:r>
                          </w:p>
                          <w:p w14:paraId="7EF7CDF4" w14:textId="08171FE4" w:rsidR="001948A7" w:rsidRPr="001948A7" w:rsidRDefault="0024632D" w:rsidP="001948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           </w:t>
                            </w:r>
                            <w:r w:rsidR="001948A7"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</w:t>
                            </w:r>
                            <w:r w:rsidR="00BB149B" w:rsidRPr="001948A7"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Keep working on</w:t>
                            </w:r>
                          </w:p>
                          <w:p w14:paraId="6C0428D9" w14:textId="03A5178F" w:rsidR="00BB149B" w:rsidRPr="001948A7" w:rsidRDefault="00BB149B" w:rsidP="001948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 w:rsidRPr="001948A7"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Science Fair projects!!!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31" style="position:absolute;margin-left:324pt;margin-top:345.75pt;width:245.15pt;height:194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3E8DD872" w14:textId="7650D34D" w:rsidR="00426990" w:rsidRDefault="0040296D" w:rsidP="0066145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bookmarkStart w:id="3" w:name="_Hlk21963232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Yoga Pose of the Week</w:t>
                      </w:r>
                    </w:p>
                    <w:p w14:paraId="657AE9F9" w14:textId="620189E5" w:rsidR="00E14CE2" w:rsidRDefault="0040296D" w:rsidP="001948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This past week, </w:t>
                      </w:r>
                      <w:r w:rsidR="00A57FF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1</w:t>
                      </w:r>
                      <w:r w:rsidR="00A57FF2" w:rsidRPr="00A57FF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st</w:t>
                      </w:r>
                      <w:r w:rsidR="00A57FF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graders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led Morning Meeting and </w:t>
                      </w:r>
                      <w:r w:rsidR="005A781C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re-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introduced students an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d parents to</w:t>
                      </w:r>
                      <w:r w:rsidR="00035AC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our “Yoga Pose of the Week,” which was “</w:t>
                      </w:r>
                      <w:bookmarkEnd w:id="3"/>
                      <w:r w:rsidR="00A57FF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Downward Dog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.”</w:t>
                      </w:r>
                    </w:p>
                    <w:p w14:paraId="7A2F226D" w14:textId="6B11152E" w:rsidR="00E14CE2" w:rsidRDefault="00A57FF2" w:rsidP="001948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drawing>
                          <wp:inline distT="0" distB="0" distL="0" distR="0" wp14:anchorId="096676DB" wp14:editId="73FB8198">
                            <wp:extent cx="1356360" cy="784860"/>
                            <wp:effectExtent l="0" t="0" r="0" b="0"/>
                            <wp:docPr id="6" name="Picture 6" descr="A silhouette of a person's leg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silhouette of a person's leg&#10;&#10;Description automatically generated with low confidenc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906" cy="796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</w:t>
                      </w:r>
                    </w:p>
                    <w:p w14:paraId="7EF7CDF4" w14:textId="08171FE4" w:rsidR="001948A7" w:rsidRPr="001948A7" w:rsidRDefault="0024632D" w:rsidP="001948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           </w:t>
                      </w:r>
                      <w:r w:rsidR="001948A7"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</w:t>
                      </w:r>
                      <w:r w:rsidR="00BB149B" w:rsidRPr="001948A7"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Keep working on</w:t>
                      </w:r>
                    </w:p>
                    <w:p w14:paraId="6C0428D9" w14:textId="03A5178F" w:rsidR="00BB149B" w:rsidRPr="001948A7" w:rsidRDefault="00BB149B" w:rsidP="001948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 w:rsidRPr="001948A7"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Science Fair projects!!!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26ED6C" wp14:editId="2DE8CB0E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24A4200" w14:textId="75D4F039" w:rsidR="00E12EE3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4F5B7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This past week, we 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did </w:t>
                                  </w:r>
                                  <w:proofErr w:type="gramStart"/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spelling</w:t>
                                  </w:r>
                                  <w:proofErr w:type="gramEnd"/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and vocabulary (our suffix was “</w:t>
                                  </w:r>
                                  <w:r w:rsidR="001E694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r w:rsidR="004E36E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phobia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”), but we primarily focused on </w:t>
                                  </w:r>
                                  <w:r w:rsidR="004E36E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the 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FSA </w:t>
                                  </w:r>
                                  <w:r w:rsidR="004E36E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exam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4E36E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A biography book report project will be sent home soon!</w:t>
                                  </w:r>
                                </w:p>
                                <w:p w14:paraId="277A3DCA" w14:textId="03BB533F" w:rsidR="003C500D" w:rsidRDefault="00397A6F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4E36E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Now that </w:t>
                                  </w:r>
                                  <w:proofErr w:type="gramStart"/>
                                  <w:r w:rsidR="004E36E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we’re</w:t>
                                  </w:r>
                                  <w:proofErr w:type="gramEnd"/>
                                  <w:r w:rsidR="004E36E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done with our math and science textbooks, we’ll be able to get back to SS. </w:t>
                                  </w:r>
                                  <w:proofErr w:type="gramStart"/>
                                  <w:r w:rsidR="004F5B7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’re</w:t>
                                  </w:r>
                                  <w:proofErr w:type="gramEnd"/>
                                  <w:r w:rsidR="004E36E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currently</w:t>
                                  </w:r>
                                  <w:r w:rsidR="001E694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working on Ch. 7: The Young Nation Grows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</w:p>
                                <w:p w14:paraId="3D370B08" w14:textId="7154A5C2" w:rsidR="005A2872" w:rsidRPr="001610DE" w:rsidRDefault="0017389E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4E36E3" w:rsidRPr="004E36E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FSA is next week, so </w:t>
                                  </w:r>
                                  <w:proofErr w:type="gramStart"/>
                                  <w:r w:rsidR="004E36E3" w:rsidRPr="004E36E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we’ll</w:t>
                                  </w:r>
                                  <w:proofErr w:type="gramEnd"/>
                                  <w:r w:rsidR="004E36E3" w:rsidRPr="004E36E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be doing a lot of review.</w:t>
                                  </w:r>
                                </w:p>
                                <w:p w14:paraId="01989550" w14:textId="7886D57F" w:rsidR="004663D5" w:rsidRPr="00C81026" w:rsidRDefault="0017389E" w:rsidP="00BD637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4F5B7F">
                                    <w:rPr>
                                      <w:rFonts w:ascii="Times New Roman" w:hAnsi="Times New Roman" w:cs="Times New Roman"/>
                                    </w:rPr>
                                    <w:t xml:space="preserve">We </w:t>
                                  </w:r>
                                  <w:r w:rsidR="004E36E3">
                                    <w:rPr>
                                      <w:rFonts w:ascii="Times New Roman" w:hAnsi="Times New Roman" w:cs="Times New Roman"/>
                                    </w:rPr>
                                    <w:t xml:space="preserve">just tested on </w:t>
                                  </w:r>
                                  <w:r w:rsidR="001E694B">
                                    <w:rPr>
                                      <w:rFonts w:ascii="Times New Roman" w:hAnsi="Times New Roman" w:cs="Times New Roman"/>
                                    </w:rPr>
                                    <w:t>U</w:t>
                                  </w:r>
                                  <w:r w:rsidR="002407B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nit </w:t>
                                  </w:r>
                                  <w:proofErr w:type="gramStart"/>
                                  <w:r w:rsidR="002407BA">
                                    <w:rPr>
                                      <w:rFonts w:ascii="Times New Roman" w:hAnsi="Times New Roman" w:cs="Times New Roman"/>
                                    </w:rPr>
                                    <w:t>11</w:t>
                                  </w:r>
                                  <w:r w:rsidR="001E694B">
                                    <w:rPr>
                                      <w:rFonts w:ascii="Times New Roman" w:hAnsi="Times New Roman" w:cs="Times New Roman"/>
                                    </w:rPr>
                                    <w:t xml:space="preserve">, </w:t>
                                  </w:r>
                                  <w:r w:rsidR="004E36E3">
                                    <w:rPr>
                                      <w:rFonts w:ascii="Times New Roman" w:hAnsi="Times New Roman" w:cs="Times New Roman"/>
                                    </w:rPr>
                                    <w:t>and</w:t>
                                  </w:r>
                                  <w:proofErr w:type="gramEnd"/>
                                  <w:r w:rsidR="004E36E3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will now review for FSA.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26B378B5" w:rsidR="00B21EDD" w:rsidRPr="00D03773" w:rsidRDefault="00D03773" w:rsidP="00B22C9F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7D213C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DF14BB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individuality,</w:t>
                                  </w:r>
                                  <w:r w:rsidRPr="007D213C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24632D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DF14BB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 xml:space="preserve">which is </w:t>
                                  </w:r>
                                  <w:r w:rsidR="00DF14BB" w:rsidRPr="00DF14BB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the quality or character of a particular person that distinguishes them from others of the same kind</w:t>
                                  </w:r>
                                  <w:r w:rsidR="00DF14BB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. </w:t>
                                  </w:r>
                                  <w:r w:rsidR="00DF14BB" w:rsidRPr="00DF14BB">
                                    <w:rPr>
                                      <w:rFonts w:ascii="Times New Roman" w:hAnsi="Times New Roman" w:cs="Times New Roman"/>
                                      <w:color w:val="202124"/>
                                      <w:shd w:val="clear" w:color="auto" w:fill="FFFFFF"/>
                                    </w:rPr>
                                    <w:t xml:space="preserve">Embracing </w:t>
                                  </w:r>
                                  <w:r w:rsidR="00DF14BB">
                                    <w:rPr>
                                      <w:rFonts w:ascii="Times New Roman" w:hAnsi="Times New Roman" w:cs="Times New Roman"/>
                                      <w:color w:val="202124"/>
                                      <w:shd w:val="clear" w:color="auto" w:fill="FFFFFF"/>
                                    </w:rPr>
                                    <w:t xml:space="preserve">our individuality is </w:t>
                                  </w:r>
                                  <w:r w:rsidR="00DF14BB" w:rsidRPr="00DF14BB">
                                    <w:rPr>
                                      <w:rFonts w:ascii="Times New Roman" w:hAnsi="Times New Roman" w:cs="Times New Roman"/>
                                      <w:color w:val="202124"/>
                                      <w:shd w:val="clear" w:color="auto" w:fill="FFFFFF"/>
                                    </w:rPr>
                                    <w:t>essential for personal happiness. Trying to hide or change who we are to fit someone else's ideals</w:t>
                                  </w:r>
                                  <w:r w:rsidR="00DF14BB">
                                    <w:rPr>
                                      <w:rFonts w:ascii="Roboto" w:hAnsi="Roboto"/>
                                      <w:color w:val="2021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DF14BB" w:rsidRPr="00DF14BB">
                                    <w:rPr>
                                      <w:rFonts w:ascii="Times New Roman" w:hAnsi="Times New Roman" w:cs="Times New Roman"/>
                                      <w:color w:val="202124"/>
                                      <w:shd w:val="clear" w:color="auto" w:fill="FFFFFF"/>
                                    </w:rPr>
                                    <w:t>lessens our</w:t>
                                  </w:r>
                                  <w:r w:rsidR="00DF14BB">
                                    <w:rPr>
                                      <w:rFonts w:ascii="Roboto" w:hAnsi="Roboto"/>
                                      <w:color w:val="2021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DF14BB" w:rsidRPr="00DF14BB">
                                    <w:rPr>
                                      <w:rFonts w:ascii="Times New Roman" w:hAnsi="Times New Roman" w:cs="Times New Roman"/>
                                      <w:color w:val="202124"/>
                                      <w:shd w:val="clear" w:color="auto" w:fill="FFFFFF"/>
                                    </w:rPr>
                                    <w:t>sense of self-</w:t>
                                  </w:r>
                                  <w:r w:rsidR="00DF14BB">
                                    <w:rPr>
                                      <w:rFonts w:ascii="Times New Roman" w:hAnsi="Times New Roman" w:cs="Times New Roman"/>
                                      <w:color w:val="202124"/>
                                      <w:shd w:val="clear" w:color="auto" w:fill="FFFFFF"/>
                                    </w:rPr>
                                    <w:t>worth.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2" style="position:absolute;margin-left:7.5pt;margin-top:345pt;width:308.7pt;height:1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024A4200" w14:textId="75D4F039" w:rsidR="00E12EE3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4F5B7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This past week, we 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did </w:t>
                            </w:r>
                            <w:proofErr w:type="gramStart"/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spelling</w:t>
                            </w:r>
                            <w:proofErr w:type="gramEnd"/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and vocabulary (our suffix was “</w:t>
                            </w:r>
                            <w:r w:rsidR="001E694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-</w:t>
                            </w:r>
                            <w:r w:rsidR="004E36E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phobia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”), but we primarily focused on </w:t>
                            </w:r>
                            <w:r w:rsidR="004E36E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the 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FSA </w:t>
                            </w:r>
                            <w:r w:rsidR="004E36E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exam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4E36E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A biography book report project will be sent home soon!</w:t>
                            </w:r>
                          </w:p>
                          <w:p w14:paraId="277A3DCA" w14:textId="03BB533F" w:rsidR="003C500D" w:rsidRDefault="00397A6F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4E36E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Now that </w:t>
                            </w:r>
                            <w:proofErr w:type="gramStart"/>
                            <w:r w:rsidR="004E36E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we’re</w:t>
                            </w:r>
                            <w:proofErr w:type="gramEnd"/>
                            <w:r w:rsidR="004E36E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done with our math and science textbooks, we’ll be able to get back to SS. </w:t>
                            </w:r>
                            <w:proofErr w:type="gramStart"/>
                            <w:r w:rsidR="004F5B7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’re</w:t>
                            </w:r>
                            <w:proofErr w:type="gramEnd"/>
                            <w:r w:rsidR="004E36E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currently</w:t>
                            </w:r>
                            <w:r w:rsidR="001E694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working on Ch. 7: The Young Nation Grows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3D370B08" w14:textId="7154A5C2" w:rsidR="005A2872" w:rsidRPr="001610DE" w:rsidRDefault="0017389E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4E36E3" w:rsidRPr="004E36E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FSA is next week, so </w:t>
                            </w:r>
                            <w:proofErr w:type="gramStart"/>
                            <w:r w:rsidR="004E36E3" w:rsidRPr="004E36E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we’ll</w:t>
                            </w:r>
                            <w:proofErr w:type="gramEnd"/>
                            <w:r w:rsidR="004E36E3" w:rsidRPr="004E36E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be doing a lot of review.</w:t>
                            </w:r>
                          </w:p>
                          <w:p w14:paraId="01989550" w14:textId="7886D57F" w:rsidR="004663D5" w:rsidRPr="00C81026" w:rsidRDefault="0017389E" w:rsidP="00BD637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="004F5B7F">
                              <w:rPr>
                                <w:rFonts w:ascii="Times New Roman" w:hAnsi="Times New Roman" w:cs="Times New Roman"/>
                              </w:rPr>
                              <w:t xml:space="preserve">We </w:t>
                            </w:r>
                            <w:r w:rsidR="004E36E3">
                              <w:rPr>
                                <w:rFonts w:ascii="Times New Roman" w:hAnsi="Times New Roman" w:cs="Times New Roman"/>
                              </w:rPr>
                              <w:t xml:space="preserve">just tested on </w:t>
                            </w:r>
                            <w:r w:rsidR="001E694B">
                              <w:rPr>
                                <w:rFonts w:ascii="Times New Roman" w:hAnsi="Times New Roman" w:cs="Times New Roman"/>
                              </w:rPr>
                              <w:t>U</w:t>
                            </w:r>
                            <w:r w:rsidR="002407BA">
                              <w:rPr>
                                <w:rFonts w:ascii="Times New Roman" w:hAnsi="Times New Roman" w:cs="Times New Roman"/>
                              </w:rPr>
                              <w:t xml:space="preserve">nit </w:t>
                            </w:r>
                            <w:proofErr w:type="gramStart"/>
                            <w:r w:rsidR="002407BA"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="001E694B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="004E36E3">
                              <w:rPr>
                                <w:rFonts w:ascii="Times New Roman" w:hAnsi="Times New Roman" w:cs="Times New Roman"/>
                              </w:rPr>
                              <w:t>and</w:t>
                            </w:r>
                            <w:proofErr w:type="gramEnd"/>
                            <w:r w:rsidR="004E36E3">
                              <w:rPr>
                                <w:rFonts w:ascii="Times New Roman" w:hAnsi="Times New Roman" w:cs="Times New Roman"/>
                              </w:rPr>
                              <w:t xml:space="preserve"> will now review for FSA.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26B378B5" w:rsidR="00B21EDD" w:rsidRPr="00D03773" w:rsidRDefault="00D03773" w:rsidP="00B22C9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7D213C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DF14BB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individuality,</w:t>
                            </w:r>
                            <w:r w:rsidRPr="007D213C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DF14BB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which is </w:t>
                            </w:r>
                            <w:r w:rsidR="00DF14BB" w:rsidRPr="00DF14BB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the quality or character of a particular person that distinguishes them from others of the same kind</w:t>
                            </w:r>
                            <w:r w:rsidR="00DF14BB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. </w:t>
                            </w:r>
                            <w:r w:rsidR="00DF14BB" w:rsidRPr="00DF14BB">
                              <w:rPr>
                                <w:rFonts w:ascii="Times New Roman" w:hAnsi="Times New Roman" w:cs="Times New Roman"/>
                                <w:color w:val="202124"/>
                                <w:shd w:val="clear" w:color="auto" w:fill="FFFFFF"/>
                              </w:rPr>
                              <w:t xml:space="preserve">Embracing </w:t>
                            </w:r>
                            <w:r w:rsidR="00DF14BB">
                              <w:rPr>
                                <w:rFonts w:ascii="Times New Roman" w:hAnsi="Times New Roman" w:cs="Times New Roman"/>
                                <w:color w:val="202124"/>
                                <w:shd w:val="clear" w:color="auto" w:fill="FFFFFF"/>
                              </w:rPr>
                              <w:t xml:space="preserve">our individuality is </w:t>
                            </w:r>
                            <w:r w:rsidR="00DF14BB" w:rsidRPr="00DF14BB">
                              <w:rPr>
                                <w:rFonts w:ascii="Times New Roman" w:hAnsi="Times New Roman" w:cs="Times New Roman"/>
                                <w:color w:val="202124"/>
                                <w:shd w:val="clear" w:color="auto" w:fill="FFFFFF"/>
                              </w:rPr>
                              <w:t>essential for personal happiness. Trying to hide or change who we are to fit someone else's ideals</w:t>
                            </w:r>
                            <w:r w:rsidR="00DF14BB">
                              <w:rPr>
                                <w:rFonts w:ascii="Roboto" w:hAnsi="Roboto"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="00DF14BB" w:rsidRPr="00DF14BB">
                              <w:rPr>
                                <w:rFonts w:ascii="Times New Roman" w:hAnsi="Times New Roman" w:cs="Times New Roman"/>
                                <w:color w:val="202124"/>
                                <w:shd w:val="clear" w:color="auto" w:fill="FFFFFF"/>
                              </w:rPr>
                              <w:t>lessens our</w:t>
                            </w:r>
                            <w:r w:rsidR="00DF14BB">
                              <w:rPr>
                                <w:rFonts w:ascii="Roboto" w:hAnsi="Roboto"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="00DF14BB" w:rsidRPr="00DF14BB">
                              <w:rPr>
                                <w:rFonts w:ascii="Times New Roman" w:hAnsi="Times New Roman" w:cs="Times New Roman"/>
                                <w:color w:val="202124"/>
                                <w:shd w:val="clear" w:color="auto" w:fill="FFFFFF"/>
                              </w:rPr>
                              <w:t>sense of self-</w:t>
                            </w:r>
                            <w:r w:rsidR="00DF14BB">
                              <w:rPr>
                                <w:rFonts w:ascii="Times New Roman" w:hAnsi="Times New Roman" w:cs="Times New Roman"/>
                                <w:color w:val="202124"/>
                                <w:shd w:val="clear" w:color="auto" w:fill="FFFFFF"/>
                              </w:rPr>
                              <w:t>worth.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E9D3B8" wp14:editId="56C2A67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E3171" id="Rectangle 2" o:spid="_x0000_s1026" style="position:absolute;margin-left:0;margin-top:0;width:8in;height:762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" fillcolor="#44311d [1608]">
                <w10:wrap anchorx="margin" anchory="margin"/>
              </v:rect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A85935" wp14:editId="0478D68F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8D121F" w14:textId="67F0BB71" w:rsidR="005D0CF1" w:rsidRDefault="006552CD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 w:rsidR="00173E53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each of the following words with large, legible print on t</w:t>
                            </w:r>
                            <w:r w:rsidR="008070F5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This week, we will focus on the root word, “</w:t>
                            </w:r>
                            <w:r w:rsidR="00A57FF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cred</w:t>
                            </w:r>
                            <w:r w:rsidR="00F97F6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.”</w:t>
                            </w:r>
                          </w:p>
                          <w:p w14:paraId="49FCD493" w14:textId="7746AEB1" w:rsidR="005D0CF1" w:rsidRDefault="00A57FF2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credible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incredible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incredulous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creditor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creed</w:t>
                            </w:r>
                          </w:p>
                          <w:p w14:paraId="0373F6C7" w14:textId="036BCA5F" w:rsidR="005D0CF1" w:rsidRPr="00565818" w:rsidRDefault="00A57FF2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accreditation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credulous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C866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credential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credit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E14CE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discredit</w:t>
                            </w:r>
                          </w:p>
                          <w:p w14:paraId="6DC396B9" w14:textId="0596DC46" w:rsidR="00AE1D9B" w:rsidRPr="00565818" w:rsidRDefault="00AE1D9B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33" style="position:absolute;margin-left:7.5pt;margin-top:561.75pt;width:561.65pt;height:8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FosQDt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078D121F" w14:textId="67F0BB71" w:rsidR="005D0CF1" w:rsidRDefault="006552CD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 w:rsidR="00173E53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each of the following words with large, legible print on t</w:t>
                      </w:r>
                      <w:r w:rsidR="008070F5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This week, we will focus on the root word, “</w:t>
                      </w:r>
                      <w:r w:rsidR="00A57FF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cred</w:t>
                      </w:r>
                      <w:r w:rsidR="00F97F6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.”</w:t>
                      </w:r>
                    </w:p>
                    <w:p w14:paraId="49FCD493" w14:textId="7746AEB1" w:rsidR="005D0CF1" w:rsidRDefault="00A57FF2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credible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incredible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incredulous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creditor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creed</w:t>
                      </w:r>
                    </w:p>
                    <w:p w14:paraId="0373F6C7" w14:textId="036BCA5F" w:rsidR="005D0CF1" w:rsidRPr="00565818" w:rsidRDefault="00A57FF2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accreditation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credulous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C866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credential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credit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E14CE2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discredit</w:t>
                      </w:r>
                    </w:p>
                    <w:p w14:paraId="6DC396B9" w14:textId="0596DC46" w:rsidR="00AE1D9B" w:rsidRPr="00565818" w:rsidRDefault="00AE1D9B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3E4B3E" wp14:editId="2ACBEFB0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4" type="#_x0000_t202" style="position:absolute;margin-left:7.5pt;margin-top:545.25pt;width:240.35pt;height:15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E576AD" wp14:editId="6CB6EE34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5" type="#_x0000_t202" style="position:absolute;margin-left:329pt;margin-top:328.65pt;width:240.35pt;height:12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CD0BF7" wp14:editId="40DD34B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6" type="#_x0000_t202" style="position:absolute;margin-left:10.05pt;margin-top:329.4pt;width:271.45pt;height:1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98D9B6F" wp14:editId="013CBCE2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7" alt="nl-header" style="position:absolute;margin-left:6.9pt;margin-top:7.2pt;width:561.6pt;height:65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4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C4548E0"/>
    <w:multiLevelType w:val="hybridMultilevel"/>
    <w:tmpl w:val="A2B214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01AB4"/>
    <w:rsid w:val="0001431E"/>
    <w:rsid w:val="000271B5"/>
    <w:rsid w:val="00027925"/>
    <w:rsid w:val="000321AD"/>
    <w:rsid w:val="0003296B"/>
    <w:rsid w:val="00035ACB"/>
    <w:rsid w:val="000600F0"/>
    <w:rsid w:val="00060937"/>
    <w:rsid w:val="00066B85"/>
    <w:rsid w:val="00066EAB"/>
    <w:rsid w:val="00070AE8"/>
    <w:rsid w:val="00073A46"/>
    <w:rsid w:val="00075CAC"/>
    <w:rsid w:val="00081A19"/>
    <w:rsid w:val="000838B0"/>
    <w:rsid w:val="00086601"/>
    <w:rsid w:val="000904A8"/>
    <w:rsid w:val="00090CA8"/>
    <w:rsid w:val="000930DC"/>
    <w:rsid w:val="000B052A"/>
    <w:rsid w:val="000C5595"/>
    <w:rsid w:val="000C7D48"/>
    <w:rsid w:val="000D466B"/>
    <w:rsid w:val="000E6DA6"/>
    <w:rsid w:val="000F249E"/>
    <w:rsid w:val="000F2E63"/>
    <w:rsid w:val="000F6E3D"/>
    <w:rsid w:val="00103DB8"/>
    <w:rsid w:val="00106EE0"/>
    <w:rsid w:val="001259D2"/>
    <w:rsid w:val="00126B7C"/>
    <w:rsid w:val="00133A59"/>
    <w:rsid w:val="001402F9"/>
    <w:rsid w:val="001409CA"/>
    <w:rsid w:val="00141B46"/>
    <w:rsid w:val="00142BB8"/>
    <w:rsid w:val="001553D6"/>
    <w:rsid w:val="001610DE"/>
    <w:rsid w:val="00162786"/>
    <w:rsid w:val="0017389E"/>
    <w:rsid w:val="00173E53"/>
    <w:rsid w:val="00180AFD"/>
    <w:rsid w:val="0018251B"/>
    <w:rsid w:val="00182C94"/>
    <w:rsid w:val="001859AC"/>
    <w:rsid w:val="001921E4"/>
    <w:rsid w:val="001931CC"/>
    <w:rsid w:val="001948A7"/>
    <w:rsid w:val="001962B5"/>
    <w:rsid w:val="001A4E6F"/>
    <w:rsid w:val="001A6F2B"/>
    <w:rsid w:val="001C01DA"/>
    <w:rsid w:val="001C18BC"/>
    <w:rsid w:val="001C44C6"/>
    <w:rsid w:val="001D00A1"/>
    <w:rsid w:val="001D1099"/>
    <w:rsid w:val="001D6B0A"/>
    <w:rsid w:val="001E0C17"/>
    <w:rsid w:val="001E4A97"/>
    <w:rsid w:val="001E694B"/>
    <w:rsid w:val="001F05DF"/>
    <w:rsid w:val="002079DC"/>
    <w:rsid w:val="00207AFD"/>
    <w:rsid w:val="002115A7"/>
    <w:rsid w:val="00223DD7"/>
    <w:rsid w:val="00225938"/>
    <w:rsid w:val="002279C3"/>
    <w:rsid w:val="00233671"/>
    <w:rsid w:val="00235DBE"/>
    <w:rsid w:val="002361B8"/>
    <w:rsid w:val="002407BA"/>
    <w:rsid w:val="002408DF"/>
    <w:rsid w:val="0024632D"/>
    <w:rsid w:val="00257871"/>
    <w:rsid w:val="0026142A"/>
    <w:rsid w:val="0027071A"/>
    <w:rsid w:val="002711E8"/>
    <w:rsid w:val="0028074A"/>
    <w:rsid w:val="002852B1"/>
    <w:rsid w:val="002866D4"/>
    <w:rsid w:val="00291718"/>
    <w:rsid w:val="0029266D"/>
    <w:rsid w:val="0029600B"/>
    <w:rsid w:val="002A48E7"/>
    <w:rsid w:val="002A64DE"/>
    <w:rsid w:val="002B0330"/>
    <w:rsid w:val="002C082D"/>
    <w:rsid w:val="002C5567"/>
    <w:rsid w:val="002C5C64"/>
    <w:rsid w:val="002C7707"/>
    <w:rsid w:val="002D4130"/>
    <w:rsid w:val="002E0BEF"/>
    <w:rsid w:val="002E27F2"/>
    <w:rsid w:val="002E5E6D"/>
    <w:rsid w:val="002E7927"/>
    <w:rsid w:val="002F3E2C"/>
    <w:rsid w:val="002F789A"/>
    <w:rsid w:val="00303838"/>
    <w:rsid w:val="0031005E"/>
    <w:rsid w:val="003109CE"/>
    <w:rsid w:val="00327A22"/>
    <w:rsid w:val="00330A37"/>
    <w:rsid w:val="00331CC2"/>
    <w:rsid w:val="00332833"/>
    <w:rsid w:val="0034016E"/>
    <w:rsid w:val="00350A82"/>
    <w:rsid w:val="0036184C"/>
    <w:rsid w:val="00363C15"/>
    <w:rsid w:val="00364174"/>
    <w:rsid w:val="0036794E"/>
    <w:rsid w:val="00371255"/>
    <w:rsid w:val="00371BA0"/>
    <w:rsid w:val="003816A4"/>
    <w:rsid w:val="00384854"/>
    <w:rsid w:val="00387FD0"/>
    <w:rsid w:val="003959B4"/>
    <w:rsid w:val="00397A6F"/>
    <w:rsid w:val="003A587F"/>
    <w:rsid w:val="003B0EF1"/>
    <w:rsid w:val="003C500D"/>
    <w:rsid w:val="003C553A"/>
    <w:rsid w:val="003C6281"/>
    <w:rsid w:val="003D26C9"/>
    <w:rsid w:val="003E1BE5"/>
    <w:rsid w:val="003E5FFA"/>
    <w:rsid w:val="003F4343"/>
    <w:rsid w:val="003F4EC1"/>
    <w:rsid w:val="0040296D"/>
    <w:rsid w:val="004142EA"/>
    <w:rsid w:val="00414591"/>
    <w:rsid w:val="0041718A"/>
    <w:rsid w:val="00417287"/>
    <w:rsid w:val="00426990"/>
    <w:rsid w:val="004316A4"/>
    <w:rsid w:val="004459DA"/>
    <w:rsid w:val="0045190E"/>
    <w:rsid w:val="00452612"/>
    <w:rsid w:val="0046142D"/>
    <w:rsid w:val="0046554B"/>
    <w:rsid w:val="004663D5"/>
    <w:rsid w:val="00472D2C"/>
    <w:rsid w:val="00474265"/>
    <w:rsid w:val="004819EE"/>
    <w:rsid w:val="00487487"/>
    <w:rsid w:val="00487CA3"/>
    <w:rsid w:val="00490C95"/>
    <w:rsid w:val="00491725"/>
    <w:rsid w:val="0049352E"/>
    <w:rsid w:val="00496778"/>
    <w:rsid w:val="004B127C"/>
    <w:rsid w:val="004B1B5D"/>
    <w:rsid w:val="004B2B1B"/>
    <w:rsid w:val="004C0A50"/>
    <w:rsid w:val="004C1982"/>
    <w:rsid w:val="004C2029"/>
    <w:rsid w:val="004C5EC6"/>
    <w:rsid w:val="004D4508"/>
    <w:rsid w:val="004E1055"/>
    <w:rsid w:val="004E36E3"/>
    <w:rsid w:val="004E3E5E"/>
    <w:rsid w:val="004E6623"/>
    <w:rsid w:val="004E6706"/>
    <w:rsid w:val="004F5B7F"/>
    <w:rsid w:val="005006D7"/>
    <w:rsid w:val="00515E31"/>
    <w:rsid w:val="005213E6"/>
    <w:rsid w:val="005278B0"/>
    <w:rsid w:val="00527F6B"/>
    <w:rsid w:val="00531EA0"/>
    <w:rsid w:val="00532DC5"/>
    <w:rsid w:val="0053479A"/>
    <w:rsid w:val="00536422"/>
    <w:rsid w:val="0054406A"/>
    <w:rsid w:val="005462FE"/>
    <w:rsid w:val="005505D3"/>
    <w:rsid w:val="005505E0"/>
    <w:rsid w:val="005575C7"/>
    <w:rsid w:val="00562D43"/>
    <w:rsid w:val="00565818"/>
    <w:rsid w:val="005658AA"/>
    <w:rsid w:val="0057435A"/>
    <w:rsid w:val="005834A8"/>
    <w:rsid w:val="0058716D"/>
    <w:rsid w:val="00594C34"/>
    <w:rsid w:val="00595F6C"/>
    <w:rsid w:val="005A0E4D"/>
    <w:rsid w:val="005A2872"/>
    <w:rsid w:val="005A2EC7"/>
    <w:rsid w:val="005A6EF5"/>
    <w:rsid w:val="005A781C"/>
    <w:rsid w:val="005A7A62"/>
    <w:rsid w:val="005D0CF1"/>
    <w:rsid w:val="005E5EDE"/>
    <w:rsid w:val="005F10D3"/>
    <w:rsid w:val="00620A09"/>
    <w:rsid w:val="00622C60"/>
    <w:rsid w:val="006253C7"/>
    <w:rsid w:val="00652E05"/>
    <w:rsid w:val="00653C46"/>
    <w:rsid w:val="006552CD"/>
    <w:rsid w:val="00661453"/>
    <w:rsid w:val="00661595"/>
    <w:rsid w:val="00662702"/>
    <w:rsid w:val="0067027A"/>
    <w:rsid w:val="006A49A7"/>
    <w:rsid w:val="006A7EB3"/>
    <w:rsid w:val="006B24CC"/>
    <w:rsid w:val="006B2518"/>
    <w:rsid w:val="006B7DBC"/>
    <w:rsid w:val="006C29FB"/>
    <w:rsid w:val="006C481B"/>
    <w:rsid w:val="006C7996"/>
    <w:rsid w:val="006D52E6"/>
    <w:rsid w:val="006D57BA"/>
    <w:rsid w:val="006E4566"/>
    <w:rsid w:val="006E55E2"/>
    <w:rsid w:val="006F549D"/>
    <w:rsid w:val="007048E4"/>
    <w:rsid w:val="00720374"/>
    <w:rsid w:val="00723C22"/>
    <w:rsid w:val="00727F51"/>
    <w:rsid w:val="00732759"/>
    <w:rsid w:val="00734F1E"/>
    <w:rsid w:val="00740E10"/>
    <w:rsid w:val="00741A36"/>
    <w:rsid w:val="00743B57"/>
    <w:rsid w:val="007444C3"/>
    <w:rsid w:val="00752F6C"/>
    <w:rsid w:val="00753627"/>
    <w:rsid w:val="0075617D"/>
    <w:rsid w:val="007607A0"/>
    <w:rsid w:val="007640DE"/>
    <w:rsid w:val="0076557F"/>
    <w:rsid w:val="00766FCC"/>
    <w:rsid w:val="007702F1"/>
    <w:rsid w:val="007737D6"/>
    <w:rsid w:val="0077521D"/>
    <w:rsid w:val="0078582C"/>
    <w:rsid w:val="0078669F"/>
    <w:rsid w:val="007902F8"/>
    <w:rsid w:val="00791467"/>
    <w:rsid w:val="007A1F18"/>
    <w:rsid w:val="007B008C"/>
    <w:rsid w:val="007B23C9"/>
    <w:rsid w:val="007B747A"/>
    <w:rsid w:val="007C1833"/>
    <w:rsid w:val="007D213C"/>
    <w:rsid w:val="007D5A3E"/>
    <w:rsid w:val="007E0D9F"/>
    <w:rsid w:val="007E4964"/>
    <w:rsid w:val="008010EF"/>
    <w:rsid w:val="00806428"/>
    <w:rsid w:val="008070F5"/>
    <w:rsid w:val="00807A02"/>
    <w:rsid w:val="008146BB"/>
    <w:rsid w:val="00822FE9"/>
    <w:rsid w:val="00827CCC"/>
    <w:rsid w:val="00830614"/>
    <w:rsid w:val="008309A2"/>
    <w:rsid w:val="00833FB7"/>
    <w:rsid w:val="00837AC4"/>
    <w:rsid w:val="0084725B"/>
    <w:rsid w:val="00847D51"/>
    <w:rsid w:val="00854F6A"/>
    <w:rsid w:val="008727B2"/>
    <w:rsid w:val="0087457A"/>
    <w:rsid w:val="0087568B"/>
    <w:rsid w:val="00876ACD"/>
    <w:rsid w:val="00881612"/>
    <w:rsid w:val="00886CF3"/>
    <w:rsid w:val="008924BE"/>
    <w:rsid w:val="008A24D9"/>
    <w:rsid w:val="008B0000"/>
    <w:rsid w:val="008B1249"/>
    <w:rsid w:val="008B31E4"/>
    <w:rsid w:val="008E4ECA"/>
    <w:rsid w:val="008E5BDE"/>
    <w:rsid w:val="008F06A2"/>
    <w:rsid w:val="009017AD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55A4C"/>
    <w:rsid w:val="0095765D"/>
    <w:rsid w:val="009800AF"/>
    <w:rsid w:val="009801DF"/>
    <w:rsid w:val="00982A86"/>
    <w:rsid w:val="009857D6"/>
    <w:rsid w:val="00985FDD"/>
    <w:rsid w:val="009A592D"/>
    <w:rsid w:val="009A7177"/>
    <w:rsid w:val="009B099E"/>
    <w:rsid w:val="009C6669"/>
    <w:rsid w:val="009D74B4"/>
    <w:rsid w:val="009E4869"/>
    <w:rsid w:val="009E5083"/>
    <w:rsid w:val="009E50BD"/>
    <w:rsid w:val="009E7BF0"/>
    <w:rsid w:val="009E7E7D"/>
    <w:rsid w:val="00A020EE"/>
    <w:rsid w:val="00A04891"/>
    <w:rsid w:val="00A0792C"/>
    <w:rsid w:val="00A07FE2"/>
    <w:rsid w:val="00A25AB5"/>
    <w:rsid w:val="00A35C82"/>
    <w:rsid w:val="00A35D4D"/>
    <w:rsid w:val="00A35E75"/>
    <w:rsid w:val="00A35EB2"/>
    <w:rsid w:val="00A444B5"/>
    <w:rsid w:val="00A45048"/>
    <w:rsid w:val="00A46081"/>
    <w:rsid w:val="00A51791"/>
    <w:rsid w:val="00A57FF2"/>
    <w:rsid w:val="00A62051"/>
    <w:rsid w:val="00A62CF2"/>
    <w:rsid w:val="00A63E8E"/>
    <w:rsid w:val="00A71644"/>
    <w:rsid w:val="00A742B4"/>
    <w:rsid w:val="00A91F93"/>
    <w:rsid w:val="00AA0F29"/>
    <w:rsid w:val="00AA2877"/>
    <w:rsid w:val="00AA2ECC"/>
    <w:rsid w:val="00AC135D"/>
    <w:rsid w:val="00AD10A0"/>
    <w:rsid w:val="00AD1595"/>
    <w:rsid w:val="00AD190C"/>
    <w:rsid w:val="00AD2AF7"/>
    <w:rsid w:val="00AD60DE"/>
    <w:rsid w:val="00AD7AC3"/>
    <w:rsid w:val="00AE1D9B"/>
    <w:rsid w:val="00AE6DBE"/>
    <w:rsid w:val="00AF3C0F"/>
    <w:rsid w:val="00AF6CC1"/>
    <w:rsid w:val="00B040D4"/>
    <w:rsid w:val="00B0561B"/>
    <w:rsid w:val="00B069D5"/>
    <w:rsid w:val="00B11D1C"/>
    <w:rsid w:val="00B1261D"/>
    <w:rsid w:val="00B1637A"/>
    <w:rsid w:val="00B16A84"/>
    <w:rsid w:val="00B17907"/>
    <w:rsid w:val="00B20124"/>
    <w:rsid w:val="00B21EDD"/>
    <w:rsid w:val="00B22C9F"/>
    <w:rsid w:val="00B30E11"/>
    <w:rsid w:val="00B33E5D"/>
    <w:rsid w:val="00B41374"/>
    <w:rsid w:val="00B60BDB"/>
    <w:rsid w:val="00B64BF2"/>
    <w:rsid w:val="00B66334"/>
    <w:rsid w:val="00B66F1E"/>
    <w:rsid w:val="00B70627"/>
    <w:rsid w:val="00B70980"/>
    <w:rsid w:val="00B848EF"/>
    <w:rsid w:val="00B90667"/>
    <w:rsid w:val="00BA239F"/>
    <w:rsid w:val="00BA26D0"/>
    <w:rsid w:val="00BB149B"/>
    <w:rsid w:val="00BB2049"/>
    <w:rsid w:val="00BC1623"/>
    <w:rsid w:val="00BC3C76"/>
    <w:rsid w:val="00BC7BCA"/>
    <w:rsid w:val="00BD1F71"/>
    <w:rsid w:val="00BD2317"/>
    <w:rsid w:val="00BD61E3"/>
    <w:rsid w:val="00BD637D"/>
    <w:rsid w:val="00BF01F5"/>
    <w:rsid w:val="00BF0EDC"/>
    <w:rsid w:val="00C03F85"/>
    <w:rsid w:val="00C07276"/>
    <w:rsid w:val="00C100A5"/>
    <w:rsid w:val="00C208C2"/>
    <w:rsid w:val="00C41A10"/>
    <w:rsid w:val="00C41D51"/>
    <w:rsid w:val="00C47331"/>
    <w:rsid w:val="00C728B4"/>
    <w:rsid w:val="00C72A4B"/>
    <w:rsid w:val="00C81026"/>
    <w:rsid w:val="00C81FA7"/>
    <w:rsid w:val="00C8330B"/>
    <w:rsid w:val="00C84CED"/>
    <w:rsid w:val="00C85826"/>
    <w:rsid w:val="00C86616"/>
    <w:rsid w:val="00C8773C"/>
    <w:rsid w:val="00C93866"/>
    <w:rsid w:val="00C9404A"/>
    <w:rsid w:val="00C97DCF"/>
    <w:rsid w:val="00CB1A69"/>
    <w:rsid w:val="00CB363F"/>
    <w:rsid w:val="00CB6AB9"/>
    <w:rsid w:val="00CC665E"/>
    <w:rsid w:val="00CC6B67"/>
    <w:rsid w:val="00CC72C8"/>
    <w:rsid w:val="00CD0AC7"/>
    <w:rsid w:val="00CD0E4D"/>
    <w:rsid w:val="00CD345A"/>
    <w:rsid w:val="00CE66B7"/>
    <w:rsid w:val="00CF0A2A"/>
    <w:rsid w:val="00CF4926"/>
    <w:rsid w:val="00D03773"/>
    <w:rsid w:val="00D11225"/>
    <w:rsid w:val="00D12272"/>
    <w:rsid w:val="00D156AD"/>
    <w:rsid w:val="00D20452"/>
    <w:rsid w:val="00D240AF"/>
    <w:rsid w:val="00D265B4"/>
    <w:rsid w:val="00D311A2"/>
    <w:rsid w:val="00D3256B"/>
    <w:rsid w:val="00D43682"/>
    <w:rsid w:val="00D43C4B"/>
    <w:rsid w:val="00D45AEB"/>
    <w:rsid w:val="00D5275A"/>
    <w:rsid w:val="00D55C42"/>
    <w:rsid w:val="00D5692D"/>
    <w:rsid w:val="00D57182"/>
    <w:rsid w:val="00D6062A"/>
    <w:rsid w:val="00D609B9"/>
    <w:rsid w:val="00D62668"/>
    <w:rsid w:val="00D64485"/>
    <w:rsid w:val="00D67AEA"/>
    <w:rsid w:val="00D7150B"/>
    <w:rsid w:val="00D7421F"/>
    <w:rsid w:val="00DA1426"/>
    <w:rsid w:val="00DA2164"/>
    <w:rsid w:val="00DA62D3"/>
    <w:rsid w:val="00DB5B8C"/>
    <w:rsid w:val="00DB710A"/>
    <w:rsid w:val="00DC2A53"/>
    <w:rsid w:val="00DC60EA"/>
    <w:rsid w:val="00DD0C66"/>
    <w:rsid w:val="00DD36BD"/>
    <w:rsid w:val="00DD7B37"/>
    <w:rsid w:val="00DE447E"/>
    <w:rsid w:val="00DE5677"/>
    <w:rsid w:val="00DE7323"/>
    <w:rsid w:val="00DF14BB"/>
    <w:rsid w:val="00DF58B8"/>
    <w:rsid w:val="00DF799F"/>
    <w:rsid w:val="00E00172"/>
    <w:rsid w:val="00E00A27"/>
    <w:rsid w:val="00E02DC2"/>
    <w:rsid w:val="00E03C77"/>
    <w:rsid w:val="00E055B8"/>
    <w:rsid w:val="00E06912"/>
    <w:rsid w:val="00E07487"/>
    <w:rsid w:val="00E1023F"/>
    <w:rsid w:val="00E12EE3"/>
    <w:rsid w:val="00E14CE2"/>
    <w:rsid w:val="00E1664F"/>
    <w:rsid w:val="00E1666A"/>
    <w:rsid w:val="00E21299"/>
    <w:rsid w:val="00E23520"/>
    <w:rsid w:val="00E2673B"/>
    <w:rsid w:val="00E3053C"/>
    <w:rsid w:val="00E34608"/>
    <w:rsid w:val="00E45D74"/>
    <w:rsid w:val="00E51E4D"/>
    <w:rsid w:val="00E53CD9"/>
    <w:rsid w:val="00E61C84"/>
    <w:rsid w:val="00E65073"/>
    <w:rsid w:val="00E83EAC"/>
    <w:rsid w:val="00E867DD"/>
    <w:rsid w:val="00E943EF"/>
    <w:rsid w:val="00EA04AE"/>
    <w:rsid w:val="00EB484F"/>
    <w:rsid w:val="00EC1524"/>
    <w:rsid w:val="00EC152F"/>
    <w:rsid w:val="00EC304A"/>
    <w:rsid w:val="00EC3190"/>
    <w:rsid w:val="00EC6D70"/>
    <w:rsid w:val="00ED02B7"/>
    <w:rsid w:val="00ED7350"/>
    <w:rsid w:val="00ED751F"/>
    <w:rsid w:val="00EE2BCE"/>
    <w:rsid w:val="00EE5BE4"/>
    <w:rsid w:val="00EF494D"/>
    <w:rsid w:val="00F05506"/>
    <w:rsid w:val="00F06BEC"/>
    <w:rsid w:val="00F133F5"/>
    <w:rsid w:val="00F15439"/>
    <w:rsid w:val="00F2263F"/>
    <w:rsid w:val="00F2679D"/>
    <w:rsid w:val="00F31887"/>
    <w:rsid w:val="00F4147F"/>
    <w:rsid w:val="00F47899"/>
    <w:rsid w:val="00F51587"/>
    <w:rsid w:val="00F56F6A"/>
    <w:rsid w:val="00F61E1F"/>
    <w:rsid w:val="00F660A3"/>
    <w:rsid w:val="00F737C0"/>
    <w:rsid w:val="00F76790"/>
    <w:rsid w:val="00F804C6"/>
    <w:rsid w:val="00F96D35"/>
    <w:rsid w:val="00F973C6"/>
    <w:rsid w:val="00F97C74"/>
    <w:rsid w:val="00F97F6D"/>
    <w:rsid w:val="00FA0488"/>
    <w:rsid w:val="00FA0CA5"/>
    <w:rsid w:val="00FA73E0"/>
    <w:rsid w:val="00FA748A"/>
    <w:rsid w:val="00FB1FCC"/>
    <w:rsid w:val="00FB2D7F"/>
    <w:rsid w:val="00FC2050"/>
    <w:rsid w:val="00FE7687"/>
    <w:rsid w:val="00FF27B8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7ECE6299-B0D3-4E34-9E61-EB052843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21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eering.com/validate?PassCode=101323368010665" TargetMode="Externa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hyperlink" Target="https://www.treering.com/validate?PassCode=101323368010665" TargetMode="Externa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fi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5BA9B2-88F9-4EB4-BBDF-D24855B65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13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2021-05-05T16:59:00Z</cp:lastPrinted>
  <dcterms:created xsi:type="dcterms:W3CDTF">2021-05-05T17:12:00Z</dcterms:created>
  <dcterms:modified xsi:type="dcterms:W3CDTF">2021-05-05T17:12:00Z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