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53729006" w:rsidR="00B21EDD" w:rsidRPr="00565818" w:rsidRDefault="003C553A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759E475" wp14:editId="32FB74EC">
                <wp:simplePos x="0" y="0"/>
                <wp:positionH relativeFrom="column">
                  <wp:posOffset>2499360</wp:posOffset>
                </wp:positionH>
                <wp:positionV relativeFrom="paragraph">
                  <wp:posOffset>1089660</wp:posOffset>
                </wp:positionV>
                <wp:extent cx="4655820" cy="3017520"/>
                <wp:effectExtent l="0" t="0" r="1143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301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D9B16" w14:textId="580926FC" w:rsidR="003C553A" w:rsidRPr="003C553A" w:rsidRDefault="000872D8" w:rsidP="00E21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Scholastic Book Fair</w:t>
                            </w:r>
                          </w:p>
                          <w:p w14:paraId="2841865E" w14:textId="19541145" w:rsidR="00303C36" w:rsidRDefault="000872D8" w:rsidP="00303C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The Scholastic Book Fair is coming next week!!!</w:t>
                            </w:r>
                            <w:r w:rsidR="009F2C51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On Tuesday, June 1</w:t>
                            </w:r>
                            <w:r w:rsidRPr="000872D8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, students will get to preview the book fair, but will not be permitted to purchase anything. This will be their time to make wish lists. Beginning </w:t>
                            </w:r>
                            <w:r w:rsidR="009F2C51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after school on Tuesday (2:00-3:30), parents and students may start shopping. The book fair will then be open for the remainder of the week from 7:00-7:40 each morning before school, and from 2:00-3:30 each afternoon after school. Be sure to join us and pick up some great books for your children to read over the summer!</w:t>
                            </w:r>
                          </w:p>
                          <w:p w14:paraId="5DDC1576" w14:textId="289CF3CB" w:rsidR="00E21299" w:rsidRDefault="00E21299" w:rsidP="00303C36">
                            <w:pPr>
                              <w:jc w:val="center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</w:pPr>
                            <w:r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>Upcoming</w:t>
                            </w:r>
                            <w:r w:rsidRPr="003C553A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Dates</w:t>
                            </w:r>
                          </w:p>
                          <w:p w14:paraId="2128249D" w14:textId="672C57B8" w:rsidR="006B7DBC" w:rsidRDefault="006B7DBC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Monday, May 31: Memorial Day (No School)</w:t>
                            </w:r>
                          </w:p>
                          <w:p w14:paraId="2B2E29DA" w14:textId="7A12AF0D" w:rsidR="00303C36" w:rsidRDefault="00303C36" w:rsidP="006B7D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Thursday, June 3: Biography Book Report due</w:t>
                            </w:r>
                          </w:p>
                          <w:p w14:paraId="4A1BDE1E" w14:textId="7397ADEA" w:rsidR="00E21299" w:rsidRDefault="006B7DBC" w:rsidP="00644E3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Thursday, June 10: Science Fair Parent Night (6:00-7:00 pm)</w:t>
                            </w:r>
                          </w:p>
                          <w:p w14:paraId="1CF7DE39" w14:textId="21613B2A" w:rsidR="00303C36" w:rsidRDefault="00303C36" w:rsidP="00644E3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Tuesday, June 15: Graduation</w:t>
                            </w:r>
                            <w:r w:rsidR="009F2C5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(8:30 am)</w:t>
                            </w:r>
                          </w:p>
                          <w:p w14:paraId="6B75F090" w14:textId="4CB659ED" w:rsidR="00303C36" w:rsidRPr="003C553A" w:rsidRDefault="00303C36" w:rsidP="00644E3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Wednesday, June 16: Last day of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9E47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96.8pt;margin-top:85.8pt;width:366.6pt;height:237.6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" fillcolor="white [3201]" strokeweight=".5pt">
                <v:textbox>
                  <w:txbxContent>
                    <w:p w14:paraId="0D9D9B16" w14:textId="580926FC" w:rsidR="003C553A" w:rsidRPr="003C553A" w:rsidRDefault="000872D8" w:rsidP="00E21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Scholastic Book Fair</w:t>
                      </w:r>
                    </w:p>
                    <w:p w14:paraId="2841865E" w14:textId="19541145" w:rsidR="00303C36" w:rsidRDefault="000872D8" w:rsidP="00303C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The Scholastic Book Fair is coming next week!!!</w:t>
                      </w:r>
                      <w:r w:rsidR="009F2C51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On Tuesday, June 1</w:t>
                      </w:r>
                      <w:r w:rsidRPr="000872D8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, students will get to preview the book fair, but will not be permitted to purchase anything. This will be their time to make wish lists. Beginning </w:t>
                      </w:r>
                      <w:r w:rsidR="009F2C51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after school on Tuesday (2:00-3:30), parents and students may start shopping. The book fair will then be open for the remainder of the week from 7:00-7:40 each morning before school, and from 2:00-3:30 each afternoon after school. Be sure to join us and pick up some great books for your children to read over the summer!</w:t>
                      </w:r>
                    </w:p>
                    <w:p w14:paraId="5DDC1576" w14:textId="289CF3CB" w:rsidR="00E21299" w:rsidRDefault="00E21299" w:rsidP="00303C36">
                      <w:pPr>
                        <w:jc w:val="center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</w:pPr>
                      <w:r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>Upcoming</w:t>
                      </w:r>
                      <w:r w:rsidRPr="003C553A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Dates</w:t>
                      </w:r>
                    </w:p>
                    <w:p w14:paraId="2128249D" w14:textId="672C57B8" w:rsidR="006B7DBC" w:rsidRDefault="006B7DBC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Monday, May 31: Memorial Day (No School)</w:t>
                      </w:r>
                    </w:p>
                    <w:p w14:paraId="2B2E29DA" w14:textId="7A12AF0D" w:rsidR="00303C36" w:rsidRDefault="00303C36" w:rsidP="006B7D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Thursday, June 3: Biography Book Report due</w:t>
                      </w:r>
                    </w:p>
                    <w:p w14:paraId="4A1BDE1E" w14:textId="7397ADEA" w:rsidR="00E21299" w:rsidRDefault="006B7DBC" w:rsidP="00644E3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Thursday, June 10: Science Fair Parent Night (6:00-7:00 pm)</w:t>
                      </w:r>
                    </w:p>
                    <w:p w14:paraId="1CF7DE39" w14:textId="21613B2A" w:rsidR="00303C36" w:rsidRDefault="00303C36" w:rsidP="00644E3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Tuesday, June 15: Graduation</w:t>
                      </w:r>
                      <w:r w:rsidR="009F2C5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(8:30 am)</w:t>
                      </w:r>
                    </w:p>
                    <w:p w14:paraId="6B75F090" w14:textId="4CB659ED" w:rsidR="00303C36" w:rsidRPr="003C553A" w:rsidRDefault="00303C36" w:rsidP="00644E3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Wednesday, June 16: Last day of school</w:t>
                      </w:r>
                    </w:p>
                  </w:txbxContent>
                </v:textbox>
              </v:shape>
            </w:pict>
          </mc:Fallback>
        </mc:AlternateContent>
      </w:r>
      <w:r w:rsidR="00A048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C57ED6" wp14:editId="6D88444F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5B5B09F0" w:rsidR="003816A4" w:rsidRPr="002D4130" w:rsidRDefault="00A57FF2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May </w:t>
                            </w:r>
                            <w:r w:rsidR="00582A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82165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8</w:t>
                            </w:r>
                            <w:r w:rsidR="003038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1.3pt;margin-top:12.85pt;width:93.65pt;height:93.6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5B5B09F0" w:rsidR="003816A4" w:rsidRPr="002D4130" w:rsidRDefault="00A57FF2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May </w:t>
                      </w:r>
                      <w:r w:rsidR="00582A9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821654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8</w:t>
                      </w:r>
                      <w:r w:rsidR="0030383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5A2872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FE89BF" wp14:editId="5E300F25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5955DB" w14:textId="1243E4BA" w:rsidR="00D3256B" w:rsidRDefault="008309A2" w:rsidP="00F56F6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="005658AA">
                              <w:rPr>
                                <w:color w:val="000000" w:themeColor="text1"/>
                              </w:rPr>
                              <w:t xml:space="preserve">                      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3503C674" w14:textId="6B316B7B" w:rsidR="00E21299" w:rsidRDefault="00BB149B" w:rsidP="00B069D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B069D5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</w:t>
                            </w:r>
                            <w:r w:rsidR="000872D8">
                              <w:rPr>
                                <w:rFonts w:ascii="Curlz MT" w:eastAsia="SimSun" w:hAnsi="Curlz MT" w:cs="Times New Roman"/>
                                <w:b/>
                                <w:noProof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drawing>
                                <wp:inline distT="0" distB="0" distL="0" distR="0" wp14:anchorId="61F52F9D" wp14:editId="499C7417">
                                  <wp:extent cx="2181225" cy="2346960"/>
                                  <wp:effectExtent l="0" t="0" r="9525" b="0"/>
                                  <wp:docPr id="2" name="Picture 2" descr="A group of books on a shelf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group of books on a shelf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1225" cy="2346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69D5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          </w:t>
                            </w:r>
                            <w:r w:rsidR="00594C34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   </w:t>
                            </w:r>
                          </w:p>
                          <w:p w14:paraId="2288309D" w14:textId="3E949494" w:rsidR="00A0792C" w:rsidRDefault="00BB149B" w:rsidP="00E212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</w:t>
                            </w:r>
                          </w:p>
                          <w:p w14:paraId="5EBBEF40" w14:textId="77777777" w:rsidR="00DF799F" w:rsidRPr="00BB149B" w:rsidRDefault="00DF799F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28" alt="book-bg" style="position:absolute;margin-left:7.5pt;margin-top:81pt;width:561.6pt;height:24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8nLoA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" strokecolor="#89643b [3208]" strokeweight=".5pt">
                <v:fill r:id="rId9" o:title="book-bg" recolor="t" rotate="t" type="frame"/>
                <v:textbox inset="0,0,0,0">
                  <w:txbxContent>
                    <w:p w14:paraId="055955DB" w14:textId="1243E4BA" w:rsidR="00D3256B" w:rsidRDefault="008309A2" w:rsidP="00F56F6A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 w:rsidR="005658AA">
                        <w:rPr>
                          <w:color w:val="000000" w:themeColor="text1"/>
                        </w:rPr>
                        <w:t xml:space="preserve">                             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</w:p>
                    <w:p w14:paraId="3503C674" w14:textId="6B316B7B" w:rsidR="00E21299" w:rsidRDefault="00BB149B" w:rsidP="00B069D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B069D5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</w:t>
                      </w:r>
                      <w:r w:rsidR="000872D8">
                        <w:rPr>
                          <w:rFonts w:ascii="Curlz MT" w:eastAsia="SimSun" w:hAnsi="Curlz MT" w:cs="Times New Roman"/>
                          <w:b/>
                          <w:noProof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drawing>
                          <wp:inline distT="0" distB="0" distL="0" distR="0" wp14:anchorId="61F52F9D" wp14:editId="499C7417">
                            <wp:extent cx="2181225" cy="2346960"/>
                            <wp:effectExtent l="0" t="0" r="9525" b="0"/>
                            <wp:docPr id="2" name="Picture 2" descr="A group of books on a shelf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group of books on a shelf&#10;&#10;Description automatically generated with low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1225" cy="2346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69D5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          </w:t>
                      </w:r>
                      <w:r w:rsidR="00594C34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   </w:t>
                      </w:r>
                    </w:p>
                    <w:p w14:paraId="2288309D" w14:textId="3E949494" w:rsidR="00A0792C" w:rsidRDefault="00BB149B" w:rsidP="00E212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</w:t>
                      </w:r>
                    </w:p>
                    <w:p w14:paraId="5EBBEF40" w14:textId="77777777" w:rsidR="00DF799F" w:rsidRPr="00BB149B" w:rsidRDefault="00DF799F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7E5E39" wp14:editId="737BB072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DA265" w14:textId="16E54FD6" w:rsidR="0034016E" w:rsidRPr="0034016E" w:rsidRDefault="0034016E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4016E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Citizen of the Week</w:t>
                            </w:r>
                          </w:p>
                          <w:p w14:paraId="542B29A8" w14:textId="10ABB3D8" w:rsidR="001C18BC" w:rsidRPr="00027925" w:rsidRDefault="00583EFC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Payton Howell</w:t>
                            </w:r>
                          </w:p>
                          <w:p w14:paraId="2A5CDAF7" w14:textId="2E1B6853" w:rsidR="00C8773C" w:rsidRPr="002C4592" w:rsidRDefault="0034016E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C4592">
                              <w:rPr>
                                <w:rFonts w:ascii="Impact" w:hAnsi="Impact" w:cs="Times New Roman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N</w:t>
                            </w:r>
                            <w:r w:rsidR="007902F8" w:rsidRPr="002C4592">
                              <w:rPr>
                                <w:rFonts w:ascii="Impact" w:hAnsi="Impact" w:cs="Times New Roman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otes from </w:t>
                            </w:r>
                            <w:r w:rsidR="000B052A" w:rsidRPr="002C4592">
                              <w:rPr>
                                <w:rFonts w:ascii="Impact" w:hAnsi="Impact" w:cs="Times New Roman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Ms. Katje</w:t>
                            </w:r>
                            <w:r w:rsidR="007902F8" w:rsidRPr="002C459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583EF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0"/>
                                <w:szCs w:val="30"/>
                              </w:rPr>
                              <w:t>Students were able to play the synthesizer this week. They will soon begin outdoor music stations.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9" type="#_x0000_t202" style="position:absolute;margin-left:6.75pt;margin-top:656.95pt;width:564.75pt;height:9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" filled="f" stroked="f">
                <v:textbox inset="0,0,0,0">
                  <w:txbxContent>
                    <w:p w14:paraId="165DA265" w14:textId="16E54FD6" w:rsidR="0034016E" w:rsidRPr="0034016E" w:rsidRDefault="0034016E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34016E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  <w:t>Citizen of the Week</w:t>
                      </w:r>
                    </w:p>
                    <w:p w14:paraId="542B29A8" w14:textId="10ABB3D8" w:rsidR="001C18BC" w:rsidRPr="00027925" w:rsidRDefault="00583EFC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Payton Howell</w:t>
                      </w:r>
                    </w:p>
                    <w:p w14:paraId="2A5CDAF7" w14:textId="2E1B6853" w:rsidR="00C8773C" w:rsidRPr="002C4592" w:rsidRDefault="0034016E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2C4592">
                        <w:rPr>
                          <w:rFonts w:ascii="Impact" w:hAnsi="Impact" w:cs="Times New Roman"/>
                          <w:color w:val="000000" w:themeColor="text1"/>
                          <w:sz w:val="30"/>
                          <w:szCs w:val="30"/>
                          <w:u w:val="single"/>
                        </w:rPr>
                        <w:t>N</w:t>
                      </w:r>
                      <w:r w:rsidR="007902F8" w:rsidRPr="002C4592">
                        <w:rPr>
                          <w:rFonts w:ascii="Impact" w:hAnsi="Impact" w:cs="Times New Roman"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otes from </w:t>
                      </w:r>
                      <w:r w:rsidR="000B052A" w:rsidRPr="002C4592">
                        <w:rPr>
                          <w:rFonts w:ascii="Impact" w:hAnsi="Impact" w:cs="Times New Roman"/>
                          <w:color w:val="000000" w:themeColor="text1"/>
                          <w:sz w:val="30"/>
                          <w:szCs w:val="30"/>
                          <w:u w:val="single"/>
                        </w:rPr>
                        <w:t>Ms. Katje</w:t>
                      </w:r>
                      <w:r w:rsidR="007902F8" w:rsidRPr="002C459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: </w:t>
                      </w:r>
                      <w:r w:rsidR="00583EFC">
                        <w:rPr>
                          <w:rFonts w:ascii="Monotype Corsiva" w:hAnsi="Monotype Corsiva" w:cs="Times New Roman"/>
                          <w:color w:val="000000" w:themeColor="text1"/>
                          <w:sz w:val="30"/>
                          <w:szCs w:val="30"/>
                        </w:rPr>
                        <w:t>Students were able to play the synthesizer this week. They will soon begin outdoor music stations.</w:t>
                      </w: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DD84BC" wp14:editId="6B2CF5BB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0" w:name="_Hlk527558159" w:displacedByCustomXml="prev"/>
                                  <w:p w14:paraId="2DF7CACD" w14:textId="7324B72B" w:rsidR="002A64DE" w:rsidRDefault="001257D9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0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84BC" id="Text Box 6" o:spid="_x0000_s1030" type="#_x0000_t202" style="position:absolute;margin-left:163.5pt;margin-top:80.25pt;width:401.25pt;height:24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1" w:name="_Hlk527558159" w:displacedByCustomXml="prev"/>
                            <w:p w14:paraId="2DF7CACD" w14:textId="7324B72B" w:rsidR="002A64DE" w:rsidRDefault="001257D9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1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489C9623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E8DD872" w14:textId="7650D34D" w:rsidR="00426990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657AE9F9" w14:textId="7D4BFE9E" w:rsidR="00E14CE2" w:rsidRDefault="0040296D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34030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4</w:t>
                            </w:r>
                            <w:r w:rsidR="00B04EB8" w:rsidRPr="00B04E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B04E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graders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led Morning Meeting and </w:t>
                            </w:r>
                            <w:r w:rsidR="005A781C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re-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introduced students an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 parents to</w:t>
                            </w:r>
                            <w:r w:rsidR="00035AC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“Yoga Pose of the Week,” which was “</w:t>
                            </w:r>
                            <w:bookmarkEnd w:id="2"/>
                            <w:r w:rsidR="0034030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Warrior 1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.”</w:t>
                            </w:r>
                          </w:p>
                          <w:p w14:paraId="7EF7CDF4" w14:textId="1F22186A" w:rsidR="001948A7" w:rsidRPr="001948A7" w:rsidRDefault="00340301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drawing>
                                <wp:inline distT="0" distB="0" distL="0" distR="0" wp14:anchorId="7A0F4DC1" wp14:editId="2249D2FE">
                                  <wp:extent cx="2265045" cy="1120140"/>
                                  <wp:effectExtent l="0" t="0" r="1905" b="3810"/>
                                  <wp:docPr id="10" name="Picture 10" descr="A silhouette of a person danc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silhouette of a person danc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5045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</w:t>
                            </w:r>
                            <w:r w:rsidR="001948A7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</w:t>
                            </w:r>
                            <w:r w:rsidR="00BB149B" w:rsidRPr="001948A7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Keep working on</w:t>
                            </w:r>
                          </w:p>
                          <w:p w14:paraId="6C0428D9" w14:textId="03A5178F" w:rsidR="00BB149B" w:rsidRPr="001948A7" w:rsidRDefault="00BB149B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 w:rsidRPr="001948A7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Science Fair projects!!!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1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E8DD872" w14:textId="7650D34D" w:rsidR="00426990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657AE9F9" w14:textId="7D4BFE9E" w:rsidR="00E14CE2" w:rsidRDefault="0040296D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past week, </w:t>
                      </w:r>
                      <w:r w:rsidR="0034030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4</w:t>
                      </w:r>
                      <w:r w:rsidR="00B04EB8" w:rsidRPr="00B04E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B04E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graders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led Morning Meeting and </w:t>
                      </w:r>
                      <w:r w:rsidR="005A781C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re-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introduced students an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 parents to</w:t>
                      </w:r>
                      <w:r w:rsidR="00035AC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our “Yoga Pose of the Week,” which was “</w:t>
                      </w:r>
                      <w:bookmarkEnd w:id="3"/>
                      <w:r w:rsidR="0034030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Warrior 1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.”</w:t>
                      </w:r>
                    </w:p>
                    <w:p w14:paraId="7EF7CDF4" w14:textId="1F22186A" w:rsidR="001948A7" w:rsidRPr="001948A7" w:rsidRDefault="00340301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drawing>
                          <wp:inline distT="0" distB="0" distL="0" distR="0" wp14:anchorId="7A0F4DC1" wp14:editId="2249D2FE">
                            <wp:extent cx="2265045" cy="1120140"/>
                            <wp:effectExtent l="0" t="0" r="1905" b="3810"/>
                            <wp:docPr id="10" name="Picture 10" descr="A silhouette of a person danc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silhouette of a person danc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5045" cy="1120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</w:t>
                      </w:r>
                      <w:r w:rsidR="001948A7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</w:t>
                      </w:r>
                      <w:r w:rsidR="00BB149B" w:rsidRPr="001948A7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Keep working on</w:t>
                      </w:r>
                    </w:p>
                    <w:p w14:paraId="6C0428D9" w14:textId="03A5178F" w:rsidR="00BB149B" w:rsidRPr="001948A7" w:rsidRDefault="00BB149B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 w:rsidRPr="001948A7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Science Fair projects!!!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26ED6C" wp14:editId="2DE8CB0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1989550" w14:textId="634F7316" w:rsidR="004663D5" w:rsidRPr="00C81026" w:rsidRDefault="004F5B7F" w:rsidP="0011363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This past week, </w:t>
                                  </w:r>
                                  <w:r w:rsidR="00F06E0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in language arts class,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 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did </w:t>
                                  </w:r>
                                  <w:proofErr w:type="gramStart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spelling</w:t>
                                  </w:r>
                                  <w:proofErr w:type="gramEnd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and vocabulary (our </w:t>
                                  </w:r>
                                  <w:r w:rsidR="006C682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root word was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“</w:t>
                                  </w:r>
                                  <w:r w:rsidR="006C682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ped</w:t>
                                  </w:r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)</w:t>
                                  </w:r>
                                  <w:r w:rsidR="00AF40D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. Students also </w:t>
                                  </w:r>
                                  <w:r w:rsidR="00F06E0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were given plenty of time to work on their biography book reports. In social studies, we co</w:t>
                                  </w:r>
                                  <w:r w:rsidR="00113635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mpleted and took a test on </w:t>
                                  </w:r>
                                  <w:r w:rsidR="001E694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Ch. 7: The Young Nation Grows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113635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During math class, students worked in groups on a “Movie Madness” project, and in science, we did a straw tower STEM activity and a fun experiment!</w:t>
                                  </w:r>
                                  <w:r w:rsidR="001257D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F06E0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Other than that, </w:t>
                                  </w:r>
                                  <w:r w:rsidR="00113635">
                                    <w:rPr>
                                      <w:rFonts w:ascii="Times New Roman" w:hAnsi="Times New Roman" w:cs="Times New Roman"/>
                                    </w:rPr>
                                    <w:t>students worked hard to complete EOY testing!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6E8DA511" w:rsidR="00B21EDD" w:rsidRPr="00A33EC5" w:rsidRDefault="00A33EC5" w:rsidP="00B22C9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A33EC5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9F2C51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creativity</w:t>
                                  </w:r>
                                  <w:r w:rsidRPr="00A33EC5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340301" w:rsidRPr="003403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Creativity is the act of turning new and imaginative ideas into reality. </w:t>
                                  </w:r>
                                  <w:r w:rsidR="003403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It</w:t>
                                  </w:r>
                                  <w:r w:rsidR="00340301" w:rsidRPr="003403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is </w:t>
                                  </w:r>
                                  <w:r w:rsidR="00583EFC" w:rsidRPr="003403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characterized</w:t>
                                  </w:r>
                                  <w:r w:rsidR="00340301" w:rsidRPr="003403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by the ability to perceive the world in new ways, to find hidden patterns, to make connections between seemingly unrelated phenomena, and to generate solutions</w:t>
                                  </w:r>
                                  <w:r w:rsidR="00340301">
                                    <w:rPr>
                                      <w:rFonts w:ascii="Roboto" w:hAnsi="Roboto"/>
                                      <w:color w:val="4C4941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2" style="position:absolute;margin-left:7.5pt;margin-top:345pt;width:308.7pt;height:1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IRKgbJ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1989550" w14:textId="634F7316" w:rsidR="004663D5" w:rsidRPr="00C81026" w:rsidRDefault="004F5B7F" w:rsidP="0011363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F06E0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in language arts class,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 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did </w:t>
                            </w:r>
                            <w:proofErr w:type="gramStart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spelling</w:t>
                            </w:r>
                            <w:proofErr w:type="gramEnd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and vocabulary (our </w:t>
                            </w:r>
                            <w:r w:rsidR="006C682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root word was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“</w:t>
                            </w:r>
                            <w:r w:rsidR="006C682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ped</w:t>
                            </w:r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)</w:t>
                            </w:r>
                            <w:r w:rsidR="00AF40D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. Students also </w:t>
                            </w:r>
                            <w:r w:rsidR="00F06E0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were given plenty of time to work on their biography book reports. In social studies, we co</w:t>
                            </w:r>
                            <w:r w:rsidR="00113635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mpleted and took a test on </w:t>
                            </w:r>
                            <w:r w:rsidR="001E694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Ch. 7: The Young Nation Grows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113635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During math class, students worked in groups on a “Movie Madness” project, and in science, we did a straw tower STEM activity and a fun experiment!</w:t>
                            </w:r>
                            <w:r w:rsidR="001257D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F06E01">
                              <w:rPr>
                                <w:rFonts w:ascii="Times New Roman" w:hAnsi="Times New Roman" w:cs="Times New Roman"/>
                              </w:rPr>
                              <w:t xml:space="preserve">Other than that, </w:t>
                            </w:r>
                            <w:r w:rsidR="00113635">
                              <w:rPr>
                                <w:rFonts w:ascii="Times New Roman" w:hAnsi="Times New Roman" w:cs="Times New Roman"/>
                              </w:rPr>
                              <w:t>students worked hard to complete EOY testing!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6E8DA511" w:rsidR="00B21EDD" w:rsidRPr="00A33EC5" w:rsidRDefault="00A33EC5" w:rsidP="00B22C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A33EC5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9F2C51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creativity</w:t>
                            </w:r>
                            <w:r w:rsidRPr="00A33EC5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340301" w:rsidRPr="00340301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Creativity is the act of turning new and imaginative ideas into reality. </w:t>
                            </w:r>
                            <w:r w:rsidR="00340301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It</w:t>
                            </w:r>
                            <w:r w:rsidR="00340301" w:rsidRPr="00340301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is </w:t>
                            </w:r>
                            <w:r w:rsidR="00583EFC" w:rsidRPr="00340301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characterized</w:t>
                            </w:r>
                            <w:r w:rsidR="00340301" w:rsidRPr="00340301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by the ability to perceive the world in new ways, to find hidden patterns, to make connections between seemingly unrelated phenomena, and to generate solutions</w:t>
                            </w:r>
                            <w:r w:rsidR="00340301">
                              <w:rPr>
                                <w:rFonts w:ascii="Roboto" w:hAnsi="Roboto"/>
                                <w:color w:val="4C4941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E9D3B8" wp14:editId="56C2A67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AEBE9" id="Rectangle 2" o:spid="_x0000_s1026" style="position:absolute;margin-left:0;margin-top:0;width:8in;height:762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0478D68F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8D121F" w14:textId="77BC2A3E" w:rsidR="005D0CF1" w:rsidRDefault="006552CD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the root word</w:t>
                            </w:r>
                            <w:r w:rsidR="00A33EC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, “</w:t>
                            </w:r>
                            <w:proofErr w:type="spellStart"/>
                            <w:r w:rsidR="00583EF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terr</w:t>
                            </w:r>
                            <w:proofErr w:type="spellEnd"/>
                            <w:r w:rsidR="00A33EC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,</w:t>
                            </w:r>
                            <w:r w:rsidR="00F97F6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”</w:t>
                            </w:r>
                            <w:r w:rsidR="00A33EC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“</w:t>
                            </w:r>
                            <w:r w:rsidR="00583EF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terra</w:t>
                            </w:r>
                            <w:r w:rsidR="00A33EC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,” and “</w:t>
                            </w:r>
                            <w:r w:rsidR="00583EF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geo</w:t>
                            </w:r>
                            <w:r w:rsidR="00A33EC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.”</w:t>
                            </w:r>
                          </w:p>
                          <w:p w14:paraId="49FCD493" w14:textId="0816D887" w:rsidR="005D0CF1" w:rsidRDefault="00583EFC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extraterrestrial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geode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geographer</w:t>
                            </w:r>
                            <w:r w:rsidR="00A57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geography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4024F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geology</w:t>
                            </w:r>
                          </w:p>
                          <w:p w14:paraId="0373F6C7" w14:textId="79B6732A" w:rsidR="005D0CF1" w:rsidRPr="00565818" w:rsidRDefault="004024FE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mediterranean</w:t>
                            </w:r>
                            <w:proofErr w:type="spellEnd"/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subterranean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C866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terra cotta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terrace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territory</w:t>
                            </w:r>
                          </w:p>
                          <w:p w14:paraId="6DC396B9" w14:textId="0596DC46" w:rsidR="00AE1D9B" w:rsidRPr="00565818" w:rsidRDefault="00AE1D9B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3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osQDt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78D121F" w14:textId="77BC2A3E" w:rsidR="005D0CF1" w:rsidRDefault="006552CD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the root word</w:t>
                      </w:r>
                      <w:r w:rsidR="00A33EC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, “</w:t>
                      </w:r>
                      <w:proofErr w:type="spellStart"/>
                      <w:r w:rsidR="00583EF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terr</w:t>
                      </w:r>
                      <w:proofErr w:type="spellEnd"/>
                      <w:r w:rsidR="00A33EC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,</w:t>
                      </w:r>
                      <w:r w:rsidR="00F97F6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”</w:t>
                      </w:r>
                      <w:r w:rsidR="00A33EC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“</w:t>
                      </w:r>
                      <w:r w:rsidR="00583EF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terra</w:t>
                      </w:r>
                      <w:r w:rsidR="00A33EC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,” and “</w:t>
                      </w:r>
                      <w:r w:rsidR="00583EF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geo</w:t>
                      </w:r>
                      <w:r w:rsidR="00A33EC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.”</w:t>
                      </w:r>
                    </w:p>
                    <w:p w14:paraId="49FCD493" w14:textId="0816D887" w:rsidR="005D0CF1" w:rsidRDefault="00583EFC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extraterrestrial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geode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geographer</w:t>
                      </w:r>
                      <w:r w:rsidR="00A57FF2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geography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4024FE">
                        <w:rPr>
                          <w:color w:val="000000" w:themeColor="text1"/>
                          <w:sz w:val="28"/>
                          <w:szCs w:val="28"/>
                        </w:rPr>
                        <w:t>geology</w:t>
                      </w:r>
                    </w:p>
                    <w:p w14:paraId="0373F6C7" w14:textId="79B6732A" w:rsidR="005D0CF1" w:rsidRPr="00565818" w:rsidRDefault="004024FE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mediterranean</w:t>
                      </w:r>
                      <w:proofErr w:type="spellEnd"/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subterranean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C866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terra cotta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terrace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territory</w:t>
                      </w:r>
                    </w:p>
                    <w:p w14:paraId="6DC396B9" w14:textId="0596DC46" w:rsidR="00AE1D9B" w:rsidRPr="00565818" w:rsidRDefault="00AE1D9B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3E4B3E" wp14:editId="2ACBEFB0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4" type="#_x0000_t202" style="position:absolute;margin-left:7.5pt;margin-top:545.25pt;width:240.35pt;height:15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MmFnj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E576AD" wp14:editId="6CB6EE34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5" type="#_x0000_t202" style="position:absolute;margin-left:329pt;margin-top:328.65pt;width:240.35pt;height:1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CD0BF7" wp14:editId="40DD34B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6" type="#_x0000_t202" style="position:absolute;margin-left:10.05pt;margin-top:329.4pt;width:271.45pt;height: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8D9B6F" wp14:editId="013CBCE2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D78D0"/>
    <w:multiLevelType w:val="hybridMultilevel"/>
    <w:tmpl w:val="3B629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1431E"/>
    <w:rsid w:val="000271B5"/>
    <w:rsid w:val="00027925"/>
    <w:rsid w:val="000321AD"/>
    <w:rsid w:val="0003296B"/>
    <w:rsid w:val="00035ACB"/>
    <w:rsid w:val="000600F0"/>
    <w:rsid w:val="00060937"/>
    <w:rsid w:val="00066B85"/>
    <w:rsid w:val="00066EAB"/>
    <w:rsid w:val="00070AE8"/>
    <w:rsid w:val="00073A46"/>
    <w:rsid w:val="00075CAC"/>
    <w:rsid w:val="00081A19"/>
    <w:rsid w:val="000838B0"/>
    <w:rsid w:val="00086601"/>
    <w:rsid w:val="000872D8"/>
    <w:rsid w:val="000904A8"/>
    <w:rsid w:val="00090CA8"/>
    <w:rsid w:val="000930DC"/>
    <w:rsid w:val="000B052A"/>
    <w:rsid w:val="000C5595"/>
    <w:rsid w:val="000C7D48"/>
    <w:rsid w:val="000D466B"/>
    <w:rsid w:val="000E6DA6"/>
    <w:rsid w:val="000F249E"/>
    <w:rsid w:val="000F2E63"/>
    <w:rsid w:val="000F6E3D"/>
    <w:rsid w:val="00103DB8"/>
    <w:rsid w:val="00106EE0"/>
    <w:rsid w:val="00113635"/>
    <w:rsid w:val="001257D9"/>
    <w:rsid w:val="001259D2"/>
    <w:rsid w:val="00126B7C"/>
    <w:rsid w:val="00133A59"/>
    <w:rsid w:val="001402F9"/>
    <w:rsid w:val="001409CA"/>
    <w:rsid w:val="00141B46"/>
    <w:rsid w:val="00142BB8"/>
    <w:rsid w:val="001553D6"/>
    <w:rsid w:val="001610DE"/>
    <w:rsid w:val="00162786"/>
    <w:rsid w:val="0017389E"/>
    <w:rsid w:val="00173E53"/>
    <w:rsid w:val="00180AFD"/>
    <w:rsid w:val="0018251B"/>
    <w:rsid w:val="00182C94"/>
    <w:rsid w:val="001859AC"/>
    <w:rsid w:val="001921E4"/>
    <w:rsid w:val="001931CC"/>
    <w:rsid w:val="001948A7"/>
    <w:rsid w:val="001962B5"/>
    <w:rsid w:val="001A4E6F"/>
    <w:rsid w:val="001A6F2B"/>
    <w:rsid w:val="001C01DA"/>
    <w:rsid w:val="001C18BC"/>
    <w:rsid w:val="001C44C6"/>
    <w:rsid w:val="001D00A1"/>
    <w:rsid w:val="001D1099"/>
    <w:rsid w:val="001D6B0A"/>
    <w:rsid w:val="001E0C17"/>
    <w:rsid w:val="001E4A97"/>
    <w:rsid w:val="001E694B"/>
    <w:rsid w:val="001F05DF"/>
    <w:rsid w:val="002079DC"/>
    <w:rsid w:val="00207AFD"/>
    <w:rsid w:val="002115A7"/>
    <w:rsid w:val="00223DD7"/>
    <w:rsid w:val="00223F31"/>
    <w:rsid w:val="00225938"/>
    <w:rsid w:val="002279C3"/>
    <w:rsid w:val="00233671"/>
    <w:rsid w:val="00235DBE"/>
    <w:rsid w:val="002361B8"/>
    <w:rsid w:val="002407BA"/>
    <w:rsid w:val="002408DF"/>
    <w:rsid w:val="0024632D"/>
    <w:rsid w:val="00257871"/>
    <w:rsid w:val="0026142A"/>
    <w:rsid w:val="0027071A"/>
    <w:rsid w:val="002711E8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4592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03838"/>
    <w:rsid w:val="00303C36"/>
    <w:rsid w:val="0031005E"/>
    <w:rsid w:val="003109CE"/>
    <w:rsid w:val="00327A22"/>
    <w:rsid w:val="00330A37"/>
    <w:rsid w:val="00331CC2"/>
    <w:rsid w:val="00332833"/>
    <w:rsid w:val="0034016E"/>
    <w:rsid w:val="00340301"/>
    <w:rsid w:val="00350A82"/>
    <w:rsid w:val="0036184C"/>
    <w:rsid w:val="00363C15"/>
    <w:rsid w:val="00364174"/>
    <w:rsid w:val="0036794E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500D"/>
    <w:rsid w:val="003C553A"/>
    <w:rsid w:val="003C6281"/>
    <w:rsid w:val="003D26C9"/>
    <w:rsid w:val="003E1BE5"/>
    <w:rsid w:val="003E5FFA"/>
    <w:rsid w:val="003F4343"/>
    <w:rsid w:val="003F4EC1"/>
    <w:rsid w:val="004024FE"/>
    <w:rsid w:val="0040296D"/>
    <w:rsid w:val="004142EA"/>
    <w:rsid w:val="00414591"/>
    <w:rsid w:val="0041718A"/>
    <w:rsid w:val="00417287"/>
    <w:rsid w:val="00426990"/>
    <w:rsid w:val="004316A4"/>
    <w:rsid w:val="004459DA"/>
    <w:rsid w:val="0045190E"/>
    <w:rsid w:val="00452612"/>
    <w:rsid w:val="0046142D"/>
    <w:rsid w:val="0046554B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0A50"/>
    <w:rsid w:val="004C1982"/>
    <w:rsid w:val="004C2029"/>
    <w:rsid w:val="004C5EC6"/>
    <w:rsid w:val="004D4508"/>
    <w:rsid w:val="004E1055"/>
    <w:rsid w:val="004E36E3"/>
    <w:rsid w:val="004E3E5E"/>
    <w:rsid w:val="004E6623"/>
    <w:rsid w:val="004E6706"/>
    <w:rsid w:val="004F5B7F"/>
    <w:rsid w:val="005006D7"/>
    <w:rsid w:val="00515E31"/>
    <w:rsid w:val="005213E6"/>
    <w:rsid w:val="005278B0"/>
    <w:rsid w:val="00527F6B"/>
    <w:rsid w:val="00531EA0"/>
    <w:rsid w:val="00532DC5"/>
    <w:rsid w:val="0053479A"/>
    <w:rsid w:val="00536422"/>
    <w:rsid w:val="0054406A"/>
    <w:rsid w:val="005462FE"/>
    <w:rsid w:val="005505D3"/>
    <w:rsid w:val="005505E0"/>
    <w:rsid w:val="005575C7"/>
    <w:rsid w:val="00562D43"/>
    <w:rsid w:val="00565818"/>
    <w:rsid w:val="005658AA"/>
    <w:rsid w:val="0057435A"/>
    <w:rsid w:val="00582A98"/>
    <w:rsid w:val="005834A8"/>
    <w:rsid w:val="00583EFC"/>
    <w:rsid w:val="0058716D"/>
    <w:rsid w:val="00594C34"/>
    <w:rsid w:val="00595F6C"/>
    <w:rsid w:val="005A0E4D"/>
    <w:rsid w:val="005A2872"/>
    <w:rsid w:val="005A2EC7"/>
    <w:rsid w:val="005A6EF5"/>
    <w:rsid w:val="005A781C"/>
    <w:rsid w:val="005A7A62"/>
    <w:rsid w:val="005D0CF1"/>
    <w:rsid w:val="005E5EDE"/>
    <w:rsid w:val="005F10D3"/>
    <w:rsid w:val="00620A09"/>
    <w:rsid w:val="00622C60"/>
    <w:rsid w:val="006253C7"/>
    <w:rsid w:val="00644E39"/>
    <w:rsid w:val="00652E05"/>
    <w:rsid w:val="00653C46"/>
    <w:rsid w:val="006552CD"/>
    <w:rsid w:val="00661453"/>
    <w:rsid w:val="00661595"/>
    <w:rsid w:val="00662702"/>
    <w:rsid w:val="0067027A"/>
    <w:rsid w:val="006A49A7"/>
    <w:rsid w:val="006A7EB3"/>
    <w:rsid w:val="006B24CC"/>
    <w:rsid w:val="006B2518"/>
    <w:rsid w:val="006B7DBC"/>
    <w:rsid w:val="006C29FB"/>
    <w:rsid w:val="006C481B"/>
    <w:rsid w:val="006C682C"/>
    <w:rsid w:val="006C7996"/>
    <w:rsid w:val="006D52E6"/>
    <w:rsid w:val="006D57BA"/>
    <w:rsid w:val="006E4566"/>
    <w:rsid w:val="006E55E2"/>
    <w:rsid w:val="006F549D"/>
    <w:rsid w:val="007048E4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2F6C"/>
    <w:rsid w:val="00753627"/>
    <w:rsid w:val="0075617D"/>
    <w:rsid w:val="007607A0"/>
    <w:rsid w:val="007640DE"/>
    <w:rsid w:val="0076557F"/>
    <w:rsid w:val="00766FCC"/>
    <w:rsid w:val="007702F1"/>
    <w:rsid w:val="007737D6"/>
    <w:rsid w:val="0077521D"/>
    <w:rsid w:val="0078582C"/>
    <w:rsid w:val="0078669F"/>
    <w:rsid w:val="007902F8"/>
    <w:rsid w:val="00791467"/>
    <w:rsid w:val="007A0740"/>
    <w:rsid w:val="007A1F18"/>
    <w:rsid w:val="007B008C"/>
    <w:rsid w:val="007B23C9"/>
    <w:rsid w:val="007B747A"/>
    <w:rsid w:val="007C1833"/>
    <w:rsid w:val="007D213C"/>
    <w:rsid w:val="007D5A3E"/>
    <w:rsid w:val="007E0D9F"/>
    <w:rsid w:val="007E4964"/>
    <w:rsid w:val="008010EF"/>
    <w:rsid w:val="00806428"/>
    <w:rsid w:val="008070F5"/>
    <w:rsid w:val="0080796B"/>
    <w:rsid w:val="00807A02"/>
    <w:rsid w:val="008146BB"/>
    <w:rsid w:val="00821654"/>
    <w:rsid w:val="00822FE9"/>
    <w:rsid w:val="00827CCC"/>
    <w:rsid w:val="00830614"/>
    <w:rsid w:val="008309A2"/>
    <w:rsid w:val="00833FB7"/>
    <w:rsid w:val="00837AC4"/>
    <w:rsid w:val="0084725B"/>
    <w:rsid w:val="00847D51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B0000"/>
    <w:rsid w:val="008B1249"/>
    <w:rsid w:val="008B31E4"/>
    <w:rsid w:val="008E4ECA"/>
    <w:rsid w:val="008E5BDE"/>
    <w:rsid w:val="008F06A2"/>
    <w:rsid w:val="009017AD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5A4C"/>
    <w:rsid w:val="0095765D"/>
    <w:rsid w:val="009800AF"/>
    <w:rsid w:val="009801DF"/>
    <w:rsid w:val="00982A86"/>
    <w:rsid w:val="009857D6"/>
    <w:rsid w:val="00985FDD"/>
    <w:rsid w:val="009A592D"/>
    <w:rsid w:val="009A7177"/>
    <w:rsid w:val="009B099E"/>
    <w:rsid w:val="009C6669"/>
    <w:rsid w:val="009D74B4"/>
    <w:rsid w:val="009E4869"/>
    <w:rsid w:val="009E5083"/>
    <w:rsid w:val="009E50BD"/>
    <w:rsid w:val="009E7BF0"/>
    <w:rsid w:val="009E7E7D"/>
    <w:rsid w:val="009F2C51"/>
    <w:rsid w:val="00A020EE"/>
    <w:rsid w:val="00A04891"/>
    <w:rsid w:val="00A0792C"/>
    <w:rsid w:val="00A07FE2"/>
    <w:rsid w:val="00A25AB5"/>
    <w:rsid w:val="00A33EC5"/>
    <w:rsid w:val="00A35C82"/>
    <w:rsid w:val="00A35D4D"/>
    <w:rsid w:val="00A35E75"/>
    <w:rsid w:val="00A35EB2"/>
    <w:rsid w:val="00A444B5"/>
    <w:rsid w:val="00A45048"/>
    <w:rsid w:val="00A46081"/>
    <w:rsid w:val="00A51791"/>
    <w:rsid w:val="00A57FF2"/>
    <w:rsid w:val="00A62051"/>
    <w:rsid w:val="00A62CF2"/>
    <w:rsid w:val="00A63E8E"/>
    <w:rsid w:val="00A71644"/>
    <w:rsid w:val="00A742B4"/>
    <w:rsid w:val="00A91F93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40DC"/>
    <w:rsid w:val="00AF6CC1"/>
    <w:rsid w:val="00B040D4"/>
    <w:rsid w:val="00B04EB8"/>
    <w:rsid w:val="00B0561B"/>
    <w:rsid w:val="00B069D5"/>
    <w:rsid w:val="00B11D1C"/>
    <w:rsid w:val="00B1261D"/>
    <w:rsid w:val="00B1637A"/>
    <w:rsid w:val="00B16A84"/>
    <w:rsid w:val="00B17907"/>
    <w:rsid w:val="00B20124"/>
    <w:rsid w:val="00B21EDD"/>
    <w:rsid w:val="00B22C9F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149B"/>
    <w:rsid w:val="00BB2049"/>
    <w:rsid w:val="00BC1623"/>
    <w:rsid w:val="00BC3C76"/>
    <w:rsid w:val="00BC7BCA"/>
    <w:rsid w:val="00BD1F71"/>
    <w:rsid w:val="00BD2317"/>
    <w:rsid w:val="00BD61E3"/>
    <w:rsid w:val="00BD637D"/>
    <w:rsid w:val="00BF01F5"/>
    <w:rsid w:val="00BF0EDC"/>
    <w:rsid w:val="00C03F85"/>
    <w:rsid w:val="00C07276"/>
    <w:rsid w:val="00C100A5"/>
    <w:rsid w:val="00C208C2"/>
    <w:rsid w:val="00C41A10"/>
    <w:rsid w:val="00C41D51"/>
    <w:rsid w:val="00C47331"/>
    <w:rsid w:val="00C728B4"/>
    <w:rsid w:val="00C72A4B"/>
    <w:rsid w:val="00C81026"/>
    <w:rsid w:val="00C81FA7"/>
    <w:rsid w:val="00C8330B"/>
    <w:rsid w:val="00C84CED"/>
    <w:rsid w:val="00C85826"/>
    <w:rsid w:val="00C86616"/>
    <w:rsid w:val="00C8773C"/>
    <w:rsid w:val="00C93866"/>
    <w:rsid w:val="00C9404A"/>
    <w:rsid w:val="00C97DCF"/>
    <w:rsid w:val="00CB1A69"/>
    <w:rsid w:val="00CB363F"/>
    <w:rsid w:val="00CB6AB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D03773"/>
    <w:rsid w:val="00D11225"/>
    <w:rsid w:val="00D12272"/>
    <w:rsid w:val="00D156AD"/>
    <w:rsid w:val="00D20452"/>
    <w:rsid w:val="00D240AF"/>
    <w:rsid w:val="00D265B4"/>
    <w:rsid w:val="00D311A2"/>
    <w:rsid w:val="00D3256B"/>
    <w:rsid w:val="00D43682"/>
    <w:rsid w:val="00D43C4B"/>
    <w:rsid w:val="00D45AEB"/>
    <w:rsid w:val="00D5275A"/>
    <w:rsid w:val="00D55C42"/>
    <w:rsid w:val="00D5692D"/>
    <w:rsid w:val="00D57182"/>
    <w:rsid w:val="00D6062A"/>
    <w:rsid w:val="00D609B9"/>
    <w:rsid w:val="00D62668"/>
    <w:rsid w:val="00D64485"/>
    <w:rsid w:val="00D67AEA"/>
    <w:rsid w:val="00D7150B"/>
    <w:rsid w:val="00D7421F"/>
    <w:rsid w:val="00DA1426"/>
    <w:rsid w:val="00DA2164"/>
    <w:rsid w:val="00DA62D3"/>
    <w:rsid w:val="00DB1D91"/>
    <w:rsid w:val="00DB5B8C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14BB"/>
    <w:rsid w:val="00DF58B8"/>
    <w:rsid w:val="00DF799F"/>
    <w:rsid w:val="00E00172"/>
    <w:rsid w:val="00E00A27"/>
    <w:rsid w:val="00E02DC2"/>
    <w:rsid w:val="00E03C77"/>
    <w:rsid w:val="00E055B8"/>
    <w:rsid w:val="00E06912"/>
    <w:rsid w:val="00E07487"/>
    <w:rsid w:val="00E1023F"/>
    <w:rsid w:val="00E12EE3"/>
    <w:rsid w:val="00E14CE2"/>
    <w:rsid w:val="00E1664F"/>
    <w:rsid w:val="00E1666A"/>
    <w:rsid w:val="00E21299"/>
    <w:rsid w:val="00E23520"/>
    <w:rsid w:val="00E2673B"/>
    <w:rsid w:val="00E3053C"/>
    <w:rsid w:val="00E34608"/>
    <w:rsid w:val="00E35B2C"/>
    <w:rsid w:val="00E45D74"/>
    <w:rsid w:val="00E51E4D"/>
    <w:rsid w:val="00E53CD9"/>
    <w:rsid w:val="00E61C84"/>
    <w:rsid w:val="00E65073"/>
    <w:rsid w:val="00E83EAC"/>
    <w:rsid w:val="00E867DD"/>
    <w:rsid w:val="00E943EF"/>
    <w:rsid w:val="00EA04AE"/>
    <w:rsid w:val="00EB484F"/>
    <w:rsid w:val="00EC1524"/>
    <w:rsid w:val="00EC152F"/>
    <w:rsid w:val="00EC304A"/>
    <w:rsid w:val="00EC3190"/>
    <w:rsid w:val="00EC6D70"/>
    <w:rsid w:val="00ED02B7"/>
    <w:rsid w:val="00ED7350"/>
    <w:rsid w:val="00ED751F"/>
    <w:rsid w:val="00EE2BCE"/>
    <w:rsid w:val="00EE5BE4"/>
    <w:rsid w:val="00EF494D"/>
    <w:rsid w:val="00F05506"/>
    <w:rsid w:val="00F06BEC"/>
    <w:rsid w:val="00F06E01"/>
    <w:rsid w:val="00F133F5"/>
    <w:rsid w:val="00F15439"/>
    <w:rsid w:val="00F2263F"/>
    <w:rsid w:val="00F2679D"/>
    <w:rsid w:val="00F31887"/>
    <w:rsid w:val="00F4147F"/>
    <w:rsid w:val="00F47899"/>
    <w:rsid w:val="00F51587"/>
    <w:rsid w:val="00F56F6A"/>
    <w:rsid w:val="00F61E1F"/>
    <w:rsid w:val="00F660A3"/>
    <w:rsid w:val="00F737C0"/>
    <w:rsid w:val="00F76790"/>
    <w:rsid w:val="00F804C6"/>
    <w:rsid w:val="00F96D35"/>
    <w:rsid w:val="00F973C6"/>
    <w:rsid w:val="00F97C74"/>
    <w:rsid w:val="00F97F6D"/>
    <w:rsid w:val="00FA0488"/>
    <w:rsid w:val="00FA0CA5"/>
    <w:rsid w:val="00FA73E0"/>
    <w:rsid w:val="00FA748A"/>
    <w:rsid w:val="00FB1FCC"/>
    <w:rsid w:val="00FB2D7F"/>
    <w:rsid w:val="00FC2050"/>
    <w:rsid w:val="00FE7687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7ECE6299-B0D3-4E34-9E61-EB052843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21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5BA9B2-88F9-4EB4-BBDF-D24855B65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2021-05-13T17:51:00Z</cp:lastPrinted>
  <dcterms:created xsi:type="dcterms:W3CDTF">2021-05-25T12:15:00Z</dcterms:created>
  <dcterms:modified xsi:type="dcterms:W3CDTF">2021-05-25T12:15:00Z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