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53729006" w:rsidR="00B21EDD" w:rsidRPr="00565818" w:rsidRDefault="003C553A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759E475" wp14:editId="32FB74EC">
                <wp:simplePos x="0" y="0"/>
                <wp:positionH relativeFrom="column">
                  <wp:posOffset>2499360</wp:posOffset>
                </wp:positionH>
                <wp:positionV relativeFrom="paragraph">
                  <wp:posOffset>1089660</wp:posOffset>
                </wp:positionV>
                <wp:extent cx="4655820" cy="3017520"/>
                <wp:effectExtent l="0" t="0" r="1143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301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D9B16" w14:textId="277C354F" w:rsidR="003C553A" w:rsidRPr="003C553A" w:rsidRDefault="00223F31" w:rsidP="00E21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EOY Testing</w:t>
                            </w:r>
                          </w:p>
                          <w:p w14:paraId="2841865E" w14:textId="73B531E0" w:rsidR="00303C36" w:rsidRDefault="00223F31" w:rsidP="00303C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Despite just finishing the FSA, students will be doing their end-of-year tests in ELA, math, science, and writing this week. While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not ideal to do so much testing, we do need to collect this data prior to the completion of the school year. These tests are important because </w:t>
                            </w:r>
                            <w:r w:rsidR="00303C36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they will illustrate how much your child has grown academically over the past year. </w:t>
                            </w:r>
                            <w:r w:rsidR="00303C36" w:rsidRPr="00F06E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  <w:shd w:val="clear" w:color="auto" w:fill="FFFFFF"/>
                              </w:rPr>
                              <w:t>EOY exams count as two test grades</w:t>
                            </w:r>
                            <w:r w:rsidR="00303C36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, so please be sure that your child gets plenty of sleep, eats a healthy breakfast, and arrives at school on-time this upcoming week!</w:t>
                            </w:r>
                          </w:p>
                          <w:p w14:paraId="5DDC1576" w14:textId="289CF3CB" w:rsidR="00E21299" w:rsidRDefault="00E21299" w:rsidP="00303C36">
                            <w:pPr>
                              <w:jc w:val="center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</w:pPr>
                            <w:r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>Upcoming</w:t>
                            </w:r>
                            <w:r w:rsidRPr="003C553A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Dates</w:t>
                            </w:r>
                          </w:p>
                          <w:p w14:paraId="2128249D" w14:textId="672C57B8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Monday, May 31: Memorial Day (No School)</w:t>
                            </w:r>
                          </w:p>
                          <w:p w14:paraId="2B2E29DA" w14:textId="7A12AF0D" w:rsidR="00303C36" w:rsidRDefault="00303C36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Thursday, June 3: Biography Book Report due</w:t>
                            </w:r>
                          </w:p>
                          <w:p w14:paraId="4A1BDE1E" w14:textId="7397ADEA" w:rsidR="00E21299" w:rsidRDefault="006B7DBC" w:rsidP="00644E3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Thursday, June 10: Science Fair Parent Night (6:00-7:00 pm)</w:t>
                            </w:r>
                          </w:p>
                          <w:p w14:paraId="1CF7DE39" w14:textId="2CFC7089" w:rsidR="00303C36" w:rsidRDefault="00303C36" w:rsidP="00644E3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Tuesday, June 15: Graduation</w:t>
                            </w:r>
                          </w:p>
                          <w:p w14:paraId="6B75F090" w14:textId="4CB659ED" w:rsidR="00303C36" w:rsidRPr="003C553A" w:rsidRDefault="00303C36" w:rsidP="00644E3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Wednesday, June 16: Last day of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9E47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96.8pt;margin-top:85.8pt;width:366.6pt;height:237.6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" fillcolor="white [3201]" strokeweight=".5pt">
                <v:textbox>
                  <w:txbxContent>
                    <w:p w14:paraId="0D9D9B16" w14:textId="277C354F" w:rsidR="003C553A" w:rsidRPr="003C553A" w:rsidRDefault="00223F31" w:rsidP="00E21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EOY Testing</w:t>
                      </w:r>
                    </w:p>
                    <w:p w14:paraId="2841865E" w14:textId="73B531E0" w:rsidR="00303C36" w:rsidRDefault="00223F31" w:rsidP="00303C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Despite just finishing the FSA, students will be doing their end-of-year tests in ELA, math, science, and writing this week. While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it’s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 not ideal to do so much testing, we do need to collect this data prior to the completion of the school year. These tests are important because </w:t>
                      </w:r>
                      <w:r w:rsidR="00303C36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they will illustrate how much your child has grown academically over the past year. </w:t>
                      </w:r>
                      <w:r w:rsidR="00303C36" w:rsidRPr="00F06E0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  <w:shd w:val="clear" w:color="auto" w:fill="FFFFFF"/>
                        </w:rPr>
                        <w:t>EOY exams count as two test grades</w:t>
                      </w:r>
                      <w:r w:rsidR="00303C36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, so please be sure that your child gets plenty of sleep, eats a healthy breakfast, and arrives at school on-time this upcoming week!</w:t>
                      </w:r>
                    </w:p>
                    <w:p w14:paraId="5DDC1576" w14:textId="289CF3CB" w:rsidR="00E21299" w:rsidRDefault="00E21299" w:rsidP="00303C36">
                      <w:pPr>
                        <w:jc w:val="center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</w:pPr>
                      <w:r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>Upcoming</w:t>
                      </w:r>
                      <w:r w:rsidRPr="003C553A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Dates</w:t>
                      </w:r>
                    </w:p>
                    <w:p w14:paraId="2128249D" w14:textId="672C57B8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Monday, May 31: Memorial Day (No School)</w:t>
                      </w:r>
                    </w:p>
                    <w:p w14:paraId="2B2E29DA" w14:textId="7A12AF0D" w:rsidR="00303C36" w:rsidRDefault="00303C36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Thursday, June 3: Biography Book Report due</w:t>
                      </w:r>
                    </w:p>
                    <w:p w14:paraId="4A1BDE1E" w14:textId="7397ADEA" w:rsidR="00E21299" w:rsidRDefault="006B7DBC" w:rsidP="00644E3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Thursday, June 10: Science Fair Parent Night (6:00-7:00 pm)</w:t>
                      </w:r>
                    </w:p>
                    <w:p w14:paraId="1CF7DE39" w14:textId="2CFC7089" w:rsidR="00303C36" w:rsidRDefault="00303C36" w:rsidP="00644E3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Tuesday, June 15: Graduation</w:t>
                      </w:r>
                    </w:p>
                    <w:p w14:paraId="6B75F090" w14:textId="4CB659ED" w:rsidR="00303C36" w:rsidRPr="003C553A" w:rsidRDefault="00303C36" w:rsidP="00644E3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Wednesday, June 16: Last day of school</w:t>
                      </w:r>
                    </w:p>
                  </w:txbxContent>
                </v:textbox>
              </v:shape>
            </w:pict>
          </mc:Fallback>
        </mc:AlternateContent>
      </w:r>
      <w:r w:rsidR="00A048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C57ED6" wp14:editId="6D88444F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7FA9179D" w:rsidR="003816A4" w:rsidRPr="002D4130" w:rsidRDefault="00A57FF2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May </w:t>
                            </w:r>
                            <w:r w:rsidR="00582A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21</w:t>
                            </w:r>
                            <w:r w:rsidR="003038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1.3pt;margin-top:12.85pt;width:93.65pt;height:93.6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7FA9179D" w:rsidR="003816A4" w:rsidRPr="002D4130" w:rsidRDefault="00A57FF2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May </w:t>
                      </w:r>
                      <w:r w:rsidR="00582A9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21</w:t>
                      </w:r>
                      <w:r w:rsidR="0030383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FE89BF" wp14:editId="4DFEE6B7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5955DB" w14:textId="1243E4BA" w:rsidR="00D3256B" w:rsidRDefault="008309A2" w:rsidP="00F56F6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="005658AA">
                              <w:rPr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3503C674" w14:textId="0D8778FF" w:rsidR="00E21299" w:rsidRDefault="00BB149B" w:rsidP="00B069D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B069D5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</w:t>
                            </w:r>
                            <w:r w:rsidR="00223F31" w:rsidRPr="00223F31">
                              <w:rPr>
                                <w:rFonts w:ascii="Curlz MT" w:eastAsia="SimSun" w:hAnsi="Curlz MT" w:cs="Times New Roman"/>
                                <w:b/>
                                <w:noProof/>
                                <w:color w:val="000000" w:themeColor="text1"/>
                                <w:kern w:val="3"/>
                                <w:sz w:val="56"/>
                                <w:szCs w:val="56"/>
                                <w:bdr w:val="single" w:sz="4" w:space="0" w:color="auto"/>
                                <w:lang w:eastAsia="zh-CN" w:bidi="hi-IN"/>
                              </w:rPr>
                              <w:drawing>
                                <wp:inline distT="0" distB="0" distL="0" distR="0" wp14:anchorId="213997FE" wp14:editId="0C1DCAA1">
                                  <wp:extent cx="2179320" cy="2118360"/>
                                  <wp:effectExtent l="0" t="0" r="0" b="0"/>
                                  <wp:docPr id="16" name="Picture 16" descr="Text, white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Text, white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9320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69D5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       </w:t>
                            </w:r>
                            <w:r w:rsidR="00594C34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</w:t>
                            </w:r>
                          </w:p>
                          <w:p w14:paraId="2288309D" w14:textId="3E949494" w:rsidR="00A0792C" w:rsidRDefault="00BB149B" w:rsidP="00E212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</w:t>
                            </w:r>
                          </w:p>
                          <w:p w14:paraId="5EBBEF40" w14:textId="77777777" w:rsidR="00DF799F" w:rsidRPr="00BB149B" w:rsidRDefault="00DF799F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28" alt="book-bg" style="position:absolute;margin-left:7.5pt;margin-top:81pt;width:561.6pt;height:24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CgAAAAAAAAAhAG7H2cP6fgcA+n4H&#10;ABQAAABkcnMvbWVkaWEvaW1hZ2UxLnBuZ4lQTkcNChoKAAAADUlIRFIAAAkWAAADvAgGAAAANpZ6&#10;qwAAABl0RVh0U29mdHdhcmUAQWRvYmUgSW1hZ2VSZWFkeXHJZTwAB36cSURBVHja7N1LluTKkqVn&#10;FYWfm8nMrCwOjBOoVXMkJ8Am2eQwqlNsFNnivXkcKoSqiOgDgJm7R8SJ8Ij4v7x+7A2DwQBErbK9&#10;toiqJgAAAAAAAAAAAAAAAACYZTYBAAAAAAAAAAAAAAAAgDO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" strokecolor="#89643b [3208]" strokeweight=".5pt">
                <v:fill r:id="rId9" o:title="book-bg" recolor="t" rotate="t" type="frame"/>
                <v:textbox inset="0,0,0,0">
                  <w:txbxContent>
                    <w:p w14:paraId="055955DB" w14:textId="1243E4BA" w:rsidR="00D3256B" w:rsidRDefault="008309A2" w:rsidP="00F56F6A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 w:rsidR="005658AA">
                        <w:rPr>
                          <w:color w:val="000000" w:themeColor="text1"/>
                        </w:rPr>
                        <w:t xml:space="preserve">                             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14:paraId="3503C674" w14:textId="0D8778FF" w:rsidR="00E21299" w:rsidRDefault="00BB149B" w:rsidP="00B069D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B069D5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</w:t>
                      </w:r>
                      <w:r w:rsidR="00223F31" w:rsidRPr="00223F31">
                        <w:rPr>
                          <w:rFonts w:ascii="Curlz MT" w:eastAsia="SimSun" w:hAnsi="Curlz MT" w:cs="Times New Roman"/>
                          <w:b/>
                          <w:noProof/>
                          <w:color w:val="000000" w:themeColor="text1"/>
                          <w:kern w:val="3"/>
                          <w:sz w:val="56"/>
                          <w:szCs w:val="56"/>
                          <w:bdr w:val="single" w:sz="4" w:space="0" w:color="auto"/>
                          <w:lang w:eastAsia="zh-CN" w:bidi="hi-IN"/>
                        </w:rPr>
                        <w:drawing>
                          <wp:inline distT="0" distB="0" distL="0" distR="0" wp14:anchorId="213997FE" wp14:editId="0C1DCAA1">
                            <wp:extent cx="2179320" cy="2118360"/>
                            <wp:effectExtent l="0" t="0" r="0" b="0"/>
                            <wp:docPr id="16" name="Picture 16" descr="Text, white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Text, whiteboard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9320" cy="2118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69D5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       </w:t>
                      </w:r>
                      <w:r w:rsidR="00594C34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</w:t>
                      </w:r>
                    </w:p>
                    <w:p w14:paraId="2288309D" w14:textId="3E949494" w:rsidR="00A0792C" w:rsidRDefault="00BB149B" w:rsidP="00E212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</w:t>
                      </w:r>
                    </w:p>
                    <w:p w14:paraId="5EBBEF40" w14:textId="77777777" w:rsidR="00DF799F" w:rsidRPr="00BB149B" w:rsidRDefault="00DF799F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7E5E39" wp14:editId="737BB072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A265" w14:textId="16E54FD6" w:rsidR="0034016E" w:rsidRPr="0034016E" w:rsidRDefault="0034016E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4016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Citizen of the Week</w:t>
                            </w:r>
                          </w:p>
                          <w:p w14:paraId="542B29A8" w14:textId="0AAC0AC0" w:rsidR="001C18BC" w:rsidRPr="00027925" w:rsidRDefault="00A33EC5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Amelia LaFollette</w:t>
                            </w:r>
                          </w:p>
                          <w:p w14:paraId="2A5CDAF7" w14:textId="1D5C413C" w:rsidR="00C8773C" w:rsidRPr="002C4592" w:rsidRDefault="0034016E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C4592">
                              <w:rPr>
                                <w:rFonts w:ascii="Impact" w:hAnsi="Impact" w:cs="Times New Roman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N</w:t>
                            </w:r>
                            <w:r w:rsidR="007902F8" w:rsidRPr="002C4592">
                              <w:rPr>
                                <w:rFonts w:ascii="Impact" w:hAnsi="Impact" w:cs="Times New Roman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otes from </w:t>
                            </w:r>
                            <w:r w:rsidR="000B052A" w:rsidRPr="002C4592">
                              <w:rPr>
                                <w:rFonts w:ascii="Impact" w:hAnsi="Impact" w:cs="Times New Roman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Ms. Katje</w:t>
                            </w:r>
                            <w:r w:rsidR="007902F8" w:rsidRPr="002C459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>After testing, s</w:t>
                            </w:r>
                            <w:r w:rsidR="002C4592" w:rsidRP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tudents were able to practice the ukulele and play with </w:t>
                            </w:r>
                            <w:proofErr w:type="spellStart"/>
                            <w:r w:rsidR="002C4592" w:rsidRP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>boomwhackers</w:t>
                            </w:r>
                            <w:proofErr w:type="spellEnd"/>
                            <w:r w:rsidR="002C4592" w:rsidRP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this past week</w:t>
                            </w:r>
                            <w:r w:rsidR="002C4592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75pt;margin-top:656.95pt;width:564.75pt;height: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" filled="f" stroked="f">
                <v:textbox inset="0,0,0,0">
                  <w:txbxContent>
                    <w:p w14:paraId="165DA265" w14:textId="16E54FD6" w:rsidR="0034016E" w:rsidRPr="0034016E" w:rsidRDefault="0034016E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34016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  <w:t>Citizen of the Week</w:t>
                      </w:r>
                    </w:p>
                    <w:p w14:paraId="542B29A8" w14:textId="0AAC0AC0" w:rsidR="001C18BC" w:rsidRPr="00027925" w:rsidRDefault="00A33EC5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Amelia LaFollette</w:t>
                      </w:r>
                    </w:p>
                    <w:p w14:paraId="2A5CDAF7" w14:textId="1D5C413C" w:rsidR="00C8773C" w:rsidRPr="002C4592" w:rsidRDefault="0034016E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2C4592">
                        <w:rPr>
                          <w:rFonts w:ascii="Impact" w:hAnsi="Impact" w:cs="Times New Roman"/>
                          <w:color w:val="000000" w:themeColor="text1"/>
                          <w:sz w:val="30"/>
                          <w:szCs w:val="30"/>
                          <w:u w:val="single"/>
                        </w:rPr>
                        <w:t>N</w:t>
                      </w:r>
                      <w:r w:rsidR="007902F8" w:rsidRPr="002C4592">
                        <w:rPr>
                          <w:rFonts w:ascii="Impact" w:hAnsi="Impact" w:cs="Times New Roman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otes from </w:t>
                      </w:r>
                      <w:r w:rsidR="000B052A" w:rsidRPr="002C4592">
                        <w:rPr>
                          <w:rFonts w:ascii="Impact" w:hAnsi="Impact" w:cs="Times New Roman"/>
                          <w:color w:val="000000" w:themeColor="text1"/>
                          <w:sz w:val="30"/>
                          <w:szCs w:val="30"/>
                          <w:u w:val="single"/>
                        </w:rPr>
                        <w:t>Ms. Katje</w:t>
                      </w:r>
                      <w:r w:rsidR="007902F8" w:rsidRPr="002C459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: </w:t>
                      </w:r>
                      <w:r w:rsid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>After testing, s</w:t>
                      </w:r>
                      <w:r w:rsidR="002C4592" w:rsidRP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 xml:space="preserve">tudents were able to practice the ukulele and play with </w:t>
                      </w:r>
                      <w:proofErr w:type="spellStart"/>
                      <w:r w:rsidR="002C4592" w:rsidRP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>boomwhackers</w:t>
                      </w:r>
                      <w:proofErr w:type="spellEnd"/>
                      <w:r w:rsidR="002C4592" w:rsidRP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 xml:space="preserve"> this past week</w:t>
                      </w:r>
                      <w:r w:rsidR="002C4592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DD84BC" wp14:editId="6B2CF5BB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0" w:name="_Hlk527558159" w:displacedByCustomXml="prev"/>
                                  <w:p w14:paraId="2DF7CACD" w14:textId="7324B72B" w:rsidR="002A64DE" w:rsidRDefault="00F06E01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0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84BC" id="Text Box 6" o:spid="_x0000_s1030" type="#_x0000_t202" style="position:absolute;margin-left:163.5pt;margin-top:80.25pt;width:401.25pt;height:24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1" w:name="_Hlk527558159" w:displacedByCustomXml="prev"/>
                            <w:p w14:paraId="2DF7CACD" w14:textId="7324B72B" w:rsidR="002A64DE" w:rsidRDefault="00F06E01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1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325F92C7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E8DD872" w14:textId="7650D34D" w:rsidR="00426990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657AE9F9" w14:textId="6A803183" w:rsidR="00E14CE2" w:rsidRDefault="0040296D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B04E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5</w:t>
                            </w:r>
                            <w:r w:rsidR="00B04EB8" w:rsidRPr="00B04E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B04E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graders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</w:t>
                            </w:r>
                            <w:r w:rsidR="005A781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re-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introduced students an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 parents to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“Yoga Pose of the Week,” which was “</w:t>
                            </w:r>
                            <w:bookmarkEnd w:id="2"/>
                            <w:r w:rsidR="00DB1D9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Tr</w:t>
                            </w:r>
                            <w:r w:rsidR="00B04E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iangle </w:t>
                            </w:r>
                            <w:r w:rsidR="00DB1D9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Pose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.”</w:t>
                            </w:r>
                          </w:p>
                          <w:p w14:paraId="7EF7CDF4" w14:textId="7FC2CC1C" w:rsidR="001948A7" w:rsidRPr="001948A7" w:rsidRDefault="00B04EB8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6F1D380B" wp14:editId="485F27A6">
                                  <wp:extent cx="2154555" cy="975360"/>
                                  <wp:effectExtent l="0" t="0" r="0" b="0"/>
                                  <wp:docPr id="6" name="Picture 6" descr="A silhouette of a person stretc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silhouette of a person stretch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4555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</w:t>
                            </w:r>
                            <w:r w:rsidR="001948A7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</w:t>
                            </w:r>
                            <w:r w:rsidR="00BB149B"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Keep working on</w:t>
                            </w:r>
                          </w:p>
                          <w:p w14:paraId="6C0428D9" w14:textId="03A5178F" w:rsidR="00BB149B" w:rsidRPr="001948A7" w:rsidRDefault="00BB149B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Science Fair projects!!!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1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E8DD872" w14:textId="7650D34D" w:rsidR="00426990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657AE9F9" w14:textId="6A803183" w:rsidR="00E14CE2" w:rsidRDefault="0040296D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B04E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5</w:t>
                      </w:r>
                      <w:r w:rsidR="00B04EB8" w:rsidRPr="00B04E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B04E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graders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</w:t>
                      </w:r>
                      <w:r w:rsidR="005A781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re-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introduced students an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 parents to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“Yoga Pose of the Week,” which was “</w:t>
                      </w:r>
                      <w:bookmarkEnd w:id="3"/>
                      <w:r w:rsidR="00DB1D9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Tr</w:t>
                      </w:r>
                      <w:r w:rsidR="00B04E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iangle </w:t>
                      </w:r>
                      <w:r w:rsidR="00DB1D9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Pose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.”</w:t>
                      </w:r>
                    </w:p>
                    <w:p w14:paraId="7EF7CDF4" w14:textId="7FC2CC1C" w:rsidR="001948A7" w:rsidRPr="001948A7" w:rsidRDefault="00B04EB8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6F1D380B" wp14:editId="485F27A6">
                            <wp:extent cx="2154555" cy="975360"/>
                            <wp:effectExtent l="0" t="0" r="0" b="0"/>
                            <wp:docPr id="6" name="Picture 6" descr="A silhouette of a person stretc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silhouette of a person stretching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4555" cy="975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</w:t>
                      </w:r>
                      <w:r w:rsidR="001948A7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</w:t>
                      </w:r>
                      <w:r w:rsidR="00BB149B"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Keep working on</w:t>
                      </w:r>
                    </w:p>
                    <w:p w14:paraId="6C0428D9" w14:textId="03A5178F" w:rsidR="00BB149B" w:rsidRPr="001948A7" w:rsidRDefault="00BB149B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Science Fair projects!!!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26ED6C" wp14:editId="2DE8CB0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277A3DCA" w14:textId="4B63E2EE" w:rsidR="003C500D" w:rsidRDefault="004F5B7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This past week, </w:t>
                                  </w:r>
                                  <w:r w:rsidR="00F06E0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in language arts class,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did </w:t>
                                  </w:r>
                                  <w:proofErr w:type="gramStart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spelling</w:t>
                                  </w:r>
                                  <w:proofErr w:type="gramEnd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and vocabulary (our suffix</w:t>
                                  </w:r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es were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“</w:t>
                                  </w:r>
                                  <w:r w:rsidR="001E694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proofErr w:type="spellStart"/>
                                  <w:r w:rsidR="00F06E0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ance</w:t>
                                  </w:r>
                                  <w:proofErr w:type="spellEnd"/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” and “-</w:t>
                                  </w:r>
                                  <w:proofErr w:type="spellStart"/>
                                  <w:r w:rsidR="00F06E0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ence</w:t>
                                  </w:r>
                                  <w:proofErr w:type="spellEnd"/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)</w:t>
                                  </w:r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. Students also </w:t>
                                  </w:r>
                                  <w:r w:rsidR="00F06E0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were given plenty of time to work on their biography book reports. In social studies, we continued to work on </w:t>
                                  </w:r>
                                  <w:r w:rsidR="001E694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Ch. 7: The Young Nation Grows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F06E0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We will test this upcoming week.</w:t>
                                  </w:r>
                                </w:p>
                                <w:p w14:paraId="28D790D3" w14:textId="77777777" w:rsidR="00F06E01" w:rsidRDefault="00F06E01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</w:p>
                                <w:p w14:paraId="01989550" w14:textId="6D07B16E" w:rsidR="004663D5" w:rsidRPr="00C81026" w:rsidRDefault="00F06E01" w:rsidP="00BD637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Other than that, our class spent a lot of time reviewing for the science FSA,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and,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of course, actually taking the test. 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0334551D" w:rsidR="00B21EDD" w:rsidRPr="00A33EC5" w:rsidRDefault="00A33EC5" w:rsidP="00B22C9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A33EC5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Our word of the week was “accomplishment.” </w:t>
                                  </w:r>
                                  <w:r w:rsidRPr="00A33EC5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It is rightly said that the way to check how productive someone's life is, is by knowing his </w:t>
                                  </w:r>
                                  <w:r w:rsidRPr="00A33EC5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life accomplishments. Our accomplishments </w:t>
                                  </w:r>
                                  <w:r w:rsidRPr="00A33EC5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serve as a proof of the work that we put in towards the achievement of a</w:t>
                                  </w:r>
                                  <w:r w:rsidRPr="00A33EC5">
                                    <w:rPr>
                                      <w:rFonts w:ascii="Arial" w:hAnsi="Arial" w:cs="Arial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A33EC5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certain goal.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2" style="position:absolute;margin-left:7.5pt;margin-top:345pt;width:308.7pt;height:1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277A3DCA" w14:textId="4B63E2EE" w:rsidR="003C500D" w:rsidRDefault="004F5B7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F06E0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in language arts class,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did </w:t>
                            </w:r>
                            <w:proofErr w:type="gramStart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spelling</w:t>
                            </w:r>
                            <w:proofErr w:type="gramEnd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and vocabulary (our suffix</w:t>
                            </w:r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es were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“</w:t>
                            </w:r>
                            <w:r w:rsidR="001E694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-</w:t>
                            </w:r>
                            <w:proofErr w:type="spellStart"/>
                            <w:r w:rsidR="00F06E0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ance</w:t>
                            </w:r>
                            <w:proofErr w:type="spellEnd"/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” and “-</w:t>
                            </w:r>
                            <w:proofErr w:type="spellStart"/>
                            <w:r w:rsidR="00F06E0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ence</w:t>
                            </w:r>
                            <w:proofErr w:type="spellEnd"/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)</w:t>
                            </w:r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. Students also </w:t>
                            </w:r>
                            <w:r w:rsidR="00F06E0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were given plenty of time to work on their biography book reports. In social studies, we continued to work on </w:t>
                            </w:r>
                            <w:r w:rsidR="001E694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Ch. 7: The Young Nation Grows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F06E0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We will test this upcoming week.</w:t>
                            </w:r>
                          </w:p>
                          <w:p w14:paraId="28D790D3" w14:textId="77777777" w:rsidR="00F06E01" w:rsidRDefault="00F06E01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01989550" w14:textId="6D07B16E" w:rsidR="004663D5" w:rsidRPr="00C81026" w:rsidRDefault="00F06E01" w:rsidP="00BD637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Other than that, our class spent a lot of time reviewing for the science FSA,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and,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of course, actually taking the test. 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0334551D" w:rsidR="00B21EDD" w:rsidRPr="00A33EC5" w:rsidRDefault="00A33EC5" w:rsidP="00B22C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A33EC5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Our word of the week was “accomplishment.” </w:t>
                            </w:r>
                            <w:r w:rsidRPr="00A33EC5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It is rightly said that the way to check how productive someone's life is, is by knowing his </w:t>
                            </w:r>
                            <w:r w:rsidRPr="00A33EC5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life accomplishments. Our accomplishments </w:t>
                            </w:r>
                            <w:r w:rsidRPr="00A33EC5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serve as a proof of the work that we put in towards the achievement of a</w:t>
                            </w:r>
                            <w:r w:rsidRPr="00A33EC5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</w:t>
                            </w:r>
                            <w:r w:rsidRPr="00A33EC5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certain goal.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E9D3B8" wp14:editId="56C2A67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03F50" id="Rectangle 2" o:spid="_x0000_s1026" style="position:absolute;margin-left:0;margin-top:0;width:8in;height:762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0478D68F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8D121F" w14:textId="2BD76748" w:rsidR="005D0CF1" w:rsidRDefault="006552CD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</w:t>
                            </w:r>
                            <w:r w:rsidR="00A33EC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 “</w:t>
                            </w:r>
                            <w:proofErr w:type="spellStart"/>
                            <w:r w:rsidR="00A33EC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phon</w:t>
                            </w:r>
                            <w:proofErr w:type="spellEnd"/>
                            <w:r w:rsidR="00A33EC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</w:t>
                            </w:r>
                            <w:r w:rsidR="00F97F6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”</w:t>
                            </w:r>
                            <w:r w:rsidR="00A33EC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“phono,” and “phone.”</w:t>
                            </w:r>
                          </w:p>
                          <w:p w14:paraId="49FCD493" w14:textId="5CF5CA25" w:rsidR="005D0CF1" w:rsidRDefault="00A33EC5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homophone</w:t>
                            </w:r>
                            <w:r w:rsidR="00A57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phonology</w:t>
                            </w:r>
                            <w:r w:rsidR="00A57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euphonic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57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megaphone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582A9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dysphonia</w:t>
                            </w:r>
                          </w:p>
                          <w:p w14:paraId="0373F6C7" w14:textId="39561989" w:rsidR="005D0CF1" w:rsidRPr="00565818" w:rsidRDefault="00582A98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saxophone</w:t>
                            </w:r>
                            <w:r w:rsidR="00AF40D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cacophony</w:t>
                            </w:r>
                            <w:r w:rsidR="00A57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gramophone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microphone</w:t>
                            </w:r>
                            <w:r w:rsidR="00E14C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phonics</w:t>
                            </w:r>
                          </w:p>
                          <w:p w14:paraId="6DC396B9" w14:textId="0596DC46" w:rsidR="00AE1D9B" w:rsidRPr="00565818" w:rsidRDefault="00AE1D9B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3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78D121F" w14:textId="2BD76748" w:rsidR="005D0CF1" w:rsidRDefault="006552CD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</w:t>
                      </w:r>
                      <w:r w:rsidR="00A33EC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 “</w:t>
                      </w:r>
                      <w:proofErr w:type="spellStart"/>
                      <w:r w:rsidR="00A33EC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phon</w:t>
                      </w:r>
                      <w:proofErr w:type="spellEnd"/>
                      <w:r w:rsidR="00A33EC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</w:t>
                      </w:r>
                      <w:r w:rsidR="00F97F6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”</w:t>
                      </w:r>
                      <w:r w:rsidR="00A33EC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“phono,” and “phone.”</w:t>
                      </w:r>
                    </w:p>
                    <w:p w14:paraId="49FCD493" w14:textId="5CF5CA25" w:rsidR="005D0CF1" w:rsidRDefault="00A33EC5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homophone</w:t>
                      </w:r>
                      <w:r w:rsidR="00A57FF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phonology</w:t>
                      </w:r>
                      <w:r w:rsidR="00A57FF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euphonic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57FF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megaphone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582A98">
                        <w:rPr>
                          <w:color w:val="000000" w:themeColor="text1"/>
                          <w:sz w:val="28"/>
                          <w:szCs w:val="28"/>
                        </w:rPr>
                        <w:t>dysphonia</w:t>
                      </w:r>
                    </w:p>
                    <w:p w14:paraId="0373F6C7" w14:textId="39561989" w:rsidR="005D0CF1" w:rsidRPr="00565818" w:rsidRDefault="00582A98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saxophone</w:t>
                      </w:r>
                      <w:r w:rsidR="00AF40DC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cacophony</w:t>
                      </w:r>
                      <w:r w:rsidR="00A57FF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gramophone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microphone</w:t>
                      </w:r>
                      <w:r w:rsidR="00E14CE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phonics</w:t>
                      </w:r>
                    </w:p>
                    <w:p w14:paraId="6DC396B9" w14:textId="0596DC46" w:rsidR="00AE1D9B" w:rsidRPr="00565818" w:rsidRDefault="00AE1D9B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3E4B3E" wp14:editId="2ACBEFB0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4" type="#_x0000_t202" style="position:absolute;margin-left:7.5pt;margin-top:545.25pt;width:240.35pt;height:15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MmFnj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576AD" wp14:editId="6CB6EE34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5" type="#_x0000_t202" style="position:absolute;margin-left:329pt;margin-top:328.65pt;width:240.35pt;height:1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CD0BF7" wp14:editId="40DD34B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6" type="#_x0000_t202" style="position:absolute;margin-left:10.05pt;margin-top:329.4pt;width:271.45pt;height: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8D9B6F" wp14:editId="013CBCE2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D78D0"/>
    <w:multiLevelType w:val="hybridMultilevel"/>
    <w:tmpl w:val="3B629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27925"/>
    <w:rsid w:val="000321AD"/>
    <w:rsid w:val="0003296B"/>
    <w:rsid w:val="00035ACB"/>
    <w:rsid w:val="000600F0"/>
    <w:rsid w:val="00060937"/>
    <w:rsid w:val="00066B85"/>
    <w:rsid w:val="00066EAB"/>
    <w:rsid w:val="00070AE8"/>
    <w:rsid w:val="00073A46"/>
    <w:rsid w:val="00075CAC"/>
    <w:rsid w:val="00081A19"/>
    <w:rsid w:val="000838B0"/>
    <w:rsid w:val="00086601"/>
    <w:rsid w:val="000904A8"/>
    <w:rsid w:val="00090CA8"/>
    <w:rsid w:val="000930DC"/>
    <w:rsid w:val="000B052A"/>
    <w:rsid w:val="000C5595"/>
    <w:rsid w:val="000C7D48"/>
    <w:rsid w:val="000D466B"/>
    <w:rsid w:val="000E6DA6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10DE"/>
    <w:rsid w:val="00162786"/>
    <w:rsid w:val="0017389E"/>
    <w:rsid w:val="00173E53"/>
    <w:rsid w:val="00180AFD"/>
    <w:rsid w:val="0018251B"/>
    <w:rsid w:val="00182C94"/>
    <w:rsid w:val="001859AC"/>
    <w:rsid w:val="001921E4"/>
    <w:rsid w:val="001931CC"/>
    <w:rsid w:val="001948A7"/>
    <w:rsid w:val="001962B5"/>
    <w:rsid w:val="001A4E6F"/>
    <w:rsid w:val="001A6F2B"/>
    <w:rsid w:val="001C01DA"/>
    <w:rsid w:val="001C18BC"/>
    <w:rsid w:val="001C44C6"/>
    <w:rsid w:val="001D00A1"/>
    <w:rsid w:val="001D1099"/>
    <w:rsid w:val="001D6B0A"/>
    <w:rsid w:val="001E0C17"/>
    <w:rsid w:val="001E4A97"/>
    <w:rsid w:val="001E694B"/>
    <w:rsid w:val="001F05DF"/>
    <w:rsid w:val="002079DC"/>
    <w:rsid w:val="00207AFD"/>
    <w:rsid w:val="002115A7"/>
    <w:rsid w:val="00223DD7"/>
    <w:rsid w:val="00223F31"/>
    <w:rsid w:val="00225938"/>
    <w:rsid w:val="002279C3"/>
    <w:rsid w:val="00233671"/>
    <w:rsid w:val="00235DBE"/>
    <w:rsid w:val="002361B8"/>
    <w:rsid w:val="002407BA"/>
    <w:rsid w:val="002408DF"/>
    <w:rsid w:val="0024632D"/>
    <w:rsid w:val="00257871"/>
    <w:rsid w:val="0026142A"/>
    <w:rsid w:val="0027071A"/>
    <w:rsid w:val="002711E8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4592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03838"/>
    <w:rsid w:val="00303C36"/>
    <w:rsid w:val="0031005E"/>
    <w:rsid w:val="003109CE"/>
    <w:rsid w:val="00327A22"/>
    <w:rsid w:val="00330A37"/>
    <w:rsid w:val="00331CC2"/>
    <w:rsid w:val="00332833"/>
    <w:rsid w:val="0034016E"/>
    <w:rsid w:val="00350A82"/>
    <w:rsid w:val="0036184C"/>
    <w:rsid w:val="00363C15"/>
    <w:rsid w:val="00364174"/>
    <w:rsid w:val="0036794E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553A"/>
    <w:rsid w:val="003C6281"/>
    <w:rsid w:val="003D26C9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459DA"/>
    <w:rsid w:val="0045190E"/>
    <w:rsid w:val="00452612"/>
    <w:rsid w:val="0046142D"/>
    <w:rsid w:val="0046554B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0A50"/>
    <w:rsid w:val="004C1982"/>
    <w:rsid w:val="004C2029"/>
    <w:rsid w:val="004C5EC6"/>
    <w:rsid w:val="004D4508"/>
    <w:rsid w:val="004E1055"/>
    <w:rsid w:val="004E36E3"/>
    <w:rsid w:val="004E3E5E"/>
    <w:rsid w:val="004E6623"/>
    <w:rsid w:val="004E6706"/>
    <w:rsid w:val="004F5B7F"/>
    <w:rsid w:val="005006D7"/>
    <w:rsid w:val="00515E31"/>
    <w:rsid w:val="005213E6"/>
    <w:rsid w:val="005278B0"/>
    <w:rsid w:val="00527F6B"/>
    <w:rsid w:val="00531EA0"/>
    <w:rsid w:val="00532DC5"/>
    <w:rsid w:val="0053479A"/>
    <w:rsid w:val="00536422"/>
    <w:rsid w:val="0054406A"/>
    <w:rsid w:val="005462FE"/>
    <w:rsid w:val="005505D3"/>
    <w:rsid w:val="005505E0"/>
    <w:rsid w:val="005575C7"/>
    <w:rsid w:val="00562D43"/>
    <w:rsid w:val="00565818"/>
    <w:rsid w:val="005658AA"/>
    <w:rsid w:val="0057435A"/>
    <w:rsid w:val="00582A98"/>
    <w:rsid w:val="005834A8"/>
    <w:rsid w:val="0058716D"/>
    <w:rsid w:val="00594C34"/>
    <w:rsid w:val="00595F6C"/>
    <w:rsid w:val="005A0E4D"/>
    <w:rsid w:val="005A2872"/>
    <w:rsid w:val="005A2EC7"/>
    <w:rsid w:val="005A6EF5"/>
    <w:rsid w:val="005A781C"/>
    <w:rsid w:val="005A7A62"/>
    <w:rsid w:val="005D0CF1"/>
    <w:rsid w:val="005E5EDE"/>
    <w:rsid w:val="005F10D3"/>
    <w:rsid w:val="00620A09"/>
    <w:rsid w:val="00622C60"/>
    <w:rsid w:val="006253C7"/>
    <w:rsid w:val="00644E39"/>
    <w:rsid w:val="00652E05"/>
    <w:rsid w:val="00653C46"/>
    <w:rsid w:val="006552CD"/>
    <w:rsid w:val="00661453"/>
    <w:rsid w:val="00661595"/>
    <w:rsid w:val="00662702"/>
    <w:rsid w:val="0067027A"/>
    <w:rsid w:val="006A49A7"/>
    <w:rsid w:val="006A7EB3"/>
    <w:rsid w:val="006B24CC"/>
    <w:rsid w:val="006B2518"/>
    <w:rsid w:val="006B7DBC"/>
    <w:rsid w:val="006C29FB"/>
    <w:rsid w:val="006C481B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2F6C"/>
    <w:rsid w:val="00753627"/>
    <w:rsid w:val="0075617D"/>
    <w:rsid w:val="007607A0"/>
    <w:rsid w:val="007640DE"/>
    <w:rsid w:val="0076557F"/>
    <w:rsid w:val="00766FCC"/>
    <w:rsid w:val="007702F1"/>
    <w:rsid w:val="007737D6"/>
    <w:rsid w:val="0077521D"/>
    <w:rsid w:val="0078582C"/>
    <w:rsid w:val="0078669F"/>
    <w:rsid w:val="007902F8"/>
    <w:rsid w:val="00791467"/>
    <w:rsid w:val="007A0740"/>
    <w:rsid w:val="007A1F18"/>
    <w:rsid w:val="007B008C"/>
    <w:rsid w:val="007B23C9"/>
    <w:rsid w:val="007B747A"/>
    <w:rsid w:val="007C1833"/>
    <w:rsid w:val="007D213C"/>
    <w:rsid w:val="007D5A3E"/>
    <w:rsid w:val="007E0D9F"/>
    <w:rsid w:val="007E4964"/>
    <w:rsid w:val="008010EF"/>
    <w:rsid w:val="00806428"/>
    <w:rsid w:val="008070F5"/>
    <w:rsid w:val="0080796B"/>
    <w:rsid w:val="00807A02"/>
    <w:rsid w:val="008146BB"/>
    <w:rsid w:val="00822FE9"/>
    <w:rsid w:val="00827CCC"/>
    <w:rsid w:val="00830614"/>
    <w:rsid w:val="008309A2"/>
    <w:rsid w:val="00833FB7"/>
    <w:rsid w:val="00837AC4"/>
    <w:rsid w:val="0084725B"/>
    <w:rsid w:val="00847D51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ECA"/>
    <w:rsid w:val="008E5BDE"/>
    <w:rsid w:val="008F06A2"/>
    <w:rsid w:val="009017AD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5A4C"/>
    <w:rsid w:val="0095765D"/>
    <w:rsid w:val="009800AF"/>
    <w:rsid w:val="009801DF"/>
    <w:rsid w:val="00982A86"/>
    <w:rsid w:val="009857D6"/>
    <w:rsid w:val="00985FDD"/>
    <w:rsid w:val="009A592D"/>
    <w:rsid w:val="009A7177"/>
    <w:rsid w:val="009B099E"/>
    <w:rsid w:val="009C6669"/>
    <w:rsid w:val="009D74B4"/>
    <w:rsid w:val="009E4869"/>
    <w:rsid w:val="009E5083"/>
    <w:rsid w:val="009E50BD"/>
    <w:rsid w:val="009E7BF0"/>
    <w:rsid w:val="009E7E7D"/>
    <w:rsid w:val="00A020EE"/>
    <w:rsid w:val="00A04891"/>
    <w:rsid w:val="00A0792C"/>
    <w:rsid w:val="00A07FE2"/>
    <w:rsid w:val="00A25AB5"/>
    <w:rsid w:val="00A33EC5"/>
    <w:rsid w:val="00A35C82"/>
    <w:rsid w:val="00A35D4D"/>
    <w:rsid w:val="00A35E75"/>
    <w:rsid w:val="00A35EB2"/>
    <w:rsid w:val="00A444B5"/>
    <w:rsid w:val="00A45048"/>
    <w:rsid w:val="00A46081"/>
    <w:rsid w:val="00A51791"/>
    <w:rsid w:val="00A57FF2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40DC"/>
    <w:rsid w:val="00AF6CC1"/>
    <w:rsid w:val="00B040D4"/>
    <w:rsid w:val="00B04EB8"/>
    <w:rsid w:val="00B0561B"/>
    <w:rsid w:val="00B069D5"/>
    <w:rsid w:val="00B11D1C"/>
    <w:rsid w:val="00B1261D"/>
    <w:rsid w:val="00B1637A"/>
    <w:rsid w:val="00B16A84"/>
    <w:rsid w:val="00B17907"/>
    <w:rsid w:val="00B20124"/>
    <w:rsid w:val="00B21EDD"/>
    <w:rsid w:val="00B22C9F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149B"/>
    <w:rsid w:val="00BB2049"/>
    <w:rsid w:val="00BC1623"/>
    <w:rsid w:val="00BC3C76"/>
    <w:rsid w:val="00BC7BCA"/>
    <w:rsid w:val="00BD1F71"/>
    <w:rsid w:val="00BD2317"/>
    <w:rsid w:val="00BD61E3"/>
    <w:rsid w:val="00BD637D"/>
    <w:rsid w:val="00BF01F5"/>
    <w:rsid w:val="00BF0EDC"/>
    <w:rsid w:val="00C03F85"/>
    <w:rsid w:val="00C07276"/>
    <w:rsid w:val="00C100A5"/>
    <w:rsid w:val="00C208C2"/>
    <w:rsid w:val="00C41A10"/>
    <w:rsid w:val="00C41D51"/>
    <w:rsid w:val="00C47331"/>
    <w:rsid w:val="00C728B4"/>
    <w:rsid w:val="00C72A4B"/>
    <w:rsid w:val="00C81026"/>
    <w:rsid w:val="00C81FA7"/>
    <w:rsid w:val="00C8330B"/>
    <w:rsid w:val="00C84CED"/>
    <w:rsid w:val="00C85826"/>
    <w:rsid w:val="00C86616"/>
    <w:rsid w:val="00C8773C"/>
    <w:rsid w:val="00C93866"/>
    <w:rsid w:val="00C9404A"/>
    <w:rsid w:val="00C97DCF"/>
    <w:rsid w:val="00CB1A69"/>
    <w:rsid w:val="00CB363F"/>
    <w:rsid w:val="00CB6AB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03773"/>
    <w:rsid w:val="00D11225"/>
    <w:rsid w:val="00D12272"/>
    <w:rsid w:val="00D156AD"/>
    <w:rsid w:val="00D20452"/>
    <w:rsid w:val="00D240AF"/>
    <w:rsid w:val="00D265B4"/>
    <w:rsid w:val="00D311A2"/>
    <w:rsid w:val="00D3256B"/>
    <w:rsid w:val="00D43682"/>
    <w:rsid w:val="00D43C4B"/>
    <w:rsid w:val="00D45AEB"/>
    <w:rsid w:val="00D5275A"/>
    <w:rsid w:val="00D55C42"/>
    <w:rsid w:val="00D5692D"/>
    <w:rsid w:val="00D57182"/>
    <w:rsid w:val="00D6062A"/>
    <w:rsid w:val="00D609B9"/>
    <w:rsid w:val="00D62668"/>
    <w:rsid w:val="00D64485"/>
    <w:rsid w:val="00D67AEA"/>
    <w:rsid w:val="00D7150B"/>
    <w:rsid w:val="00D7421F"/>
    <w:rsid w:val="00DA1426"/>
    <w:rsid w:val="00DA2164"/>
    <w:rsid w:val="00DA62D3"/>
    <w:rsid w:val="00DB1D91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14BB"/>
    <w:rsid w:val="00DF58B8"/>
    <w:rsid w:val="00DF799F"/>
    <w:rsid w:val="00E00172"/>
    <w:rsid w:val="00E00A27"/>
    <w:rsid w:val="00E02DC2"/>
    <w:rsid w:val="00E03C77"/>
    <w:rsid w:val="00E055B8"/>
    <w:rsid w:val="00E06912"/>
    <w:rsid w:val="00E07487"/>
    <w:rsid w:val="00E1023F"/>
    <w:rsid w:val="00E12EE3"/>
    <w:rsid w:val="00E14CE2"/>
    <w:rsid w:val="00E1664F"/>
    <w:rsid w:val="00E1666A"/>
    <w:rsid w:val="00E21299"/>
    <w:rsid w:val="00E23520"/>
    <w:rsid w:val="00E2673B"/>
    <w:rsid w:val="00E3053C"/>
    <w:rsid w:val="00E34608"/>
    <w:rsid w:val="00E35B2C"/>
    <w:rsid w:val="00E45D74"/>
    <w:rsid w:val="00E51E4D"/>
    <w:rsid w:val="00E53CD9"/>
    <w:rsid w:val="00E61C84"/>
    <w:rsid w:val="00E65073"/>
    <w:rsid w:val="00E83EAC"/>
    <w:rsid w:val="00E867DD"/>
    <w:rsid w:val="00E943EF"/>
    <w:rsid w:val="00EA04AE"/>
    <w:rsid w:val="00EB484F"/>
    <w:rsid w:val="00EC1524"/>
    <w:rsid w:val="00EC152F"/>
    <w:rsid w:val="00EC304A"/>
    <w:rsid w:val="00EC3190"/>
    <w:rsid w:val="00EC6D70"/>
    <w:rsid w:val="00ED02B7"/>
    <w:rsid w:val="00ED7350"/>
    <w:rsid w:val="00ED751F"/>
    <w:rsid w:val="00EE2BCE"/>
    <w:rsid w:val="00EE5BE4"/>
    <w:rsid w:val="00EF494D"/>
    <w:rsid w:val="00F05506"/>
    <w:rsid w:val="00F06BEC"/>
    <w:rsid w:val="00F06E01"/>
    <w:rsid w:val="00F133F5"/>
    <w:rsid w:val="00F15439"/>
    <w:rsid w:val="00F2263F"/>
    <w:rsid w:val="00F2679D"/>
    <w:rsid w:val="00F31887"/>
    <w:rsid w:val="00F4147F"/>
    <w:rsid w:val="00F47899"/>
    <w:rsid w:val="00F51587"/>
    <w:rsid w:val="00F56F6A"/>
    <w:rsid w:val="00F61E1F"/>
    <w:rsid w:val="00F660A3"/>
    <w:rsid w:val="00F737C0"/>
    <w:rsid w:val="00F76790"/>
    <w:rsid w:val="00F804C6"/>
    <w:rsid w:val="00F96D35"/>
    <w:rsid w:val="00F973C6"/>
    <w:rsid w:val="00F97C74"/>
    <w:rsid w:val="00F97F6D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7ECE6299-B0D3-4E34-9E61-EB052843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21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A5BA9B2-88F9-4EB4-BBDF-D24855B652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253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2021-05-13T17:51:00Z</cp:lastPrinted>
  <dcterms:created xsi:type="dcterms:W3CDTF">2021-05-19T15:46:00Z</dcterms:created>
  <dcterms:modified xsi:type="dcterms:W3CDTF">2021-05-19T15:46:00Z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