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37BE" w14:textId="53729006" w:rsidR="00B21EDD" w:rsidRPr="00565818" w:rsidRDefault="003C553A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759E475" wp14:editId="0DBA2A70">
                <wp:simplePos x="0" y="0"/>
                <wp:positionH relativeFrom="column">
                  <wp:posOffset>1950720</wp:posOffset>
                </wp:positionH>
                <wp:positionV relativeFrom="paragraph">
                  <wp:posOffset>1089660</wp:posOffset>
                </wp:positionV>
                <wp:extent cx="5204460" cy="3017520"/>
                <wp:effectExtent l="0" t="0" r="1524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301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D9B16" w14:textId="355A969B" w:rsidR="003C553A" w:rsidRPr="003C553A" w:rsidRDefault="007A0740" w:rsidP="00E212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56"/>
                                <w:szCs w:val="56"/>
                              </w:rPr>
                              <w:t>Summer Camp</w:t>
                            </w:r>
                          </w:p>
                          <w:p w14:paraId="68DC0C3D" w14:textId="77777777" w:rsidR="00644E39" w:rsidRDefault="007A0740" w:rsidP="009017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Be sure to sign up for Healthy Learning Academy’s Summer Camp today! Beginning June 21 and running through July 30, camp will provide students with </w:t>
                            </w:r>
                            <w:r w:rsidR="00644E39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amazing activities and memories that will last a lifetime!</w:t>
                            </w:r>
                          </w:p>
                          <w:p w14:paraId="22A3CF32" w14:textId="77777777" w:rsidR="00644E39" w:rsidRDefault="00644E39" w:rsidP="00644E3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Week 1: Race Week</w:t>
                            </w:r>
                          </w:p>
                          <w:p w14:paraId="1B38F673" w14:textId="77777777" w:rsidR="00644E39" w:rsidRDefault="00644E39" w:rsidP="00644E3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Week 2: STEAM Week</w:t>
                            </w:r>
                          </w:p>
                          <w:p w14:paraId="28AD3074" w14:textId="77777777" w:rsidR="00644E39" w:rsidRDefault="00644E39" w:rsidP="00644E3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Week 3: Space Week</w:t>
                            </w:r>
                          </w:p>
                          <w:p w14:paraId="3E1274CC" w14:textId="77777777" w:rsidR="00644E39" w:rsidRDefault="00644E39" w:rsidP="00644E3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Week 4: Wizarding Week</w:t>
                            </w:r>
                          </w:p>
                          <w:p w14:paraId="311AAF73" w14:textId="77777777" w:rsidR="00644E39" w:rsidRDefault="00644E39" w:rsidP="00644E3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Week 5: Superhero Week</w:t>
                            </w:r>
                          </w:p>
                          <w:p w14:paraId="23022CB4" w14:textId="2933B826" w:rsidR="00E21299" w:rsidRPr="00644E39" w:rsidRDefault="00644E39" w:rsidP="00594C3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Week 6: Disney Week</w:t>
                            </w:r>
                          </w:p>
                          <w:p w14:paraId="5DDC1576" w14:textId="2F8225B4" w:rsidR="00E21299" w:rsidRDefault="00E21299" w:rsidP="00E212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</w:pPr>
                            <w:r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>Upcoming</w:t>
                            </w:r>
                            <w:r w:rsidRPr="003C553A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Dates</w:t>
                            </w:r>
                          </w:p>
                          <w:p w14:paraId="6AC7E995" w14:textId="62174EEE" w:rsidR="006B7DBC" w:rsidRDefault="006B7DBC" w:rsidP="006B7DB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Tuesday, May 18 and Thursday, May 20: Science FSA testing</w:t>
                            </w:r>
                          </w:p>
                          <w:p w14:paraId="2128249D" w14:textId="3B438748" w:rsidR="006B7DBC" w:rsidRDefault="006B7DBC" w:rsidP="006B7DB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Monday, May 31: Memorial Day (No School)</w:t>
                            </w:r>
                          </w:p>
                          <w:p w14:paraId="4A1BDE1E" w14:textId="32790CE3" w:rsidR="00E21299" w:rsidRPr="003C553A" w:rsidRDefault="006B7DBC" w:rsidP="00644E3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Thursday, June 10: Science Fair Parent Night (6:00-7:00 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9E47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53.6pt;margin-top:85.8pt;width:409.8pt;height:237.6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" fillcolor="white [3201]" strokeweight=".5pt">
                <v:textbox>
                  <w:txbxContent>
                    <w:p w14:paraId="0D9D9B16" w14:textId="355A969B" w:rsidR="003C553A" w:rsidRPr="003C553A" w:rsidRDefault="007A0740" w:rsidP="00E212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Curlz MT" w:hAnsi="Curlz MT"/>
                          <w:b/>
                          <w:bCs/>
                          <w:sz w:val="56"/>
                          <w:szCs w:val="56"/>
                        </w:rPr>
                        <w:t>Summer Camp</w:t>
                      </w:r>
                    </w:p>
                    <w:p w14:paraId="68DC0C3D" w14:textId="77777777" w:rsidR="00644E39" w:rsidRDefault="007A0740" w:rsidP="009017A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 xml:space="preserve">Be sure to sign up for Healthy Learning Academy’s Summer Camp today! Beginning June 21 and running through July 30, camp will provide students with </w:t>
                      </w:r>
                      <w:r w:rsidR="00644E39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amazing activities and memories that will last a lifetime!</w:t>
                      </w:r>
                    </w:p>
                    <w:p w14:paraId="22A3CF32" w14:textId="77777777" w:rsidR="00644E39" w:rsidRDefault="00644E39" w:rsidP="00644E3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Week 1: Race Week</w:t>
                      </w:r>
                    </w:p>
                    <w:p w14:paraId="1B38F673" w14:textId="77777777" w:rsidR="00644E39" w:rsidRDefault="00644E39" w:rsidP="00644E3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Week 2: STEAM Week</w:t>
                      </w:r>
                    </w:p>
                    <w:p w14:paraId="28AD3074" w14:textId="77777777" w:rsidR="00644E39" w:rsidRDefault="00644E39" w:rsidP="00644E3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Week 3: Space Week</w:t>
                      </w:r>
                    </w:p>
                    <w:p w14:paraId="3E1274CC" w14:textId="77777777" w:rsidR="00644E39" w:rsidRDefault="00644E39" w:rsidP="00644E3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Week 4: Wizarding Week</w:t>
                      </w:r>
                    </w:p>
                    <w:p w14:paraId="311AAF73" w14:textId="77777777" w:rsidR="00644E39" w:rsidRDefault="00644E39" w:rsidP="00644E3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Week 5: Superhero Week</w:t>
                      </w:r>
                    </w:p>
                    <w:p w14:paraId="23022CB4" w14:textId="2933B826" w:rsidR="00E21299" w:rsidRPr="00644E39" w:rsidRDefault="00644E39" w:rsidP="00594C3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Week 6: Disney Week</w:t>
                      </w:r>
                    </w:p>
                    <w:p w14:paraId="5DDC1576" w14:textId="2F8225B4" w:rsidR="00E21299" w:rsidRDefault="00E21299" w:rsidP="00E2129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</w:pPr>
                      <w:r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>Upcoming</w:t>
                      </w:r>
                      <w:r w:rsidRPr="003C553A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Dates</w:t>
                      </w:r>
                    </w:p>
                    <w:p w14:paraId="6AC7E995" w14:textId="62174EEE" w:rsidR="006B7DBC" w:rsidRDefault="006B7DBC" w:rsidP="006B7DB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Tuesday, May 18 and Thursday, May 20: Science FSA testing</w:t>
                      </w:r>
                    </w:p>
                    <w:p w14:paraId="2128249D" w14:textId="3B438748" w:rsidR="006B7DBC" w:rsidRDefault="006B7DBC" w:rsidP="006B7DB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Monday, May 31: Memorial Day (No School)</w:t>
                      </w:r>
                    </w:p>
                    <w:p w14:paraId="4A1BDE1E" w14:textId="32790CE3" w:rsidR="00E21299" w:rsidRPr="003C553A" w:rsidRDefault="006B7DBC" w:rsidP="00644E3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Thursday, June 10: Science Fair Parent Night (6:00-7:00 pm)</w:t>
                      </w:r>
                    </w:p>
                  </w:txbxContent>
                </v:textbox>
              </v:shape>
            </w:pict>
          </mc:Fallback>
        </mc:AlternateContent>
      </w:r>
      <w:r w:rsidR="00A048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C57ED6" wp14:editId="6D88444F">
                <wp:simplePos x="0" y="0"/>
                <wp:positionH relativeFrom="margin">
                  <wp:posOffset>5985510</wp:posOffset>
                </wp:positionH>
                <wp:positionV relativeFrom="paragraph">
                  <wp:posOffset>163195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1499DCF7" w:rsidR="003816A4" w:rsidRPr="002D4130" w:rsidRDefault="00A57FF2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May </w:t>
                            </w:r>
                            <w:r w:rsidR="00DB1D9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14</w:t>
                            </w:r>
                            <w:r w:rsidR="0030383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 20</w:t>
                            </w:r>
                            <w:r w:rsidR="00B906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5A28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71.3pt;margin-top:12.85pt;width:93.65pt;height:93.6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1499DCF7" w:rsidR="003816A4" w:rsidRPr="002D4130" w:rsidRDefault="00A57FF2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May </w:t>
                      </w:r>
                      <w:r w:rsidR="00DB1D91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14</w:t>
                      </w:r>
                      <w:r w:rsidR="0030383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 20</w:t>
                      </w:r>
                      <w:r w:rsidR="00B90667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5A2872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FE89BF" wp14:editId="110B5A9E">
                <wp:simplePos x="0" y="0"/>
                <wp:positionH relativeFrom="column">
                  <wp:posOffset>95250</wp:posOffset>
                </wp:positionH>
                <wp:positionV relativeFrom="paragraph">
                  <wp:posOffset>1028700</wp:posOffset>
                </wp:positionV>
                <wp:extent cx="7132320" cy="3143250"/>
                <wp:effectExtent l="0" t="0" r="11430" b="19050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14325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5955DB" w14:textId="1243E4BA" w:rsidR="00D3256B" w:rsidRDefault="008309A2" w:rsidP="00F56F6A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 w:rsidR="005658AA">
                              <w:rPr>
                                <w:color w:val="000000" w:themeColor="text1"/>
                              </w:rPr>
                              <w:t xml:space="preserve">                             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3503C674" w14:textId="545AE3B6" w:rsidR="00E21299" w:rsidRDefault="00BB149B" w:rsidP="00B069D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B069D5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</w:t>
                            </w:r>
                            <w:r w:rsidR="007A0740">
                              <w:rPr>
                                <w:rFonts w:ascii="Curlz MT" w:eastAsia="SimSun" w:hAnsi="Curlz MT" w:cs="Times New Roman"/>
                                <w:b/>
                                <w:noProof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drawing>
                                <wp:inline distT="0" distB="0" distL="0" distR="0" wp14:anchorId="3DDE9D8D" wp14:editId="45573B74">
                                  <wp:extent cx="1661160" cy="2247900"/>
                                  <wp:effectExtent l="0" t="0" r="0" b="0"/>
                                  <wp:docPr id="10" name="Picture 10" descr="A picture containing text, clipart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picture containing text, clipart,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1160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69D5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          </w:t>
                            </w:r>
                            <w:r w:rsidR="00594C34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   </w:t>
                            </w:r>
                          </w:p>
                          <w:p w14:paraId="2288309D" w14:textId="3E949494" w:rsidR="00A0792C" w:rsidRDefault="00BB149B" w:rsidP="00E212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                   </w:t>
                            </w:r>
                          </w:p>
                          <w:p w14:paraId="5EBBEF40" w14:textId="77777777" w:rsidR="00DF799F" w:rsidRPr="00BB149B" w:rsidRDefault="00DF799F" w:rsidP="00BB149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28" alt="book-bg" style="position:absolute;margin-left:7.5pt;margin-top:81pt;width:561.6pt;height:24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" strokecolor="#89643b [3208]" strokeweight=".5pt">
                <v:fill r:id="rId9" o:title="book-bg" recolor="t" rotate="t" type="frame"/>
                <v:textbox inset="0,0,0,0">
                  <w:txbxContent>
                    <w:p w14:paraId="055955DB" w14:textId="1243E4BA" w:rsidR="00D3256B" w:rsidRDefault="008309A2" w:rsidP="00F56F6A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 w:rsidR="005658AA">
                        <w:rPr>
                          <w:color w:val="000000" w:themeColor="text1"/>
                        </w:rPr>
                        <w:t xml:space="preserve">                              </w:t>
                      </w:r>
                      <w:r>
                        <w:rPr>
                          <w:color w:val="000000" w:themeColor="text1"/>
                        </w:rPr>
                        <w:t xml:space="preserve">  </w:t>
                      </w:r>
                    </w:p>
                    <w:p w14:paraId="3503C674" w14:textId="545AE3B6" w:rsidR="00E21299" w:rsidRDefault="00BB149B" w:rsidP="00B069D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20"/>
                          <w:szCs w:val="20"/>
                          <w:lang w:eastAsia="zh-CN" w:bidi="hi-IN"/>
                        </w:rPr>
                      </w:pPr>
                      <w:r w:rsidRPr="00B069D5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</w:t>
                      </w:r>
                      <w:r w:rsidR="007A0740">
                        <w:rPr>
                          <w:rFonts w:ascii="Curlz MT" w:eastAsia="SimSun" w:hAnsi="Curlz MT" w:cs="Times New Roman"/>
                          <w:b/>
                          <w:noProof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drawing>
                          <wp:inline distT="0" distB="0" distL="0" distR="0" wp14:anchorId="3DDE9D8D" wp14:editId="45573B74">
                            <wp:extent cx="1661160" cy="2247900"/>
                            <wp:effectExtent l="0" t="0" r="0" b="0"/>
                            <wp:docPr id="10" name="Picture 10" descr="A picture containing text, clipart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picture containing text, clipart, sig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1160" cy="224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069D5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          </w:t>
                      </w:r>
                      <w:r w:rsidR="00594C34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   </w:t>
                      </w:r>
                    </w:p>
                    <w:p w14:paraId="2288309D" w14:textId="3E949494" w:rsidR="00A0792C" w:rsidRDefault="00BB149B" w:rsidP="00E2129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                   </w:t>
                      </w:r>
                    </w:p>
                    <w:p w14:paraId="5EBBEF40" w14:textId="77777777" w:rsidR="00DF799F" w:rsidRPr="00BB149B" w:rsidRDefault="00DF799F" w:rsidP="00BB149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77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7E5E39" wp14:editId="737BB072">
                <wp:simplePos x="0" y="0"/>
                <wp:positionH relativeFrom="column">
                  <wp:posOffset>85725</wp:posOffset>
                </wp:positionH>
                <wp:positionV relativeFrom="paragraph">
                  <wp:posOffset>8343265</wp:posOffset>
                </wp:positionV>
                <wp:extent cx="7172325" cy="124777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DA265" w14:textId="16E54FD6" w:rsidR="0034016E" w:rsidRPr="0034016E" w:rsidRDefault="0034016E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34016E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Citizen of the Week</w:t>
                            </w:r>
                          </w:p>
                          <w:p w14:paraId="542B29A8" w14:textId="100A42D1" w:rsidR="001C18BC" w:rsidRPr="00027925" w:rsidRDefault="0080796B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Liam Watson</w:t>
                            </w:r>
                          </w:p>
                          <w:p w14:paraId="2A5CDAF7" w14:textId="1D5C413C" w:rsidR="00C8773C" w:rsidRPr="002C4592" w:rsidRDefault="0034016E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C4592">
                              <w:rPr>
                                <w:rFonts w:ascii="Impact" w:hAnsi="Impact" w:cs="Times New Roman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N</w:t>
                            </w:r>
                            <w:r w:rsidR="007902F8" w:rsidRPr="002C4592">
                              <w:rPr>
                                <w:rFonts w:ascii="Impact" w:hAnsi="Impact" w:cs="Times New Roman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 xml:space="preserve">otes from </w:t>
                            </w:r>
                            <w:r w:rsidR="000B052A" w:rsidRPr="002C4592">
                              <w:rPr>
                                <w:rFonts w:ascii="Impact" w:hAnsi="Impact" w:cs="Times New Roman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Ms. Katje</w:t>
                            </w:r>
                            <w:r w:rsidR="007902F8" w:rsidRPr="002C459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="002C459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0"/>
                                <w:szCs w:val="30"/>
                              </w:rPr>
                              <w:t>After testing, s</w:t>
                            </w:r>
                            <w:r w:rsidR="002C4592" w:rsidRPr="002C459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tudents were able to practice the ukulele and play with </w:t>
                            </w:r>
                            <w:proofErr w:type="spellStart"/>
                            <w:r w:rsidR="002C4592" w:rsidRPr="002C459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0"/>
                                <w:szCs w:val="30"/>
                              </w:rPr>
                              <w:t>boomwhackers</w:t>
                            </w:r>
                            <w:proofErr w:type="spellEnd"/>
                            <w:r w:rsidR="002C4592" w:rsidRPr="002C459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this past week</w:t>
                            </w:r>
                            <w:r w:rsidR="002C459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29" type="#_x0000_t202" style="position:absolute;margin-left:6.75pt;margin-top:656.95pt;width:564.75pt;height:9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" filled="f" stroked="f">
                <v:textbox inset="0,0,0,0">
                  <w:txbxContent>
                    <w:p w14:paraId="165DA265" w14:textId="16E54FD6" w:rsidR="0034016E" w:rsidRPr="0034016E" w:rsidRDefault="0034016E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 w:rsidRPr="0034016E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  <w:t>Citizen of the Week</w:t>
                      </w:r>
                    </w:p>
                    <w:p w14:paraId="542B29A8" w14:textId="100A42D1" w:rsidR="001C18BC" w:rsidRPr="00027925" w:rsidRDefault="0080796B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Liam Watson</w:t>
                      </w:r>
                    </w:p>
                    <w:p w14:paraId="2A5CDAF7" w14:textId="1D5C413C" w:rsidR="00C8773C" w:rsidRPr="002C4592" w:rsidRDefault="0034016E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2C4592">
                        <w:rPr>
                          <w:rFonts w:ascii="Impact" w:hAnsi="Impact" w:cs="Times New Roman"/>
                          <w:color w:val="000000" w:themeColor="text1"/>
                          <w:sz w:val="30"/>
                          <w:szCs w:val="30"/>
                          <w:u w:val="single"/>
                        </w:rPr>
                        <w:t>N</w:t>
                      </w:r>
                      <w:r w:rsidR="007902F8" w:rsidRPr="002C4592">
                        <w:rPr>
                          <w:rFonts w:ascii="Impact" w:hAnsi="Impact" w:cs="Times New Roman"/>
                          <w:color w:val="000000" w:themeColor="text1"/>
                          <w:sz w:val="30"/>
                          <w:szCs w:val="30"/>
                          <w:u w:val="single"/>
                        </w:rPr>
                        <w:t xml:space="preserve">otes from </w:t>
                      </w:r>
                      <w:r w:rsidR="000B052A" w:rsidRPr="002C4592">
                        <w:rPr>
                          <w:rFonts w:ascii="Impact" w:hAnsi="Impact" w:cs="Times New Roman"/>
                          <w:color w:val="000000" w:themeColor="text1"/>
                          <w:sz w:val="30"/>
                          <w:szCs w:val="30"/>
                          <w:u w:val="single"/>
                        </w:rPr>
                        <w:t>Ms. Katje</w:t>
                      </w:r>
                      <w:r w:rsidR="007902F8" w:rsidRPr="002C459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: </w:t>
                      </w:r>
                      <w:r w:rsidR="002C4592">
                        <w:rPr>
                          <w:rFonts w:ascii="Monotype Corsiva" w:hAnsi="Monotype Corsiva" w:cs="Times New Roman"/>
                          <w:color w:val="000000" w:themeColor="text1"/>
                          <w:sz w:val="30"/>
                          <w:szCs w:val="30"/>
                        </w:rPr>
                        <w:t>After testing, s</w:t>
                      </w:r>
                      <w:r w:rsidR="002C4592" w:rsidRPr="002C4592">
                        <w:rPr>
                          <w:rFonts w:ascii="Monotype Corsiva" w:hAnsi="Monotype Corsiva" w:cs="Times New Roman"/>
                          <w:color w:val="000000" w:themeColor="text1"/>
                          <w:sz w:val="30"/>
                          <w:szCs w:val="30"/>
                        </w:rPr>
                        <w:t xml:space="preserve">tudents were able to practice the ukulele and play with </w:t>
                      </w:r>
                      <w:proofErr w:type="spellStart"/>
                      <w:r w:rsidR="002C4592" w:rsidRPr="002C4592">
                        <w:rPr>
                          <w:rFonts w:ascii="Monotype Corsiva" w:hAnsi="Monotype Corsiva" w:cs="Times New Roman"/>
                          <w:color w:val="000000" w:themeColor="text1"/>
                          <w:sz w:val="30"/>
                          <w:szCs w:val="30"/>
                        </w:rPr>
                        <w:t>boomwhackers</w:t>
                      </w:r>
                      <w:proofErr w:type="spellEnd"/>
                      <w:r w:rsidR="002C4592" w:rsidRPr="002C4592">
                        <w:rPr>
                          <w:rFonts w:ascii="Monotype Corsiva" w:hAnsi="Monotype Corsiva" w:cs="Times New Roman"/>
                          <w:color w:val="000000" w:themeColor="text1"/>
                          <w:sz w:val="30"/>
                          <w:szCs w:val="30"/>
                        </w:rPr>
                        <w:t xml:space="preserve"> this past week</w:t>
                      </w:r>
                      <w:r w:rsidR="002C4592">
                        <w:rPr>
                          <w:rFonts w:ascii="Monotype Corsiva" w:hAnsi="Monotype Corsiva" w:cs="Times New Roman"/>
                          <w:color w:val="000000" w:themeColor="text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517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DD84BC" wp14:editId="6B2CF5BB">
                <wp:simplePos x="0" y="0"/>
                <wp:positionH relativeFrom="column">
                  <wp:posOffset>2076450</wp:posOffset>
                </wp:positionH>
                <wp:positionV relativeFrom="paragraph">
                  <wp:posOffset>1019175</wp:posOffset>
                </wp:positionV>
                <wp:extent cx="5095875" cy="3105150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id w:val="1495535866"/>
                            </w:sdtPr>
                            <w:sdtEndPr>
                              <w:rPr>
                                <w:color w:val="auto"/>
                                <w:sz w:val="22"/>
                                <w:szCs w:val="2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  <w:id w:val="1493290110"/>
                                </w:sdtPr>
                                <w:sdtEndP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bookmarkStart w:id="0" w:name="_Hlk527558159" w:displacedByCustomXml="prev"/>
                                  <w:p w14:paraId="2DF7CACD" w14:textId="7324B72B" w:rsidR="002A64DE" w:rsidRDefault="00892156" w:rsidP="002A64DE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id w:val="-1091077981"/>
                                      </w:sdtPr>
                                      <w:sdtEndPr>
                                        <w:rPr>
                                          <w:rFonts w:ascii="Curlz MT" w:hAnsi="Curlz MT"/>
                                          <w:b/>
                                          <w:sz w:val="44"/>
                                          <w:szCs w:val="44"/>
                                        </w:rPr>
                                      </w:sdtEndPr>
                                      <w:sdtContent>
                                        <w:r w:rsidR="00D5275A">
                                          <w:rPr>
                                            <w:rFonts w:ascii="Curlz MT" w:hAnsi="Curlz MT"/>
                                            <w:b/>
                                            <w:color w:val="000000" w:themeColor="text1"/>
                                            <w:sz w:val="56"/>
                                            <w:szCs w:val="56"/>
                                          </w:rPr>
                                          <w:t>Veterans Day</w:t>
                                        </w:r>
                                      </w:sdtContent>
                                    </w:sdt>
                                    <w:bookmarkEnd w:id="0"/>
                                  </w:p>
                                  <w:p w14:paraId="43AD9CF1" w14:textId="77777777" w:rsidR="00A51791" w:rsidRDefault="00AA0F29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Our Veterans Day ceremony will be held this Friday, November 8</w:t>
                                    </w:r>
                                    <w:r w:rsidRPr="00AA0F29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from 7:45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until, approximately, 8:30. Please plan on joining us to honor and thank all those military perso</w:t>
                                    </w:r>
                                    <w:r w:rsid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nnel who have protected and served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our country. </w:t>
                                    </w:r>
                                  </w:p>
                                  <w:p w14:paraId="74E29B4C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</w:p>
                                  <w:p w14:paraId="329C41D1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i/>
                                        <w:iCs/>
                                        <w:kern w:val="3"/>
                                        <w:u w:val="single"/>
                                        <w:lang w:eastAsia="zh-CN" w:bidi="hi-IN"/>
                                      </w:rPr>
                                      <w:t>at the very latest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. In addition, include the following:</w:t>
                                    </w:r>
                                  </w:p>
                                  <w:p w14:paraId="724DAA1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Name</w:t>
                                    </w:r>
                                  </w:p>
                                  <w:p w14:paraId="4E869804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Rank</w:t>
                                    </w:r>
                                  </w:p>
                                  <w:p w14:paraId="09E41C28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Military branch</w:t>
                                    </w:r>
                                  </w:p>
                                  <w:p w14:paraId="28ACAFB3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War fought in (if applicable)</w:t>
                                    </w:r>
                                  </w:p>
                                  <w:p w14:paraId="176A77E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Student(s) that they are related to</w:t>
                                    </w:r>
                                  </w:p>
                                  <w:p w14:paraId="23059659" w14:textId="62578A62" w:rsidR="007702F1" w:rsidRPr="00A51791" w:rsidRDefault="00A51791" w:rsidP="00A51791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If you submitted a photograph and information last year</w:t>
                                    </w:r>
                                    <w:r w:rsidR="009D74B4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, I will use that in the slideshow. I hope we have a large turn-out to honor these American heroes.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0B6369AC" w14:textId="77777777" w:rsidR="002C5C64" w:rsidRDefault="002C5C64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791F34" w14:textId="77777777" w:rsidR="007B008C" w:rsidRDefault="007B008C" w:rsidP="007B008C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9DF5E36" w14:textId="77777777" w:rsidR="00B60BDB" w:rsidRDefault="00B60BDB" w:rsidP="00B60BDB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84BC" id="Text Box 6" o:spid="_x0000_s1030" type="#_x0000_t202" style="position:absolute;margin-left:163.5pt;margin-top:80.25pt;width:401.25pt;height:24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  <w:sz w:val="44"/>
                          <w:szCs w:val="44"/>
                        </w:rPr>
                        <w:id w:val="1495535866"/>
                      </w:sdtPr>
                      <w:sdtEndPr>
                        <w:rPr>
                          <w:color w:val="auto"/>
                          <w:sz w:val="22"/>
                          <w:szCs w:val="22"/>
                        </w:rPr>
                      </w:sdtEndPr>
                      <w:sdtContent>
                        <w:sdt>
                          <w:sdtPr>
                            <w:rPr>
                              <w:color w:val="000000" w:themeColor="text1"/>
                              <w:sz w:val="44"/>
                              <w:szCs w:val="44"/>
                            </w:rPr>
                            <w:id w:val="1493290110"/>
                          </w:sdtPr>
                          <w:sdtEndPr>
                            <w:rPr>
                              <w:color w:val="auto"/>
                              <w:sz w:val="22"/>
                              <w:szCs w:val="22"/>
                            </w:rPr>
                          </w:sdtEndPr>
                          <w:sdtContent>
                            <w:bookmarkStart w:id="1" w:name="_Hlk527558159" w:displacedByCustomXml="prev"/>
                            <w:p w14:paraId="2DF7CACD" w14:textId="7324B72B" w:rsidR="002A64DE" w:rsidRDefault="00892156" w:rsidP="002A64DE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color w:val="000000" w:themeColor="text1"/>
                                    <w:sz w:val="56"/>
                                    <w:szCs w:val="56"/>
                                  </w:rPr>
                                  <w:id w:val="-1091077981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  <w:sz w:val="44"/>
                                    <w:szCs w:val="44"/>
                                  </w:rPr>
                                </w:sdtEndPr>
                                <w:sdtContent>
                                  <w:r w:rsidR="00D5275A">
                                    <w:rPr>
                                      <w:rFonts w:ascii="Curlz MT" w:hAnsi="Curlz MT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Veterans Day</w:t>
                                  </w:r>
                                </w:sdtContent>
                              </w:sdt>
                              <w:bookmarkEnd w:id="1"/>
                            </w:p>
                            <w:p w14:paraId="43AD9CF1" w14:textId="77777777" w:rsidR="00A51791" w:rsidRDefault="00AA0F29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Our Veterans Day ceremony will be held this Friday, November 8</w:t>
                              </w:r>
                              <w:r w:rsidRPr="00AA0F29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from 7:45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until, approximately, 8:30. Please plan on joining us to honor and thank all those military perso</w:t>
                              </w:r>
                              <w:r w:rsid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nnel who have protected and served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our country. </w:t>
                              </w:r>
                            </w:p>
                            <w:p w14:paraId="74E29B4C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</w:p>
                            <w:p w14:paraId="329C41D1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i/>
                                  <w:iCs/>
                                  <w:kern w:val="3"/>
                                  <w:u w:val="single"/>
                                  <w:lang w:eastAsia="zh-CN" w:bidi="hi-IN"/>
                                </w:rPr>
                                <w:t>at the very latest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. In addition, include the following:</w:t>
                              </w:r>
                            </w:p>
                            <w:p w14:paraId="724DAA1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Name</w:t>
                              </w:r>
                            </w:p>
                            <w:p w14:paraId="4E869804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Rank</w:t>
                              </w:r>
                            </w:p>
                            <w:p w14:paraId="09E41C28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Military branch</w:t>
                              </w:r>
                            </w:p>
                            <w:p w14:paraId="28ACAFB3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War fought in (if applicable)</w:t>
                              </w:r>
                            </w:p>
                            <w:p w14:paraId="176A77E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Student(s) that they are related to</w:t>
                              </w:r>
                            </w:p>
                            <w:p w14:paraId="23059659" w14:textId="62578A62" w:rsidR="007702F1" w:rsidRPr="00A51791" w:rsidRDefault="00A51791" w:rsidP="00A51791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If you submitted a photograph and information last year</w:t>
                              </w:r>
                              <w:r w:rsidR="009D74B4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, I will use that in the slideshow. I hope we have a large turn-out to honor these American heroes.</w:t>
                              </w:r>
                            </w:p>
                          </w:sdtContent>
                        </w:sdt>
                      </w:sdtContent>
                    </w:sdt>
                    <w:p w14:paraId="0B6369AC" w14:textId="77777777" w:rsidR="002C5C64" w:rsidRDefault="002C5C64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3791F34" w14:textId="77777777" w:rsidR="007B008C" w:rsidRDefault="007B008C" w:rsidP="007B008C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  <w:p w14:paraId="49DF5E36" w14:textId="77777777" w:rsidR="00B60BDB" w:rsidRDefault="00B60BDB" w:rsidP="00B60BDB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13893B" wp14:editId="3124671D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3E8DD872" w14:textId="7650D34D" w:rsidR="00426990" w:rsidRDefault="0040296D" w:rsidP="0066145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bookmarkStart w:id="2" w:name="_Hlk21963232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Yoga Pose of the Week</w:t>
                            </w:r>
                          </w:p>
                          <w:p w14:paraId="657AE9F9" w14:textId="4EB4B30E" w:rsidR="00E14CE2" w:rsidRDefault="0040296D" w:rsidP="001948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This past week, </w:t>
                            </w:r>
                            <w:r w:rsidR="00DB1D91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kindergartners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led Morning Meeting and </w:t>
                            </w:r>
                            <w:r w:rsidR="005A781C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re-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introduced students an</w:t>
                            </w:r>
                            <w:r w:rsidR="0053642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d parents to</w:t>
                            </w:r>
                            <w:r w:rsidR="00035AC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53642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“Yoga Pose of the Week,” which was “</w:t>
                            </w:r>
                            <w:bookmarkEnd w:id="2"/>
                            <w:r w:rsidR="00DB1D91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Tree Pose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.”</w:t>
                            </w:r>
                          </w:p>
                          <w:p w14:paraId="7EF7CDF4" w14:textId="0EF824D4" w:rsidR="001948A7" w:rsidRPr="001948A7" w:rsidRDefault="00DB1D91" w:rsidP="001948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drawing>
                                <wp:inline distT="0" distB="0" distL="0" distR="0" wp14:anchorId="4DD9AE8E" wp14:editId="7EE7C72D">
                                  <wp:extent cx="1950720" cy="96012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72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             </w:t>
                            </w:r>
                            <w:r w:rsidR="001948A7"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</w:t>
                            </w:r>
                            <w:r w:rsidR="00BB149B" w:rsidRPr="001948A7"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Keep working on</w:t>
                            </w:r>
                          </w:p>
                          <w:p w14:paraId="6C0428D9" w14:textId="03A5178F" w:rsidR="00BB149B" w:rsidRPr="001948A7" w:rsidRDefault="00BB149B" w:rsidP="001948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 w:rsidRPr="001948A7"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Science Fair projects!!!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31" style="position:absolute;margin-left:324pt;margin-top:345.75pt;width:245.15pt;height:194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3E8DD872" w14:textId="7650D34D" w:rsidR="00426990" w:rsidRDefault="0040296D" w:rsidP="0066145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bookmarkStart w:id="3" w:name="_Hlk21963232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Yoga Pose of the Week</w:t>
                      </w:r>
                    </w:p>
                    <w:p w14:paraId="657AE9F9" w14:textId="4EB4B30E" w:rsidR="00E14CE2" w:rsidRDefault="0040296D" w:rsidP="001948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This past week, </w:t>
                      </w:r>
                      <w:r w:rsidR="00DB1D91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kindergartners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led Morning Meeting and </w:t>
                      </w:r>
                      <w:r w:rsidR="005A781C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re-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introduced students an</w:t>
                      </w:r>
                      <w:r w:rsidR="0053642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d parents to</w:t>
                      </w:r>
                      <w:r w:rsidR="00035AC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53642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our “Yoga Pose of the Week,” which was “</w:t>
                      </w:r>
                      <w:bookmarkEnd w:id="3"/>
                      <w:r w:rsidR="00DB1D91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Tree Pose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.”</w:t>
                      </w:r>
                    </w:p>
                    <w:p w14:paraId="7EF7CDF4" w14:textId="0EF824D4" w:rsidR="001948A7" w:rsidRPr="001948A7" w:rsidRDefault="00DB1D91" w:rsidP="001948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drawing>
                          <wp:inline distT="0" distB="0" distL="0" distR="0" wp14:anchorId="4DD9AE8E" wp14:editId="7EE7C72D">
                            <wp:extent cx="1950720" cy="96012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720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             </w:t>
                      </w:r>
                      <w:r w:rsidR="001948A7"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</w:t>
                      </w:r>
                      <w:r w:rsidR="00BB149B" w:rsidRPr="001948A7"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Keep working on</w:t>
                      </w:r>
                    </w:p>
                    <w:p w14:paraId="6C0428D9" w14:textId="03A5178F" w:rsidR="00BB149B" w:rsidRPr="001948A7" w:rsidRDefault="00BB149B" w:rsidP="001948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 w:rsidRPr="001948A7"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Science Fair projects!!!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26ED6C" wp14:editId="2DE8CB0E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24A4200" w14:textId="2B439787" w:rsidR="00E12EE3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4F5B7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This past week, we 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did </w:t>
                                  </w:r>
                                  <w:proofErr w:type="gramStart"/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spelling</w:t>
                                  </w:r>
                                  <w:proofErr w:type="gramEnd"/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and vocabulary (our suffix</w:t>
                                  </w:r>
                                  <w:r w:rsidR="00AF40D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es were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“</w:t>
                                  </w:r>
                                  <w:r w:rsidR="001E694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-</w:t>
                                  </w:r>
                                  <w:proofErr w:type="spellStart"/>
                                  <w:r w:rsidR="00AF40D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ian</w:t>
                                  </w:r>
                                  <w:proofErr w:type="spellEnd"/>
                                  <w:r w:rsidR="00AF40D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” and “-or”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)</w:t>
                                  </w:r>
                                  <w:r w:rsidR="00AF40D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. Students also began to work on their </w:t>
                                  </w:r>
                                  <w:r w:rsidR="004E36E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biography book report project</w:t>
                                  </w:r>
                                  <w:r w:rsidR="00AF40D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s.</w:t>
                                  </w:r>
                                </w:p>
                                <w:p w14:paraId="277A3DCA" w14:textId="5B18EA43" w:rsidR="003C500D" w:rsidRDefault="00397A6F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proofErr w:type="gramStart"/>
                                  <w:r w:rsidR="004F5B7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’re</w:t>
                                  </w:r>
                                  <w:proofErr w:type="gramEnd"/>
                                  <w:r w:rsidR="004E36E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currently</w:t>
                                  </w:r>
                                  <w:r w:rsidR="001E694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working on Ch. 7: The Young Nation Grows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</w:p>
                                <w:p w14:paraId="3D370B08" w14:textId="26EA0719" w:rsidR="005A2872" w:rsidRPr="001610DE" w:rsidRDefault="0017389E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AF40D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After a lot of review, students took the Math </w:t>
                                  </w:r>
                                  <w:r w:rsidR="004E36E3" w:rsidRPr="004E36E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FSA </w:t>
                                  </w:r>
                                  <w:r w:rsidR="00AF40D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this week.</w:t>
                                  </w:r>
                                </w:p>
                                <w:p w14:paraId="01989550" w14:textId="68AD7C9E" w:rsidR="004663D5" w:rsidRPr="00C81026" w:rsidRDefault="0017389E" w:rsidP="00BD637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4F5B7F">
                                    <w:rPr>
                                      <w:rFonts w:ascii="Times New Roman" w:hAnsi="Times New Roman" w:cs="Times New Roman"/>
                                    </w:rPr>
                                    <w:t xml:space="preserve">We </w:t>
                                  </w:r>
                                  <w:r w:rsidR="00AF40DC">
                                    <w:rPr>
                                      <w:rFonts w:ascii="Times New Roman" w:hAnsi="Times New Roman" w:cs="Times New Roman"/>
                                    </w:rPr>
                                    <w:t>spent the week reviewing for the Science FSA. Students have a study packet they should be looking at!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449EE978" w:rsidR="00B21EDD" w:rsidRPr="00D03773" w:rsidRDefault="00D03773" w:rsidP="00B22C9F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7D213C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DB1D91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commitment.</w:t>
                                  </w:r>
                                  <w:r w:rsidRPr="007D213C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DB1D91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DB1D91" w:rsidRPr="00DB1D91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Commitment is dedication to a particular organization, cause, or belief, and a willingness to get involved. People who are committed to an organization or effort </w:t>
                                  </w:r>
                                  <w:proofErr w:type="gramStart"/>
                                  <w:r w:rsidR="00DB1D91" w:rsidRPr="00DB1D91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truly believe</w:t>
                                  </w:r>
                                  <w:proofErr w:type="gramEnd"/>
                                  <w:r w:rsidR="00DB1D91" w:rsidRPr="00DB1D91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that it is important, and they show up, follow through, and stick with it, giving 100%.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2" style="position:absolute;margin-left:7.5pt;margin-top:345pt;width:308.7pt;height:1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024A4200" w14:textId="2B439787" w:rsidR="00E12EE3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4F5B7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This past week, we 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did </w:t>
                            </w:r>
                            <w:proofErr w:type="gramStart"/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spelling</w:t>
                            </w:r>
                            <w:proofErr w:type="gramEnd"/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and vocabulary (our suffix</w:t>
                            </w:r>
                            <w:r w:rsidR="00AF40D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es were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“</w:t>
                            </w:r>
                            <w:r w:rsidR="001E694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-</w:t>
                            </w:r>
                            <w:proofErr w:type="spellStart"/>
                            <w:r w:rsidR="00AF40D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ian</w:t>
                            </w:r>
                            <w:proofErr w:type="spellEnd"/>
                            <w:r w:rsidR="00AF40D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” and “-or”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)</w:t>
                            </w:r>
                            <w:r w:rsidR="00AF40D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. Students also began to work on their </w:t>
                            </w:r>
                            <w:r w:rsidR="004E36E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biography book report project</w:t>
                            </w:r>
                            <w:r w:rsidR="00AF40D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s.</w:t>
                            </w:r>
                          </w:p>
                          <w:p w14:paraId="277A3DCA" w14:textId="5B18EA43" w:rsidR="003C500D" w:rsidRDefault="00397A6F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: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proofErr w:type="gramStart"/>
                            <w:r w:rsidR="004F5B7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’re</w:t>
                            </w:r>
                            <w:proofErr w:type="gramEnd"/>
                            <w:r w:rsidR="004E36E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currently</w:t>
                            </w:r>
                            <w:r w:rsidR="001E694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working on Ch. 7: The Young Nation Grows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3D370B08" w14:textId="26EA0719" w:rsidR="005A2872" w:rsidRPr="001610DE" w:rsidRDefault="0017389E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AF40D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After a lot of review, students took the Math </w:t>
                            </w:r>
                            <w:r w:rsidR="004E36E3" w:rsidRPr="004E36E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FSA </w:t>
                            </w:r>
                            <w:r w:rsidR="00AF40D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this week.</w:t>
                            </w:r>
                          </w:p>
                          <w:p w14:paraId="01989550" w14:textId="68AD7C9E" w:rsidR="004663D5" w:rsidRPr="00C81026" w:rsidRDefault="0017389E" w:rsidP="00BD637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 w:rsidR="004F5B7F">
                              <w:rPr>
                                <w:rFonts w:ascii="Times New Roman" w:hAnsi="Times New Roman" w:cs="Times New Roman"/>
                              </w:rPr>
                              <w:t xml:space="preserve">We </w:t>
                            </w:r>
                            <w:r w:rsidR="00AF40DC">
                              <w:rPr>
                                <w:rFonts w:ascii="Times New Roman" w:hAnsi="Times New Roman" w:cs="Times New Roman"/>
                              </w:rPr>
                              <w:t>spent the week reviewing for the Science FSA. Students have a study packet they should be looking at!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449EE978" w:rsidR="00B21EDD" w:rsidRPr="00D03773" w:rsidRDefault="00D03773" w:rsidP="00B22C9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7D213C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DB1D91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commitment.</w:t>
                            </w:r>
                            <w:r w:rsidRPr="007D213C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DB1D91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DB1D91" w:rsidRPr="00DB1D91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Commitment is dedication to a particular organization, cause, or belief, and a willingness to get involved. People who are committed to an organization or effort </w:t>
                            </w:r>
                            <w:proofErr w:type="gramStart"/>
                            <w:r w:rsidR="00DB1D91" w:rsidRPr="00DB1D91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truly believe</w:t>
                            </w:r>
                            <w:proofErr w:type="gramEnd"/>
                            <w:r w:rsidR="00DB1D91" w:rsidRPr="00DB1D91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that it is important, and they show up, follow through, and stick with it, giving 100%.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E9D3B8" wp14:editId="56C2A67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7B239" id="Rectangle 2" o:spid="_x0000_s1026" style="position:absolute;margin-left:0;margin-top:0;width:8in;height:762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" fillcolor="#44311d [1608]">
                <w10:wrap anchorx="margin" anchory="margin"/>
              </v:rect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A85935" wp14:editId="0478D68F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8D121F" w14:textId="12297D42" w:rsidR="005D0CF1" w:rsidRDefault="006552CD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 w:rsidR="00173E53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each of the following words with large, legible print on t</w:t>
                            </w:r>
                            <w:r w:rsidR="008070F5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="005D0CF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This week, we will focus on the root word, “</w:t>
                            </w:r>
                            <w:r w:rsidR="00AF40D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socio</w:t>
                            </w:r>
                            <w:r w:rsidR="00F97F6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.”</w:t>
                            </w:r>
                          </w:p>
                          <w:p w14:paraId="49FCD493" w14:textId="14FB2592" w:rsidR="005D0CF1" w:rsidRDefault="00AF40DC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antisocial</w:t>
                            </w:r>
                            <w:r w:rsidR="00A57FF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associate</w:t>
                            </w:r>
                            <w:r w:rsidR="00A57FF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association</w:t>
                            </w:r>
                            <w:r w:rsidR="00A57FF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disassociate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social</w:t>
                            </w:r>
                            <w:proofErr w:type="gramEnd"/>
                          </w:p>
                          <w:p w14:paraId="0373F6C7" w14:textId="1FF3A34B" w:rsidR="005D0CF1" w:rsidRPr="00565818" w:rsidRDefault="00AF40DC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socialite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sociogram</w:t>
                            </w:r>
                            <w:r w:rsidR="00A57FF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C866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sociology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sociopath</w:t>
                            </w:r>
                            <w:r w:rsidR="00E14CE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unsocial</w:t>
                            </w:r>
                          </w:p>
                          <w:p w14:paraId="6DC396B9" w14:textId="0596DC46" w:rsidR="00AE1D9B" w:rsidRPr="00565818" w:rsidRDefault="00AE1D9B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33" style="position:absolute;margin-left:7.5pt;margin-top:561.75pt;width:561.65pt;height:8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FosQDt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078D121F" w14:textId="12297D42" w:rsidR="005D0CF1" w:rsidRDefault="006552CD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 w:rsidR="00173E53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each of the following words with large, legible print on t</w:t>
                      </w:r>
                      <w:r w:rsidR="008070F5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="005D0CF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This week, we will focus on the root word, “</w:t>
                      </w:r>
                      <w:r w:rsidR="00AF40D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socio</w:t>
                      </w:r>
                      <w:r w:rsidR="00F97F6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.”</w:t>
                      </w:r>
                    </w:p>
                    <w:p w14:paraId="49FCD493" w14:textId="14FB2592" w:rsidR="005D0CF1" w:rsidRDefault="00AF40DC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antisocial</w:t>
                      </w:r>
                      <w:r w:rsidR="00A57FF2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associate</w:t>
                      </w:r>
                      <w:r w:rsidR="00A57FF2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association</w:t>
                      </w:r>
                      <w:r w:rsidR="00A57FF2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disassociate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social</w:t>
                      </w:r>
                      <w:proofErr w:type="gramEnd"/>
                    </w:p>
                    <w:p w14:paraId="0373F6C7" w14:textId="1FF3A34B" w:rsidR="005D0CF1" w:rsidRPr="00565818" w:rsidRDefault="00AF40DC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socialite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sociogram</w:t>
                      </w:r>
                      <w:r w:rsidR="00A57FF2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C866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sociology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sociopath</w:t>
                      </w:r>
                      <w:r w:rsidR="00E14CE2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unsocial</w:t>
                      </w:r>
                    </w:p>
                    <w:p w14:paraId="6DC396B9" w14:textId="0596DC46" w:rsidR="00AE1D9B" w:rsidRPr="00565818" w:rsidRDefault="00AE1D9B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3E4B3E" wp14:editId="2ACBEFB0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4" type="#_x0000_t202" style="position:absolute;margin-left:7.5pt;margin-top:545.25pt;width:240.35pt;height:15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E576AD" wp14:editId="6CB6EE34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5" type="#_x0000_t202" style="position:absolute;margin-left:329pt;margin-top:328.65pt;width:240.35pt;height:12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CD0BF7" wp14:editId="40DD34B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6" type="#_x0000_t202" style="position:absolute;margin-left:10.05pt;margin-top:329.4pt;width:271.45pt;height:12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98D9B6F" wp14:editId="013CBCE2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7" alt="nl-header" style="position:absolute;margin-left:6.9pt;margin-top:7.2pt;width:561.6pt;height:65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2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C4548E0"/>
    <w:multiLevelType w:val="hybridMultilevel"/>
    <w:tmpl w:val="A2B214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CD78D0"/>
    <w:multiLevelType w:val="hybridMultilevel"/>
    <w:tmpl w:val="3B629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01AB4"/>
    <w:rsid w:val="0001431E"/>
    <w:rsid w:val="000271B5"/>
    <w:rsid w:val="00027925"/>
    <w:rsid w:val="000321AD"/>
    <w:rsid w:val="0003296B"/>
    <w:rsid w:val="00035ACB"/>
    <w:rsid w:val="000600F0"/>
    <w:rsid w:val="00060937"/>
    <w:rsid w:val="00066B85"/>
    <w:rsid w:val="00066EAB"/>
    <w:rsid w:val="00070AE8"/>
    <w:rsid w:val="00073A46"/>
    <w:rsid w:val="00075CAC"/>
    <w:rsid w:val="00081A19"/>
    <w:rsid w:val="000838B0"/>
    <w:rsid w:val="00086601"/>
    <w:rsid w:val="000904A8"/>
    <w:rsid w:val="00090CA8"/>
    <w:rsid w:val="000930DC"/>
    <w:rsid w:val="000B052A"/>
    <w:rsid w:val="000C5595"/>
    <w:rsid w:val="000C7D48"/>
    <w:rsid w:val="000D466B"/>
    <w:rsid w:val="000E6DA6"/>
    <w:rsid w:val="000F249E"/>
    <w:rsid w:val="000F2E63"/>
    <w:rsid w:val="000F6E3D"/>
    <w:rsid w:val="00103DB8"/>
    <w:rsid w:val="00106EE0"/>
    <w:rsid w:val="001259D2"/>
    <w:rsid w:val="00126B7C"/>
    <w:rsid w:val="00133A59"/>
    <w:rsid w:val="001402F9"/>
    <w:rsid w:val="001409CA"/>
    <w:rsid w:val="00141B46"/>
    <w:rsid w:val="00142BB8"/>
    <w:rsid w:val="001553D6"/>
    <w:rsid w:val="001610DE"/>
    <w:rsid w:val="00162786"/>
    <w:rsid w:val="0017389E"/>
    <w:rsid w:val="00173E53"/>
    <w:rsid w:val="00180AFD"/>
    <w:rsid w:val="0018251B"/>
    <w:rsid w:val="00182C94"/>
    <w:rsid w:val="001859AC"/>
    <w:rsid w:val="001921E4"/>
    <w:rsid w:val="001931CC"/>
    <w:rsid w:val="001948A7"/>
    <w:rsid w:val="001962B5"/>
    <w:rsid w:val="001A4E6F"/>
    <w:rsid w:val="001A6F2B"/>
    <w:rsid w:val="001C01DA"/>
    <w:rsid w:val="001C18BC"/>
    <w:rsid w:val="001C44C6"/>
    <w:rsid w:val="001D00A1"/>
    <w:rsid w:val="001D1099"/>
    <w:rsid w:val="001D6B0A"/>
    <w:rsid w:val="001E0C17"/>
    <w:rsid w:val="001E4A97"/>
    <w:rsid w:val="001E694B"/>
    <w:rsid w:val="001F05DF"/>
    <w:rsid w:val="002079DC"/>
    <w:rsid w:val="00207AFD"/>
    <w:rsid w:val="002115A7"/>
    <w:rsid w:val="00223DD7"/>
    <w:rsid w:val="00225938"/>
    <w:rsid w:val="002279C3"/>
    <w:rsid w:val="00233671"/>
    <w:rsid w:val="00235DBE"/>
    <w:rsid w:val="002361B8"/>
    <w:rsid w:val="002407BA"/>
    <w:rsid w:val="002408DF"/>
    <w:rsid w:val="0024632D"/>
    <w:rsid w:val="00257871"/>
    <w:rsid w:val="0026142A"/>
    <w:rsid w:val="0027071A"/>
    <w:rsid w:val="002711E8"/>
    <w:rsid w:val="0028074A"/>
    <w:rsid w:val="002852B1"/>
    <w:rsid w:val="002866D4"/>
    <w:rsid w:val="00291718"/>
    <w:rsid w:val="0029266D"/>
    <w:rsid w:val="0029600B"/>
    <w:rsid w:val="002A48E7"/>
    <w:rsid w:val="002A64DE"/>
    <w:rsid w:val="002B0330"/>
    <w:rsid w:val="002C082D"/>
    <w:rsid w:val="002C4592"/>
    <w:rsid w:val="002C5567"/>
    <w:rsid w:val="002C5C64"/>
    <w:rsid w:val="002C7707"/>
    <w:rsid w:val="002D4130"/>
    <w:rsid w:val="002E0BEF"/>
    <w:rsid w:val="002E27F2"/>
    <w:rsid w:val="002E5E6D"/>
    <w:rsid w:val="002E7927"/>
    <w:rsid w:val="002F3E2C"/>
    <w:rsid w:val="002F789A"/>
    <w:rsid w:val="00303838"/>
    <w:rsid w:val="0031005E"/>
    <w:rsid w:val="003109CE"/>
    <w:rsid w:val="00327A22"/>
    <w:rsid w:val="00330A37"/>
    <w:rsid w:val="00331CC2"/>
    <w:rsid w:val="00332833"/>
    <w:rsid w:val="0034016E"/>
    <w:rsid w:val="00350A82"/>
    <w:rsid w:val="0036184C"/>
    <w:rsid w:val="00363C15"/>
    <w:rsid w:val="00364174"/>
    <w:rsid w:val="0036794E"/>
    <w:rsid w:val="00371255"/>
    <w:rsid w:val="00371BA0"/>
    <w:rsid w:val="003816A4"/>
    <w:rsid w:val="00384854"/>
    <w:rsid w:val="00387FD0"/>
    <w:rsid w:val="003959B4"/>
    <w:rsid w:val="00397A6F"/>
    <w:rsid w:val="003A587F"/>
    <w:rsid w:val="003B0EF1"/>
    <w:rsid w:val="003C500D"/>
    <w:rsid w:val="003C553A"/>
    <w:rsid w:val="003C6281"/>
    <w:rsid w:val="003D26C9"/>
    <w:rsid w:val="003E1BE5"/>
    <w:rsid w:val="003E5FFA"/>
    <w:rsid w:val="003F4343"/>
    <w:rsid w:val="003F4EC1"/>
    <w:rsid w:val="0040296D"/>
    <w:rsid w:val="004142EA"/>
    <w:rsid w:val="00414591"/>
    <w:rsid w:val="0041718A"/>
    <w:rsid w:val="00417287"/>
    <w:rsid w:val="00426990"/>
    <w:rsid w:val="004316A4"/>
    <w:rsid w:val="004459DA"/>
    <w:rsid w:val="0045190E"/>
    <w:rsid w:val="00452612"/>
    <w:rsid w:val="0046142D"/>
    <w:rsid w:val="0046554B"/>
    <w:rsid w:val="004663D5"/>
    <w:rsid w:val="00472D2C"/>
    <w:rsid w:val="00474265"/>
    <w:rsid w:val="004819EE"/>
    <w:rsid w:val="00487487"/>
    <w:rsid w:val="00487CA3"/>
    <w:rsid w:val="00490C95"/>
    <w:rsid w:val="00491725"/>
    <w:rsid w:val="0049352E"/>
    <w:rsid w:val="00496778"/>
    <w:rsid w:val="004B127C"/>
    <w:rsid w:val="004B1B5D"/>
    <w:rsid w:val="004B2B1B"/>
    <w:rsid w:val="004C0A50"/>
    <w:rsid w:val="004C1982"/>
    <w:rsid w:val="004C2029"/>
    <w:rsid w:val="004C5EC6"/>
    <w:rsid w:val="004D4508"/>
    <w:rsid w:val="004E1055"/>
    <w:rsid w:val="004E36E3"/>
    <w:rsid w:val="004E3E5E"/>
    <w:rsid w:val="004E6623"/>
    <w:rsid w:val="004E6706"/>
    <w:rsid w:val="004F5B7F"/>
    <w:rsid w:val="005006D7"/>
    <w:rsid w:val="00515E31"/>
    <w:rsid w:val="005213E6"/>
    <w:rsid w:val="005278B0"/>
    <w:rsid w:val="00527F6B"/>
    <w:rsid w:val="00531EA0"/>
    <w:rsid w:val="00532DC5"/>
    <w:rsid w:val="0053479A"/>
    <w:rsid w:val="00536422"/>
    <w:rsid w:val="0054406A"/>
    <w:rsid w:val="005462FE"/>
    <w:rsid w:val="005505D3"/>
    <w:rsid w:val="005505E0"/>
    <w:rsid w:val="005575C7"/>
    <w:rsid w:val="00562D43"/>
    <w:rsid w:val="00565818"/>
    <w:rsid w:val="005658AA"/>
    <w:rsid w:val="0057435A"/>
    <w:rsid w:val="005834A8"/>
    <w:rsid w:val="0058716D"/>
    <w:rsid w:val="00594C34"/>
    <w:rsid w:val="00595F6C"/>
    <w:rsid w:val="005A0E4D"/>
    <w:rsid w:val="005A2872"/>
    <w:rsid w:val="005A2EC7"/>
    <w:rsid w:val="005A6EF5"/>
    <w:rsid w:val="005A781C"/>
    <w:rsid w:val="005A7A62"/>
    <w:rsid w:val="005D0CF1"/>
    <w:rsid w:val="005E5EDE"/>
    <w:rsid w:val="005F10D3"/>
    <w:rsid w:val="00620A09"/>
    <w:rsid w:val="00622C60"/>
    <w:rsid w:val="006253C7"/>
    <w:rsid w:val="00644E39"/>
    <w:rsid w:val="00652E05"/>
    <w:rsid w:val="00653C46"/>
    <w:rsid w:val="006552CD"/>
    <w:rsid w:val="00661453"/>
    <w:rsid w:val="00661595"/>
    <w:rsid w:val="00662702"/>
    <w:rsid w:val="0067027A"/>
    <w:rsid w:val="006A49A7"/>
    <w:rsid w:val="006A7EB3"/>
    <w:rsid w:val="006B24CC"/>
    <w:rsid w:val="006B2518"/>
    <w:rsid w:val="006B7DBC"/>
    <w:rsid w:val="006C29FB"/>
    <w:rsid w:val="006C481B"/>
    <w:rsid w:val="006C7996"/>
    <w:rsid w:val="006D52E6"/>
    <w:rsid w:val="006D57BA"/>
    <w:rsid w:val="006E4566"/>
    <w:rsid w:val="006E55E2"/>
    <w:rsid w:val="006F549D"/>
    <w:rsid w:val="007048E4"/>
    <w:rsid w:val="00720374"/>
    <w:rsid w:val="00723C22"/>
    <w:rsid w:val="00727F51"/>
    <w:rsid w:val="00732759"/>
    <w:rsid w:val="00734F1E"/>
    <w:rsid w:val="00740E10"/>
    <w:rsid w:val="00741A36"/>
    <w:rsid w:val="00743B57"/>
    <w:rsid w:val="007444C3"/>
    <w:rsid w:val="00752F6C"/>
    <w:rsid w:val="00753627"/>
    <w:rsid w:val="0075617D"/>
    <w:rsid w:val="007607A0"/>
    <w:rsid w:val="007640DE"/>
    <w:rsid w:val="0076557F"/>
    <w:rsid w:val="00766FCC"/>
    <w:rsid w:val="007702F1"/>
    <w:rsid w:val="007737D6"/>
    <w:rsid w:val="0077521D"/>
    <w:rsid w:val="0078582C"/>
    <w:rsid w:val="0078669F"/>
    <w:rsid w:val="007902F8"/>
    <w:rsid w:val="00791467"/>
    <w:rsid w:val="007A0740"/>
    <w:rsid w:val="007A1F18"/>
    <w:rsid w:val="007B008C"/>
    <w:rsid w:val="007B23C9"/>
    <w:rsid w:val="007B747A"/>
    <w:rsid w:val="007C1833"/>
    <w:rsid w:val="007D213C"/>
    <w:rsid w:val="007D5A3E"/>
    <w:rsid w:val="007E0D9F"/>
    <w:rsid w:val="007E4964"/>
    <w:rsid w:val="008010EF"/>
    <w:rsid w:val="00806428"/>
    <w:rsid w:val="008070F5"/>
    <w:rsid w:val="0080796B"/>
    <w:rsid w:val="00807A02"/>
    <w:rsid w:val="008146BB"/>
    <w:rsid w:val="00822FE9"/>
    <w:rsid w:val="00827CCC"/>
    <w:rsid w:val="00830614"/>
    <w:rsid w:val="008309A2"/>
    <w:rsid w:val="00833FB7"/>
    <w:rsid w:val="00837AC4"/>
    <w:rsid w:val="0084725B"/>
    <w:rsid w:val="00847D51"/>
    <w:rsid w:val="00854F6A"/>
    <w:rsid w:val="008727B2"/>
    <w:rsid w:val="0087457A"/>
    <w:rsid w:val="0087568B"/>
    <w:rsid w:val="00876ACD"/>
    <w:rsid w:val="00881612"/>
    <w:rsid w:val="00886CF3"/>
    <w:rsid w:val="008924BE"/>
    <w:rsid w:val="008A24D9"/>
    <w:rsid w:val="008B0000"/>
    <w:rsid w:val="008B1249"/>
    <w:rsid w:val="008B31E4"/>
    <w:rsid w:val="008E4ECA"/>
    <w:rsid w:val="008E5BDE"/>
    <w:rsid w:val="008F06A2"/>
    <w:rsid w:val="009017AD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55A4C"/>
    <w:rsid w:val="0095765D"/>
    <w:rsid w:val="009800AF"/>
    <w:rsid w:val="009801DF"/>
    <w:rsid w:val="00982A86"/>
    <w:rsid w:val="009857D6"/>
    <w:rsid w:val="00985FDD"/>
    <w:rsid w:val="009A592D"/>
    <w:rsid w:val="009A7177"/>
    <w:rsid w:val="009B099E"/>
    <w:rsid w:val="009C6669"/>
    <w:rsid w:val="009D74B4"/>
    <w:rsid w:val="009E4869"/>
    <w:rsid w:val="009E5083"/>
    <w:rsid w:val="009E50BD"/>
    <w:rsid w:val="009E7BF0"/>
    <w:rsid w:val="009E7E7D"/>
    <w:rsid w:val="00A020EE"/>
    <w:rsid w:val="00A04891"/>
    <w:rsid w:val="00A0792C"/>
    <w:rsid w:val="00A07FE2"/>
    <w:rsid w:val="00A25AB5"/>
    <w:rsid w:val="00A35C82"/>
    <w:rsid w:val="00A35D4D"/>
    <w:rsid w:val="00A35E75"/>
    <w:rsid w:val="00A35EB2"/>
    <w:rsid w:val="00A444B5"/>
    <w:rsid w:val="00A45048"/>
    <w:rsid w:val="00A46081"/>
    <w:rsid w:val="00A51791"/>
    <w:rsid w:val="00A57FF2"/>
    <w:rsid w:val="00A62051"/>
    <w:rsid w:val="00A62CF2"/>
    <w:rsid w:val="00A63E8E"/>
    <w:rsid w:val="00A71644"/>
    <w:rsid w:val="00A742B4"/>
    <w:rsid w:val="00A91F93"/>
    <w:rsid w:val="00AA0F29"/>
    <w:rsid w:val="00AA2877"/>
    <w:rsid w:val="00AA2ECC"/>
    <w:rsid w:val="00AC135D"/>
    <w:rsid w:val="00AD10A0"/>
    <w:rsid w:val="00AD1595"/>
    <w:rsid w:val="00AD190C"/>
    <w:rsid w:val="00AD2AF7"/>
    <w:rsid w:val="00AD60DE"/>
    <w:rsid w:val="00AD7AC3"/>
    <w:rsid w:val="00AE1D9B"/>
    <w:rsid w:val="00AE6DBE"/>
    <w:rsid w:val="00AF3C0F"/>
    <w:rsid w:val="00AF40DC"/>
    <w:rsid w:val="00AF6CC1"/>
    <w:rsid w:val="00B040D4"/>
    <w:rsid w:val="00B0561B"/>
    <w:rsid w:val="00B069D5"/>
    <w:rsid w:val="00B11D1C"/>
    <w:rsid w:val="00B1261D"/>
    <w:rsid w:val="00B1637A"/>
    <w:rsid w:val="00B16A84"/>
    <w:rsid w:val="00B17907"/>
    <w:rsid w:val="00B20124"/>
    <w:rsid w:val="00B21EDD"/>
    <w:rsid w:val="00B22C9F"/>
    <w:rsid w:val="00B30E11"/>
    <w:rsid w:val="00B33E5D"/>
    <w:rsid w:val="00B41374"/>
    <w:rsid w:val="00B60BDB"/>
    <w:rsid w:val="00B64BF2"/>
    <w:rsid w:val="00B66334"/>
    <w:rsid w:val="00B66F1E"/>
    <w:rsid w:val="00B70627"/>
    <w:rsid w:val="00B70980"/>
    <w:rsid w:val="00B848EF"/>
    <w:rsid w:val="00B90667"/>
    <w:rsid w:val="00BA239F"/>
    <w:rsid w:val="00BA26D0"/>
    <w:rsid w:val="00BB149B"/>
    <w:rsid w:val="00BB2049"/>
    <w:rsid w:val="00BC1623"/>
    <w:rsid w:val="00BC3C76"/>
    <w:rsid w:val="00BC7BCA"/>
    <w:rsid w:val="00BD1F71"/>
    <w:rsid w:val="00BD2317"/>
    <w:rsid w:val="00BD61E3"/>
    <w:rsid w:val="00BD637D"/>
    <w:rsid w:val="00BF01F5"/>
    <w:rsid w:val="00BF0EDC"/>
    <w:rsid w:val="00C03F85"/>
    <w:rsid w:val="00C07276"/>
    <w:rsid w:val="00C100A5"/>
    <w:rsid w:val="00C208C2"/>
    <w:rsid w:val="00C41A10"/>
    <w:rsid w:val="00C41D51"/>
    <w:rsid w:val="00C47331"/>
    <w:rsid w:val="00C728B4"/>
    <w:rsid w:val="00C72A4B"/>
    <w:rsid w:val="00C81026"/>
    <w:rsid w:val="00C81FA7"/>
    <w:rsid w:val="00C8330B"/>
    <w:rsid w:val="00C84CED"/>
    <w:rsid w:val="00C85826"/>
    <w:rsid w:val="00C86616"/>
    <w:rsid w:val="00C8773C"/>
    <w:rsid w:val="00C93866"/>
    <w:rsid w:val="00C9404A"/>
    <w:rsid w:val="00C97DCF"/>
    <w:rsid w:val="00CB1A69"/>
    <w:rsid w:val="00CB363F"/>
    <w:rsid w:val="00CB6AB9"/>
    <w:rsid w:val="00CC665E"/>
    <w:rsid w:val="00CC6B67"/>
    <w:rsid w:val="00CC72C8"/>
    <w:rsid w:val="00CD0AC7"/>
    <w:rsid w:val="00CD0E4D"/>
    <w:rsid w:val="00CD345A"/>
    <w:rsid w:val="00CE66B7"/>
    <w:rsid w:val="00CF0A2A"/>
    <w:rsid w:val="00CF4926"/>
    <w:rsid w:val="00D03773"/>
    <w:rsid w:val="00D11225"/>
    <w:rsid w:val="00D12272"/>
    <w:rsid w:val="00D156AD"/>
    <w:rsid w:val="00D20452"/>
    <w:rsid w:val="00D240AF"/>
    <w:rsid w:val="00D265B4"/>
    <w:rsid w:val="00D311A2"/>
    <w:rsid w:val="00D3256B"/>
    <w:rsid w:val="00D43682"/>
    <w:rsid w:val="00D43C4B"/>
    <w:rsid w:val="00D45AEB"/>
    <w:rsid w:val="00D5275A"/>
    <w:rsid w:val="00D55C42"/>
    <w:rsid w:val="00D5692D"/>
    <w:rsid w:val="00D57182"/>
    <w:rsid w:val="00D6062A"/>
    <w:rsid w:val="00D609B9"/>
    <w:rsid w:val="00D62668"/>
    <w:rsid w:val="00D64485"/>
    <w:rsid w:val="00D67AEA"/>
    <w:rsid w:val="00D7150B"/>
    <w:rsid w:val="00D7421F"/>
    <w:rsid w:val="00DA1426"/>
    <w:rsid w:val="00DA2164"/>
    <w:rsid w:val="00DA62D3"/>
    <w:rsid w:val="00DB1D91"/>
    <w:rsid w:val="00DB5B8C"/>
    <w:rsid w:val="00DB710A"/>
    <w:rsid w:val="00DC2A53"/>
    <w:rsid w:val="00DC60EA"/>
    <w:rsid w:val="00DD0C66"/>
    <w:rsid w:val="00DD36BD"/>
    <w:rsid w:val="00DD7B37"/>
    <w:rsid w:val="00DE447E"/>
    <w:rsid w:val="00DE5677"/>
    <w:rsid w:val="00DE7323"/>
    <w:rsid w:val="00DF14BB"/>
    <w:rsid w:val="00DF58B8"/>
    <w:rsid w:val="00DF799F"/>
    <w:rsid w:val="00E00172"/>
    <w:rsid w:val="00E00A27"/>
    <w:rsid w:val="00E02DC2"/>
    <w:rsid w:val="00E03C77"/>
    <w:rsid w:val="00E055B8"/>
    <w:rsid w:val="00E06912"/>
    <w:rsid w:val="00E07487"/>
    <w:rsid w:val="00E1023F"/>
    <w:rsid w:val="00E12EE3"/>
    <w:rsid w:val="00E14CE2"/>
    <w:rsid w:val="00E1664F"/>
    <w:rsid w:val="00E1666A"/>
    <w:rsid w:val="00E21299"/>
    <w:rsid w:val="00E23520"/>
    <w:rsid w:val="00E2673B"/>
    <w:rsid w:val="00E3053C"/>
    <w:rsid w:val="00E34608"/>
    <w:rsid w:val="00E45D74"/>
    <w:rsid w:val="00E51E4D"/>
    <w:rsid w:val="00E53CD9"/>
    <w:rsid w:val="00E61C84"/>
    <w:rsid w:val="00E65073"/>
    <w:rsid w:val="00E83EAC"/>
    <w:rsid w:val="00E867DD"/>
    <w:rsid w:val="00E943EF"/>
    <w:rsid w:val="00EA04AE"/>
    <w:rsid w:val="00EB484F"/>
    <w:rsid w:val="00EC1524"/>
    <w:rsid w:val="00EC152F"/>
    <w:rsid w:val="00EC304A"/>
    <w:rsid w:val="00EC3190"/>
    <w:rsid w:val="00EC6D70"/>
    <w:rsid w:val="00ED02B7"/>
    <w:rsid w:val="00ED7350"/>
    <w:rsid w:val="00ED751F"/>
    <w:rsid w:val="00EE2BCE"/>
    <w:rsid w:val="00EE5BE4"/>
    <w:rsid w:val="00EF494D"/>
    <w:rsid w:val="00F05506"/>
    <w:rsid w:val="00F06BEC"/>
    <w:rsid w:val="00F133F5"/>
    <w:rsid w:val="00F15439"/>
    <w:rsid w:val="00F2263F"/>
    <w:rsid w:val="00F2679D"/>
    <w:rsid w:val="00F31887"/>
    <w:rsid w:val="00F4147F"/>
    <w:rsid w:val="00F47899"/>
    <w:rsid w:val="00F51587"/>
    <w:rsid w:val="00F56F6A"/>
    <w:rsid w:val="00F61E1F"/>
    <w:rsid w:val="00F660A3"/>
    <w:rsid w:val="00F737C0"/>
    <w:rsid w:val="00F76790"/>
    <w:rsid w:val="00F804C6"/>
    <w:rsid w:val="00F96D35"/>
    <w:rsid w:val="00F973C6"/>
    <w:rsid w:val="00F97C74"/>
    <w:rsid w:val="00F97F6D"/>
    <w:rsid w:val="00FA0488"/>
    <w:rsid w:val="00FA0CA5"/>
    <w:rsid w:val="00FA73E0"/>
    <w:rsid w:val="00FA748A"/>
    <w:rsid w:val="00FB1FCC"/>
    <w:rsid w:val="00FB2D7F"/>
    <w:rsid w:val="00FC2050"/>
    <w:rsid w:val="00FE7687"/>
    <w:rsid w:val="00FF27B8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7ECE6299-B0D3-4E34-9E61-EB0528433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21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fif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5BA9B2-88F9-4EB4-BBDF-D24855B65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2021-05-13T17:51:00Z</cp:lastPrinted>
  <dcterms:created xsi:type="dcterms:W3CDTF">2021-05-13T17:58:00Z</dcterms:created>
  <dcterms:modified xsi:type="dcterms:W3CDTF">2021-05-13T17:58:00Z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