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1B8D8695" w:rsidR="00B21EDD" w:rsidRPr="00565818" w:rsidRDefault="005A2872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76B48779">
                <wp:simplePos x="0" y="0"/>
                <wp:positionH relativeFrom="column">
                  <wp:posOffset>2295525</wp:posOffset>
                </wp:positionH>
                <wp:positionV relativeFrom="paragraph">
                  <wp:posOffset>1057275</wp:posOffset>
                </wp:positionV>
                <wp:extent cx="4876800" cy="3067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606E9" w14:textId="367E064C" w:rsidR="00496778" w:rsidRPr="00496778" w:rsidRDefault="00837AC4" w:rsidP="00496778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</w:rPr>
                                <w:id w:val="319471559"/>
                                <w:showingPlcHdr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 w:rsidR="008309A2">
                                  <w:rPr>
                                    <w:color w:val="000000" w:themeColor="tex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ECD571F" w14:textId="604C1823" w:rsidR="00BC3C76" w:rsidRDefault="00837AC4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Impact" w:hAnsi="Impact"/>
                                  <w:color w:val="000000" w:themeColor="text1"/>
                                </w:rPr>
                                <w:id w:val="-1592469558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 w:rsidR="000E6DA6" w:rsidRPr="00837AC4">
                                  <w:rPr>
                                    <w:rFonts w:ascii="Impact" w:hAnsi="Impac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FSA Testing</w:t>
                                </w:r>
                              </w:sdtContent>
                            </w:sdt>
                          </w:p>
                          <w:p w14:paraId="383CA3D5" w14:textId="77777777" w:rsidR="00A35E75" w:rsidRPr="00837AC4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103A0C" w14:textId="7EA3B6DD" w:rsidR="000E6DA6" w:rsidRPr="00A35E75" w:rsidRDefault="000E6DA6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Thursday, April 8</w:t>
                            </w:r>
                          </w:p>
                          <w:p w14:paraId="5D8F671C" w14:textId="27500CC1" w:rsidR="000E6DA6" w:rsidRDefault="000E6DA6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Writing</w:t>
                            </w:r>
                          </w:p>
                          <w:p w14:paraId="54CCAFA1" w14:textId="77777777" w:rsidR="00A35E75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738206" w14:textId="1E921BCE" w:rsidR="000E6DA6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Tuesday and Thursday, May 4 and 6</w:t>
                            </w:r>
                          </w:p>
                          <w:p w14:paraId="73C0A306" w14:textId="23D1EE64" w:rsid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ELA</w:t>
                            </w:r>
                          </w:p>
                          <w:p w14:paraId="4B7A8CE1" w14:textId="77777777" w:rsidR="00A35E75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C5587A" w14:textId="49F717BE" w:rsidR="00A35E75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Wednesday and Thursday, May 12-13</w:t>
                            </w:r>
                          </w:p>
                          <w:p w14:paraId="43E4EB36" w14:textId="690F21EE" w:rsid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Math</w:t>
                            </w:r>
                          </w:p>
                          <w:p w14:paraId="377B61F7" w14:textId="77777777" w:rsidR="00A35E75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73E46E" w14:textId="2A2D63EA" w:rsidR="00A35E75" w:rsidRPr="00A35E75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Tuesday and Thursday, May 17 and 19</w:t>
                            </w:r>
                          </w:p>
                          <w:p w14:paraId="1219F564" w14:textId="0AF841F3" w:rsidR="00A35E75" w:rsidRPr="00837AC4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14:paraId="42DBFBF3" w14:textId="77777777" w:rsidR="00837AC4" w:rsidRPr="00837AC4" w:rsidRDefault="00837AC4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C3A17B7" w14:textId="1BAC952F" w:rsidR="00A35E75" w:rsidRPr="00837AC4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AC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visit </w:t>
                            </w:r>
                            <w:r w:rsidRPr="00837A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fsaassessments.org</w:t>
                            </w:r>
                            <w:r w:rsidRPr="00837AC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download or print sample FSA tests. </w:t>
                            </w:r>
                          </w:p>
                          <w:p w14:paraId="71CB4F50" w14:textId="77777777" w:rsidR="00A35E75" w:rsidRPr="000E6DA6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75pt;margin-top:83.25pt;width:384pt;height:2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" fillcolor="white [3201]" stroked="f" strokeweight=".5pt">
                <v:textbox>
                  <w:txbxContent>
                    <w:p w14:paraId="2FE606E9" w14:textId="367E064C" w:rsidR="00496778" w:rsidRPr="00496778" w:rsidRDefault="00837AC4" w:rsidP="00496778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color w:val="000000" w:themeColor="text1"/>
                          </w:rPr>
                          <w:id w:val="319471559"/>
                          <w:showingPlcHdr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 w:rsidR="008309A2">
                            <w:rPr>
                              <w:color w:val="000000" w:themeColor="text1"/>
                            </w:rPr>
                            <w:t xml:space="preserve">     </w:t>
                          </w:r>
                        </w:sdtContent>
                      </w:sdt>
                    </w:p>
                    <w:p w14:paraId="5ECD571F" w14:textId="604C1823" w:rsidR="00BC3C76" w:rsidRDefault="00837AC4" w:rsidP="00BC3C76">
                      <w:pPr>
                        <w:shd w:val="clear" w:color="auto" w:fill="FFFFFF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Impact" w:hAnsi="Impact"/>
                            <w:color w:val="000000" w:themeColor="text1"/>
                          </w:rPr>
                          <w:id w:val="-1592469558"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 w:rsidR="000E6DA6" w:rsidRPr="00837AC4">
                            <w:rPr>
                              <w:rFonts w:ascii="Impact" w:hAnsi="Impac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FSA Testing</w:t>
                          </w:r>
                        </w:sdtContent>
                      </w:sdt>
                    </w:p>
                    <w:p w14:paraId="383CA3D5" w14:textId="77777777" w:rsidR="00A35E75" w:rsidRPr="00837AC4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103A0C" w14:textId="7EA3B6DD" w:rsidR="000E6DA6" w:rsidRPr="00A35E75" w:rsidRDefault="000E6DA6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Thursday, April 8</w:t>
                      </w:r>
                    </w:p>
                    <w:p w14:paraId="5D8F671C" w14:textId="27500CC1" w:rsidR="000E6DA6" w:rsidRDefault="000E6DA6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Writing</w:t>
                      </w:r>
                    </w:p>
                    <w:p w14:paraId="54CCAFA1" w14:textId="77777777" w:rsidR="00A35E75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738206" w14:textId="1E921BCE" w:rsidR="000E6DA6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Tuesday and Thursday, May 4 and 6</w:t>
                      </w:r>
                    </w:p>
                    <w:p w14:paraId="73C0A306" w14:textId="23D1EE64" w:rsid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ELA</w:t>
                      </w:r>
                    </w:p>
                    <w:p w14:paraId="4B7A8CE1" w14:textId="77777777" w:rsidR="00A35E75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C5587A" w14:textId="49F717BE" w:rsidR="00A35E75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Wednesday and Thursday, May 12-13</w:t>
                      </w:r>
                    </w:p>
                    <w:p w14:paraId="43E4EB36" w14:textId="690F21EE" w:rsid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Math</w:t>
                      </w:r>
                    </w:p>
                    <w:p w14:paraId="377B61F7" w14:textId="77777777" w:rsidR="00A35E75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73E46E" w14:textId="2A2D63EA" w:rsidR="00A35E75" w:rsidRPr="00A35E75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Tuesday and Thursday, May 17 and 19</w:t>
                      </w:r>
                    </w:p>
                    <w:p w14:paraId="1219F564" w14:textId="0AF841F3" w:rsidR="00A35E75" w:rsidRPr="00837AC4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Science</w:t>
                      </w:r>
                    </w:p>
                    <w:p w14:paraId="42DBFBF3" w14:textId="77777777" w:rsidR="00837AC4" w:rsidRPr="00837AC4" w:rsidRDefault="00837AC4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C3A17B7" w14:textId="1BAC952F" w:rsidR="00A35E75" w:rsidRPr="00837AC4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37AC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You can visit </w:t>
                      </w:r>
                      <w:r w:rsidRPr="00837AC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fsaassessments.org</w:t>
                      </w:r>
                      <w:r w:rsidRPr="00837AC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to download or print sample FSA tests. </w:t>
                      </w:r>
                    </w:p>
                    <w:p w14:paraId="71CB4F50" w14:textId="77777777" w:rsidR="00A35E75" w:rsidRPr="000E6DA6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1598FED5">
                <wp:simplePos x="0" y="0"/>
                <wp:positionH relativeFrom="margin">
                  <wp:posOffset>6069965</wp:posOffset>
                </wp:positionH>
                <wp:positionV relativeFrom="paragraph">
                  <wp:posOffset>277495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3B20D518" w:rsidR="003816A4" w:rsidRPr="002D4130" w:rsidRDefault="00EC304A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March 12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7.95pt;margin-top:21.85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3B20D518" w:rsidR="003816A4" w:rsidRPr="002D4130" w:rsidRDefault="00EC304A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March 12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421685B1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0A3FA8C5" w:rsidR="007C1833" w:rsidRPr="00565818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r w:rsidR="000E6DA6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73A35F4" wp14:editId="77E3F2FC">
                                  <wp:extent cx="2095500" cy="2743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s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alt="book-bg" style="position:absolute;margin-left:7.5pt;margin-top:81pt;width:561.6pt;height:24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" strokecolor="#89643b [3208]" strokeweight=".5pt">
                <v:fill r:id="rId10" o:title="book-bg" recolor="t" rotate="t" type="frame"/>
                <v:textbox inset="0,0,0,0">
                  <w:txbxContent>
                    <w:p w14:paraId="3D4C9EA0" w14:textId="0A3FA8C5" w:rsidR="007C1833" w:rsidRPr="00565818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  <w:r w:rsidR="000E6DA6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73A35F4" wp14:editId="77E3F2FC">
                            <wp:extent cx="2095500" cy="27432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s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5675DFE1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16E9F218" w:rsidR="001C18BC" w:rsidRPr="001C18BC" w:rsidRDefault="00F2679D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Congratulations to Emma Ray</w:t>
                            </w:r>
                            <w:r w:rsidR="0034016E" w:rsidRPr="0034016E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2A5CDAF7" w14:textId="768A84C7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2679D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week, students worked on </w:t>
                            </w:r>
                            <w:r w:rsidR="00F2679D"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St. Patrick’s Day and r</w:t>
                            </w:r>
                            <w:r w:rsidR="00F2679D" w:rsidRPr="00F2679D"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hythm activities</w:t>
                            </w:r>
                            <w:r w:rsidR="00F2679D"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6.75pt;margin-top:656.95pt;width:564.7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16E9F218" w:rsidR="001C18BC" w:rsidRPr="001C18BC" w:rsidRDefault="00F2679D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Congratulations to Emma Ray</w:t>
                      </w:r>
                      <w:r w:rsidR="0034016E" w:rsidRPr="0034016E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  <w:p w14:paraId="2A5CDAF7" w14:textId="768A84C7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F2679D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This week, students worked on </w:t>
                      </w:r>
                      <w:r w:rsidR="00F2679D"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St. Patrick’s Day and r</w:t>
                      </w:r>
                      <w:r w:rsidR="00F2679D" w:rsidRPr="00F2679D"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hythm activities</w:t>
                      </w:r>
                      <w:r w:rsidR="00F2679D"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837AC4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ks2gIAAAAG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6D57BA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4760C1E6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62B56587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7A792666" w14:textId="5C90248D" w:rsidR="0040296D" w:rsidRDefault="0040296D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B30E1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2</w:t>
                            </w:r>
                            <w:r w:rsidR="00B30E11" w:rsidRPr="00B30E1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 w:rsidR="00B30E1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3460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g</w:t>
                            </w:r>
                            <w:r w:rsidR="00886CF3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introduced students and parents to our “Yoga Pose of the Week,” which was called “</w:t>
                            </w:r>
                            <w:r w:rsidR="00B30E11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Eagle</w:t>
                            </w:r>
                            <w:r w:rsidR="00E3460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Pose</w:t>
                            </w:r>
                            <w:r w:rsidR="0088161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bookmarkEnd w:id="2"/>
                          <w:p w14:paraId="545CC435" w14:textId="77777777" w:rsidR="001C18BC" w:rsidRDefault="00B30E11" w:rsidP="001C18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C033E" wp14:editId="1E0F8341">
                                  <wp:extent cx="2163100" cy="1076325"/>
                                  <wp:effectExtent l="0" t="0" r="8890" b="0"/>
                                  <wp:docPr id="10" name="Picture 10" descr="Eagle Pose | Garudas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agle Pose | Garudas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652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E4556" w14:textId="05E00983" w:rsidR="00426990" w:rsidRDefault="001C18BC" w:rsidP="001C18B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Important 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Dates</w:t>
                            </w:r>
                          </w:p>
                          <w:p w14:paraId="014552E1" w14:textId="06B3CAA4" w:rsidR="00426990" w:rsidRPr="00426990" w:rsidRDefault="00426990" w:rsidP="0042699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March 22-26: Spring Break</w:t>
                            </w:r>
                          </w:p>
                          <w:p w14:paraId="75DAF401" w14:textId="1CA9794A" w:rsidR="00426990" w:rsidRPr="00426990" w:rsidRDefault="00426990" w:rsidP="0042699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April 12: End of the 3</w:t>
                            </w:r>
                            <w:r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Nine Weeks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62B56587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7A792666" w14:textId="5C90248D" w:rsidR="0040296D" w:rsidRDefault="0040296D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B30E1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2</w:t>
                      </w:r>
                      <w:r w:rsidR="00B30E11" w:rsidRPr="00B30E1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 w:rsidR="00B30E1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E3460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g</w:t>
                      </w:r>
                      <w:r w:rsidR="00886CF3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introduced students and parents to our “Yoga Pose of the Week,” which was called “</w:t>
                      </w:r>
                      <w:r w:rsidR="00B30E11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Eagle</w:t>
                      </w:r>
                      <w:r w:rsidR="00E3460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Pose</w:t>
                      </w:r>
                      <w:r w:rsidR="0088161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”</w:t>
                      </w:r>
                    </w:p>
                    <w:bookmarkEnd w:id="3"/>
                    <w:p w14:paraId="545CC435" w14:textId="77777777" w:rsidR="001C18BC" w:rsidRDefault="00B30E11" w:rsidP="001C18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DC033E" wp14:editId="1E0F8341">
                            <wp:extent cx="2163100" cy="1076325"/>
                            <wp:effectExtent l="0" t="0" r="8890" b="0"/>
                            <wp:docPr id="10" name="Picture 10" descr="Eagle Pose | Garudasa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agle Pose | Garudasa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652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E4556" w14:textId="05E00983" w:rsidR="00426990" w:rsidRDefault="001C18BC" w:rsidP="001C18B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 xml:space="preserve">Important </w:t>
                      </w:r>
                      <w:r w:rsidR="0042699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Dates</w:t>
                      </w:r>
                    </w:p>
                    <w:p w14:paraId="014552E1" w14:textId="06B3CAA4" w:rsidR="00426990" w:rsidRPr="00426990" w:rsidRDefault="00426990" w:rsidP="0042699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March 22-26: Spring Break</w:t>
                      </w:r>
                    </w:p>
                    <w:p w14:paraId="75DAF401" w14:textId="1CA9794A" w:rsidR="00426990" w:rsidRPr="00426990" w:rsidRDefault="00426990" w:rsidP="0042699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April 12: End of the 3</w:t>
                      </w:r>
                      <w:r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Nine Weeks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2FD958CE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E5BDE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FA0CA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went over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fact and opinion</w:t>
                                  </w:r>
                                  <w:r w:rsidR="001610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past, present, and future tenses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1610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and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the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prefix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es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 “</w:t>
                                  </w:r>
                                  <w:proofErr w:type="spellStart"/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sym</w:t>
                                  </w:r>
                                  <w:proofErr w:type="spellEnd"/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“</w:t>
                                  </w:r>
                                  <w:proofErr w:type="spellStart"/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syn</w:t>
                                  </w:r>
                                  <w:proofErr w:type="spellEnd"/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277A3DCA" w14:textId="04E30374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1610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just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began studying Ch. 6 which focuses on A New Nation.</w:t>
                                  </w:r>
                                </w:p>
                                <w:p w14:paraId="3D370B08" w14:textId="54CCE84E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26990" w:rsidRPr="00426990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 tested on dividing fractions. We’re now studying measurement in Ch. 11</w:t>
                                  </w:r>
                                  <w:r w:rsidR="00D62668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014958E3" w:rsidR="004663D5" w:rsidRPr="00C81026" w:rsidRDefault="0017389E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6A49A7" w:rsidRPr="006A49A7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>This past week, we tested on</w:t>
                                  </w:r>
                                  <w:r w:rsidR="006A49A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F660A3">
                                    <w:rPr>
                                      <w:rFonts w:ascii="Times New Roman" w:hAnsi="Times New Roman" w:cs="Times New Roman"/>
                                    </w:rPr>
                                    <w:t>Forms of Energy</w:t>
                                  </w:r>
                                  <w:r w:rsidR="005A2872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42699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6A49A7">
                                    <w:rPr>
                                      <w:rFonts w:ascii="Times New Roman" w:hAnsi="Times New Roman" w:cs="Times New Roman"/>
                                    </w:rPr>
                                    <w:t>Unit 7 is about Working with Electricity.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D29D2EA" w:rsidR="00B21EDD" w:rsidRPr="00EC304A" w:rsidRDefault="00EC304A" w:rsidP="00807A0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EC304A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Our word of the week was “loyalty.” </w:t>
                                  </w:r>
                                  <w:r w:rsidRPr="001C18BC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shd w:val="clear" w:color="auto" w:fill="FFFFFF"/>
                                    </w:rPr>
                                    <w:t>Loyalty</w:t>
                                  </w:r>
                                  <w:r w:rsidRPr="00EC304A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 is the quality of staying firm in your friendship or support for someone or something. Being loyal, whether to a friend, romantic partner, or business will strengthen the relationship. However, it’s also important to be loyal to yourself and your true feelings.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2FD958CE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E5BDE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FA0CA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went over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fact and opinion</w:t>
                            </w:r>
                            <w:r w:rsidR="001610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past, present, and future tenses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1610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and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the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prefix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es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 “</w:t>
                            </w:r>
                            <w:proofErr w:type="spellStart"/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sym</w:t>
                            </w:r>
                            <w:proofErr w:type="spellEnd"/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“</w:t>
                            </w:r>
                            <w:proofErr w:type="spellStart"/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syn</w:t>
                            </w:r>
                            <w:proofErr w:type="spellEnd"/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277A3DCA" w14:textId="04E30374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1610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just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began studying Ch. 6 which focuses on A New Nation.</w:t>
                            </w:r>
                          </w:p>
                          <w:p w14:paraId="3D370B08" w14:textId="54CCE84E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26990" w:rsidRPr="00426990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Students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just tested on dividing fractions. We’re now studying measurement in Ch. 11</w:t>
                            </w:r>
                            <w:r w:rsidR="00D62668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014958E3" w:rsidR="004663D5" w:rsidRPr="00C81026" w:rsidRDefault="0017389E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6A49A7" w:rsidRPr="006A49A7">
                              <w:rPr>
                                <w:rFonts w:ascii="Times New Roman" w:hAnsi="Times New Roman" w:cs="Times New Roman"/>
                                <w:bCs/>
                              </w:rPr>
                              <w:t>This past week, we tested on</w:t>
                            </w:r>
                            <w:r w:rsidR="006A49A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F660A3">
                              <w:rPr>
                                <w:rFonts w:ascii="Times New Roman" w:hAnsi="Times New Roman" w:cs="Times New Roman"/>
                              </w:rPr>
                              <w:t>Forms of Energy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42699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A49A7">
                              <w:rPr>
                                <w:rFonts w:ascii="Times New Roman" w:hAnsi="Times New Roman" w:cs="Times New Roman"/>
                              </w:rPr>
                              <w:t>Unit 7 is about Working with Electricity.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D29D2EA" w:rsidR="00B21EDD" w:rsidRPr="00EC304A" w:rsidRDefault="00EC304A" w:rsidP="00807A0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EC304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Our word of the week was “loyalty.” </w:t>
                            </w:r>
                            <w:r w:rsidRPr="001C18BC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shd w:val="clear" w:color="auto" w:fill="FFFFFF"/>
                              </w:rPr>
                              <w:t>Loyalty</w:t>
                            </w:r>
                            <w:r w:rsidRPr="00EC304A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 is the quality of staying firm in your friendship or support for someone or something. Being loyal, whether to a friend, romantic partner, or business will strengthen the relationship. However, it’s also important to be loyal to yourself and your true feelings.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6119551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3709CA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77777777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ambi</w:t>
                            </w:r>
                            <w:proofErr w:type="spellEnd"/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77777777" w:rsidR="005D0CF1" w:rsidRDefault="005D0CF1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ambiguity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ambivalent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ambidextrous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ambitious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ambience</w:t>
                            </w:r>
                          </w:p>
                          <w:p w14:paraId="0373F6C7" w14:textId="77777777" w:rsidR="005D0CF1" w:rsidRPr="00565818" w:rsidRDefault="005D0CF1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ambivert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ambilateral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ambiparous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ambisinister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ambient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3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77777777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ambi</w:t>
                      </w:r>
                      <w:proofErr w:type="spellEnd"/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77777777" w:rsidR="005D0CF1" w:rsidRDefault="005D0CF1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ambiguity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ambivalent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ambidextrous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ambitious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ambience</w:t>
                      </w:r>
                    </w:p>
                    <w:p w14:paraId="0373F6C7" w14:textId="77777777" w:rsidR="005D0CF1" w:rsidRPr="00565818" w:rsidRDefault="005D0CF1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ambivert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ambilateral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ambiparous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ambisinister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ambient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ItBirq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qS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G6pxHb6Fa/&#10;haweQcFKgsBApjD3wGik+oHRADMkxfr7niqGUftBwCuIQ0Ls0HELMNTJKE4GFSVcT3GB0WRuzDSc&#10;9r3iuwbQT2/tBl5Lzp2QL0yObwxmg8vnOMfs8Hm6dl6Xabv+DQ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nNAKkr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AF690B1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HHtAIAALU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1F70C8B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" strokecolor="#89643b [3208]" strokeweight=".5pt">
                <v:fill r:id="rId17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600F0"/>
    <w:rsid w:val="00060937"/>
    <w:rsid w:val="00066B85"/>
    <w:rsid w:val="00070AE8"/>
    <w:rsid w:val="00073A46"/>
    <w:rsid w:val="00075CAC"/>
    <w:rsid w:val="00081A19"/>
    <w:rsid w:val="000838B0"/>
    <w:rsid w:val="00086601"/>
    <w:rsid w:val="000904A8"/>
    <w:rsid w:val="00090CA8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31CC"/>
    <w:rsid w:val="001962B5"/>
    <w:rsid w:val="001A4E6F"/>
    <w:rsid w:val="001C01DA"/>
    <w:rsid w:val="001C18BC"/>
    <w:rsid w:val="001C44C6"/>
    <w:rsid w:val="001D00A1"/>
    <w:rsid w:val="001D1099"/>
    <w:rsid w:val="001D6B0A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78B0"/>
    <w:rsid w:val="00527F6B"/>
    <w:rsid w:val="00531EA0"/>
    <w:rsid w:val="00532DC5"/>
    <w:rsid w:val="0053479A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53C46"/>
    <w:rsid w:val="006552CD"/>
    <w:rsid w:val="00661453"/>
    <w:rsid w:val="00662702"/>
    <w:rsid w:val="0067027A"/>
    <w:rsid w:val="006A49A7"/>
    <w:rsid w:val="006B24CC"/>
    <w:rsid w:val="006B2518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0AF"/>
    <w:rsid w:val="009801DF"/>
    <w:rsid w:val="00982A86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7FE2"/>
    <w:rsid w:val="00A25AB5"/>
    <w:rsid w:val="00A35C82"/>
    <w:rsid w:val="00A35E75"/>
    <w:rsid w:val="00A444B5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1D1C"/>
    <w:rsid w:val="00B1261D"/>
    <w:rsid w:val="00B1637A"/>
    <w:rsid w:val="00B16A84"/>
    <w:rsid w:val="00B20124"/>
    <w:rsid w:val="00B21EDD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F01F5"/>
    <w:rsid w:val="00BF0EDC"/>
    <w:rsid w:val="00C03F85"/>
    <w:rsid w:val="00C07276"/>
    <w:rsid w:val="00C100A5"/>
    <w:rsid w:val="00C208C2"/>
    <w:rsid w:val="00C41A10"/>
    <w:rsid w:val="00C47331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11225"/>
    <w:rsid w:val="00D12272"/>
    <w:rsid w:val="00D156AD"/>
    <w:rsid w:val="00D20452"/>
    <w:rsid w:val="00D240AF"/>
    <w:rsid w:val="00D265B4"/>
    <w:rsid w:val="00D43682"/>
    <w:rsid w:val="00D43C4B"/>
    <w:rsid w:val="00D45AEB"/>
    <w:rsid w:val="00D5275A"/>
    <w:rsid w:val="00D5692D"/>
    <w:rsid w:val="00D57182"/>
    <w:rsid w:val="00D6062A"/>
    <w:rsid w:val="00D62668"/>
    <w:rsid w:val="00D64485"/>
    <w:rsid w:val="00D67AEA"/>
    <w:rsid w:val="00D7421F"/>
    <w:rsid w:val="00DA1426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45D74"/>
    <w:rsid w:val="00E51E4D"/>
    <w:rsid w:val="00E53CD9"/>
    <w:rsid w:val="00E61C84"/>
    <w:rsid w:val="00E83EAC"/>
    <w:rsid w:val="00E867DD"/>
    <w:rsid w:val="00E943EF"/>
    <w:rsid w:val="00EA04AE"/>
    <w:rsid w:val="00EC1524"/>
    <w:rsid w:val="00EC152F"/>
    <w:rsid w:val="00EC304A"/>
    <w:rsid w:val="00EC3190"/>
    <w:rsid w:val="00EC6D70"/>
    <w:rsid w:val="00ED02B7"/>
    <w:rsid w:val="00ED751F"/>
    <w:rsid w:val="00EE2BCE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61E1F"/>
    <w:rsid w:val="00F660A3"/>
    <w:rsid w:val="00F737C0"/>
    <w:rsid w:val="00F76790"/>
    <w:rsid w:val="00F96D35"/>
    <w:rsid w:val="00F973C6"/>
    <w:rsid w:val="00F97C74"/>
    <w:rsid w:val="00FA0488"/>
    <w:rsid w:val="00FA0CA5"/>
    <w:rsid w:val="00FA73E0"/>
    <w:rsid w:val="00FA748A"/>
    <w:rsid w:val="00FB1FCC"/>
    <w:rsid w:val="00FB2D7F"/>
    <w:rsid w:val="00FC2050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A7DD4-99EE-4438-8A20-2368EB07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2021-02-23T12:18:00Z</cp:lastPrinted>
  <dcterms:created xsi:type="dcterms:W3CDTF">2021-03-10T17:36:00Z</dcterms:created>
  <dcterms:modified xsi:type="dcterms:W3CDTF">2021-03-10T17:36:00Z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