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337BE" w14:textId="400735FF" w:rsidR="00B21EDD" w:rsidRPr="00565818" w:rsidRDefault="00A04891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C57ED6" wp14:editId="620FA08B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39BC1261" w:rsidR="003816A4" w:rsidRPr="002D4130" w:rsidRDefault="00035ACB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April </w:t>
                            </w:r>
                            <w:r w:rsidR="003038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9,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6" type="#_x0000_t92" style="position:absolute;margin-left:471.3pt;margin-top:12.85pt;width:93.65pt;height:93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39BC1261" w:rsidR="003816A4" w:rsidRPr="002D4130" w:rsidRDefault="00035ACB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April </w:t>
                      </w:r>
                      <w:r w:rsidR="0030383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9,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FE89BF" wp14:editId="7180C70E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955DB" w14:textId="38EE1593" w:rsidR="00D3256B" w:rsidRDefault="008309A2" w:rsidP="00F56F6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5658AA">
                              <w:rPr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D3256B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F81D6D2" wp14:editId="531AFC6C">
                                  <wp:extent cx="4895850" cy="857250"/>
                                  <wp:effectExtent l="0" t="0" r="0" b="0"/>
                                  <wp:docPr id="16" name="Picture 16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5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5583DF" w14:textId="77777777" w:rsidR="00D3256B" w:rsidRDefault="00D3256B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  <w:p w14:paraId="5B389BDE" w14:textId="77777777" w:rsidR="00D3256B" w:rsidRPr="00D3256B" w:rsidRDefault="00D3256B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 w:rsidRPr="00D3256B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Monday, April 12: End of 3</w:t>
                            </w:r>
                            <w:r w:rsidRPr="00D3256B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 w:rsidRPr="00D3256B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 nine weeks</w:t>
                            </w:r>
                          </w:p>
                          <w:p w14:paraId="25C0877D" w14:textId="03C08D95" w:rsidR="00D3256B" w:rsidRDefault="00D3256B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 w:rsidRPr="00D3256B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Friday, April 16: Teacher Workday- no school</w:t>
                            </w:r>
                          </w:p>
                          <w:p w14:paraId="0D044448" w14:textId="7BDB036E" w:rsidR="00D3256B" w:rsidRDefault="00D3256B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Thursday, April 22: Report cards available on Skyward</w:t>
                            </w:r>
                          </w:p>
                          <w:p w14:paraId="1C1F94E4" w14:textId="664D9CFB" w:rsidR="00D3256B" w:rsidRDefault="00D3256B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Friday, April 30: Honor Roll and Morning Mile presentation</w:t>
                            </w:r>
                          </w:p>
                          <w:p w14:paraId="4A8C27BE" w14:textId="7DE68EB2" w:rsidR="00D3256B" w:rsidRDefault="00D3256B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Tuesday and Thursday, May 4 and 6: FSA ELA testing</w:t>
                            </w:r>
                          </w:p>
                          <w:p w14:paraId="10FD365B" w14:textId="0B8F4274" w:rsidR="00D3256B" w:rsidRDefault="00F56F6A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Wednesday and Thursday, May 12 and 13: FSA Math testing</w:t>
                            </w:r>
                          </w:p>
                          <w:p w14:paraId="11F50B59" w14:textId="21CEA233" w:rsidR="00F56F6A" w:rsidRDefault="00F56F6A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Tuesday and Thursday, May 18 and 20: FSA Science testing</w:t>
                            </w:r>
                          </w:p>
                          <w:p w14:paraId="0F31548C" w14:textId="1BDE4427" w:rsidR="00F56F6A" w:rsidRPr="00D3256B" w:rsidRDefault="00F56F6A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Thursday, </w:t>
                            </w:r>
                            <w:r w:rsidR="00D55C42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June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 10: Science Fair PI Night</w:t>
                            </w:r>
                          </w:p>
                          <w:p w14:paraId="0E1AEEEC" w14:textId="77777777" w:rsidR="00D3256B" w:rsidRPr="00426990" w:rsidRDefault="00D3256B" w:rsidP="00D325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3D4C9EA0" w14:textId="2AEBD3FC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27" alt="book-bg" style="position:absolute;margin-left:7.5pt;margin-top:81pt;width:561.6pt;height:24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CgAAAAAAAAAhAG7H2cP6fgcA+n4H&#10;ABQAAABkcnMvbWVkaWEvaW1hZ2UxLnBuZ4lQTkcNChoKAAAADUlIRFIAAAkWAAADvAgGAAAANpZ6&#10;qwAAABl0RVh0U29mdHdhcmUAQWRvYmUgSW1hZ2VSZWFkeXHJZTwAB36cSURBVHja7N1LluTKkqVn&#10;FYWfm8nMrCwOjBOoVXMkJ8Am2eQwqlNsFNnivXkcKoSqiOgDgJm7R8SJ8Ij4v7x+7A2DwQBErbK9&#10;toiqJgAAAAAAAAAAAAAAAACYZTYBAAAAAAAAAAAAAAAAgDO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" strokecolor="#89643b [3208]" strokeweight=".5pt">
                <v:fill r:id="rId9" o:title="book-bg" recolor="t" rotate="t" type="frame"/>
                <v:textbox inset="0,0,0,0">
                  <w:txbxContent>
                    <w:p w14:paraId="055955DB" w14:textId="38EE1593" w:rsidR="00D3256B" w:rsidRDefault="008309A2" w:rsidP="00F56F6A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5658AA">
                        <w:rPr>
                          <w:color w:val="000000" w:themeColor="text1"/>
                        </w:rPr>
                        <w:t xml:space="preserve">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  <w:r w:rsidR="00D3256B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F81D6D2" wp14:editId="531AFC6C">
                            <wp:extent cx="4895850" cy="857250"/>
                            <wp:effectExtent l="0" t="0" r="0" b="0"/>
                            <wp:docPr id="16" name="Picture 16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58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5583DF" w14:textId="77777777" w:rsidR="00D3256B" w:rsidRDefault="00D3256B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  <w:p w14:paraId="5B389BDE" w14:textId="77777777" w:rsidR="00D3256B" w:rsidRPr="00D3256B" w:rsidRDefault="00D3256B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 w:rsidRPr="00D3256B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Monday, April 12: End of 3</w:t>
                      </w:r>
                      <w:r w:rsidRPr="00D3256B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vertAlign w:val="superscript"/>
                          <w:lang w:eastAsia="zh-CN" w:bidi="hi-IN"/>
                        </w:rPr>
                        <w:t>rd</w:t>
                      </w:r>
                      <w:r w:rsidRPr="00D3256B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 nine weeks</w:t>
                      </w:r>
                    </w:p>
                    <w:p w14:paraId="25C0877D" w14:textId="03C08D95" w:rsidR="00D3256B" w:rsidRDefault="00D3256B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 w:rsidRPr="00D3256B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Friday, April 16: Teacher Workday- no school</w:t>
                      </w:r>
                    </w:p>
                    <w:p w14:paraId="0D044448" w14:textId="7BDB036E" w:rsidR="00D3256B" w:rsidRDefault="00D3256B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Thursday, April 22: Report cards available on Skyward</w:t>
                      </w:r>
                    </w:p>
                    <w:p w14:paraId="1C1F94E4" w14:textId="664D9CFB" w:rsidR="00D3256B" w:rsidRDefault="00D3256B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Friday, April 30: Honor Roll and Morning Mile presentation</w:t>
                      </w:r>
                    </w:p>
                    <w:p w14:paraId="4A8C27BE" w14:textId="7DE68EB2" w:rsidR="00D3256B" w:rsidRDefault="00D3256B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Tuesday and Thursday, May 4 and 6: FSA ELA testing</w:t>
                      </w:r>
                    </w:p>
                    <w:p w14:paraId="10FD365B" w14:textId="0B8F4274" w:rsidR="00D3256B" w:rsidRDefault="00F56F6A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Wednesday and Thursday, May 12 and 13: FSA Math testing</w:t>
                      </w:r>
                    </w:p>
                    <w:p w14:paraId="11F50B59" w14:textId="21CEA233" w:rsidR="00F56F6A" w:rsidRDefault="00F56F6A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Tuesday and Thursday, May 18 and 20: FSA Science testing</w:t>
                      </w:r>
                    </w:p>
                    <w:p w14:paraId="0F31548C" w14:textId="1BDE4427" w:rsidR="00F56F6A" w:rsidRPr="00D3256B" w:rsidRDefault="00F56F6A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Thursday, </w:t>
                      </w:r>
                      <w:r w:rsidR="00D55C42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June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 10: Science Fair PI Night</w:t>
                      </w:r>
                    </w:p>
                    <w:p w14:paraId="0E1AEEEC" w14:textId="77777777" w:rsidR="00D3256B" w:rsidRPr="00426990" w:rsidRDefault="00D3256B" w:rsidP="00D325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3D4C9EA0" w14:textId="2AEBD3FC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E5E39" wp14:editId="737BB072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2CE1350D" w:rsidR="001C18BC" w:rsidRPr="001C18BC" w:rsidRDefault="00F2679D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Congratulations t</w:t>
                            </w:r>
                            <w:r w:rsidR="00E65073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B22C9F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S</w:t>
                            </w:r>
                            <w:r w:rsidR="00303838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adie </w:t>
                            </w:r>
                            <w:proofErr w:type="spellStart"/>
                            <w:r w:rsidR="00303838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Tinney</w:t>
                            </w:r>
                            <w:proofErr w:type="spellEnd"/>
                            <w:r w:rsidR="0034016E" w:rsidRPr="0034016E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2A5CDAF7" w14:textId="1D72F351" w:rsidR="00C8773C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</w:t>
                            </w:r>
                            <w:r w:rsidR="007902F8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otes from </w:t>
                            </w:r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="007902F8"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This week, students 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continued to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learn about kalimbas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and t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he mbira,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they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explored categories of percussion, and 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played the ukulele.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E5E3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6.75pt;margin-top:656.95pt;width:564.75pt;height: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2CE1350D" w:rsidR="001C18BC" w:rsidRPr="001C18BC" w:rsidRDefault="00F2679D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Congratulations t</w:t>
                      </w:r>
                      <w:r w:rsidR="00E65073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o </w:t>
                      </w:r>
                      <w:r w:rsidR="00B22C9F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S</w:t>
                      </w:r>
                      <w:r w:rsidR="00303838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adie </w:t>
                      </w:r>
                      <w:proofErr w:type="spellStart"/>
                      <w:r w:rsidR="00303838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Tinney</w:t>
                      </w:r>
                      <w:proofErr w:type="spellEnd"/>
                      <w:r w:rsidR="0034016E" w:rsidRPr="0034016E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!</w:t>
                      </w:r>
                    </w:p>
                    <w:p w14:paraId="2A5CDAF7" w14:textId="1D72F351" w:rsidR="00C8773C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</w:t>
                      </w:r>
                      <w:r w:rsidR="007902F8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otes from </w:t>
                      </w:r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="007902F8"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This week, students 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continued to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learn about kalimbas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and t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he mbira,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they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explored categories of percussion, and 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they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played the ukulele.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D84BC" wp14:editId="6B2CF5BB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0" w:name="_Hlk527558159" w:displacedByCustomXml="prev"/>
                                  <w:p w14:paraId="2DF7CACD" w14:textId="7324B72B" w:rsidR="002A64DE" w:rsidRDefault="005505E0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0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29" type="#_x0000_t202" style="position:absolute;margin-left:163.5pt;margin-top:80.25pt;width:401.25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1" w:name="_Hlk527558159" w:displacedByCustomXml="prev"/>
                            <w:p w14:paraId="2DF7CACD" w14:textId="7324B72B" w:rsidR="002A64DE" w:rsidRDefault="005505E0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1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070F923E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8DD872" w14:textId="5C9D5440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0DFF7255" w14:textId="297377AE" w:rsidR="00766FCC" w:rsidRPr="00035ACB" w:rsidRDefault="0040296D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5</w:t>
                            </w:r>
                            <w:r w:rsidR="00E055B8" w:rsidRP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graders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introduced students an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 parents to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“Yoga Pose of the Week,” which was “</w:t>
                            </w:r>
                            <w:bookmarkEnd w:id="2"/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Triangle Pose.”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  <w:t xml:space="preserve">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614A0BC9" wp14:editId="5358E460">
                                  <wp:extent cx="1351632" cy="1570355"/>
                                  <wp:effectExtent l="0" t="0" r="1270" b="0"/>
                                  <wp:docPr id="6" name="Picture 6" descr="A silhouette of a person stretc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silhouette of a person stretch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548" cy="160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0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8DD872" w14:textId="5C9D5440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0DFF7255" w14:textId="297377AE" w:rsidR="00766FCC" w:rsidRPr="00035ACB" w:rsidRDefault="0040296D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5</w:t>
                      </w:r>
                      <w:r w:rsidR="00E055B8" w:rsidRP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graders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introduced students an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 parents to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“Yoga Pose of the Week,” which was “</w:t>
                      </w:r>
                      <w:bookmarkEnd w:id="3"/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Triangle Pose.”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  <w:t xml:space="preserve">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614A0BC9" wp14:editId="5358E460">
                            <wp:extent cx="1351632" cy="1570355"/>
                            <wp:effectExtent l="0" t="0" r="1270" b="0"/>
                            <wp:docPr id="6" name="Picture 6" descr="A silhouette of a person stretc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silhouette of a person stretching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548" cy="160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26ED6C" wp14:editId="2DE8CB0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6F15BA9B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This past week, we took a break from our usual routine to prepare for the FSA writing assessment.</w:t>
                                  </w:r>
                                </w:p>
                                <w:p w14:paraId="277A3DCA" w14:textId="6BBDEC4B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 are currently taking a break from SS so that we can get through our science books before FSA testing.</w:t>
                                  </w:r>
                                </w:p>
                                <w:p w14:paraId="3D370B08" w14:textId="45DAC3C5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F804C6" w:rsidRPr="00F804C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’re moving quickly through 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Ch. 12: Patterns in the Coordinate </w:t>
                                  </w:r>
                                  <w:proofErr w:type="gramStart"/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Plane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, and</w:t>
                                  </w:r>
                                  <w:proofErr w:type="gramEnd"/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will test soon.</w:t>
                                  </w:r>
                                </w:p>
                                <w:p w14:paraId="01989550" w14:textId="532B3E48" w:rsidR="004663D5" w:rsidRPr="00C81026" w:rsidRDefault="0017389E" w:rsidP="00BD637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 just tested on </w:t>
                                  </w:r>
                                  <w:r w:rsidR="00BD637D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 xml:space="preserve">Unit 8, which </w:t>
                                  </w:r>
                                  <w:r w:rsidR="00D609B9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>focused</w:t>
                                  </w:r>
                                  <w:r w:rsidR="00BD637D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 xml:space="preserve"> on </w:t>
                                  </w:r>
                                  <w:r w:rsidR="00F804C6">
                                    <w:rPr>
                                      <w:rFonts w:ascii="Times New Roman" w:hAnsi="Times New Roman" w:cs="Times New Roman"/>
                                    </w:rPr>
                                    <w:t>Forces and Motion.</w:t>
                                  </w:r>
                                  <w:r w:rsidR="00BD637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gramStart"/>
                                  <w:r w:rsidR="00BD637D">
                                    <w:rPr>
                                      <w:rFonts w:ascii="Times New Roman" w:hAnsi="Times New Roman" w:cs="Times New Roman"/>
                                    </w:rPr>
                                    <w:t>We</w:t>
                                  </w:r>
                                  <w:r w:rsidR="00D609B9">
                                    <w:rPr>
                                      <w:rFonts w:ascii="Times New Roman" w:hAnsi="Times New Roman" w:cs="Times New Roman"/>
                                    </w:rPr>
                                    <w:t>’re</w:t>
                                  </w:r>
                                  <w:proofErr w:type="gramEnd"/>
                                  <w:r w:rsidR="00D609B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now on Unit 9: The Structure of Living Things.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5131B10A" w:rsidR="00B21EDD" w:rsidRPr="00D03773" w:rsidRDefault="00D03773" w:rsidP="00B22C9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303838"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strive</w:t>
                                  </w: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D609B9"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To strive means to make great efforts to achieve or obtain something. </w:t>
                                  </w:r>
                                  <w:r w:rsidR="00D609B9" w:rsidRPr="007D213C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When we strive for excellence, we feel satisfied with a job well done. We learn from our mistakes and </w:t>
                                  </w:r>
                                  <w:proofErr w:type="gramStart"/>
                                  <w:r w:rsidR="00D609B9" w:rsidRPr="007D213C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don’t</w:t>
                                  </w:r>
                                  <w:proofErr w:type="gramEnd"/>
                                  <w:r w:rsidR="00D609B9" w:rsidRPr="007D213C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let them define us. We enjoy the process, not just the outcome of our endeavors.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1" style="position:absolute;margin-left:7.5pt;margin-top:345pt;width:308.7pt;height:1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6F15BA9B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This past week, we took a break from our usual routine to prepare for the FSA writing assessment.</w:t>
                            </w:r>
                          </w:p>
                          <w:p w14:paraId="277A3DCA" w14:textId="6BBDEC4B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 are currently taking a break from SS so that we can get through our science books before FSA testing.</w:t>
                            </w:r>
                          </w:p>
                          <w:p w14:paraId="3D370B08" w14:textId="45DAC3C5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F804C6" w:rsidRPr="00F804C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’re moving quickly through 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Ch. 12: Patterns in the Coordinate </w:t>
                            </w:r>
                            <w:proofErr w:type="gramStart"/>
                            <w:r w:rsidR="00BD637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Plane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, and</w:t>
                            </w:r>
                            <w:proofErr w:type="gramEnd"/>
                            <w:r w:rsidR="004F5B7F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will test soon.</w:t>
                            </w:r>
                          </w:p>
                          <w:p w14:paraId="01989550" w14:textId="532B3E48" w:rsidR="004663D5" w:rsidRPr="00C81026" w:rsidRDefault="0017389E" w:rsidP="00BD637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hAnsi="Times New Roman" w:cs="Times New Roman"/>
                              </w:rPr>
                              <w:t xml:space="preserve">We just tested on </w:t>
                            </w:r>
                            <w:r w:rsidR="00BD637D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Unit 8, which </w:t>
                            </w:r>
                            <w:r w:rsidR="00D609B9">
                              <w:rPr>
                                <w:rFonts w:ascii="Times New Roman" w:hAnsi="Times New Roman" w:cs="Times New Roman"/>
                                <w:bCs/>
                              </w:rPr>
                              <w:t>focused</w:t>
                            </w:r>
                            <w:r w:rsidR="00BD637D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on </w:t>
                            </w:r>
                            <w:r w:rsidR="00F804C6">
                              <w:rPr>
                                <w:rFonts w:ascii="Times New Roman" w:hAnsi="Times New Roman" w:cs="Times New Roman"/>
                              </w:rPr>
                              <w:t>Forces and Motion.</w:t>
                            </w:r>
                            <w:r w:rsidR="00BD637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 w:rsidR="00BD637D">
                              <w:rPr>
                                <w:rFonts w:ascii="Times New Roman" w:hAnsi="Times New Roman" w:cs="Times New Roman"/>
                              </w:rPr>
                              <w:t>We</w:t>
                            </w:r>
                            <w:r w:rsidR="00D609B9">
                              <w:rPr>
                                <w:rFonts w:ascii="Times New Roman" w:hAnsi="Times New Roman" w:cs="Times New Roman"/>
                              </w:rPr>
                              <w:t>’re</w:t>
                            </w:r>
                            <w:proofErr w:type="gramEnd"/>
                            <w:r w:rsidR="00D609B9">
                              <w:rPr>
                                <w:rFonts w:ascii="Times New Roman" w:hAnsi="Times New Roman" w:cs="Times New Roman"/>
                              </w:rPr>
                              <w:t xml:space="preserve"> now on Unit 9: The Structure of Living Things.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5131B10A" w:rsidR="00B21EDD" w:rsidRPr="00D03773" w:rsidRDefault="00D03773" w:rsidP="00B22C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303838"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strive</w:t>
                            </w: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D609B9"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To strive means to make great efforts to achieve or obtain something. </w:t>
                            </w:r>
                            <w:r w:rsidR="00D609B9" w:rsidRPr="007D213C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When we strive for excellence, we feel satisfied with a job well done. We learn from our mistakes and </w:t>
                            </w:r>
                            <w:proofErr w:type="gramStart"/>
                            <w:r w:rsidR="00D609B9" w:rsidRPr="007D213C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don’t</w:t>
                            </w:r>
                            <w:proofErr w:type="gramEnd"/>
                            <w:r w:rsidR="00D609B9" w:rsidRPr="007D213C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let them define us. We enjoy the process, not just the outcome of our endeavors.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E9D3B8" wp14:editId="56C2A67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F4CF5" id="Rectangle 2" o:spid="_x0000_s1026" style="position:absolute;margin-left:0;margin-top:0;width:8in;height:76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0478D68F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50459180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word, “</w:t>
                            </w:r>
                            <w:proofErr w:type="spellStart"/>
                            <w:r w:rsidR="00C8661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aer</w:t>
                            </w:r>
                            <w:proofErr w:type="spellEnd"/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.”</w:t>
                            </w:r>
                          </w:p>
                          <w:p w14:paraId="49FCD493" w14:textId="3AFAC3FF" w:rsidR="005D0CF1" w:rsidRDefault="00C86616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aerodynamic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aerobic</w:t>
                            </w:r>
                            <w:r w:rsidR="00D0377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aerospace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aeronaut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aerophyte</w:t>
                            </w:r>
                          </w:p>
                          <w:p w14:paraId="0373F6C7" w14:textId="3056A5B9" w:rsidR="005D0CF1" w:rsidRPr="00565818" w:rsidRDefault="00C86616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aeronautics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aero</w:t>
                            </w:r>
                            <w:r w:rsidR="00ED73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nomy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aerosol</w:t>
                            </w:r>
                            <w:r w:rsidR="00D0377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aerate</w:t>
                            </w:r>
                            <w:proofErr w:type="gramEnd"/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2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50459180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word, “</w:t>
                      </w:r>
                      <w:proofErr w:type="spellStart"/>
                      <w:r w:rsidR="00C8661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aer</w:t>
                      </w:r>
                      <w:proofErr w:type="spellEnd"/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.”</w:t>
                      </w:r>
                    </w:p>
                    <w:p w14:paraId="49FCD493" w14:textId="3AFAC3FF" w:rsidR="005D0CF1" w:rsidRDefault="00C86616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aerodynamic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aerobic</w:t>
                      </w:r>
                      <w:r w:rsidR="00D03773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aerospace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aeronaut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aerophyte</w:t>
                      </w:r>
                    </w:p>
                    <w:p w14:paraId="0373F6C7" w14:textId="3056A5B9" w:rsidR="005D0CF1" w:rsidRPr="00565818" w:rsidRDefault="00C86616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aeronautics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aero</w:t>
                      </w:r>
                      <w:r w:rsidR="00ED7350">
                        <w:rPr>
                          <w:color w:val="000000" w:themeColor="text1"/>
                          <w:sz w:val="28"/>
                          <w:szCs w:val="28"/>
                        </w:rPr>
                        <w:t>nomy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aerosol</w:t>
                      </w:r>
                      <w:r w:rsidR="00D03773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aerate</w:t>
                      </w:r>
                      <w:proofErr w:type="gramEnd"/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E4B3E" wp14:editId="2ACBEFB0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3" type="#_x0000_t202" style="position:absolute;margin-left:7.5pt;margin-top:545.25pt;width:240.35pt;height:1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58gEAAMIDAAAOAAAAZHJzL2Uyb0RvYy54bWysU1Fv0zAQfkfiP1h+p0lKitao6TQ2DSEN&#10;hrTxAxzHSSwSnzm7Tcqv5+w0ZcAb4sU6n+++++678+56Gnp2VOg0mJJnq5QzZSTU2rQl//p8/+aK&#10;M+eFqUUPRpX8pBy/3r9+tRttodbQQV8rZARiXDHaknfe2yJJnOzUINwKrDL02AAOwtMV26RGMRL6&#10;0CfrNH2X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MmFnj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576AD" wp14:editId="6CB6EE34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4" type="#_x0000_t202" style="position:absolute;margin-left:329pt;margin-top:328.65pt;width:240.35pt;height: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CD0BF7" wp14:editId="40DD34B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5" type="#_x0000_t202" style="position:absolute;margin-left:10.05pt;margin-top:329.4pt;width:271.45pt;height: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8D9B6F" wp14:editId="013CBCE2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6" alt="nl-header" style="position:absolute;margin-left:6.9pt;margin-top:7.2pt;width:561.6pt;height:65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321AD"/>
    <w:rsid w:val="0003296B"/>
    <w:rsid w:val="00035ACB"/>
    <w:rsid w:val="000600F0"/>
    <w:rsid w:val="00060937"/>
    <w:rsid w:val="00066B85"/>
    <w:rsid w:val="00070AE8"/>
    <w:rsid w:val="00073A46"/>
    <w:rsid w:val="00075CAC"/>
    <w:rsid w:val="00081A19"/>
    <w:rsid w:val="000838B0"/>
    <w:rsid w:val="00086601"/>
    <w:rsid w:val="000904A8"/>
    <w:rsid w:val="00090CA8"/>
    <w:rsid w:val="000930DC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31CC"/>
    <w:rsid w:val="001962B5"/>
    <w:rsid w:val="001A4E6F"/>
    <w:rsid w:val="001A6F2B"/>
    <w:rsid w:val="001C01DA"/>
    <w:rsid w:val="001C18BC"/>
    <w:rsid w:val="001C44C6"/>
    <w:rsid w:val="001D00A1"/>
    <w:rsid w:val="001D1099"/>
    <w:rsid w:val="001D6B0A"/>
    <w:rsid w:val="001E0C17"/>
    <w:rsid w:val="001E4A97"/>
    <w:rsid w:val="002079DC"/>
    <w:rsid w:val="00207AFD"/>
    <w:rsid w:val="002115A7"/>
    <w:rsid w:val="00223DD7"/>
    <w:rsid w:val="00225938"/>
    <w:rsid w:val="002279C3"/>
    <w:rsid w:val="00233671"/>
    <w:rsid w:val="00235DBE"/>
    <w:rsid w:val="002361B8"/>
    <w:rsid w:val="002408DF"/>
    <w:rsid w:val="00257871"/>
    <w:rsid w:val="0026142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03838"/>
    <w:rsid w:val="0031005E"/>
    <w:rsid w:val="003109CE"/>
    <w:rsid w:val="00327A22"/>
    <w:rsid w:val="00330A37"/>
    <w:rsid w:val="00332833"/>
    <w:rsid w:val="0034016E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554B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1982"/>
    <w:rsid w:val="004C2029"/>
    <w:rsid w:val="004C5EC6"/>
    <w:rsid w:val="004D4508"/>
    <w:rsid w:val="004E1055"/>
    <w:rsid w:val="004E3E5E"/>
    <w:rsid w:val="004E6623"/>
    <w:rsid w:val="004E6706"/>
    <w:rsid w:val="004F5B7F"/>
    <w:rsid w:val="005006D7"/>
    <w:rsid w:val="00515E31"/>
    <w:rsid w:val="005213E6"/>
    <w:rsid w:val="005278B0"/>
    <w:rsid w:val="00527F6B"/>
    <w:rsid w:val="00531EA0"/>
    <w:rsid w:val="00532DC5"/>
    <w:rsid w:val="0053479A"/>
    <w:rsid w:val="00536422"/>
    <w:rsid w:val="005462FE"/>
    <w:rsid w:val="005505D3"/>
    <w:rsid w:val="005505E0"/>
    <w:rsid w:val="005575C7"/>
    <w:rsid w:val="00562D43"/>
    <w:rsid w:val="00565818"/>
    <w:rsid w:val="005658AA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D0CF1"/>
    <w:rsid w:val="005E5EDE"/>
    <w:rsid w:val="005F10D3"/>
    <w:rsid w:val="00622C60"/>
    <w:rsid w:val="00652E05"/>
    <w:rsid w:val="00653C46"/>
    <w:rsid w:val="006552CD"/>
    <w:rsid w:val="00661453"/>
    <w:rsid w:val="00661595"/>
    <w:rsid w:val="00662702"/>
    <w:rsid w:val="0067027A"/>
    <w:rsid w:val="006A49A7"/>
    <w:rsid w:val="006B24CC"/>
    <w:rsid w:val="006B2518"/>
    <w:rsid w:val="006C29FB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66FCC"/>
    <w:rsid w:val="007702F1"/>
    <w:rsid w:val="007737D6"/>
    <w:rsid w:val="0077521D"/>
    <w:rsid w:val="0078582C"/>
    <w:rsid w:val="0078669F"/>
    <w:rsid w:val="007902F8"/>
    <w:rsid w:val="00791467"/>
    <w:rsid w:val="007A1F18"/>
    <w:rsid w:val="007B008C"/>
    <w:rsid w:val="007B747A"/>
    <w:rsid w:val="007C1833"/>
    <w:rsid w:val="007D213C"/>
    <w:rsid w:val="007D5A3E"/>
    <w:rsid w:val="007E0D9F"/>
    <w:rsid w:val="007E4964"/>
    <w:rsid w:val="008010EF"/>
    <w:rsid w:val="00806428"/>
    <w:rsid w:val="008070F5"/>
    <w:rsid w:val="00807A02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5A4C"/>
    <w:rsid w:val="0095765D"/>
    <w:rsid w:val="009800AF"/>
    <w:rsid w:val="009801DF"/>
    <w:rsid w:val="00982A86"/>
    <w:rsid w:val="00985FDD"/>
    <w:rsid w:val="009A592D"/>
    <w:rsid w:val="009A7177"/>
    <w:rsid w:val="009B099E"/>
    <w:rsid w:val="009C6669"/>
    <w:rsid w:val="009D74B4"/>
    <w:rsid w:val="009E4869"/>
    <w:rsid w:val="009E5083"/>
    <w:rsid w:val="009E7BF0"/>
    <w:rsid w:val="009E7E7D"/>
    <w:rsid w:val="00A020EE"/>
    <w:rsid w:val="00A04891"/>
    <w:rsid w:val="00A07FE2"/>
    <w:rsid w:val="00A25AB5"/>
    <w:rsid w:val="00A35C82"/>
    <w:rsid w:val="00A35D4D"/>
    <w:rsid w:val="00A35E75"/>
    <w:rsid w:val="00A444B5"/>
    <w:rsid w:val="00A46081"/>
    <w:rsid w:val="00A51791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6CC1"/>
    <w:rsid w:val="00B040D4"/>
    <w:rsid w:val="00B0561B"/>
    <w:rsid w:val="00B11D1C"/>
    <w:rsid w:val="00B1261D"/>
    <w:rsid w:val="00B1637A"/>
    <w:rsid w:val="00B16A84"/>
    <w:rsid w:val="00B20124"/>
    <w:rsid w:val="00B21EDD"/>
    <w:rsid w:val="00B22C9F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2049"/>
    <w:rsid w:val="00BC1623"/>
    <w:rsid w:val="00BC3C76"/>
    <w:rsid w:val="00BC7BCA"/>
    <w:rsid w:val="00BD1F71"/>
    <w:rsid w:val="00BD2317"/>
    <w:rsid w:val="00BD61E3"/>
    <w:rsid w:val="00BD637D"/>
    <w:rsid w:val="00BF01F5"/>
    <w:rsid w:val="00BF0EDC"/>
    <w:rsid w:val="00C03F85"/>
    <w:rsid w:val="00C07276"/>
    <w:rsid w:val="00C100A5"/>
    <w:rsid w:val="00C208C2"/>
    <w:rsid w:val="00C41A10"/>
    <w:rsid w:val="00C41D51"/>
    <w:rsid w:val="00C47331"/>
    <w:rsid w:val="00C728B4"/>
    <w:rsid w:val="00C72A4B"/>
    <w:rsid w:val="00C81026"/>
    <w:rsid w:val="00C81FA7"/>
    <w:rsid w:val="00C84CED"/>
    <w:rsid w:val="00C85826"/>
    <w:rsid w:val="00C86616"/>
    <w:rsid w:val="00C8773C"/>
    <w:rsid w:val="00C93866"/>
    <w:rsid w:val="00C9404A"/>
    <w:rsid w:val="00C97DCF"/>
    <w:rsid w:val="00CB1A69"/>
    <w:rsid w:val="00CB363F"/>
    <w:rsid w:val="00CB6AB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03773"/>
    <w:rsid w:val="00D11225"/>
    <w:rsid w:val="00D12272"/>
    <w:rsid w:val="00D156AD"/>
    <w:rsid w:val="00D20452"/>
    <w:rsid w:val="00D240AF"/>
    <w:rsid w:val="00D265B4"/>
    <w:rsid w:val="00D3256B"/>
    <w:rsid w:val="00D43682"/>
    <w:rsid w:val="00D43C4B"/>
    <w:rsid w:val="00D45AEB"/>
    <w:rsid w:val="00D5275A"/>
    <w:rsid w:val="00D55C42"/>
    <w:rsid w:val="00D5692D"/>
    <w:rsid w:val="00D57182"/>
    <w:rsid w:val="00D6062A"/>
    <w:rsid w:val="00D609B9"/>
    <w:rsid w:val="00D62668"/>
    <w:rsid w:val="00D64485"/>
    <w:rsid w:val="00D67AEA"/>
    <w:rsid w:val="00D7150B"/>
    <w:rsid w:val="00D7421F"/>
    <w:rsid w:val="00DA1426"/>
    <w:rsid w:val="00DA62D3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58B8"/>
    <w:rsid w:val="00E00172"/>
    <w:rsid w:val="00E00A27"/>
    <w:rsid w:val="00E02DC2"/>
    <w:rsid w:val="00E03C77"/>
    <w:rsid w:val="00E055B8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34608"/>
    <w:rsid w:val="00E45D74"/>
    <w:rsid w:val="00E51E4D"/>
    <w:rsid w:val="00E53CD9"/>
    <w:rsid w:val="00E61C84"/>
    <w:rsid w:val="00E65073"/>
    <w:rsid w:val="00E83EAC"/>
    <w:rsid w:val="00E867DD"/>
    <w:rsid w:val="00E943EF"/>
    <w:rsid w:val="00EA04AE"/>
    <w:rsid w:val="00EC1524"/>
    <w:rsid w:val="00EC152F"/>
    <w:rsid w:val="00EC304A"/>
    <w:rsid w:val="00EC3190"/>
    <w:rsid w:val="00EC6D70"/>
    <w:rsid w:val="00ED02B7"/>
    <w:rsid w:val="00ED7350"/>
    <w:rsid w:val="00ED751F"/>
    <w:rsid w:val="00EE2BCE"/>
    <w:rsid w:val="00EF494D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56F6A"/>
    <w:rsid w:val="00F61E1F"/>
    <w:rsid w:val="00F660A3"/>
    <w:rsid w:val="00F737C0"/>
    <w:rsid w:val="00F76790"/>
    <w:rsid w:val="00F804C6"/>
    <w:rsid w:val="00F96D35"/>
    <w:rsid w:val="00F973C6"/>
    <w:rsid w:val="00F97C74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7ECE6299-B0D3-4E34-9E61-EB052843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5BA9B2-88F9-4EB4-BBDF-D24855B6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103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2021-04-06T17:01:00Z</cp:lastPrinted>
  <dcterms:created xsi:type="dcterms:W3CDTF">2021-04-06T18:44:00Z</dcterms:created>
  <dcterms:modified xsi:type="dcterms:W3CDTF">2021-04-06T18:44:00Z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