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3729006" w:rsidR="00B21EDD" w:rsidRPr="00565818" w:rsidRDefault="003C553A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759E475" wp14:editId="0564BF44">
                <wp:simplePos x="0" y="0"/>
                <wp:positionH relativeFrom="column">
                  <wp:posOffset>2438400</wp:posOffset>
                </wp:positionH>
                <wp:positionV relativeFrom="paragraph">
                  <wp:posOffset>1089660</wp:posOffset>
                </wp:positionV>
                <wp:extent cx="4648200" cy="1851660"/>
                <wp:effectExtent l="0" t="0" r="1905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8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D9B16" w14:textId="13F81BA5" w:rsidR="003C553A" w:rsidRPr="003C553A" w:rsidRDefault="00B069D5" w:rsidP="003C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Donations</w:t>
                            </w:r>
                          </w:p>
                          <w:p w14:paraId="7AEFCC20" w14:textId="59F4A0B4" w:rsidR="003C553A" w:rsidRDefault="00B069D5" w:rsidP="003C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As we near the end of the year, I am trying to find some fun projects for my students</w:t>
                            </w:r>
                            <w:r w:rsidR="00A35EB2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. One idea was to do a Biography Book Report. While I have numerous biographies in my library, they vary greatly in reading ability levels. </w:t>
                            </w:r>
                          </w:p>
                          <w:p w14:paraId="18C60D9B" w14:textId="0104C296" w:rsidR="00A35EB2" w:rsidRDefault="00A35EB2" w:rsidP="003C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14:paraId="2EA9AEB6" w14:textId="6D994C71" w:rsidR="00A35EB2" w:rsidRPr="003C553A" w:rsidRDefault="00A35EB2" w:rsidP="003C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If any family would like to help the classroom and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make a donation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, my class and I would greatly appreciate it. I would love to add 15-20 of the “Who Was” biography series to my collection. If you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are able to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help out, I’d love a diverse collection focusing on men and women of different races.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E47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92pt;margin-top:85.8pt;width:366pt;height:145.8pt;z-index:251663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" fillcolor="white [3201]" strokeweight=".5pt">
                <v:textbox>
                  <w:txbxContent>
                    <w:p w14:paraId="0D9D9B16" w14:textId="13F81BA5" w:rsidR="003C553A" w:rsidRPr="003C553A" w:rsidRDefault="00B069D5" w:rsidP="003C55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Donations</w:t>
                      </w:r>
                    </w:p>
                    <w:p w14:paraId="7AEFCC20" w14:textId="59F4A0B4" w:rsidR="003C553A" w:rsidRDefault="00B069D5" w:rsidP="003C55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As we near the end of the year, I am trying to find some fun projects for my students</w:t>
                      </w:r>
                      <w:r w:rsidR="00A35EB2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. One idea was to do a Biography Book Report. While I have numerous biographies in my library, they vary greatly in reading ability levels. </w:t>
                      </w:r>
                    </w:p>
                    <w:p w14:paraId="18C60D9B" w14:textId="0104C296" w:rsidR="00A35EB2" w:rsidRDefault="00A35EB2" w:rsidP="003C55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</w:pPr>
                    </w:p>
                    <w:p w14:paraId="2EA9AEB6" w14:textId="6D994C71" w:rsidR="00A35EB2" w:rsidRPr="003C553A" w:rsidRDefault="00A35EB2" w:rsidP="003C55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If any family would like to help the classroom and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make a donation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, my class and I would greatly appreciate it. I would love to add 15-20 of the “Who Was” biography series to my collection. If you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are able to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 xml:space="preserve"> help out, I’d love a diverse collection focusing on men and women of different races. 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C57ED6" wp14:editId="09F5D81C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48EA2421" w:rsidR="003816A4" w:rsidRPr="002D4130" w:rsidRDefault="00035ACB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April </w:t>
                            </w:r>
                            <w:r w:rsidR="007B23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23</w:t>
                            </w:r>
                            <w:r w:rsidR="003038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12.85pt;width:93.65pt;height:93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48EA2421" w:rsidR="003816A4" w:rsidRPr="002D4130" w:rsidRDefault="00035ACB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April </w:t>
                      </w:r>
                      <w:r w:rsidR="007B23C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23</w:t>
                      </w:r>
                      <w:r w:rsidR="0030383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2860F07E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955DB" w14:textId="1243E4BA" w:rsidR="00D3256B" w:rsidRDefault="008309A2" w:rsidP="00F56F6A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5658AA">
                              <w:rPr>
                                <w:color w:val="000000" w:themeColor="text1"/>
                              </w:rPr>
                              <w:t xml:space="preserve">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74F62E6B" w14:textId="159C6663" w:rsidR="00BB149B" w:rsidRPr="00B069D5" w:rsidRDefault="00B069D5" w:rsidP="00B069D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DB7001B" wp14:editId="12FB737D">
                                  <wp:extent cx="2249805" cy="2143125"/>
                                  <wp:effectExtent l="0" t="0" r="0" b="9525"/>
                                  <wp:docPr id="16" name="Picture 16" descr="A collage of a pers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collage of a perso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80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149B" w:rsidRPr="00B069D5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           </w:t>
                            </w:r>
                            <w:r w:rsidR="00D311A2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>Upcoming</w:t>
                            </w:r>
                            <w:r w:rsidR="003C553A" w:rsidRPr="003C553A">
                              <w:rPr>
                                <w:rFonts w:ascii="Curlz MT" w:eastAsia="SimSun" w:hAnsi="Curlz MT" w:cs="Times New Roman"/>
                                <w:b/>
                                <w:color w:val="000000" w:themeColor="text1"/>
                                <w:kern w:val="3"/>
                                <w:sz w:val="56"/>
                                <w:szCs w:val="56"/>
                                <w:lang w:eastAsia="zh-CN" w:bidi="hi-IN"/>
                              </w:rPr>
                              <w:t xml:space="preserve"> Dates</w:t>
                            </w:r>
                          </w:p>
                          <w:p w14:paraId="3D4C9EA0" w14:textId="17CD2AD7" w:rsidR="007C1833" w:rsidRDefault="00BB149B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     </w:t>
                            </w:r>
                            <w:r w:rsidR="009857D6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D3256B" w:rsidRPr="00BB149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</w:t>
                            </w:r>
                            <w:r w:rsidR="009857D6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D3256B" w:rsidRPr="00BB149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April 30: Honor Roll and Morning Mile presentation</w:t>
                            </w:r>
                          </w:p>
                          <w:p w14:paraId="074556C5" w14:textId="25A1E574" w:rsidR="009857D6" w:rsidRDefault="009857D6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      Tuesday, May 4 and Thursday, May 6: ELA FSA testing</w:t>
                            </w:r>
                          </w:p>
                          <w:p w14:paraId="08A70AA6" w14:textId="4EEC6A6E" w:rsidR="009857D6" w:rsidRDefault="009857D6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                           Wednesday, May 12 and Thursday, May 13: Math FSA testing</w:t>
                            </w:r>
                          </w:p>
                          <w:p w14:paraId="5EBBEF40" w14:textId="77777777" w:rsidR="00DF799F" w:rsidRPr="00BB149B" w:rsidRDefault="00DF799F" w:rsidP="00BB14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28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" strokecolor="#89643b [3208]" strokeweight=".5pt">
                <v:fill r:id="rId9" o:title="book-bg" recolor="t" rotate="t" type="frame"/>
                <v:textbox inset="0,0,0,0">
                  <w:txbxContent>
                    <w:p w14:paraId="055955DB" w14:textId="1243E4BA" w:rsidR="00D3256B" w:rsidRDefault="008309A2" w:rsidP="00F56F6A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5658AA">
                        <w:rPr>
                          <w:color w:val="000000" w:themeColor="text1"/>
                        </w:rPr>
                        <w:t xml:space="preserve">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74F62E6B" w14:textId="159C6663" w:rsidR="00BB149B" w:rsidRPr="00B069D5" w:rsidRDefault="00B069D5" w:rsidP="00B069D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DB7001B" wp14:editId="12FB737D">
                            <wp:extent cx="2249805" cy="2143125"/>
                            <wp:effectExtent l="0" t="0" r="0" b="9525"/>
                            <wp:docPr id="16" name="Picture 16" descr="A collage of a pers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collage of a person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805" cy="214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149B" w:rsidRPr="00B069D5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           </w:t>
                      </w:r>
                      <w:r w:rsidR="00D311A2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>Upcoming</w:t>
                      </w:r>
                      <w:r w:rsidR="003C553A" w:rsidRPr="003C553A">
                        <w:rPr>
                          <w:rFonts w:ascii="Curlz MT" w:eastAsia="SimSun" w:hAnsi="Curlz MT" w:cs="Times New Roman"/>
                          <w:b/>
                          <w:color w:val="000000" w:themeColor="text1"/>
                          <w:kern w:val="3"/>
                          <w:sz w:val="56"/>
                          <w:szCs w:val="56"/>
                          <w:lang w:eastAsia="zh-CN" w:bidi="hi-IN"/>
                        </w:rPr>
                        <w:t xml:space="preserve"> Dates</w:t>
                      </w:r>
                    </w:p>
                    <w:p w14:paraId="3D4C9EA0" w14:textId="17CD2AD7" w:rsidR="007C1833" w:rsidRDefault="00BB149B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     </w:t>
                      </w:r>
                      <w:r w:rsidR="009857D6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D3256B" w:rsidRPr="00BB149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</w:t>
                      </w:r>
                      <w:r w:rsidR="009857D6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D3256B" w:rsidRPr="00BB149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April 30: Honor Roll and Morning Mile presentation</w:t>
                      </w:r>
                    </w:p>
                    <w:p w14:paraId="074556C5" w14:textId="25A1E574" w:rsidR="009857D6" w:rsidRDefault="009857D6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      Tuesday, May 4 and Thursday, May 6: ELA FSA testing</w:t>
                      </w:r>
                    </w:p>
                    <w:p w14:paraId="08A70AA6" w14:textId="4EEC6A6E" w:rsidR="009857D6" w:rsidRDefault="009857D6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                           Wednesday, May 12 and Thursday, May 13: Math FSA testing</w:t>
                      </w:r>
                    </w:p>
                    <w:p w14:paraId="5EBBEF40" w14:textId="77777777" w:rsidR="00DF799F" w:rsidRPr="00BB149B" w:rsidRDefault="00DF799F" w:rsidP="00BB14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4ACF2588" w:rsidR="001C18BC" w:rsidRPr="001C18BC" w:rsidRDefault="0054406A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Payton Howell</w:t>
                            </w:r>
                          </w:p>
                          <w:p w14:paraId="2A5CDAF7" w14:textId="1D72F351" w:rsidR="00C8773C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r w:rsidR="007902F8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="007902F8"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week, students 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continued to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learn about kalimbas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and t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he mbira,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they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explored categories of percussion, and </w:t>
                            </w:r>
                            <w:r w:rsidR="005658A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they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played the ukulele.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C7wEAAMEDAAAOAAAAZHJzL2Uyb0RvYy54bWysU9tu2zAMfR+wfxD0vjhOLxm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NxdLcL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4ACF2588" w:rsidR="001C18BC" w:rsidRPr="001C18BC" w:rsidRDefault="0054406A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Payton Howell</w:t>
                      </w:r>
                    </w:p>
                    <w:p w14:paraId="2A5CDAF7" w14:textId="1D72F351" w:rsidR="00C8773C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</w:t>
                      </w:r>
                      <w:r w:rsidR="007902F8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="007902F8"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This week, students 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continued to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learn about kalimbas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and t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he mbira,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they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explored categories of percussion, and </w:t>
                      </w:r>
                      <w:r w:rsidR="005658A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they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played the ukulele.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0" w:name="_Hlk527558159" w:displacedByCustomXml="prev"/>
                                  <w:p w14:paraId="2DF7CACD" w14:textId="7324B72B" w:rsidR="002A64DE" w:rsidRDefault="00DF799F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0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30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H8gEAAM8DAAAOAAAAZHJzL2Uyb0RvYy54bWysU1Fv0zAQfkfiP1h+p0nL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23lezItkXgbl8bojHz5o7EXcVJLY+wQPu0cf&#10;Ih0ojyXxNYsPpuuS/539LcGFMZPoR8YT9zCuxyTUxVGVNdZ77odwmir+BbxpkX5IMfBEVdJ/3wJp&#10;KbqPljW5KK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Fv5FUf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1" w:name="_Hlk527558159" w:displacedByCustomXml="prev"/>
                            <w:p w14:paraId="2DF7CACD" w14:textId="7324B72B" w:rsidR="002A64DE" w:rsidRDefault="00DF799F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1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27ABD458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3E8DD872" w14:textId="7650D34D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7EF7CDF4" w14:textId="23B8A417" w:rsidR="001948A7" w:rsidRPr="001948A7" w:rsidRDefault="0040296D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3</w:t>
                            </w:r>
                            <w:r w:rsidR="005A781C" w:rsidRP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 w:rsid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graders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</w:t>
                            </w:r>
                            <w:r w:rsidR="005A781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re-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bookmarkEnd w:id="2"/>
                            <w:r w:rsidR="006A7EB3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Soaring Eagle P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ose.”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</w:t>
                            </w:r>
                            <w:r w:rsidR="00E055B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         </w:t>
                            </w:r>
                            <w:r w:rsidR="0027071A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34A98384" wp14:editId="311E1D94">
                                  <wp:extent cx="2880360" cy="998220"/>
                                  <wp:effectExtent l="0" t="0" r="0" b="0"/>
                                  <wp:docPr id="6" name="Picture 6" descr="A silhouette of a person runn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silhouette of a person runn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042" cy="1050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</w:t>
                            </w:r>
                            <w:r w:rsidR="001948A7"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                 </w:t>
                            </w:r>
                            <w:r w:rsidR="00BB149B"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Keep working on</w:t>
                            </w:r>
                          </w:p>
                          <w:p w14:paraId="6C0428D9" w14:textId="03A5178F" w:rsidR="00BB149B" w:rsidRPr="001948A7" w:rsidRDefault="00BB149B" w:rsidP="001948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1948A7">
                              <w:rPr>
                                <w:rFonts w:ascii="Impact" w:eastAsia="SimSun" w:hAnsi="Impact" w:cs="Times New Roman"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Science Fair projects!!!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1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3E8DD872" w14:textId="7650D34D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7EF7CDF4" w14:textId="23B8A417" w:rsidR="001948A7" w:rsidRPr="001948A7" w:rsidRDefault="0040296D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3</w:t>
                      </w:r>
                      <w:r w:rsidR="005A781C" w:rsidRP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rd</w:t>
                      </w:r>
                      <w:r w:rsid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graders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</w:t>
                      </w:r>
                      <w:r w:rsidR="005A781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re-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bookmarkEnd w:id="3"/>
                      <w:r w:rsidR="006A7EB3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Soaring Eagle P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ose.”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</w:t>
                      </w:r>
                      <w:r w:rsidR="00E055B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</w:t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         </w:t>
                      </w:r>
                      <w:r w:rsidR="0027071A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34A98384" wp14:editId="311E1D94">
                            <wp:extent cx="2880360" cy="998220"/>
                            <wp:effectExtent l="0" t="0" r="0" b="0"/>
                            <wp:docPr id="6" name="Picture 6" descr="A silhouette of a person runn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silhouette of a person runn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042" cy="1050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32D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</w:t>
                      </w:r>
                      <w:r w:rsidR="001948A7"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                 </w:t>
                      </w:r>
                      <w:r w:rsidR="00BB149B"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Keep working on</w:t>
                      </w:r>
                    </w:p>
                    <w:p w14:paraId="6C0428D9" w14:textId="03A5178F" w:rsidR="00BB149B" w:rsidRPr="001948A7" w:rsidRDefault="00BB149B" w:rsidP="001948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1948A7">
                        <w:rPr>
                          <w:rFonts w:ascii="Impact" w:eastAsia="SimSun" w:hAnsi="Impact" w:cs="Times New Roman"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Science Fair projects!!!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65C5DCD3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This past week, we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did </w:t>
                                  </w:r>
                                  <w:proofErr w:type="gramStart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spelling</w:t>
                                  </w:r>
                                  <w:proofErr w:type="gramEnd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and vocabulary (our suffix was “less”), but we primarily focused on FSA prep.</w:t>
                                  </w:r>
                                </w:p>
                                <w:p w14:paraId="277A3DCA" w14:textId="52CC4C84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proofErr w:type="gramStart"/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’re</w:t>
                                  </w:r>
                                  <w:proofErr w:type="gramEnd"/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still </w:t>
                                  </w:r>
                                  <w:r w:rsidR="004F5B7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taking a break from SS so that we can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prepare for FSA testing, but we will integrate lessons as time allows.</w:t>
                                  </w:r>
                                </w:p>
                                <w:p w14:paraId="3D370B08" w14:textId="246C651F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31CC2" w:rsidRPr="00331CC2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Students just tested on</w:t>
                                  </w:r>
                                  <w:r w:rsidR="00331CC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1</w:t>
                                  </w:r>
                                  <w:r w:rsidR="00331CC2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3: Understand Volume.</w:t>
                                  </w:r>
                                  <w:r w:rsidR="00A45048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2407BA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14 is on classifying two-dimensional shapes.</w:t>
                                  </w:r>
                                </w:p>
                                <w:p w14:paraId="01989550" w14:textId="7CC0A13C" w:rsidR="004663D5" w:rsidRPr="00C81026" w:rsidRDefault="0017389E" w:rsidP="00BD637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4F5B7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 </w:t>
                                  </w:r>
                                  <w:r w:rsidR="002407B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just finished </w:t>
                                  </w:r>
                                  <w:r w:rsidR="00331CC2">
                                    <w:rPr>
                                      <w:rFonts w:ascii="Times New Roman" w:hAnsi="Times New Roman" w:cs="Times New Roman"/>
                                    </w:rPr>
                                    <w:t>Unit 10</w:t>
                                  </w:r>
                                  <w:r w:rsidR="002407BA">
                                    <w:rPr>
                                      <w:rFonts w:ascii="Times New Roman" w:hAnsi="Times New Roman" w:cs="Times New Roman"/>
                                    </w:rPr>
                                    <w:t>: Changes in Environments. Unit 11 is on plant and animal adaptations.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7CF5C4C9" w:rsidR="00B21EDD" w:rsidRPr="00D03773" w:rsidRDefault="00D03773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7B23C9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happiness</w:t>
                                  </w:r>
                                  <w:r w:rsidRPr="007D213C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24632D">
                                    <w:rPr>
                                      <w:rFonts w:ascii="Times New Roman" w:eastAsia="SimSun" w:hAnsi="Times New Roman" w:cs="Times New Roman"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B23C9" w:rsidRPr="007B23C9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  <w:shd w:val="clear" w:color="auto" w:fill="FFFFFF"/>
                                    </w:rPr>
                                    <w:t>Happiness</w:t>
                                  </w:r>
                                  <w:r w:rsidR="007B23C9" w:rsidRPr="007B23C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 is an emotional state characterized by feelings of </w:t>
                                  </w:r>
                                  <w:r w:rsidR="007B23C9" w:rsidRPr="007B23C9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  <w:shd w:val="clear" w:color="auto" w:fill="FFFFFF"/>
                                    </w:rPr>
                                    <w:t>joy</w:t>
                                  </w:r>
                                  <w:r w:rsidR="007B23C9" w:rsidRPr="007B23C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, satisfaction, contentment, and fulfillment.</w:t>
                                  </w:r>
                                  <w:r w:rsidR="007B23C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7B23C9" w:rsidRPr="007B23C9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Research shows</w:t>
                                  </w:r>
                                  <w:r w:rsidR="007B23C9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 xml:space="preserve"> that happiness leads to a </w:t>
                                  </w:r>
                                  <w:r w:rsidR="007B23C9" w:rsidRPr="007B23C9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wide range of benefits for our performance, health,</w:t>
                                  </w:r>
                                  <w:r w:rsidR="007B23C9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 xml:space="preserve"> and</w:t>
                                  </w:r>
                                  <w:r w:rsidR="007B23C9" w:rsidRPr="007B23C9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 xml:space="preserve"> relationships. 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2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65C5DCD3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This past week, we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did </w:t>
                            </w:r>
                            <w:proofErr w:type="gramStart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spelling</w:t>
                            </w:r>
                            <w:proofErr w:type="gramEnd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and vocabulary (our suffix was “less”), but we primarily focused on FSA prep.</w:t>
                            </w:r>
                          </w:p>
                          <w:p w14:paraId="277A3DCA" w14:textId="52CC4C84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proofErr w:type="gramStart"/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’re</w:t>
                            </w:r>
                            <w:proofErr w:type="gramEnd"/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still </w:t>
                            </w:r>
                            <w:r w:rsidR="004F5B7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taking a break from SS so that we can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prepare for FSA testing, but we will integrate lessons as time allows.</w:t>
                            </w:r>
                          </w:p>
                          <w:p w14:paraId="3D370B08" w14:textId="246C651F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31CC2" w:rsidRPr="00331CC2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Students just tested on</w:t>
                            </w:r>
                            <w:r w:rsidR="00331CC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Ch. 1</w:t>
                            </w:r>
                            <w:r w:rsidR="00331CC2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3: Understand Volume.</w:t>
                            </w:r>
                            <w:r w:rsidR="00A45048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407BA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Ch. 14 is on classifying two-dimensional shapes.</w:t>
                            </w:r>
                          </w:p>
                          <w:p w14:paraId="01989550" w14:textId="7CC0A13C" w:rsidR="004663D5" w:rsidRPr="00C81026" w:rsidRDefault="0017389E" w:rsidP="00BD637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4F5B7F">
                              <w:rPr>
                                <w:rFonts w:ascii="Times New Roman" w:hAnsi="Times New Roman" w:cs="Times New Roman"/>
                              </w:rPr>
                              <w:t xml:space="preserve">We </w:t>
                            </w:r>
                            <w:r w:rsidR="002407BA">
                              <w:rPr>
                                <w:rFonts w:ascii="Times New Roman" w:hAnsi="Times New Roman" w:cs="Times New Roman"/>
                              </w:rPr>
                              <w:t xml:space="preserve">just finished </w:t>
                            </w:r>
                            <w:r w:rsidR="00331CC2">
                              <w:rPr>
                                <w:rFonts w:ascii="Times New Roman" w:hAnsi="Times New Roman" w:cs="Times New Roman"/>
                              </w:rPr>
                              <w:t>Unit 10</w:t>
                            </w:r>
                            <w:r w:rsidR="002407BA">
                              <w:rPr>
                                <w:rFonts w:ascii="Times New Roman" w:hAnsi="Times New Roman" w:cs="Times New Roman"/>
                              </w:rPr>
                              <w:t>: Changes in Environments. Unit 11 is on plant and animal adaptations.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7CF5C4C9" w:rsidR="00B21EDD" w:rsidRPr="00D03773" w:rsidRDefault="00D03773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7B23C9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happiness</w:t>
                            </w:r>
                            <w:r w:rsidRPr="007D213C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24632D">
                              <w:rPr>
                                <w:rFonts w:ascii="Times New Roman" w:eastAsia="SimSun" w:hAnsi="Times New Roman" w:cs="Times New Roman"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B23C9" w:rsidRPr="007B23C9">
                              <w:rPr>
                                <w:rStyle w:val="Emphasis"/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hd w:val="clear" w:color="auto" w:fill="FFFFFF"/>
                              </w:rPr>
                              <w:t>Happiness</w:t>
                            </w:r>
                            <w:r w:rsidR="007B23C9" w:rsidRPr="007B23C9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 is an emotional state characterized by feelings of </w:t>
                            </w:r>
                            <w:r w:rsidR="007B23C9" w:rsidRPr="007B23C9">
                              <w:rPr>
                                <w:rStyle w:val="Emphasis"/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hd w:val="clear" w:color="auto" w:fill="FFFFFF"/>
                              </w:rPr>
                              <w:t>joy</w:t>
                            </w:r>
                            <w:r w:rsidR="007B23C9" w:rsidRPr="007B23C9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, satisfaction, contentment, and fulfillment.</w:t>
                            </w:r>
                            <w:r w:rsidR="007B23C9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7B23C9" w:rsidRPr="007B23C9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Research shows</w:t>
                            </w:r>
                            <w:r w:rsidR="007B23C9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 xml:space="preserve"> that happiness leads to a </w:t>
                            </w:r>
                            <w:r w:rsidR="007B23C9" w:rsidRPr="007B23C9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wide range of benefits for our performance, health,</w:t>
                            </w:r>
                            <w:r w:rsidR="007B23C9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 xml:space="preserve"> and</w:t>
                            </w:r>
                            <w:r w:rsidR="007B23C9" w:rsidRPr="007B23C9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 xml:space="preserve"> relationships. 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07B1B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345AF986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word, “</w:t>
                            </w:r>
                            <w:proofErr w:type="spellStart"/>
                            <w:r w:rsidR="00620A0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rupt</w:t>
                            </w:r>
                            <w:proofErr w:type="spellEnd"/>
                            <w:r w:rsidR="00F97F6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49FCD493" w14:textId="498A7299" w:rsidR="005D0CF1" w:rsidRDefault="00620A09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corrupt</w:t>
                            </w:r>
                            <w:r w:rsidR="004C0A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interruption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disruption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corruptible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erupt</w:t>
                            </w:r>
                            <w:proofErr w:type="gramEnd"/>
                          </w:p>
                          <w:p w14:paraId="0373F6C7" w14:textId="086B7740" w:rsidR="005D0CF1" w:rsidRPr="00565818" w:rsidRDefault="00620A09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rupture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abrupt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C866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bankrupt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uninterrupted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54406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eruption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3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345AF986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word, “</w:t>
                      </w:r>
                      <w:proofErr w:type="spellStart"/>
                      <w:r w:rsidR="00620A0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rupt</w:t>
                      </w:r>
                      <w:proofErr w:type="spellEnd"/>
                      <w:r w:rsidR="00F97F6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49FCD493" w14:textId="498A7299" w:rsidR="005D0CF1" w:rsidRDefault="00620A09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corrupt</w:t>
                      </w:r>
                      <w:r w:rsidR="004C0A50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interruption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disruption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corruptible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erupt</w:t>
                      </w:r>
                      <w:proofErr w:type="gramEnd"/>
                    </w:p>
                    <w:p w14:paraId="0373F6C7" w14:textId="086B7740" w:rsidR="005D0CF1" w:rsidRPr="00565818" w:rsidRDefault="00620A09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rupture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abrupt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C866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bankrupt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uninterrupted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54406A">
                        <w:rPr>
                          <w:color w:val="000000" w:themeColor="text1"/>
                          <w:sz w:val="28"/>
                          <w:szCs w:val="28"/>
                        </w:rPr>
                        <w:t>eruption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4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58gEAAMIDAAAOAAAAZHJzL2Uyb0RvYy54bWysU1Fv0zAQfkfiP1h+p0lKitao6TQ2DSEN&#10;hrTxAxzHSSwSnzm7Tcqv5+w0ZcAb4sU6n+++++678+56Gnp2VOg0mJJnq5QzZSTU2rQl//p8/+aK&#10;M+eFqUUPRpX8pBy/3r9+tRttodbQQV8rZARiXDHaknfe2yJJnOzUINwKrDL02AAOwtMV26RGMRL6&#10;0CfrNH2X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MmFnj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5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6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35ACB"/>
    <w:rsid w:val="000600F0"/>
    <w:rsid w:val="00060937"/>
    <w:rsid w:val="00066B85"/>
    <w:rsid w:val="00066EAB"/>
    <w:rsid w:val="00070AE8"/>
    <w:rsid w:val="00073A46"/>
    <w:rsid w:val="00075CAC"/>
    <w:rsid w:val="00081A19"/>
    <w:rsid w:val="000838B0"/>
    <w:rsid w:val="00086601"/>
    <w:rsid w:val="000904A8"/>
    <w:rsid w:val="00090CA8"/>
    <w:rsid w:val="000930DC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21E4"/>
    <w:rsid w:val="001931CC"/>
    <w:rsid w:val="001948A7"/>
    <w:rsid w:val="001962B5"/>
    <w:rsid w:val="001A4E6F"/>
    <w:rsid w:val="001A6F2B"/>
    <w:rsid w:val="001C01DA"/>
    <w:rsid w:val="001C18BC"/>
    <w:rsid w:val="001C44C6"/>
    <w:rsid w:val="001D00A1"/>
    <w:rsid w:val="001D1099"/>
    <w:rsid w:val="001D6B0A"/>
    <w:rsid w:val="001E0C17"/>
    <w:rsid w:val="001E4A97"/>
    <w:rsid w:val="002079DC"/>
    <w:rsid w:val="00207AFD"/>
    <w:rsid w:val="002115A7"/>
    <w:rsid w:val="00223DD7"/>
    <w:rsid w:val="00225938"/>
    <w:rsid w:val="002279C3"/>
    <w:rsid w:val="00233671"/>
    <w:rsid w:val="00235DBE"/>
    <w:rsid w:val="002361B8"/>
    <w:rsid w:val="002407BA"/>
    <w:rsid w:val="002408DF"/>
    <w:rsid w:val="0024632D"/>
    <w:rsid w:val="00257871"/>
    <w:rsid w:val="0026142A"/>
    <w:rsid w:val="0027071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03838"/>
    <w:rsid w:val="0031005E"/>
    <w:rsid w:val="003109CE"/>
    <w:rsid w:val="00327A22"/>
    <w:rsid w:val="00330A37"/>
    <w:rsid w:val="00331CC2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553A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554B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0A50"/>
    <w:rsid w:val="004C1982"/>
    <w:rsid w:val="004C2029"/>
    <w:rsid w:val="004C5EC6"/>
    <w:rsid w:val="004D4508"/>
    <w:rsid w:val="004E1055"/>
    <w:rsid w:val="004E3E5E"/>
    <w:rsid w:val="004E6623"/>
    <w:rsid w:val="004E6706"/>
    <w:rsid w:val="004F5B7F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406A"/>
    <w:rsid w:val="005462FE"/>
    <w:rsid w:val="005505D3"/>
    <w:rsid w:val="005505E0"/>
    <w:rsid w:val="005575C7"/>
    <w:rsid w:val="00562D43"/>
    <w:rsid w:val="00565818"/>
    <w:rsid w:val="005658AA"/>
    <w:rsid w:val="0057435A"/>
    <w:rsid w:val="005834A8"/>
    <w:rsid w:val="0058716D"/>
    <w:rsid w:val="00595F6C"/>
    <w:rsid w:val="005A0E4D"/>
    <w:rsid w:val="005A2872"/>
    <w:rsid w:val="005A2EC7"/>
    <w:rsid w:val="005A6EF5"/>
    <w:rsid w:val="005A781C"/>
    <w:rsid w:val="005A7A62"/>
    <w:rsid w:val="005D0CF1"/>
    <w:rsid w:val="005E5EDE"/>
    <w:rsid w:val="005F10D3"/>
    <w:rsid w:val="00620A09"/>
    <w:rsid w:val="00622C60"/>
    <w:rsid w:val="006253C7"/>
    <w:rsid w:val="00652E05"/>
    <w:rsid w:val="00653C46"/>
    <w:rsid w:val="006552CD"/>
    <w:rsid w:val="00661453"/>
    <w:rsid w:val="00661595"/>
    <w:rsid w:val="00662702"/>
    <w:rsid w:val="0067027A"/>
    <w:rsid w:val="006A49A7"/>
    <w:rsid w:val="006A7EB3"/>
    <w:rsid w:val="006B24CC"/>
    <w:rsid w:val="006B2518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1F18"/>
    <w:rsid w:val="007B008C"/>
    <w:rsid w:val="007B23C9"/>
    <w:rsid w:val="007B747A"/>
    <w:rsid w:val="007C1833"/>
    <w:rsid w:val="007D213C"/>
    <w:rsid w:val="007D5A3E"/>
    <w:rsid w:val="007E0D9F"/>
    <w:rsid w:val="007E4964"/>
    <w:rsid w:val="008010EF"/>
    <w:rsid w:val="00806428"/>
    <w:rsid w:val="008070F5"/>
    <w:rsid w:val="00807A02"/>
    <w:rsid w:val="008146BB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7D6"/>
    <w:rsid w:val="00985FDD"/>
    <w:rsid w:val="009A592D"/>
    <w:rsid w:val="009A7177"/>
    <w:rsid w:val="009B099E"/>
    <w:rsid w:val="009C6669"/>
    <w:rsid w:val="009D74B4"/>
    <w:rsid w:val="009E4869"/>
    <w:rsid w:val="009E5083"/>
    <w:rsid w:val="009E7BF0"/>
    <w:rsid w:val="009E7E7D"/>
    <w:rsid w:val="00A020EE"/>
    <w:rsid w:val="00A04891"/>
    <w:rsid w:val="00A07FE2"/>
    <w:rsid w:val="00A25AB5"/>
    <w:rsid w:val="00A35C82"/>
    <w:rsid w:val="00A35D4D"/>
    <w:rsid w:val="00A35E75"/>
    <w:rsid w:val="00A35EB2"/>
    <w:rsid w:val="00A444B5"/>
    <w:rsid w:val="00A45048"/>
    <w:rsid w:val="00A46081"/>
    <w:rsid w:val="00A51791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069D5"/>
    <w:rsid w:val="00B11D1C"/>
    <w:rsid w:val="00B1261D"/>
    <w:rsid w:val="00B1637A"/>
    <w:rsid w:val="00B16A84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149B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B6AB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311A2"/>
    <w:rsid w:val="00D3256B"/>
    <w:rsid w:val="00D43682"/>
    <w:rsid w:val="00D43C4B"/>
    <w:rsid w:val="00D45AEB"/>
    <w:rsid w:val="00D5275A"/>
    <w:rsid w:val="00D55C42"/>
    <w:rsid w:val="00D5692D"/>
    <w:rsid w:val="00D57182"/>
    <w:rsid w:val="00D6062A"/>
    <w:rsid w:val="00D609B9"/>
    <w:rsid w:val="00D62668"/>
    <w:rsid w:val="00D64485"/>
    <w:rsid w:val="00D67AEA"/>
    <w:rsid w:val="00D7150B"/>
    <w:rsid w:val="00D7421F"/>
    <w:rsid w:val="00DA1426"/>
    <w:rsid w:val="00DA2164"/>
    <w:rsid w:val="00DA62D3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DF799F"/>
    <w:rsid w:val="00E00172"/>
    <w:rsid w:val="00E00A27"/>
    <w:rsid w:val="00E02DC2"/>
    <w:rsid w:val="00E03C77"/>
    <w:rsid w:val="00E055B8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F494D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56F6A"/>
    <w:rsid w:val="00F61E1F"/>
    <w:rsid w:val="00F660A3"/>
    <w:rsid w:val="00F737C0"/>
    <w:rsid w:val="00F76790"/>
    <w:rsid w:val="00F804C6"/>
    <w:rsid w:val="00F96D35"/>
    <w:rsid w:val="00F973C6"/>
    <w:rsid w:val="00F97C74"/>
    <w:rsid w:val="00F97F6D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7ECE6299-B0D3-4E34-9E61-EB052843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fi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976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2021-04-13T19:43:00Z</cp:lastPrinted>
  <dcterms:created xsi:type="dcterms:W3CDTF">2021-04-22T11:15:00Z</dcterms:created>
  <dcterms:modified xsi:type="dcterms:W3CDTF">2021-04-22T11:15:00Z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