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337BE" w14:textId="4A3C6030" w:rsidR="00B21EDD" w:rsidRPr="00565818" w:rsidRDefault="00A04891" w:rsidP="00C72A4B">
      <w:bookmarkStart w:id="0" w:name="_GoBack"/>
      <w:bookmarkEnd w:id="0"/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C57ED6" wp14:editId="620FA08B">
                <wp:simplePos x="0" y="0"/>
                <wp:positionH relativeFrom="margin">
                  <wp:posOffset>5985510</wp:posOffset>
                </wp:positionH>
                <wp:positionV relativeFrom="paragraph">
                  <wp:posOffset>163195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0FA2481F" w:rsidR="003816A4" w:rsidRPr="002D4130" w:rsidRDefault="00035ACB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April 2</w:t>
                            </w:r>
                            <w:r w:rsidR="00B60BDB" w:rsidRPr="002D413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, 20</w:t>
                            </w:r>
                            <w:r w:rsidR="00B9066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2</w:t>
                            </w:r>
                            <w:r w:rsidR="005A287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6" type="#_x0000_t92" style="position:absolute;margin-left:471.3pt;margin-top:12.85pt;width:93.65pt;height:93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0FA2481F" w:rsidR="003816A4" w:rsidRPr="002D4130" w:rsidRDefault="00035ACB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April 2</w:t>
                      </w:r>
                      <w:r w:rsidR="00B60BDB" w:rsidRPr="002D4130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, 20</w:t>
                      </w:r>
                      <w:r w:rsidR="00B90667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2</w:t>
                      </w:r>
                      <w:r w:rsidR="005A2872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87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F1457F" wp14:editId="0C8ED528">
                <wp:simplePos x="0" y="0"/>
                <wp:positionH relativeFrom="column">
                  <wp:posOffset>2047875</wp:posOffset>
                </wp:positionH>
                <wp:positionV relativeFrom="paragraph">
                  <wp:posOffset>1057275</wp:posOffset>
                </wp:positionV>
                <wp:extent cx="5124450" cy="30670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</w:rPr>
                              <w:id w:val="-2079661778"/>
                            </w:sdtPr>
                            <w:sdtEndPr>
                              <w:rPr>
                                <w:rFonts w:ascii="Curlz MT" w:hAnsi="Curlz MT"/>
                                <w:b/>
                                <w:sz w:val="24"/>
                                <w:szCs w:val="24"/>
                              </w:rPr>
                            </w:sdtEndPr>
                            <w:sdtContent>
                              <w:p w14:paraId="079AFE54" w14:textId="779843E9" w:rsidR="00652E05" w:rsidRDefault="00C85826" w:rsidP="00652E05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FSA Writing Test</w:t>
                                </w:r>
                                <w:r w:rsidR="00652E05" w:rsidRPr="00D14F36">
                                  <w:rPr>
                                    <w:rFonts w:ascii="Arial" w:eastAsia="Times New Roman" w:hAnsi="Arial" w:cs="Arial"/>
                                    <w:color w:val="222222"/>
                                    <w:sz w:val="19"/>
                                    <w:szCs w:val="19"/>
                                  </w:rPr>
                                  <w:br/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This Thursday, April 8, 5</w:t>
                                </w:r>
                                <w:r w:rsidRPr="00C85826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 xml:space="preserve"> grade</w:t>
                                </w:r>
                                <w:r w:rsidR="00207AF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rs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 xml:space="preserve"> will be taking the FSA writing assessment. </w:t>
                                </w:r>
                                <w:r w:rsidR="00207AF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 xml:space="preserve">Students will have two hours to read 2-3 articles, plan, and write either an informative or opinion essay based on </w:t>
                                </w:r>
                                <w:proofErr w:type="gramStart"/>
                                <w:r w:rsidR="00207AF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a writing</w:t>
                                </w:r>
                                <w:proofErr w:type="gramEnd"/>
                                <w:r w:rsidR="00207AF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 xml:space="preserve"> prompt. Please make sure that your child gets a good night’s rest, has a nutritious breakfast, and arrives at school on-time.</w:t>
                                </w:r>
                              </w:p>
                              <w:p w14:paraId="5C3F9E5B" w14:textId="59E804B6" w:rsidR="00661595" w:rsidRPr="00C41D51" w:rsidRDefault="00661595" w:rsidP="00652E05">
                                <w:pPr>
                                  <w:spacing w:after="120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Science Fair</w:t>
                                </w:r>
                              </w:p>
                              <w:p w14:paraId="1D8F4804" w14:textId="6874B988" w:rsidR="00652E05" w:rsidRPr="00C41D51" w:rsidRDefault="00207AFD" w:rsidP="00652E05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>Beginning today, students will receive an assignment regarding the science fair. These will go home every Friday, and are due the following Friday. It is impera</w:t>
                                </w:r>
                                <w:r w:rsidR="00985FDD">
                                  <w:rPr>
                                    <w:rFonts w:ascii="Times New Roman" w:eastAsia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</w:rPr>
                                  <w:t xml:space="preserve">tive that students complete these assignments each week to ensure that projects are finished by our Parent Night on Thursday, June 10. </w:t>
                                </w:r>
                              </w:p>
                            </w:sdtContent>
                          </w:sdt>
                          <w:p w14:paraId="71CB4F50" w14:textId="77777777" w:rsidR="00A35E75" w:rsidRPr="000E6DA6" w:rsidRDefault="00A35E75" w:rsidP="00BC3C76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61.25pt;margin-top:83.25pt;width:403.5pt;height:24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" fillcolor="white [3201]" stroked="f" strokeweight=".5pt">
                <v:textbox>
                  <w:txbxContent>
                    <w:sdt>
                      <w:sdtPr>
                        <w:rPr>
                          <w:color w:val="000000" w:themeColor="text1"/>
                        </w:rPr>
                        <w:id w:val="-2079661778"/>
                      </w:sdtPr>
                      <w:sdtEndPr>
                        <w:rPr>
                          <w:rFonts w:ascii="Curlz MT" w:hAnsi="Curlz MT"/>
                          <w:b/>
                          <w:sz w:val="24"/>
                          <w:szCs w:val="24"/>
                        </w:rPr>
                      </w:sdtEndPr>
                      <w:sdtContent>
                        <w:p w14:paraId="079AFE54" w14:textId="779843E9" w:rsidR="00652E05" w:rsidRDefault="00C85826" w:rsidP="00652E05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FSA Writing Test</w:t>
                          </w:r>
                          <w:r w:rsidR="00652E05" w:rsidRPr="00D14F36">
                            <w:rPr>
                              <w:rFonts w:ascii="Arial" w:eastAsia="Times New Roman" w:hAnsi="Arial" w:cs="Arial"/>
                              <w:color w:val="222222"/>
                              <w:sz w:val="19"/>
                              <w:szCs w:val="19"/>
                            </w:rPr>
                            <w:br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This Thursday, April 8, 5</w:t>
                          </w:r>
                          <w:r w:rsidRPr="00C85826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 xml:space="preserve"> grade</w:t>
                          </w:r>
                          <w:r w:rsidR="00207AFD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rs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 xml:space="preserve"> will be taking the FSA writing assessment. </w:t>
                          </w:r>
                          <w:r w:rsidR="00207AFD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 xml:space="preserve">Students will have two hours to read 2-3 articles, plan, and write either an informative or opinion essay based on </w:t>
                          </w:r>
                          <w:proofErr w:type="gramStart"/>
                          <w:r w:rsidR="00207AFD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a writing</w:t>
                          </w:r>
                          <w:proofErr w:type="gramEnd"/>
                          <w:r w:rsidR="00207AFD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 xml:space="preserve"> prompt. Please make sure that your child gets a good night’s rest, has a nutritious breakfast, and arrives at school on-time.</w:t>
                          </w:r>
                        </w:p>
                        <w:p w14:paraId="5C3F9E5B" w14:textId="59E804B6" w:rsidR="00661595" w:rsidRPr="00C41D51" w:rsidRDefault="00661595" w:rsidP="00652E05">
                          <w:pPr>
                            <w:spacing w:after="120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urlz MT" w:hAnsi="Curlz MT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Science Fair</w:t>
                          </w:r>
                        </w:p>
                        <w:p w14:paraId="1D8F4804" w14:textId="6874B988" w:rsidR="00652E05" w:rsidRPr="00C41D51" w:rsidRDefault="00207AFD" w:rsidP="00652E05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>Beginning today, students will receive an assignment regarding the science fair. These will go home every Friday, and are due the following Friday. It is impera</w:t>
                          </w:r>
                          <w:r w:rsidR="00985FDD">
                            <w:rPr>
                              <w:rFonts w:ascii="Times New Roman" w:eastAsia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</w:rPr>
                            <w:t xml:space="preserve">tive that students complete these assignments each week to ensure that projects are finished by our Parent Night on Thursday, June 10. </w:t>
                          </w:r>
                        </w:p>
                      </w:sdtContent>
                    </w:sdt>
                    <w:p w14:paraId="71CB4F50" w14:textId="77777777" w:rsidR="00A35E75" w:rsidRPr="000E6DA6" w:rsidRDefault="00A35E75" w:rsidP="00BC3C76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343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FE89BF" wp14:editId="38329ADD">
                <wp:simplePos x="0" y="0"/>
                <wp:positionH relativeFrom="column">
                  <wp:posOffset>95250</wp:posOffset>
                </wp:positionH>
                <wp:positionV relativeFrom="paragraph">
                  <wp:posOffset>1028700</wp:posOffset>
                </wp:positionV>
                <wp:extent cx="7132320" cy="314325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31432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693843" w14:textId="77777777" w:rsidR="00A35D4D" w:rsidRDefault="008309A2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D4C9EA0" w14:textId="16A03703" w:rsidR="007C1833" w:rsidRPr="00565818" w:rsidRDefault="008309A2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</w:t>
                            </w:r>
                            <w:r w:rsidR="00A35D4D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2CEEE406" wp14:editId="3FF2E7F9">
                                  <wp:extent cx="1628775" cy="2495550"/>
                                  <wp:effectExtent l="76200" t="76200" r="142875" b="13335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riting3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8775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alt="book-bg" style="position:absolute;margin-left:7.5pt;margin-top:81pt;width:561.6pt;height:247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" strokecolor="#89643b [3208]" strokeweight=".5pt">
                <v:fill r:id="rId10" o:title="book-bg" recolor="t" rotate="t" type="frame"/>
                <v:textbox inset="0,0,0,0">
                  <w:txbxContent>
                    <w:p w14:paraId="23693843" w14:textId="77777777" w:rsidR="00A35D4D" w:rsidRDefault="008309A2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3D4C9EA0" w14:textId="16A03703" w:rsidR="007C1833" w:rsidRPr="00565818" w:rsidRDefault="008309A2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</w:t>
                      </w:r>
                      <w:r w:rsidR="00A35D4D"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2CEEE406" wp14:editId="3FF2E7F9">
                            <wp:extent cx="1628775" cy="2495550"/>
                            <wp:effectExtent l="76200" t="76200" r="142875" b="13335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riting3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8775" cy="249555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8773C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E7E5E39" wp14:editId="737BB072">
                <wp:simplePos x="0" y="0"/>
                <wp:positionH relativeFrom="column">
                  <wp:posOffset>85725</wp:posOffset>
                </wp:positionH>
                <wp:positionV relativeFrom="paragraph">
                  <wp:posOffset>8343265</wp:posOffset>
                </wp:positionV>
                <wp:extent cx="7172325" cy="1247775"/>
                <wp:effectExtent l="0" t="0" r="9525" b="9525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DA265" w14:textId="16E54FD6" w:rsidR="0034016E" w:rsidRPr="0034016E" w:rsidRDefault="0034016E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4016E">
                              <w:rPr>
                                <w:rFonts w:ascii="Castellar" w:hAnsi="Castellar" w:cs="Times New Roman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  <w:t>Citizen of the Week</w:t>
                            </w:r>
                          </w:p>
                          <w:p w14:paraId="542B29A8" w14:textId="1AAB65EF" w:rsidR="001C18BC" w:rsidRPr="001C18BC" w:rsidRDefault="00F2679D" w:rsidP="0034016E">
                            <w:pPr>
                              <w:pStyle w:val="SmallPrint"/>
                              <w:shd w:val="clear" w:color="auto" w:fill="FFFFFF" w:themeFill="background1"/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Congratulations t</w:t>
                            </w:r>
                            <w:r w:rsidR="00E65073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B22C9F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Sophie Palacios</w:t>
                            </w:r>
                            <w:r w:rsidR="0034016E" w:rsidRPr="0034016E">
                              <w:rPr>
                                <w:rFonts w:ascii="Edwardian Script ITC" w:hAnsi="Edwardian Script ITC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2A5CDAF7" w14:textId="3CA42BAD" w:rsidR="00C8773C" w:rsidRDefault="0034016E" w:rsidP="00F05506">
                            <w:pPr>
                              <w:pStyle w:val="SmallPrint"/>
                              <w:shd w:val="clear" w:color="auto" w:fill="FFFFFF" w:themeFill="background1"/>
                              <w:jc w:val="left"/>
                              <w:rPr>
                                <w:rFonts w:ascii="Monotype Corsiva" w:hAnsi="Monotype Corsiva" w:cs="Times New Roman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N</w:t>
                            </w:r>
                            <w:r w:rsidR="007902F8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otes from </w:t>
                            </w:r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 xml:space="preserve">Ms. </w:t>
                            </w:r>
                            <w:proofErr w:type="spellStart"/>
                            <w:r w:rsidR="000B052A" w:rsidRPr="00C8773C">
                              <w:rPr>
                                <w:rFonts w:ascii="Impact" w:hAnsi="Impact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Katje</w:t>
                            </w:r>
                            <w:proofErr w:type="spellEnd"/>
                            <w:r w:rsidR="007902F8" w:rsidRPr="00C877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This week, students </w:t>
                            </w:r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learned about </w:t>
                            </w:r>
                            <w:proofErr w:type="spellStart"/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kalimbas</w:t>
                            </w:r>
                            <w:proofErr w:type="spellEnd"/>
                            <w:r w:rsidR="00955A4C">
                              <w:rPr>
                                <w:rFonts w:ascii="Monotype Corsiva" w:hAnsi="Monotype Corsiva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, the mbira, explored categories of percussion, and played the ukulele.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6.75pt;margin-top:656.95pt;width:564.75pt;height:98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" filled="f" stroked="f">
                <v:textbox inset="0,0,0,0">
                  <w:txbxContent>
                    <w:p w14:paraId="165DA265" w14:textId="16E54FD6" w:rsidR="0034016E" w:rsidRPr="0034016E" w:rsidRDefault="0034016E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  <w:r w:rsidRPr="0034016E">
                        <w:rPr>
                          <w:rFonts w:ascii="Castellar" w:hAnsi="Castellar" w:cs="Times New Roman"/>
                          <w:b/>
                          <w:color w:val="000000" w:themeColor="text1"/>
                          <w:sz w:val="64"/>
                          <w:szCs w:val="64"/>
                        </w:rPr>
                        <w:t>Citizen of the Week</w:t>
                      </w:r>
                    </w:p>
                    <w:p w14:paraId="542B29A8" w14:textId="1AAB65EF" w:rsidR="001C18BC" w:rsidRPr="001C18BC" w:rsidRDefault="00F2679D" w:rsidP="0034016E">
                      <w:pPr>
                        <w:pStyle w:val="SmallPrint"/>
                        <w:shd w:val="clear" w:color="auto" w:fill="FFFFFF" w:themeFill="background1"/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Congratulations t</w:t>
                      </w:r>
                      <w:r w:rsidR="00E65073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o </w:t>
                      </w:r>
                      <w:r w:rsidR="00B22C9F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Sophie Palacios</w:t>
                      </w:r>
                      <w:r w:rsidR="0034016E" w:rsidRPr="0034016E">
                        <w:rPr>
                          <w:rFonts w:ascii="Edwardian Script ITC" w:hAnsi="Edwardian Script ITC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!</w:t>
                      </w:r>
                    </w:p>
                    <w:p w14:paraId="2A5CDAF7" w14:textId="3CA42BAD" w:rsidR="00C8773C" w:rsidRDefault="0034016E" w:rsidP="00F05506">
                      <w:pPr>
                        <w:pStyle w:val="SmallPrint"/>
                        <w:shd w:val="clear" w:color="auto" w:fill="FFFFFF" w:themeFill="background1"/>
                        <w:jc w:val="left"/>
                        <w:rPr>
                          <w:rFonts w:ascii="Monotype Corsiva" w:hAnsi="Monotype Corsiva" w:cs="Times New Roman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N</w:t>
                      </w:r>
                      <w:r w:rsidR="007902F8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otes from </w:t>
                      </w:r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 xml:space="preserve">Ms. </w:t>
                      </w:r>
                      <w:proofErr w:type="spellStart"/>
                      <w:r w:rsidR="000B052A" w:rsidRPr="00C8773C">
                        <w:rPr>
                          <w:rFonts w:ascii="Impact" w:hAnsi="Impact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Katje</w:t>
                      </w:r>
                      <w:proofErr w:type="spellEnd"/>
                      <w:r w:rsidR="007902F8" w:rsidRPr="00C877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: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This week, students </w:t>
                      </w:r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 xml:space="preserve">learned about </w:t>
                      </w:r>
                      <w:proofErr w:type="spellStart"/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kalimbas</w:t>
                      </w:r>
                      <w:proofErr w:type="spellEnd"/>
                      <w:r w:rsidR="00955A4C">
                        <w:rPr>
                          <w:rFonts w:ascii="Monotype Corsiva" w:hAnsi="Monotype Corsiva" w:cs="Times New Roman"/>
                          <w:color w:val="000000" w:themeColor="text1"/>
                          <w:sz w:val="32"/>
                          <w:szCs w:val="32"/>
                        </w:rPr>
                        <w:t>, the mbira, explored categories of percussion, and played the ukulele.</w:t>
                      </w:r>
                    </w:p>
                  </w:txbxContent>
                </v:textbox>
              </v:shape>
            </w:pict>
          </mc:Fallback>
        </mc:AlternateContent>
      </w:r>
      <w:r w:rsidR="00A51791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DD84BC" wp14:editId="6B2CF5BB">
                <wp:simplePos x="0" y="0"/>
                <wp:positionH relativeFrom="column">
                  <wp:posOffset>2076450</wp:posOffset>
                </wp:positionH>
                <wp:positionV relativeFrom="paragraph">
                  <wp:posOffset>1019175</wp:posOffset>
                </wp:positionV>
                <wp:extent cx="5095875" cy="310515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id w:val="1495535866"/>
                            </w:sdtPr>
                            <w:sdtEndPr>
                              <w:rPr>
                                <w:color w:val="auto"/>
                                <w:sz w:val="22"/>
                                <w:szCs w:val="22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color w:val="000000" w:themeColor="text1"/>
                                    <w:sz w:val="44"/>
                                    <w:szCs w:val="44"/>
                                  </w:rPr>
                                  <w:id w:val="1493290110"/>
                                </w:sdtPr>
                                <w:sdtEndP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</w:sdtEndPr>
                                <w:sdtContent>
                                  <w:bookmarkStart w:id="1" w:name="_Hlk527558159" w:displacedByCustomXml="prev"/>
                                  <w:p w14:paraId="2DF7CACD" w14:textId="7324B72B" w:rsidR="002A64DE" w:rsidRDefault="00955A4C" w:rsidP="002A64DE">
                                    <w:pPr>
                                      <w:spacing w:after="120"/>
                                      <w:jc w:val="center"/>
                                      <w:rPr>
                                        <w:rFonts w:ascii="Curlz MT" w:hAnsi="Curlz MT"/>
                                        <w:b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56"/>
                                          <w:szCs w:val="56"/>
                                        </w:rPr>
                                        <w:id w:val="-1091077981"/>
                                      </w:sdtPr>
                                      <w:sdtEndPr>
                                        <w:rPr>
                                          <w:rFonts w:ascii="Curlz MT" w:hAnsi="Curlz MT"/>
                                          <w:b/>
                                          <w:sz w:val="44"/>
                                          <w:szCs w:val="44"/>
                                        </w:rPr>
                                      </w:sdtEndPr>
                                      <w:sdtContent>
                                        <w:r w:rsidR="00D5275A">
                                          <w:rPr>
                                            <w:rFonts w:ascii="Curlz MT" w:hAnsi="Curlz MT"/>
                                            <w:b/>
                                            <w:color w:val="000000" w:themeColor="text1"/>
                                            <w:sz w:val="56"/>
                                            <w:szCs w:val="56"/>
                                          </w:rPr>
                                          <w:t>Veterans Day</w:t>
                                        </w:r>
                                      </w:sdtContent>
                                    </w:sdt>
                                    <w:bookmarkEnd w:id="1"/>
                                  </w:p>
                                  <w:p w14:paraId="43AD9CF1" w14:textId="77777777" w:rsidR="00A51791" w:rsidRDefault="00AA0F29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Our Veterans Day ceremony will be held this Friday, November 8</w:t>
                                    </w:r>
                                    <w:r w:rsidRPr="00AA0F29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from 7:45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until, approximately, 8:30. Please plan on joining us to honor and thank all those military perso</w:t>
                                    </w:r>
                                    <w:r w:rsid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nnel who have protected and served </w:t>
                                    </w:r>
                                    <w:r w:rsidR="00141B46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our country. </w:t>
                                    </w:r>
                                  </w:p>
                                  <w:p w14:paraId="74E29B4C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</w:p>
                                  <w:p w14:paraId="329C41D1" w14:textId="77777777" w:rsidR="00A51791" w:rsidRDefault="00A51791" w:rsidP="00180AFD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vertAlign w:val="superscript"/>
                                        <w:lang w:eastAsia="zh-CN" w:bidi="hi-IN"/>
                                      </w:rPr>
                                      <w:t>th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 xml:space="preserve">, </w:t>
                                    </w: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i/>
                                        <w:iCs/>
                                        <w:kern w:val="3"/>
                                        <w:u w:val="single"/>
                                        <w:lang w:eastAsia="zh-CN" w:bidi="hi-IN"/>
                                      </w:rPr>
                                      <w:t>at the very latest</w:t>
                                    </w: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. In addition, include the following:</w:t>
                                    </w:r>
                                  </w:p>
                                  <w:p w14:paraId="724DAA1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 w:rsidRPr="00A51791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Name</w:t>
                                    </w:r>
                                  </w:p>
                                  <w:p w14:paraId="4E869804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Rank</w:t>
                                    </w:r>
                                  </w:p>
                                  <w:p w14:paraId="09E41C28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Military branch</w:t>
                                    </w:r>
                                  </w:p>
                                  <w:p w14:paraId="28ACAFB3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War fought in (if applicable)</w:t>
                                    </w:r>
                                  </w:p>
                                  <w:p w14:paraId="176A77E1" w14:textId="77777777" w:rsidR="00A51791" w:rsidRPr="00A51791" w:rsidRDefault="00A51791" w:rsidP="00A51791">
                                    <w:pPr>
                                      <w:pStyle w:val="ListParagraph"/>
                                      <w:widowControl w:val="0"/>
                                      <w:numPr>
                                        <w:ilvl w:val="0"/>
                                        <w:numId w:val="1"/>
                                      </w:numPr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Student(s) that they are related to</w:t>
                                    </w:r>
                                  </w:p>
                                  <w:p w14:paraId="23059659" w14:textId="62578A62" w:rsidR="007702F1" w:rsidRPr="00A51791" w:rsidRDefault="00A51791" w:rsidP="00A51791">
                                    <w:pPr>
                                      <w:widowControl w:val="0"/>
                                      <w:suppressAutoHyphens/>
                                      <w:autoSpaceDN w:val="0"/>
                                      <w:textAlignment w:val="baseline"/>
                                      <w:rPr>
                                        <w:rFonts w:ascii="Times New Roman" w:eastAsia="SimSun" w:hAnsi="Times New Roman" w:cs="Times New Roman"/>
                                        <w:b/>
                                        <w:kern w:val="3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If you submitted a photograph and information last year</w:t>
                                    </w:r>
                                    <w:r w:rsidR="009D74B4">
                                      <w:rPr>
                                        <w:rFonts w:ascii="Times New Roman" w:eastAsia="SimSun" w:hAnsi="Times New Roman" w:cs="Times New Roman"/>
                                        <w:bCs/>
                                        <w:kern w:val="3"/>
                                        <w:lang w:eastAsia="zh-CN" w:bidi="hi-IN"/>
                                      </w:rPr>
                                      <w:t>, I will use that in the slideshow. I hope we have a large turn-out to honor these American heroes.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p w14:paraId="0B6369AC" w14:textId="77777777" w:rsidR="002C5C64" w:rsidRDefault="002C5C64" w:rsidP="00C41A10">
                            <w:pPr>
                              <w:spacing w:after="120"/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14:paraId="13791F34" w14:textId="77777777" w:rsidR="007B008C" w:rsidRDefault="007B008C" w:rsidP="007B008C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9DF5E36" w14:textId="77777777" w:rsidR="00B60BDB" w:rsidRDefault="00B60BDB" w:rsidP="00B60BDB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3604D087" w14:textId="77777777" w:rsidR="007E0D9F" w:rsidRPr="007E0D9F" w:rsidRDefault="007E0D9F" w:rsidP="007E0D9F">
                            <w:pPr>
                              <w:spacing w:after="120"/>
                              <w:rPr>
                                <w:rFonts w:ascii="Curlz MT" w:hAnsi="Curlz MT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7810BE51" w14:textId="047A7491" w:rsidR="00741A36" w:rsidRPr="00565818" w:rsidRDefault="00741A36" w:rsidP="001E4A9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63.5pt;margin-top:80.25pt;width:401.25pt;height:244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" filled="f" stroked="f" strokecolor="#c6a27b [1944]">
                <v:textbox inset="3.6pt,,3.6pt">
                  <w:txbxContent>
                    <w:sdt>
                      <w:sdtPr>
                        <w:rPr>
                          <w:color w:val="000000" w:themeColor="text1"/>
                          <w:sz w:val="44"/>
                          <w:szCs w:val="44"/>
                        </w:rPr>
                        <w:id w:val="1495535866"/>
                      </w:sdtPr>
                      <w:sdtEndPr>
                        <w:rPr>
                          <w:color w:val="auto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color w:val="000000" w:themeColor="text1"/>
                              <w:sz w:val="44"/>
                              <w:szCs w:val="44"/>
                            </w:rPr>
                            <w:id w:val="1493290110"/>
                          </w:sdtPr>
                          <w:sdtEndPr>
                            <w:rPr>
                              <w:color w:val="auto"/>
                              <w:sz w:val="22"/>
                              <w:szCs w:val="22"/>
                            </w:rPr>
                          </w:sdtEndPr>
                          <w:sdtContent>
                            <w:bookmarkStart w:id="2" w:name="_Hlk527558159" w:displacedByCustomXml="prev"/>
                            <w:p w14:paraId="2DF7CACD" w14:textId="7324B72B" w:rsidR="002A64DE" w:rsidRDefault="00955A4C" w:rsidP="002A64DE">
                              <w:pPr>
                                <w:spacing w:after="120"/>
                                <w:jc w:val="center"/>
                                <w:rPr>
                                  <w:rFonts w:ascii="Curlz MT" w:hAnsi="Curlz MT"/>
                                  <w:b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color w:val="000000" w:themeColor="text1"/>
                                    <w:sz w:val="56"/>
                                    <w:szCs w:val="56"/>
                                  </w:rPr>
                                  <w:id w:val="-1091077981"/>
                                </w:sdtPr>
                                <w:sdtEndPr>
                                  <w:rPr>
                                    <w:rFonts w:ascii="Curlz MT" w:hAnsi="Curlz MT"/>
                                    <w:b/>
                                    <w:sz w:val="44"/>
                                    <w:szCs w:val="44"/>
                                  </w:rPr>
                                </w:sdtEndPr>
                                <w:sdtContent>
                                  <w:r w:rsidR="00D5275A">
                                    <w:rPr>
                                      <w:rFonts w:ascii="Curlz MT" w:hAnsi="Curlz MT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Veterans Day</w:t>
                                  </w:r>
                                </w:sdtContent>
                              </w:sdt>
                              <w:bookmarkEnd w:id="2"/>
                            </w:p>
                            <w:p w14:paraId="43AD9CF1" w14:textId="77777777" w:rsidR="00A51791" w:rsidRDefault="00AA0F29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Our Veterans Day ceremony will be held this Friday, November 8</w:t>
                              </w:r>
                              <w:r w:rsidRPr="00AA0F29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from 7:45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until, approximately, 8:30. Please plan on joining us to honor and thank all those military perso</w:t>
                              </w:r>
                              <w:r w:rsid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nnel who have protected and served </w:t>
                              </w:r>
                              <w:r w:rsidR="00141B46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our country. </w:t>
                              </w:r>
                            </w:p>
                            <w:p w14:paraId="74E29B4C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</w:p>
                            <w:p w14:paraId="329C41D1" w14:textId="77777777" w:rsidR="00A51791" w:rsidRDefault="00A51791" w:rsidP="00180AFD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 am creating a PowerPoint slideshow to pay respect to the veterans of students and staff of Healthy Learning Academy. If you have a family member that you would like to be represented, please send me his/her picture by Wednesday, November 6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vertAlign w:val="superscript"/>
                                  <w:lang w:eastAsia="zh-CN" w:bidi="hi-IN"/>
                                </w:rPr>
                                <w:t>th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 xml:space="preserve">, </w:t>
                              </w: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i/>
                                  <w:iCs/>
                                  <w:kern w:val="3"/>
                                  <w:u w:val="single"/>
                                  <w:lang w:eastAsia="zh-CN" w:bidi="hi-IN"/>
                                </w:rPr>
                                <w:t>at the very latest</w:t>
                              </w: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. In addition, include the following:</w:t>
                              </w:r>
                            </w:p>
                            <w:p w14:paraId="724DAA1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 w:rsidRPr="00A51791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Name</w:t>
                              </w:r>
                            </w:p>
                            <w:p w14:paraId="4E869804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Rank</w:t>
                              </w:r>
                            </w:p>
                            <w:p w14:paraId="09E41C28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Military branch</w:t>
                              </w:r>
                            </w:p>
                            <w:p w14:paraId="28ACAFB3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War fought in (if applicable)</w:t>
                              </w:r>
                            </w:p>
                            <w:p w14:paraId="176A77E1" w14:textId="77777777" w:rsidR="00A51791" w:rsidRPr="00A51791" w:rsidRDefault="00A51791" w:rsidP="00A5179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Student(s) that they are related to</w:t>
                              </w:r>
                            </w:p>
                            <w:p w14:paraId="23059659" w14:textId="62578A62" w:rsidR="007702F1" w:rsidRPr="00A51791" w:rsidRDefault="00A51791" w:rsidP="00A51791">
                              <w:pPr>
                                <w:widowControl w:val="0"/>
                                <w:suppressAutoHyphens/>
                                <w:autoSpaceDN w:val="0"/>
                                <w:textAlignment w:val="baseline"/>
                                <w:rPr>
                                  <w:rFonts w:ascii="Times New Roman" w:eastAsia="SimSun" w:hAnsi="Times New Roman" w:cs="Times New Roman"/>
                                  <w:b/>
                                  <w:kern w:val="3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If you submitted a photograph and information last year</w:t>
                              </w:r>
                              <w:r w:rsidR="009D74B4">
                                <w:rPr>
                                  <w:rFonts w:ascii="Times New Roman" w:eastAsia="SimSun" w:hAnsi="Times New Roman" w:cs="Times New Roman"/>
                                  <w:bCs/>
                                  <w:kern w:val="3"/>
                                  <w:lang w:eastAsia="zh-CN" w:bidi="hi-IN"/>
                                </w:rPr>
                                <w:t>, I will use that in the slideshow. I hope we have a large turn-out to honor these American heroes.</w:t>
                              </w:r>
                            </w:p>
                          </w:sdtContent>
                        </w:sdt>
                      </w:sdtContent>
                    </w:sdt>
                    <w:p w14:paraId="0B6369AC" w14:textId="77777777" w:rsidR="002C5C64" w:rsidRDefault="002C5C64" w:rsidP="00C41A10">
                      <w:pPr>
                        <w:spacing w:after="120"/>
                        <w:rPr>
                          <w:rFonts w:ascii="Times New Roman" w:eastAsia="SimSun" w:hAnsi="Times New Roman" w:cs="Times New Roman"/>
                          <w:b/>
                          <w:kern w:val="3"/>
                          <w:lang w:eastAsia="zh-CN" w:bidi="hi-IN"/>
                        </w:rPr>
                      </w:pPr>
                    </w:p>
                    <w:p w14:paraId="13791F34" w14:textId="77777777" w:rsidR="007B008C" w:rsidRDefault="007B008C" w:rsidP="007B008C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b/>
                          <w:color w:val="000000" w:themeColor="text1"/>
                        </w:rPr>
                      </w:pPr>
                    </w:p>
                    <w:p w14:paraId="49DF5E36" w14:textId="77777777" w:rsidR="00B60BDB" w:rsidRDefault="00B60BDB" w:rsidP="00B60BDB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3604D087" w14:textId="77777777" w:rsidR="007E0D9F" w:rsidRPr="007E0D9F" w:rsidRDefault="007E0D9F" w:rsidP="007E0D9F">
                      <w:pPr>
                        <w:spacing w:after="120"/>
                        <w:rPr>
                          <w:rFonts w:ascii="Curlz MT" w:hAnsi="Curlz MT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7810BE51" w14:textId="047A7491" w:rsidR="00741A36" w:rsidRPr="00565818" w:rsidRDefault="00741A36" w:rsidP="001E4A9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1A1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13893B" wp14:editId="36DBEB90">
                <wp:simplePos x="0" y="0"/>
                <wp:positionH relativeFrom="margin">
                  <wp:posOffset>4114800</wp:posOffset>
                </wp:positionH>
                <wp:positionV relativeFrom="paragraph">
                  <wp:posOffset>4391024</wp:posOffset>
                </wp:positionV>
                <wp:extent cx="3113405" cy="2466975"/>
                <wp:effectExtent l="0" t="0" r="10795" b="285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2466975"/>
                        </a:xfrm>
                        <a:prstGeom prst="roundRect">
                          <a:avLst>
                            <a:gd name="adj" fmla="val 2500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48444E" w14:textId="77777777" w:rsidR="00D6062A" w:rsidRPr="00565818" w:rsidRDefault="00D6062A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53CCEAE7" w14:textId="77777777" w:rsidR="00536422" w:rsidRDefault="00536422" w:rsidP="0053642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bookmarkStart w:id="3" w:name="_Hlk21963232"/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Important Dates</w:t>
                            </w:r>
                          </w:p>
                          <w:p w14:paraId="33614602" w14:textId="3A43F6F7" w:rsidR="00536422" w:rsidRDefault="00D03773" w:rsidP="0053642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Thursday, </w:t>
                            </w:r>
                            <w:r w:rsidR="00536422" w:rsidRPr="00426990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April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8</w:t>
                            </w:r>
                            <w:r w:rsidR="00536422" w:rsidRPr="00426990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FSA Writing Assessment</w:t>
                            </w:r>
                          </w:p>
                          <w:p w14:paraId="516816F6" w14:textId="571CD069" w:rsidR="00766FCC" w:rsidRDefault="00766FCC" w:rsidP="0053642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Monday, April 12: End of 3</w:t>
                            </w:r>
                            <w:r w:rsidRPr="00766FC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vertAlign w:val="superscript"/>
                                <w:lang w:eastAsia="zh-CN" w:bidi="hi-IN"/>
                              </w:rPr>
                              <w:t>rd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nine weeks</w:t>
                            </w:r>
                          </w:p>
                          <w:p w14:paraId="234CB929" w14:textId="0D358DFB" w:rsidR="00766FCC" w:rsidRPr="00426990" w:rsidRDefault="00766FCC" w:rsidP="0053642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Friday, April 16: Teacher Workday- no school</w:t>
                            </w:r>
                          </w:p>
                          <w:p w14:paraId="1AB6043A" w14:textId="77777777" w:rsidR="00536422" w:rsidRDefault="00536422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</w:p>
                          <w:p w14:paraId="3E8DD872" w14:textId="5C9D5440" w:rsidR="00426990" w:rsidRDefault="0040296D" w:rsidP="0066145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color w:val="000000" w:themeColor="text1"/>
                                <w:kern w:val="3"/>
                                <w:u w:val="single"/>
                                <w:lang w:eastAsia="zh-CN" w:bidi="hi-IN"/>
                              </w:rPr>
                              <w:t>Yoga Pose of the Week</w:t>
                            </w:r>
                          </w:p>
                          <w:p w14:paraId="16387219" w14:textId="60789BD7" w:rsidR="00536422" w:rsidRDefault="0040296D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This past week, 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kindergartners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led Morning Meeting and introduced students an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 parents to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536422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our “Yoga Pose of the Week,” which was “</w:t>
                            </w:r>
                            <w:r w:rsidR="00035ACB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Downward Dog.</w:t>
                            </w:r>
                            <w:bookmarkEnd w:id="3"/>
                            <w:r w:rsidR="00766FCC"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0DFF7255" w14:textId="2B8AD866" w:rsidR="00766FCC" w:rsidRPr="00035ACB" w:rsidRDefault="00766FCC" w:rsidP="00D03773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Cs/>
                                <w:color w:val="000000" w:themeColor="text1"/>
                                <w:kern w:val="3"/>
                                <w:lang w:eastAsia="zh-CN" w:bidi="hi-IN"/>
                              </w:rP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A28FB" wp14:editId="21AAC650">
                                  <wp:extent cx="1000125" cy="657225"/>
                                  <wp:effectExtent l="0" t="0" r="9525" b="9525"/>
                                  <wp:docPr id="16" name="Picture 16" descr="Downward dog yoga pose silhouette - Transparent PNG &amp; SVG vector fi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ownward dog yoga pose silhouette - Transparent PNG &amp; SVG vector f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1" style="position:absolute;margin-left:324pt;margin-top:345.75pt;width:245.15pt;height:194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6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" fillcolor="#664a2c [2408]" strokecolor="#89643b [3208]">
                <v:textbox inset=",7.2pt">
                  <w:txbxContent>
                    <w:p w14:paraId="7C48444E" w14:textId="77777777" w:rsidR="00D6062A" w:rsidRPr="00565818" w:rsidRDefault="00D6062A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53CCEAE7" w14:textId="77777777" w:rsidR="00536422" w:rsidRDefault="00536422" w:rsidP="0053642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bookmarkStart w:id="4" w:name="_Hlk21963232"/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Important Dates</w:t>
                      </w:r>
                    </w:p>
                    <w:p w14:paraId="33614602" w14:textId="3A43F6F7" w:rsidR="00536422" w:rsidRDefault="00D03773" w:rsidP="0053642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Thursday, </w:t>
                      </w:r>
                      <w:r w:rsidR="00536422" w:rsidRPr="00426990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April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8</w:t>
                      </w:r>
                      <w:r w:rsidR="00536422" w:rsidRPr="00426990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: 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FSA Writing Assessment</w:t>
                      </w:r>
                    </w:p>
                    <w:p w14:paraId="516816F6" w14:textId="571CD069" w:rsidR="00766FCC" w:rsidRDefault="00766FCC" w:rsidP="0053642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Monday, April 12: End of 3</w:t>
                      </w:r>
                      <w:r w:rsidRPr="00766FC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vertAlign w:val="superscript"/>
                          <w:lang w:eastAsia="zh-CN" w:bidi="hi-IN"/>
                        </w:rPr>
                        <w:t>rd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nine weeks</w:t>
                      </w:r>
                    </w:p>
                    <w:p w14:paraId="234CB929" w14:textId="0D358DFB" w:rsidR="00766FCC" w:rsidRPr="00426990" w:rsidRDefault="00766FCC" w:rsidP="00536422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Friday, April 16: Teacher Workday- no school</w:t>
                      </w:r>
                    </w:p>
                    <w:p w14:paraId="1AB6043A" w14:textId="77777777" w:rsidR="00536422" w:rsidRDefault="00536422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</w:p>
                    <w:p w14:paraId="3E8DD872" w14:textId="5C9D5440" w:rsidR="00426990" w:rsidRDefault="0040296D" w:rsidP="0066145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/>
                          <w:bCs/>
                          <w:color w:val="000000" w:themeColor="text1"/>
                          <w:kern w:val="3"/>
                          <w:u w:val="single"/>
                          <w:lang w:eastAsia="zh-CN" w:bidi="hi-IN"/>
                        </w:rPr>
                        <w:t>Yoga Pose of the Week</w:t>
                      </w:r>
                    </w:p>
                    <w:p w14:paraId="16387219" w14:textId="60789BD7" w:rsidR="00536422" w:rsidRDefault="0040296D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This past week, 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kindergartners</w:t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led Morning Meeting and introduced students an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 parents to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 xml:space="preserve"> </w:t>
                      </w:r>
                      <w:r w:rsidR="00536422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our “Yoga Pose of the Week,” which was “</w:t>
                      </w:r>
                      <w:r w:rsidR="00035ACB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Downward Dog.</w:t>
                      </w:r>
                      <w:bookmarkEnd w:id="4"/>
                      <w:r w:rsidR="00766FCC"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>”</w:t>
                      </w:r>
                    </w:p>
                    <w:p w14:paraId="0DFF7255" w14:textId="2B8AD866" w:rsidR="00766FCC" w:rsidRPr="00035ACB" w:rsidRDefault="00766FCC" w:rsidP="00D03773">
                      <w:pPr>
                        <w:widowControl w:val="0"/>
                        <w:suppressLineNumbers/>
                        <w:shd w:val="clear" w:color="auto" w:fill="FFFFFF" w:themeFill="background1"/>
                        <w:suppressAutoHyphens/>
                        <w:autoSpaceDN w:val="0"/>
                        <w:textAlignment w:val="baseline"/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rFonts w:ascii="Times New Roman" w:eastAsia="SimSun" w:hAnsi="Times New Roman" w:cs="Times New Roman"/>
                          <w:bCs/>
                          <w:color w:val="000000" w:themeColor="text1"/>
                          <w:kern w:val="3"/>
                          <w:lang w:eastAsia="zh-CN" w:bidi="hi-IN"/>
                        </w:rP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9A28FB" wp14:editId="21AAC650">
                            <wp:extent cx="1000125" cy="657225"/>
                            <wp:effectExtent l="0" t="0" r="9525" b="9525"/>
                            <wp:docPr id="16" name="Picture 16" descr="Downward dog yoga pose silhouette - Transparent PNG &amp; SVG vector f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ownward dog yoga pose silhouette - Transparent PNG &amp; SVG vector fi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4147F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26ED6C" wp14:editId="2DE8CB0E">
                <wp:simplePos x="0" y="0"/>
                <wp:positionH relativeFrom="column">
                  <wp:posOffset>95250</wp:posOffset>
                </wp:positionH>
                <wp:positionV relativeFrom="paragraph">
                  <wp:posOffset>4381500</wp:posOffset>
                </wp:positionV>
                <wp:extent cx="3920490" cy="2476500"/>
                <wp:effectExtent l="0" t="0" r="22860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2476500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063"/>
                            </w:tblGrid>
                            <w:tr w:rsidR="00565818" w:rsidRPr="00565818" w14:paraId="55A4BDAE" w14:textId="77777777" w:rsidTr="004663D5">
                              <w:trPr>
                                <w:trHeight w:val="2157"/>
                              </w:trPr>
                              <w:tc>
                                <w:tcPr>
                                  <w:tcW w:w="5000" w:type="pct"/>
                                </w:tcPr>
                                <w:p w14:paraId="024A4200" w14:textId="52D1A483" w:rsidR="00E12EE3" w:rsidRDefault="0017389E" w:rsidP="0017389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45BC7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8E5BDE" w:rsidRPr="00B848EF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We </w:t>
                                  </w:r>
                                  <w:r w:rsidR="00FA0CA5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went over</w:t>
                                  </w:r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sequence of events, active and passive voice, </w:t>
                                  </w:r>
                                  <w:r w:rsidR="00F804C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a</w:t>
                                  </w:r>
                                  <w:r w:rsidR="001610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nd</w:t>
                                  </w:r>
                                  <w:r w:rsidR="0049677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the </w:t>
                                  </w:r>
                                  <w:r w:rsidR="008E5BDE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prefix, “</w:t>
                                  </w:r>
                                  <w:r w:rsidR="00F804C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hyp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er</w:t>
                                  </w:r>
                                  <w:r w:rsidR="00F660A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-</w:t>
                                  </w:r>
                                  <w:r w:rsidR="00F804C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  <w:r w:rsidR="00496778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”</w:t>
                                  </w:r>
                                </w:p>
                                <w:p w14:paraId="277A3DCA" w14:textId="5E77E417" w:rsidR="003C500D" w:rsidRDefault="00397A6F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SS</w:t>
                                  </w:r>
                                  <w:r w:rsidRPr="00397A6F">
                                    <w:rPr>
                                      <w:rFonts w:ascii="Times New Roman" w:eastAsia="SimSun" w:hAnsi="Times New Roman" w:cs="Times New Roman"/>
                                      <w:b/>
                                      <w:kern w:val="3"/>
                                      <w:lang w:eastAsia="zh-CN" w:bidi="hi-IN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  <w:r w:rsidR="00F804C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Students 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just tested on </w:t>
                                  </w:r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Ch. 6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: A </w:t>
                                  </w:r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New Nation.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We‘re going to take a break from SS to work on extra science for </w:t>
                                  </w:r>
                                  <w:proofErr w:type="spellStart"/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awhile</w:t>
                                  </w:r>
                                  <w:proofErr w:type="spellEnd"/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.</w:t>
                                  </w:r>
                                </w:p>
                                <w:p w14:paraId="3D370B08" w14:textId="22DA38C0" w:rsidR="005A2872" w:rsidRPr="001610DE" w:rsidRDefault="0017389E" w:rsidP="005A2872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6B1BF1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Math</w:t>
                                  </w:r>
                                  <w:r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: </w:t>
                                  </w:r>
                                  <w:r w:rsidR="00F804C6" w:rsidRPr="00F804C6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We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 just tested on </w:t>
                                  </w:r>
                                  <w:r w:rsidR="006A49A7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measurement in Ch. 11</w:t>
                                  </w:r>
                                  <w:r w:rsidR="00BD637D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>. Next up is Ch. 12: Patterns in the Coordinate Plane.</w:t>
                                  </w:r>
                                  <w:r w:rsidR="00F804C6">
                                    <w:rPr>
                                      <w:rFonts w:ascii="Times New Roman" w:eastAsia="SimSun" w:hAnsi="Times New Roman" w:cs="Times New Roman"/>
                                      <w:bCs/>
                                      <w:kern w:val="3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 w14:paraId="01989550" w14:textId="7D22FB77" w:rsidR="004663D5" w:rsidRPr="00C81026" w:rsidRDefault="0017389E" w:rsidP="00BD637D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</w:pPr>
                                  <w:r w:rsidRPr="00371BA0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u w:val="single"/>
                                      <w:lang w:eastAsia="zh-CN" w:bidi="hi-IN"/>
                                    </w:rPr>
                                    <w:t>S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  <w:t>cience</w:t>
                                  </w:r>
                                  <w:r w:rsidRPr="006B1B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 xml:space="preserve">: </w:t>
                                  </w:r>
                                  <w:r w:rsidR="006A49A7" w:rsidRPr="006A49A7"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 xml:space="preserve">This week, we </w:t>
                                  </w:r>
                                  <w:r w:rsidR="00BD637D">
                                    <w:rPr>
                                      <w:rFonts w:ascii="Times New Roman" w:hAnsi="Times New Roman" w:cs="Times New Roman"/>
                                      <w:bCs/>
                                    </w:rPr>
                                    <w:t xml:space="preserve">focused on Unit 8, which was on </w:t>
                                  </w:r>
                                  <w:r w:rsidR="00F804C6">
                                    <w:rPr>
                                      <w:rFonts w:ascii="Times New Roman" w:hAnsi="Times New Roman" w:cs="Times New Roman"/>
                                    </w:rPr>
                                    <w:t>Forces and Motion.</w:t>
                                  </w:r>
                                  <w:r w:rsidR="00BD637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We will test this </w:t>
                                  </w:r>
                                  <w:r w:rsidR="00207AF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upcoming </w:t>
                                  </w:r>
                                  <w:r w:rsidR="00BD637D">
                                    <w:rPr>
                                      <w:rFonts w:ascii="Times New Roman" w:hAnsi="Times New Roman" w:cs="Times New Roman"/>
                                    </w:rPr>
                                    <w:t>week.</w:t>
                                  </w:r>
                                </w:p>
                              </w:tc>
                            </w:tr>
                            <w:tr w:rsidR="00565818" w:rsidRPr="00565818" w14:paraId="4E083ED9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B762408" w14:textId="77777777" w:rsidR="00EA04AE" w:rsidRPr="00A07FE2" w:rsidRDefault="00EA04AE" w:rsidP="00EA04AE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</w:pP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u w:val="single"/>
                                      <w:lang w:eastAsia="zh-CN" w:bidi="hi-IN"/>
                                    </w:rPr>
                                    <w:t>Word of the Week</w:t>
                                  </w:r>
                                  <w:r w:rsidRPr="00A07FE2">
                                    <w:rPr>
                                      <w:rFonts w:ascii="Times New Roman" w:eastAsia="SimSun" w:hAnsi="Times New Roman" w:cs="Times New Roman"/>
                                      <w:b/>
                                      <w:bCs/>
                                      <w:kern w:val="3"/>
                                      <w:sz w:val="24"/>
                                      <w:szCs w:val="24"/>
                                      <w:lang w:eastAsia="zh-CN" w:bidi="hi-IN"/>
                                    </w:rPr>
                                    <w:t>:</w:t>
                                  </w:r>
                                </w:p>
                                <w:p w14:paraId="0A8FE9C7" w14:textId="608A23A7" w:rsidR="00B21EDD" w:rsidRPr="00D03773" w:rsidRDefault="00D03773" w:rsidP="00B22C9F">
                                  <w:pPr>
                                    <w:widowControl w:val="0"/>
                                    <w:suppressLineNumbers/>
                                    <w:shd w:val="clear" w:color="auto" w:fill="FFFFFF" w:themeFill="background1"/>
                                    <w:suppressAutoHyphens/>
                                    <w:autoSpaceDN w:val="0"/>
                                    <w:textAlignment w:val="baseline"/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</w:pPr>
                                  <w:r w:rsidRPr="00D0377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Our word of the week was “</w:t>
                                  </w:r>
                                  <w:r w:rsidR="00766FCC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>wisdom</w:t>
                                  </w:r>
                                  <w:r w:rsidRPr="00D03773">
                                    <w:rPr>
                                      <w:rFonts w:ascii="Times New Roman" w:eastAsia="SimSun" w:hAnsi="Times New Roman" w:cs="Times New Roman"/>
                                      <w:kern w:val="3"/>
                                      <w:lang w:eastAsia="zh-CN" w:bidi="hi-IN"/>
                                    </w:rPr>
                                    <w:t xml:space="preserve">.” </w:t>
                                  </w:r>
                                  <w:r w:rsidR="00766FCC" w:rsidRPr="00D7150B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Wisdom is the ability to think and act using knowledge, experience, understanding, common sense</w:t>
                                  </w:r>
                                  <w:r w:rsidR="00D7150B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>,</w:t>
                                  </w:r>
                                  <w:r w:rsidR="00766FCC" w:rsidRPr="00D7150B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 and insight.</w:t>
                                  </w:r>
                                  <w:r w:rsidR="00D7150B">
                                    <w:rPr>
                                      <w:rFonts w:ascii="Times New Roman" w:hAnsi="Times New Roman" w:cs="Times New Roman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D7150B" w:rsidRPr="00D7150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Acquiring a</w:t>
                                  </w:r>
                                  <w:r w:rsidR="00D7150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nd practicing wisdom gives way to </w:t>
                                  </w:r>
                                  <w:r w:rsidR="00D7150B" w:rsidRPr="00D7150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happiness and longevity of life.</w:t>
                                  </w:r>
                                  <w:r w:rsidR="00D7150B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B22C9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W</w:t>
                                  </w:r>
                                  <w:r w:rsidR="00B22C9F" w:rsidRPr="00B22C9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ise decisions often prevent heartache</w:t>
                                  </w:r>
                                  <w:r w:rsidR="00B22C9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 xml:space="preserve"> and </w:t>
                                  </w:r>
                                  <w:r w:rsidR="00B22C9F" w:rsidRPr="00B22C9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difficult</w:t>
                                  </w:r>
                                  <w:r w:rsidR="00B22C9F" w:rsidRPr="00B22C9F">
                                    <w:rPr>
                                      <w:rFonts w:ascii="Verdana" w:hAnsi="Verdana"/>
                                      <w:color w:val="000000" w:themeColor="text1"/>
                                      <w:sz w:val="27"/>
                                      <w:szCs w:val="27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B22C9F" w:rsidRPr="00B22C9F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hd w:val="clear" w:color="auto" w:fill="FFFFFF"/>
                                    </w:rPr>
                                    <w:t>situations from developing.</w:t>
                                  </w:r>
                                </w:p>
                              </w:tc>
                            </w:tr>
                            <w:tr w:rsidR="00565818" w:rsidRPr="00565818" w14:paraId="55836D3F" w14:textId="77777777" w:rsidTr="002C5567">
                              <w:tc>
                                <w:tcPr>
                                  <w:tcW w:w="5000" w:type="pct"/>
                                </w:tcPr>
                                <w:p w14:paraId="2D5FF695" w14:textId="77777777" w:rsidR="00C97DCF" w:rsidRPr="00565818" w:rsidRDefault="00C97DCF" w:rsidP="00565818">
                                  <w:pPr>
                                    <w:pStyle w:val="EventDetails"/>
                                    <w:shd w:val="clear" w:color="auto" w:fill="FFFFFF" w:themeFill="background1"/>
                                    <w:rPr>
                                      <w:color w:val="auto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2EFCA" w14:textId="77777777" w:rsidR="00C97DCF" w:rsidRPr="00565818" w:rsidRDefault="00C97DCF" w:rsidP="00565818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2" style="position:absolute;margin-left:7.5pt;margin-top:345pt;width:308.7pt;height:1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" fillcolor="#664a2c [2408]" strokecolor="#89643b [3208]">
                <v:textbox>
                  <w:txbxContent>
                    <w:tbl>
                      <w:tblPr>
                        <w:tblStyle w:val="TableGrid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063"/>
                      </w:tblGrid>
                      <w:tr w:rsidR="00565818" w:rsidRPr="00565818" w14:paraId="55A4BDAE" w14:textId="77777777" w:rsidTr="004663D5">
                        <w:trPr>
                          <w:trHeight w:val="2157"/>
                        </w:trPr>
                        <w:tc>
                          <w:tcPr>
                            <w:tcW w:w="5000" w:type="pct"/>
                          </w:tcPr>
                          <w:p w14:paraId="024A4200" w14:textId="52D1A483" w:rsidR="00E12EE3" w:rsidRDefault="0017389E" w:rsidP="0017389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45BC7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ELA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8E5BDE" w:rsidRPr="00B848EF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We </w:t>
                            </w:r>
                            <w:r w:rsidR="00FA0CA5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went over</w:t>
                            </w:r>
                            <w:r w:rsidR="00F660A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sequence of events, active and passive voice, </w:t>
                            </w:r>
                            <w:r w:rsidR="00F804C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a</w:t>
                            </w:r>
                            <w:r w:rsidR="001610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nd</w:t>
                            </w:r>
                            <w:r w:rsidR="0049677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the </w:t>
                            </w:r>
                            <w:r w:rsidR="008E5BDE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prefix, “</w:t>
                            </w:r>
                            <w:r w:rsidR="00F804C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hyp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er</w:t>
                            </w:r>
                            <w:r w:rsidR="00F660A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-</w:t>
                            </w:r>
                            <w:r w:rsidR="00F804C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  <w:r w:rsidR="00496778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”</w:t>
                            </w:r>
                          </w:p>
                          <w:p w14:paraId="277A3DCA" w14:textId="5E77E417" w:rsidR="003C500D" w:rsidRDefault="00397A6F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u w:val="single"/>
                                <w:lang w:eastAsia="zh-CN" w:bidi="hi-IN"/>
                              </w:rPr>
                              <w:t>SS</w:t>
                            </w:r>
                            <w:r w:rsidRPr="00397A6F">
                              <w:rPr>
                                <w:rFonts w:ascii="Times New Roman" w:eastAsia="SimSun" w:hAnsi="Times New Roman" w:cs="Times New Roman"/>
                                <w:b/>
                                <w:kern w:val="3"/>
                                <w:lang w:eastAsia="zh-CN" w:bidi="hi-IN"/>
                              </w:rPr>
                              <w:t>: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="00F804C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Students 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just tested on </w:t>
                            </w:r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Ch. 6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: A </w:t>
                            </w:r>
                            <w:r w:rsidR="006A49A7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New Nation.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We‘re going to take a break from SS to work on extra science for </w:t>
                            </w:r>
                            <w:proofErr w:type="spellStart"/>
                            <w:r w:rsidR="00BD637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awhile</w:t>
                            </w:r>
                            <w:proofErr w:type="spellEnd"/>
                            <w:r w:rsidR="00BD637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14:paraId="3D370B08" w14:textId="22DA38C0" w:rsidR="005A2872" w:rsidRPr="001610DE" w:rsidRDefault="0017389E" w:rsidP="005A2872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</w:pPr>
                            <w:r w:rsidRPr="006B1BF1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Math</w: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 w:rsidR="00F804C6" w:rsidRPr="00F804C6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We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 just tested on </w:t>
                            </w:r>
                            <w:r w:rsidR="006A49A7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measurement in Ch. 11</w:t>
                            </w:r>
                            <w:r w:rsidR="00BD637D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>. Next up is Ch. 12: Patterns in the Coordinate Plane.</w:t>
                            </w:r>
                            <w:r w:rsidR="00F804C6">
                              <w:rPr>
                                <w:rFonts w:ascii="Times New Roman" w:eastAsia="SimSun" w:hAnsi="Times New Roman" w:cs="Times New Roman"/>
                                <w:bCs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 w14:paraId="01989550" w14:textId="7D22FB77" w:rsidR="004663D5" w:rsidRPr="00C81026" w:rsidRDefault="0017389E" w:rsidP="00BD637D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</w:pPr>
                            <w:r w:rsidRPr="00371BA0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u w:val="single"/>
                                <w:lang w:eastAsia="zh-CN" w:bidi="hi-IN"/>
                              </w:rPr>
                              <w:t>S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cience</w:t>
                            </w:r>
                            <w:r w:rsidRPr="006B1BF1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  <w:r w:rsidR="006A49A7" w:rsidRPr="006A49A7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This week, we </w:t>
                            </w:r>
                            <w:r w:rsidR="00BD637D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focused on Unit 8, which was on </w:t>
                            </w:r>
                            <w:r w:rsidR="00F804C6">
                              <w:rPr>
                                <w:rFonts w:ascii="Times New Roman" w:hAnsi="Times New Roman" w:cs="Times New Roman"/>
                              </w:rPr>
                              <w:t>Forces and Motion.</w:t>
                            </w:r>
                            <w:r w:rsidR="00BD637D">
                              <w:rPr>
                                <w:rFonts w:ascii="Times New Roman" w:hAnsi="Times New Roman" w:cs="Times New Roman"/>
                              </w:rPr>
                              <w:t xml:space="preserve"> We will test this </w:t>
                            </w:r>
                            <w:r w:rsidR="00207AFD">
                              <w:rPr>
                                <w:rFonts w:ascii="Times New Roman" w:hAnsi="Times New Roman" w:cs="Times New Roman"/>
                              </w:rPr>
                              <w:t xml:space="preserve">upcoming </w:t>
                            </w:r>
                            <w:r w:rsidR="00BD637D">
                              <w:rPr>
                                <w:rFonts w:ascii="Times New Roman" w:hAnsi="Times New Roman" w:cs="Times New Roman"/>
                              </w:rPr>
                              <w:t>week.</w:t>
                            </w:r>
                          </w:p>
                        </w:tc>
                      </w:tr>
                      <w:tr w:rsidR="00565818" w:rsidRPr="00565818" w14:paraId="4E083ED9" w14:textId="77777777" w:rsidTr="002C5567">
                        <w:tc>
                          <w:tcPr>
                            <w:tcW w:w="5000" w:type="pct"/>
                          </w:tcPr>
                          <w:p w14:paraId="2B762408" w14:textId="77777777" w:rsidR="00EA04AE" w:rsidRPr="00A07FE2" w:rsidRDefault="00EA04AE" w:rsidP="00EA04AE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Word of the Week</w:t>
                            </w:r>
                            <w:r w:rsidRPr="00A07FE2">
                              <w:rPr>
                                <w:rFonts w:ascii="Times New Roman" w:eastAsia="SimSun" w:hAnsi="Times New Roman" w:cs="Times New Roman"/>
                                <w:b/>
                                <w:bCs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>:</w:t>
                            </w:r>
                          </w:p>
                          <w:p w14:paraId="0A8FE9C7" w14:textId="608A23A7" w:rsidR="00B21EDD" w:rsidRPr="00D03773" w:rsidRDefault="00D03773" w:rsidP="00B22C9F">
                            <w:pPr>
                              <w:widowControl w:val="0"/>
                              <w:suppressLineNumbers/>
                              <w:shd w:val="clear" w:color="auto" w:fill="FFFFFF" w:themeFill="background1"/>
                              <w:suppressAutoHyphens/>
                              <w:autoSpaceDN w:val="0"/>
                              <w:textAlignment w:val="baseline"/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</w:pPr>
                            <w:r w:rsidRPr="00D0377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Our word of the week was “</w:t>
                            </w:r>
                            <w:r w:rsidR="00766FCC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>wisdom</w:t>
                            </w:r>
                            <w:r w:rsidRPr="00D03773">
                              <w:rPr>
                                <w:rFonts w:ascii="Times New Roman" w:eastAsia="SimSun" w:hAnsi="Times New Roman" w:cs="Times New Roman"/>
                                <w:kern w:val="3"/>
                                <w:lang w:eastAsia="zh-CN" w:bidi="hi-IN"/>
                              </w:rPr>
                              <w:t xml:space="preserve">.” </w:t>
                            </w:r>
                            <w:r w:rsidR="00766FCC" w:rsidRPr="00D7150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Wisdom is the ability to think and act using knowledge, experience, understanding, common sense</w:t>
                            </w:r>
                            <w:r w:rsidR="00D7150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,</w:t>
                            </w:r>
                            <w:r w:rsidR="00766FCC" w:rsidRPr="00D7150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 and insight.</w:t>
                            </w:r>
                            <w:r w:rsidR="00D7150B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 xml:space="preserve"> </w:t>
                            </w:r>
                            <w:r w:rsidR="00D7150B" w:rsidRPr="00D7150B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Acquiring a</w:t>
                            </w:r>
                            <w:r w:rsidR="00D7150B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nd practicing wisdom gives way to </w:t>
                            </w:r>
                            <w:r w:rsidR="00D7150B" w:rsidRPr="00D7150B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happiness and longevity of life.</w:t>
                            </w:r>
                            <w:r w:rsidR="00D7150B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</w:t>
                            </w:r>
                            <w:r w:rsidR="00B22C9F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W</w:t>
                            </w:r>
                            <w:r w:rsidR="00B22C9F" w:rsidRPr="00B22C9F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ise decisions often prevent heartache</w:t>
                            </w:r>
                            <w:r w:rsidR="00B22C9F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 xml:space="preserve"> and </w:t>
                            </w:r>
                            <w:r w:rsidR="00B22C9F" w:rsidRPr="00B22C9F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difficult</w:t>
                            </w:r>
                            <w:r w:rsidR="00B22C9F" w:rsidRPr="00B22C9F">
                              <w:rPr>
                                <w:rFonts w:ascii="Verdana" w:hAnsi="Verdana"/>
                                <w:color w:val="000000" w:themeColor="text1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="00B22C9F" w:rsidRPr="00B22C9F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situations from developing.</w:t>
                            </w:r>
                          </w:p>
                        </w:tc>
                      </w:tr>
                      <w:tr w:rsidR="00565818" w:rsidRPr="00565818" w14:paraId="55836D3F" w14:textId="77777777" w:rsidTr="002C5567">
                        <w:tc>
                          <w:tcPr>
                            <w:tcW w:w="5000" w:type="pct"/>
                          </w:tcPr>
                          <w:p w14:paraId="2D5FF695" w14:textId="77777777" w:rsidR="00C97DCF" w:rsidRPr="00565818" w:rsidRDefault="00C97DCF" w:rsidP="00565818">
                            <w:pPr>
                              <w:pStyle w:val="EventDetails"/>
                              <w:shd w:val="clear" w:color="auto" w:fill="FFFFFF" w:themeFill="background1"/>
                              <w:rPr>
                                <w:color w:val="auto"/>
                              </w:rPr>
                            </w:pPr>
                          </w:p>
                        </w:tc>
                      </w:tr>
                    </w:tbl>
                    <w:p w14:paraId="2E02EFCA" w14:textId="77777777" w:rsidR="00C97DCF" w:rsidRPr="00565818" w:rsidRDefault="00C97DCF" w:rsidP="00565818">
                      <w:pPr>
                        <w:shd w:val="clear" w:color="auto" w:fill="FFFFFF" w:themeFill="background1"/>
                      </w:pPr>
                    </w:p>
                  </w:txbxContent>
                </v:textbox>
              </v:roundrect>
            </w:pict>
          </mc:Fallback>
        </mc:AlternateContent>
      </w:r>
      <w:r w:rsidR="0047426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E9D3B8" wp14:editId="56C2A67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77400"/>
                <wp:effectExtent l="0" t="0" r="19050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7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5B4954" id="Rectangle 2" o:spid="_x0000_s1026" style="position:absolute;margin-left:0;margin-top:0;width:8in;height:762pt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" fillcolor="#44311d [1608]">
                <w10:wrap anchorx="margin" anchory="margin"/>
              </v:rect>
            </w:pict>
          </mc:Fallback>
        </mc:AlternateContent>
      </w:r>
      <w:r w:rsidR="00FA0488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A85935" wp14:editId="0478D68F">
                <wp:simplePos x="0" y="0"/>
                <wp:positionH relativeFrom="margin">
                  <wp:posOffset>95250</wp:posOffset>
                </wp:positionH>
                <wp:positionV relativeFrom="paragraph">
                  <wp:posOffset>7134225</wp:posOffset>
                </wp:positionV>
                <wp:extent cx="7132955" cy="1066800"/>
                <wp:effectExtent l="0" t="0" r="10795" b="1905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955" cy="1066800"/>
                        </a:xfrm>
                        <a:prstGeom prst="roundRect">
                          <a:avLst>
                            <a:gd name="adj" fmla="val 4514"/>
                          </a:avLst>
                        </a:prstGeom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8D121F" w14:textId="50459180" w:rsidR="005D0CF1" w:rsidRDefault="006552CD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Students should neatly write </w:t>
                            </w:r>
                            <w:r w:rsidR="00173E53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and mark </w:t>
                            </w:r>
                            <w:r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each of the following words with large, legible print on t</w:t>
                            </w:r>
                            <w:r w:rsidR="008070F5" w:rsidRPr="00FB1FC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he index cards sent home today. </w:t>
                            </w:r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This week, we will focus on the root word, “</w:t>
                            </w:r>
                            <w:proofErr w:type="spellStart"/>
                            <w:r w:rsidR="00C86616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aer</w:t>
                            </w:r>
                            <w:proofErr w:type="spellEnd"/>
                            <w:r w:rsidR="005D0CF1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.”</w:t>
                            </w:r>
                          </w:p>
                          <w:p w14:paraId="49FCD493" w14:textId="3AFAC3FF" w:rsidR="005D0CF1" w:rsidRDefault="00C86616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aerodynamic</w:t>
                            </w:r>
                            <w:proofErr w:type="gramEnd"/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aerobic</w:t>
                            </w:r>
                            <w:r w:rsidR="00D0377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aerospace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aeronaut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aerophyte</w:t>
                            </w:r>
                          </w:p>
                          <w:p w14:paraId="0373F6C7" w14:textId="3056A5B9" w:rsidR="005D0CF1" w:rsidRPr="00565818" w:rsidRDefault="00C86616" w:rsidP="005D0CF1">
                            <w:pPr>
                              <w:pStyle w:val="Heading3"/>
                              <w:shd w:val="clear" w:color="auto" w:fill="FFFFFF" w:themeFill="background1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aeronautics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aerial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</w:t>
                            </w:r>
                            <w:r w:rsidR="00ED7350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nomy</w:t>
                            </w:r>
                            <w:proofErr w:type="spellEnd"/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aerosol</w:t>
                            </w:r>
                            <w:r w:rsidR="00D03773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0CF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aerate</w:t>
                            </w:r>
                          </w:p>
                          <w:p w14:paraId="6DC396B9" w14:textId="0596DC46" w:rsidR="00AE1D9B" w:rsidRPr="00565818" w:rsidRDefault="00AE1D9B" w:rsidP="005D0CF1">
                            <w:pPr>
                              <w:pStyle w:val="Heading3"/>
                              <w:shd w:val="clear" w:color="auto" w:fill="FFFFFF" w:themeFill="background1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3" style="position:absolute;margin-left:7.5pt;margin-top:561.75pt;width:561.65pt;height:84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9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" fillcolor="#664a2c [2408]" strokecolor="#89643b [3208]">
                <v:textbox inset=",7.2pt">
                  <w:txbxContent>
                    <w:p w14:paraId="078D121F" w14:textId="50459180" w:rsidR="005D0CF1" w:rsidRDefault="006552CD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Students should neatly write </w:t>
                      </w:r>
                      <w:r w:rsidR="00173E53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and mark </w:t>
                      </w:r>
                      <w:r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each of the following words with large, legible print on t</w:t>
                      </w:r>
                      <w:r w:rsidR="008070F5" w:rsidRPr="00FB1FC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he index cards sent home today. </w:t>
                      </w:r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This week, we will focus on the root word, “</w:t>
                      </w:r>
                      <w:proofErr w:type="spellStart"/>
                      <w:r w:rsidR="00C86616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aer</w:t>
                      </w:r>
                      <w:proofErr w:type="spellEnd"/>
                      <w:r w:rsidR="005D0CF1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.”</w:t>
                      </w:r>
                    </w:p>
                    <w:p w14:paraId="49FCD493" w14:textId="3AFAC3FF" w:rsidR="005D0CF1" w:rsidRDefault="00C86616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aerodynamic</w:t>
                      </w:r>
                      <w:proofErr w:type="gramEnd"/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aerobic</w:t>
                      </w:r>
                      <w:r w:rsidR="00D03773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aerospace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aeronaut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aerophyte</w:t>
                      </w:r>
                    </w:p>
                    <w:p w14:paraId="0373F6C7" w14:textId="3056A5B9" w:rsidR="005D0CF1" w:rsidRPr="00565818" w:rsidRDefault="00C86616" w:rsidP="005D0CF1">
                      <w:pPr>
                        <w:pStyle w:val="Heading3"/>
                        <w:shd w:val="clear" w:color="auto" w:fill="FFFFFF" w:themeFill="background1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aeronautics</w:t>
                      </w:r>
                      <w:proofErr w:type="gramEnd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aerial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</w:t>
                      </w:r>
                      <w:r w:rsidR="00ED7350">
                        <w:rPr>
                          <w:color w:val="000000" w:themeColor="text1"/>
                          <w:sz w:val="28"/>
                          <w:szCs w:val="28"/>
                        </w:rPr>
                        <w:t>nomy</w:t>
                      </w:r>
                      <w:proofErr w:type="spellEnd"/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aerosol</w:t>
                      </w:r>
                      <w:r w:rsidR="00D03773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D0CF1"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aerate</w:t>
                      </w:r>
                    </w:p>
                    <w:p w14:paraId="6DC396B9" w14:textId="0596DC46" w:rsidR="00AE1D9B" w:rsidRPr="00565818" w:rsidRDefault="00AE1D9B" w:rsidP="005D0CF1">
                      <w:pPr>
                        <w:pStyle w:val="Heading3"/>
                        <w:shd w:val="clear" w:color="auto" w:fill="FFFFFF" w:themeFill="background1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070F5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B3E4B3E" wp14:editId="2ACBEFB0">
                <wp:simplePos x="0" y="0"/>
                <wp:positionH relativeFrom="column">
                  <wp:posOffset>95250</wp:posOffset>
                </wp:positionH>
                <wp:positionV relativeFrom="paragraph">
                  <wp:posOffset>6924675</wp:posOffset>
                </wp:positionV>
                <wp:extent cx="3052445" cy="192405"/>
                <wp:effectExtent l="0" t="0" r="14605" b="17145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FF663" w14:textId="77777777" w:rsidR="00BA239F" w:rsidRPr="008070F5" w:rsidRDefault="006552CD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8070F5">
                              <w:rPr>
                                <w:color w:val="FFFFFF" w:themeColor="background1"/>
                              </w:rPr>
                              <w:t>Spelling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7.5pt;margin-top:545.25pt;width:240.35pt;height:15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" filled="f" stroked="f">
                <v:textbox inset=",0,0,0">
                  <w:txbxContent>
                    <w:p w14:paraId="0CDFF663" w14:textId="77777777" w:rsidR="00BA239F" w:rsidRPr="008070F5" w:rsidRDefault="006552CD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8070F5">
                        <w:rPr>
                          <w:color w:val="FFFFFF" w:themeColor="background1"/>
                        </w:rPr>
                        <w:t>Spelling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E576AD" wp14:editId="6CB6EE34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7777777" w:rsidR="00CB1A69" w:rsidRPr="00565818" w:rsidRDefault="00CD0AC7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>Miscellaneous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329pt;margin-top:328.65pt;width:240.35pt;height:12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qS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G6pxHb6Fa/&#10;haweQcFKgsBApjD3wGik+oHRADMkxfr7niqGUftBwCuIQ0Ls0HELMNTJKE4GFSVcT3GB0WRuzDSc&#10;9r3iuwbQT2/tBl5Lzp2QL0yObwxmg8vnOMfs8Hm6dl6Xabv+DQ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nNAKkr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51E1BC60" w14:textId="77777777" w:rsidR="00CB1A69" w:rsidRPr="00565818" w:rsidRDefault="00CD0AC7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>Miscellaneous</w:t>
                      </w:r>
                    </w:p>
                  </w:txbxContent>
                </v:textbox>
              </v:shape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CD0BF7" wp14:editId="40DD34BB">
                <wp:simplePos x="0" y="0"/>
                <wp:positionH relativeFrom="column">
                  <wp:posOffset>127635</wp:posOffset>
                </wp:positionH>
                <wp:positionV relativeFrom="paragraph">
                  <wp:posOffset>4183380</wp:posOffset>
                </wp:positionV>
                <wp:extent cx="3447415" cy="163830"/>
                <wp:effectExtent l="3810" t="1905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EA950" w14:textId="77777777" w:rsidR="0026142A" w:rsidRPr="00565818" w:rsidRDefault="00FF7564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  <w:r w:rsidRPr="00565818">
                              <w:rPr>
                                <w:color w:val="FFFFFF" w:themeColor="background1"/>
                              </w:rPr>
                              <w:t xml:space="preserve">The Week </w:t>
                            </w:r>
                            <w:proofErr w:type="gramStart"/>
                            <w:r w:rsidRPr="00565818">
                              <w:rPr>
                                <w:color w:val="FFFFFF" w:themeColor="background1"/>
                              </w:rPr>
                              <w:t>In</w:t>
                            </w:r>
                            <w:proofErr w:type="gramEnd"/>
                            <w:r w:rsidRPr="00565818">
                              <w:rPr>
                                <w:color w:val="FFFFFF" w:themeColor="background1"/>
                              </w:rPr>
                              <w:t xml:space="preserve"> Review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10.05pt;margin-top:329.4pt;width:271.45pt;height:1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" filled="f" stroked="f">
                <v:textbox style="mso-fit-shape-to-text:t" inset=",0,0,0">
                  <w:txbxContent>
                    <w:p w14:paraId="377EA950" w14:textId="77777777" w:rsidR="0026142A" w:rsidRPr="00565818" w:rsidRDefault="00FF7564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  <w:r w:rsidRPr="00565818">
                        <w:rPr>
                          <w:color w:val="FFFFFF" w:themeColor="background1"/>
                        </w:rPr>
                        <w:t xml:space="preserve">The Week </w:t>
                      </w:r>
                      <w:proofErr w:type="gramStart"/>
                      <w:r w:rsidRPr="00565818">
                        <w:rPr>
                          <w:color w:val="FFFFFF" w:themeColor="background1"/>
                        </w:rPr>
                        <w:t>In</w:t>
                      </w:r>
                      <w:proofErr w:type="gramEnd"/>
                      <w:r w:rsidRPr="00565818">
                        <w:rPr>
                          <w:color w:val="FFFFFF" w:themeColor="background1"/>
                        </w:rPr>
                        <w:t xml:space="preserve"> Review</w:t>
                      </w: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8D9B6F" wp14:editId="013CBCE2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7" alt="nl-header" style="position:absolute;margin-left:6.9pt;margin-top:7.2pt;width:561.6pt;height:65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3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</w:p>
    <w:sectPr w:rsidR="00B21EDD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0AC0"/>
    <w:multiLevelType w:val="hybridMultilevel"/>
    <w:tmpl w:val="3EF250A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C4548E0"/>
    <w:multiLevelType w:val="hybridMultilevel"/>
    <w:tmpl w:val="A2B214A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F951C69"/>
    <w:multiLevelType w:val="hybridMultilevel"/>
    <w:tmpl w:val="4B160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01AB4"/>
    <w:rsid w:val="0001431E"/>
    <w:rsid w:val="000271B5"/>
    <w:rsid w:val="000321AD"/>
    <w:rsid w:val="0003296B"/>
    <w:rsid w:val="00035ACB"/>
    <w:rsid w:val="000600F0"/>
    <w:rsid w:val="00060937"/>
    <w:rsid w:val="00066B85"/>
    <w:rsid w:val="00070AE8"/>
    <w:rsid w:val="00073A46"/>
    <w:rsid w:val="00075CAC"/>
    <w:rsid w:val="00081A19"/>
    <w:rsid w:val="000838B0"/>
    <w:rsid w:val="00086601"/>
    <w:rsid w:val="000904A8"/>
    <w:rsid w:val="00090CA8"/>
    <w:rsid w:val="000B052A"/>
    <w:rsid w:val="000C5595"/>
    <w:rsid w:val="000C7D48"/>
    <w:rsid w:val="000D466B"/>
    <w:rsid w:val="000E6DA6"/>
    <w:rsid w:val="000F249E"/>
    <w:rsid w:val="000F2E63"/>
    <w:rsid w:val="000F6E3D"/>
    <w:rsid w:val="00103DB8"/>
    <w:rsid w:val="00106EE0"/>
    <w:rsid w:val="001259D2"/>
    <w:rsid w:val="00126B7C"/>
    <w:rsid w:val="00133A59"/>
    <w:rsid w:val="001402F9"/>
    <w:rsid w:val="001409CA"/>
    <w:rsid w:val="00141B46"/>
    <w:rsid w:val="00142BB8"/>
    <w:rsid w:val="001553D6"/>
    <w:rsid w:val="001610DE"/>
    <w:rsid w:val="00162786"/>
    <w:rsid w:val="0017389E"/>
    <w:rsid w:val="00173E53"/>
    <w:rsid w:val="00180AFD"/>
    <w:rsid w:val="0018251B"/>
    <w:rsid w:val="00182C94"/>
    <w:rsid w:val="001859AC"/>
    <w:rsid w:val="001931CC"/>
    <w:rsid w:val="001962B5"/>
    <w:rsid w:val="001A4E6F"/>
    <w:rsid w:val="001C01DA"/>
    <w:rsid w:val="001C18BC"/>
    <w:rsid w:val="001C44C6"/>
    <w:rsid w:val="001D00A1"/>
    <w:rsid w:val="001D1099"/>
    <w:rsid w:val="001D6B0A"/>
    <w:rsid w:val="001E0C17"/>
    <w:rsid w:val="001E4A97"/>
    <w:rsid w:val="002079DC"/>
    <w:rsid w:val="00207AFD"/>
    <w:rsid w:val="002115A7"/>
    <w:rsid w:val="00223DD7"/>
    <w:rsid w:val="00225938"/>
    <w:rsid w:val="002279C3"/>
    <w:rsid w:val="00233671"/>
    <w:rsid w:val="00235DBE"/>
    <w:rsid w:val="002361B8"/>
    <w:rsid w:val="002408DF"/>
    <w:rsid w:val="00257871"/>
    <w:rsid w:val="0026142A"/>
    <w:rsid w:val="002711E8"/>
    <w:rsid w:val="0028074A"/>
    <w:rsid w:val="002852B1"/>
    <w:rsid w:val="002866D4"/>
    <w:rsid w:val="00291718"/>
    <w:rsid w:val="0029266D"/>
    <w:rsid w:val="0029600B"/>
    <w:rsid w:val="002A48E7"/>
    <w:rsid w:val="002A64DE"/>
    <w:rsid w:val="002B0330"/>
    <w:rsid w:val="002C082D"/>
    <w:rsid w:val="002C5567"/>
    <w:rsid w:val="002C5C64"/>
    <w:rsid w:val="002C7707"/>
    <w:rsid w:val="002D4130"/>
    <w:rsid w:val="002E0BEF"/>
    <w:rsid w:val="002E27F2"/>
    <w:rsid w:val="002E5E6D"/>
    <w:rsid w:val="002E7927"/>
    <w:rsid w:val="002F3E2C"/>
    <w:rsid w:val="002F789A"/>
    <w:rsid w:val="0031005E"/>
    <w:rsid w:val="003109CE"/>
    <w:rsid w:val="00327A22"/>
    <w:rsid w:val="00330A37"/>
    <w:rsid w:val="00332833"/>
    <w:rsid w:val="0034016E"/>
    <w:rsid w:val="00350A82"/>
    <w:rsid w:val="0036184C"/>
    <w:rsid w:val="00363C15"/>
    <w:rsid w:val="00364174"/>
    <w:rsid w:val="00371255"/>
    <w:rsid w:val="00371BA0"/>
    <w:rsid w:val="003816A4"/>
    <w:rsid w:val="00384854"/>
    <w:rsid w:val="00387FD0"/>
    <w:rsid w:val="003959B4"/>
    <w:rsid w:val="00397A6F"/>
    <w:rsid w:val="003A587F"/>
    <w:rsid w:val="003B0EF1"/>
    <w:rsid w:val="003C500D"/>
    <w:rsid w:val="003C6281"/>
    <w:rsid w:val="003D26C9"/>
    <w:rsid w:val="003E1BE5"/>
    <w:rsid w:val="003E5FFA"/>
    <w:rsid w:val="003F4343"/>
    <w:rsid w:val="003F4EC1"/>
    <w:rsid w:val="0040296D"/>
    <w:rsid w:val="004142EA"/>
    <w:rsid w:val="00414591"/>
    <w:rsid w:val="0041718A"/>
    <w:rsid w:val="00417287"/>
    <w:rsid w:val="00426990"/>
    <w:rsid w:val="004316A4"/>
    <w:rsid w:val="004459DA"/>
    <w:rsid w:val="0045190E"/>
    <w:rsid w:val="00452612"/>
    <w:rsid w:val="0046142D"/>
    <w:rsid w:val="004663D5"/>
    <w:rsid w:val="00472D2C"/>
    <w:rsid w:val="00474265"/>
    <w:rsid w:val="004819EE"/>
    <w:rsid w:val="00487487"/>
    <w:rsid w:val="00487CA3"/>
    <w:rsid w:val="00490C95"/>
    <w:rsid w:val="00491725"/>
    <w:rsid w:val="0049352E"/>
    <w:rsid w:val="00496778"/>
    <w:rsid w:val="004B127C"/>
    <w:rsid w:val="004B1B5D"/>
    <w:rsid w:val="004B2B1B"/>
    <w:rsid w:val="004C1982"/>
    <w:rsid w:val="004C2029"/>
    <w:rsid w:val="004C5EC6"/>
    <w:rsid w:val="004D4508"/>
    <w:rsid w:val="004E1055"/>
    <w:rsid w:val="004E3E5E"/>
    <w:rsid w:val="004E6623"/>
    <w:rsid w:val="004E6706"/>
    <w:rsid w:val="005006D7"/>
    <w:rsid w:val="00515E31"/>
    <w:rsid w:val="005213E6"/>
    <w:rsid w:val="005278B0"/>
    <w:rsid w:val="00527F6B"/>
    <w:rsid w:val="00531EA0"/>
    <w:rsid w:val="00532DC5"/>
    <w:rsid w:val="0053479A"/>
    <w:rsid w:val="00536422"/>
    <w:rsid w:val="005462FE"/>
    <w:rsid w:val="005505D3"/>
    <w:rsid w:val="005575C7"/>
    <w:rsid w:val="00562D43"/>
    <w:rsid w:val="00565818"/>
    <w:rsid w:val="0057435A"/>
    <w:rsid w:val="005834A8"/>
    <w:rsid w:val="0058716D"/>
    <w:rsid w:val="00595F6C"/>
    <w:rsid w:val="005A0E4D"/>
    <w:rsid w:val="005A2872"/>
    <w:rsid w:val="005A2EC7"/>
    <w:rsid w:val="005A6EF5"/>
    <w:rsid w:val="005A7A62"/>
    <w:rsid w:val="005D0CF1"/>
    <w:rsid w:val="005E5EDE"/>
    <w:rsid w:val="005F10D3"/>
    <w:rsid w:val="00622C60"/>
    <w:rsid w:val="00652E05"/>
    <w:rsid w:val="00653C46"/>
    <w:rsid w:val="006552CD"/>
    <w:rsid w:val="00661453"/>
    <w:rsid w:val="00661595"/>
    <w:rsid w:val="00662702"/>
    <w:rsid w:val="0067027A"/>
    <w:rsid w:val="006A49A7"/>
    <w:rsid w:val="006B24CC"/>
    <w:rsid w:val="006B2518"/>
    <w:rsid w:val="006C29FB"/>
    <w:rsid w:val="006C481B"/>
    <w:rsid w:val="006C7996"/>
    <w:rsid w:val="006D52E6"/>
    <w:rsid w:val="006D57BA"/>
    <w:rsid w:val="006E4566"/>
    <w:rsid w:val="006E55E2"/>
    <w:rsid w:val="006F549D"/>
    <w:rsid w:val="007048E4"/>
    <w:rsid w:val="00720374"/>
    <w:rsid w:val="00723C22"/>
    <w:rsid w:val="00727F51"/>
    <w:rsid w:val="00732759"/>
    <w:rsid w:val="00734F1E"/>
    <w:rsid w:val="00740E10"/>
    <w:rsid w:val="00741A36"/>
    <w:rsid w:val="00743B57"/>
    <w:rsid w:val="007444C3"/>
    <w:rsid w:val="00752F6C"/>
    <w:rsid w:val="00753627"/>
    <w:rsid w:val="0075617D"/>
    <w:rsid w:val="007607A0"/>
    <w:rsid w:val="007640DE"/>
    <w:rsid w:val="0076557F"/>
    <w:rsid w:val="00766FCC"/>
    <w:rsid w:val="007702F1"/>
    <w:rsid w:val="007737D6"/>
    <w:rsid w:val="0077521D"/>
    <w:rsid w:val="0078582C"/>
    <w:rsid w:val="0078669F"/>
    <w:rsid w:val="007902F8"/>
    <w:rsid w:val="00791467"/>
    <w:rsid w:val="007A1F18"/>
    <w:rsid w:val="007B008C"/>
    <w:rsid w:val="007B747A"/>
    <w:rsid w:val="007C1833"/>
    <w:rsid w:val="007D5A3E"/>
    <w:rsid w:val="007E0D9F"/>
    <w:rsid w:val="007E4964"/>
    <w:rsid w:val="008010EF"/>
    <w:rsid w:val="00806428"/>
    <w:rsid w:val="008070F5"/>
    <w:rsid w:val="00807A02"/>
    <w:rsid w:val="00822FE9"/>
    <w:rsid w:val="00827CCC"/>
    <w:rsid w:val="00830614"/>
    <w:rsid w:val="008309A2"/>
    <w:rsid w:val="00833FB7"/>
    <w:rsid w:val="00837AC4"/>
    <w:rsid w:val="0084725B"/>
    <w:rsid w:val="00847D51"/>
    <w:rsid w:val="00854F6A"/>
    <w:rsid w:val="008727B2"/>
    <w:rsid w:val="0087457A"/>
    <w:rsid w:val="0087568B"/>
    <w:rsid w:val="00876ACD"/>
    <w:rsid w:val="00881612"/>
    <w:rsid w:val="00886CF3"/>
    <w:rsid w:val="008924BE"/>
    <w:rsid w:val="008A24D9"/>
    <w:rsid w:val="008B0000"/>
    <w:rsid w:val="008B1249"/>
    <w:rsid w:val="008B31E4"/>
    <w:rsid w:val="008E4ECA"/>
    <w:rsid w:val="008E5BDE"/>
    <w:rsid w:val="008F06A2"/>
    <w:rsid w:val="009041FB"/>
    <w:rsid w:val="00904847"/>
    <w:rsid w:val="00913E7F"/>
    <w:rsid w:val="009238DC"/>
    <w:rsid w:val="00927443"/>
    <w:rsid w:val="009277CF"/>
    <w:rsid w:val="00940812"/>
    <w:rsid w:val="009428F2"/>
    <w:rsid w:val="00947021"/>
    <w:rsid w:val="00955A4C"/>
    <w:rsid w:val="0095765D"/>
    <w:rsid w:val="009800AF"/>
    <w:rsid w:val="009801DF"/>
    <w:rsid w:val="00982A86"/>
    <w:rsid w:val="00985FDD"/>
    <w:rsid w:val="009A592D"/>
    <w:rsid w:val="009A7177"/>
    <w:rsid w:val="009B099E"/>
    <w:rsid w:val="009C6669"/>
    <w:rsid w:val="009D74B4"/>
    <w:rsid w:val="009E4869"/>
    <w:rsid w:val="009E5083"/>
    <w:rsid w:val="009E7BF0"/>
    <w:rsid w:val="009E7E7D"/>
    <w:rsid w:val="00A020EE"/>
    <w:rsid w:val="00A04891"/>
    <w:rsid w:val="00A07FE2"/>
    <w:rsid w:val="00A25AB5"/>
    <w:rsid w:val="00A35C82"/>
    <w:rsid w:val="00A35D4D"/>
    <w:rsid w:val="00A35E75"/>
    <w:rsid w:val="00A444B5"/>
    <w:rsid w:val="00A46081"/>
    <w:rsid w:val="00A51791"/>
    <w:rsid w:val="00A62051"/>
    <w:rsid w:val="00A62CF2"/>
    <w:rsid w:val="00A63E8E"/>
    <w:rsid w:val="00A71644"/>
    <w:rsid w:val="00A742B4"/>
    <w:rsid w:val="00A91F93"/>
    <w:rsid w:val="00AA0F29"/>
    <w:rsid w:val="00AA2877"/>
    <w:rsid w:val="00AA2ECC"/>
    <w:rsid w:val="00AC135D"/>
    <w:rsid w:val="00AD10A0"/>
    <w:rsid w:val="00AD1595"/>
    <w:rsid w:val="00AD190C"/>
    <w:rsid w:val="00AD2AF7"/>
    <w:rsid w:val="00AD60DE"/>
    <w:rsid w:val="00AD7AC3"/>
    <w:rsid w:val="00AE1D9B"/>
    <w:rsid w:val="00AE6DBE"/>
    <w:rsid w:val="00AF3C0F"/>
    <w:rsid w:val="00AF6CC1"/>
    <w:rsid w:val="00B040D4"/>
    <w:rsid w:val="00B0561B"/>
    <w:rsid w:val="00B11D1C"/>
    <w:rsid w:val="00B1261D"/>
    <w:rsid w:val="00B1637A"/>
    <w:rsid w:val="00B16A84"/>
    <w:rsid w:val="00B20124"/>
    <w:rsid w:val="00B21EDD"/>
    <w:rsid w:val="00B22C9F"/>
    <w:rsid w:val="00B30E11"/>
    <w:rsid w:val="00B33E5D"/>
    <w:rsid w:val="00B41374"/>
    <w:rsid w:val="00B60BDB"/>
    <w:rsid w:val="00B64BF2"/>
    <w:rsid w:val="00B66334"/>
    <w:rsid w:val="00B66F1E"/>
    <w:rsid w:val="00B70627"/>
    <w:rsid w:val="00B70980"/>
    <w:rsid w:val="00B848EF"/>
    <w:rsid w:val="00B90667"/>
    <w:rsid w:val="00BA239F"/>
    <w:rsid w:val="00BA26D0"/>
    <w:rsid w:val="00BB2049"/>
    <w:rsid w:val="00BC1623"/>
    <w:rsid w:val="00BC3C76"/>
    <w:rsid w:val="00BC7BCA"/>
    <w:rsid w:val="00BD1F71"/>
    <w:rsid w:val="00BD2317"/>
    <w:rsid w:val="00BD61E3"/>
    <w:rsid w:val="00BD637D"/>
    <w:rsid w:val="00BF01F5"/>
    <w:rsid w:val="00BF0EDC"/>
    <w:rsid w:val="00C03F85"/>
    <w:rsid w:val="00C07276"/>
    <w:rsid w:val="00C100A5"/>
    <w:rsid w:val="00C208C2"/>
    <w:rsid w:val="00C41A10"/>
    <w:rsid w:val="00C41D51"/>
    <w:rsid w:val="00C47331"/>
    <w:rsid w:val="00C728B4"/>
    <w:rsid w:val="00C72A4B"/>
    <w:rsid w:val="00C81026"/>
    <w:rsid w:val="00C81FA7"/>
    <w:rsid w:val="00C84CED"/>
    <w:rsid w:val="00C85826"/>
    <w:rsid w:val="00C86616"/>
    <w:rsid w:val="00C8773C"/>
    <w:rsid w:val="00C93866"/>
    <w:rsid w:val="00C9404A"/>
    <w:rsid w:val="00C97DCF"/>
    <w:rsid w:val="00CB1A69"/>
    <w:rsid w:val="00CB363F"/>
    <w:rsid w:val="00CC665E"/>
    <w:rsid w:val="00CC6B67"/>
    <w:rsid w:val="00CC72C8"/>
    <w:rsid w:val="00CD0AC7"/>
    <w:rsid w:val="00CD0E4D"/>
    <w:rsid w:val="00CD345A"/>
    <w:rsid w:val="00CE66B7"/>
    <w:rsid w:val="00CF0A2A"/>
    <w:rsid w:val="00CF4926"/>
    <w:rsid w:val="00D03773"/>
    <w:rsid w:val="00D11225"/>
    <w:rsid w:val="00D12272"/>
    <w:rsid w:val="00D156AD"/>
    <w:rsid w:val="00D20452"/>
    <w:rsid w:val="00D240AF"/>
    <w:rsid w:val="00D265B4"/>
    <w:rsid w:val="00D43682"/>
    <w:rsid w:val="00D43C4B"/>
    <w:rsid w:val="00D45AEB"/>
    <w:rsid w:val="00D5275A"/>
    <w:rsid w:val="00D5692D"/>
    <w:rsid w:val="00D57182"/>
    <w:rsid w:val="00D6062A"/>
    <w:rsid w:val="00D62668"/>
    <w:rsid w:val="00D64485"/>
    <w:rsid w:val="00D67AEA"/>
    <w:rsid w:val="00D7150B"/>
    <w:rsid w:val="00D7421F"/>
    <w:rsid w:val="00DA1426"/>
    <w:rsid w:val="00DA62D3"/>
    <w:rsid w:val="00DB5B8C"/>
    <w:rsid w:val="00DB710A"/>
    <w:rsid w:val="00DC2A53"/>
    <w:rsid w:val="00DC60EA"/>
    <w:rsid w:val="00DD0C66"/>
    <w:rsid w:val="00DD36BD"/>
    <w:rsid w:val="00DD7B37"/>
    <w:rsid w:val="00DE447E"/>
    <w:rsid w:val="00DE5677"/>
    <w:rsid w:val="00DE7323"/>
    <w:rsid w:val="00DF58B8"/>
    <w:rsid w:val="00E00172"/>
    <w:rsid w:val="00E00A27"/>
    <w:rsid w:val="00E02DC2"/>
    <w:rsid w:val="00E03C77"/>
    <w:rsid w:val="00E06912"/>
    <w:rsid w:val="00E07487"/>
    <w:rsid w:val="00E1023F"/>
    <w:rsid w:val="00E12EE3"/>
    <w:rsid w:val="00E1664F"/>
    <w:rsid w:val="00E1666A"/>
    <w:rsid w:val="00E23520"/>
    <w:rsid w:val="00E2673B"/>
    <w:rsid w:val="00E3053C"/>
    <w:rsid w:val="00E34608"/>
    <w:rsid w:val="00E45D74"/>
    <w:rsid w:val="00E51E4D"/>
    <w:rsid w:val="00E53CD9"/>
    <w:rsid w:val="00E61C84"/>
    <w:rsid w:val="00E65073"/>
    <w:rsid w:val="00E83EAC"/>
    <w:rsid w:val="00E867DD"/>
    <w:rsid w:val="00E943EF"/>
    <w:rsid w:val="00EA04AE"/>
    <w:rsid w:val="00EC1524"/>
    <w:rsid w:val="00EC152F"/>
    <w:rsid w:val="00EC304A"/>
    <w:rsid w:val="00EC3190"/>
    <w:rsid w:val="00EC6D70"/>
    <w:rsid w:val="00ED02B7"/>
    <w:rsid w:val="00ED7350"/>
    <w:rsid w:val="00ED751F"/>
    <w:rsid w:val="00EE2BCE"/>
    <w:rsid w:val="00EF494D"/>
    <w:rsid w:val="00F05506"/>
    <w:rsid w:val="00F06BEC"/>
    <w:rsid w:val="00F133F5"/>
    <w:rsid w:val="00F15439"/>
    <w:rsid w:val="00F2263F"/>
    <w:rsid w:val="00F2679D"/>
    <w:rsid w:val="00F31887"/>
    <w:rsid w:val="00F4147F"/>
    <w:rsid w:val="00F47899"/>
    <w:rsid w:val="00F51587"/>
    <w:rsid w:val="00F61E1F"/>
    <w:rsid w:val="00F660A3"/>
    <w:rsid w:val="00F737C0"/>
    <w:rsid w:val="00F76790"/>
    <w:rsid w:val="00F804C6"/>
    <w:rsid w:val="00F96D35"/>
    <w:rsid w:val="00F973C6"/>
    <w:rsid w:val="00F97C74"/>
    <w:rsid w:val="00FA0488"/>
    <w:rsid w:val="00FA0CA5"/>
    <w:rsid w:val="00FA73E0"/>
    <w:rsid w:val="00FA748A"/>
    <w:rsid w:val="00FB1FCC"/>
    <w:rsid w:val="00FB2D7F"/>
    <w:rsid w:val="00FC2050"/>
    <w:rsid w:val="00FE7687"/>
    <w:rsid w:val="00FF27B8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  <w:style w:type="character" w:styleId="Emphasis">
    <w:name w:val="Emphasis"/>
    <w:basedOn w:val="DefaultParagraphFont"/>
    <w:uiPriority w:val="20"/>
    <w:qFormat/>
    <w:rsid w:val="00734F1E"/>
    <w:rPr>
      <w:i/>
      <w:iCs/>
    </w:rPr>
  </w:style>
  <w:style w:type="paragraph" w:styleId="ListParagraph">
    <w:name w:val="List Paragraph"/>
    <w:basedOn w:val="Normal"/>
    <w:uiPriority w:val="34"/>
    <w:qFormat/>
    <w:rsid w:val="00A51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5BA9B2-88F9-4EB4-BBDF-D24855B6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2021-02-23T12:18:00Z</cp:lastPrinted>
  <dcterms:created xsi:type="dcterms:W3CDTF">2021-03-31T13:41:00Z</dcterms:created>
  <dcterms:modified xsi:type="dcterms:W3CDTF">2021-03-31T13:41:00Z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