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337BE" w14:textId="53729006" w:rsidR="00B21EDD" w:rsidRPr="00565818" w:rsidRDefault="003C553A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759E475" wp14:editId="4B447FF1">
                <wp:simplePos x="0" y="0"/>
                <wp:positionH relativeFrom="column">
                  <wp:posOffset>2438400</wp:posOffset>
                </wp:positionH>
                <wp:positionV relativeFrom="paragraph">
                  <wp:posOffset>1219200</wp:posOffset>
                </wp:positionV>
                <wp:extent cx="4648200" cy="19145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B16" w14:textId="54487650" w:rsidR="003C553A" w:rsidRPr="003C553A" w:rsidRDefault="003C553A" w:rsidP="003C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C553A"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Fundraiser</w:t>
                            </w:r>
                          </w:p>
                          <w:p w14:paraId="7AEFCC20" w14:textId="3E29F48E" w:rsidR="003C553A" w:rsidRPr="003C553A" w:rsidRDefault="003C553A" w:rsidP="003C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3C553A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Our current picnic tables desperately need to be replaced.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3C553A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The students and staff are hoping to raise enough money to replace the plastic tables with new thermal coated steel tables.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3C553A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Please consider supporting us as we work toward this goal.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3C553A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We only need 15 tables to revitalize our lunch area! A donation of any amount would truly make a difference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  <w:r w:rsidRPr="003C553A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Any families, friends, or businesses wishing to sponsor the entire cost of a table will be honored with a commemorative name plate. All donations are tax deductible. We greatly appreciate your support!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E47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92pt;margin-top:96pt;width:366pt;height:150.75pt;z-index:251663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" fillcolor="white [3201]" strokeweight=".5pt">
                <v:textbox>
                  <w:txbxContent>
                    <w:p w14:paraId="0D9D9B16" w14:textId="54487650" w:rsidR="003C553A" w:rsidRPr="003C553A" w:rsidRDefault="003C553A" w:rsidP="003C55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C553A"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Fundraiser</w:t>
                      </w:r>
                    </w:p>
                    <w:p w14:paraId="7AEFCC20" w14:textId="3E29F48E" w:rsidR="003C553A" w:rsidRPr="003C553A" w:rsidRDefault="003C553A" w:rsidP="003C55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3C553A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Our current picnic tables desperately need to be replaced.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3C553A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The students and staff are hoping to raise enough money to replace the plastic tables with new thermal coated steel tables.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3C553A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Please consider supporting us as we work toward this goal.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 w:rsidRPr="003C553A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We only need 15 tables to revitalize our lunch area! A donation of any amount would truly make a difference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.</w:t>
                      </w:r>
                      <w:r w:rsidRPr="003C553A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Any families, friends, or businesses wishing to sponsor the entire cost of a table will be honored with a commemorative name plate. All donations are tax deductible. We greatly appreciate your support!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C57ED6" wp14:editId="09F5D81C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27B4F51E" w:rsidR="003816A4" w:rsidRPr="002D4130" w:rsidRDefault="00035ACB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r w:rsidR="00066E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15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12.85pt;width:93.65pt;height:93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27B4F51E" w:rsidR="003816A4" w:rsidRPr="002D4130" w:rsidRDefault="00035ACB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April </w:t>
                      </w:r>
                      <w:r w:rsidR="00066EAB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15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2860F07E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1243E4BA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215583DF" w14:textId="7D1BFF3F" w:rsidR="00D3256B" w:rsidRDefault="00DA2164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61C18BC" wp14:editId="52AB4123">
                                  <wp:extent cx="2266950" cy="1905000"/>
                                  <wp:effectExtent l="0" t="0" r="0" b="0"/>
                                  <wp:docPr id="19" name="Picture 19" descr="A picture containing handcart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handcart,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62E6B" w14:textId="4D988A00" w:rsidR="00BB149B" w:rsidRDefault="00BB149B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                 </w:t>
                            </w:r>
                            <w:r w:rsidR="00D311A2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>Upcoming</w:t>
                            </w:r>
                            <w:r w:rsidR="003C553A" w:rsidRPr="003C553A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Dates</w:t>
                            </w:r>
                          </w:p>
                          <w:p w14:paraId="17AAFD77" w14:textId="2A83AA34" w:rsidR="00BB149B" w:rsidRPr="00BB149B" w:rsidRDefault="00BB149B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 </w:t>
                            </w:r>
                            <w:r w:rsidR="00D311A2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</w:t>
                            </w:r>
                            <w:r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April 16: Teacher Workday- no school</w:t>
                            </w:r>
                          </w:p>
                          <w:p w14:paraId="0D044448" w14:textId="55FC6FBF" w:rsidR="00D3256B" w:rsidRPr="00BB149B" w:rsidRDefault="00BB149B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</w:t>
                            </w:r>
                            <w:r w:rsidR="00D311A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</w:t>
                            </w:r>
                            <w:r w:rsidR="00D3256B"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April 22: Report cards available on Skyward</w:t>
                            </w:r>
                          </w:p>
                          <w:p w14:paraId="3D4C9EA0" w14:textId="494944AD" w:rsidR="007C1833" w:rsidRPr="00BB149B" w:rsidRDefault="00BB149B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</w:t>
                            </w:r>
                            <w:r w:rsidR="00D311A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</w:t>
                            </w:r>
                            <w:r w:rsidR="00D3256B"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April 30: Honor Roll and Morning Mile presentation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DY1nw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" strokecolor="#89643b [3208]" strokeweight=".5pt">
                <v:fill r:id="rId9" o:title="book-bg" recolor="t" rotate="t" type="frame"/>
                <v:textbox inset="0,0,0,0">
                  <w:txbxContent>
                    <w:p w14:paraId="055955DB" w14:textId="1243E4BA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215583DF" w14:textId="7D1BFF3F" w:rsidR="00D3256B" w:rsidRDefault="00DA2164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61C18BC" wp14:editId="52AB4123">
                            <wp:extent cx="2266950" cy="1905000"/>
                            <wp:effectExtent l="0" t="0" r="0" b="0"/>
                            <wp:docPr id="19" name="Picture 19" descr="A picture containing handcart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handcart, tabl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95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62E6B" w14:textId="4D988A00" w:rsidR="00BB149B" w:rsidRDefault="00BB149B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                 </w:t>
                      </w:r>
                      <w:r w:rsidR="00D311A2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>Upcoming</w:t>
                      </w:r>
                      <w:r w:rsidR="003C553A" w:rsidRPr="003C553A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Dates</w:t>
                      </w:r>
                    </w:p>
                    <w:p w14:paraId="17AAFD77" w14:textId="2A83AA34" w:rsidR="00BB149B" w:rsidRPr="00BB149B" w:rsidRDefault="00BB149B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 </w:t>
                      </w:r>
                      <w:r w:rsidR="00D311A2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</w:t>
                      </w:r>
                      <w:r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April 16: Teacher Workday- no school</w:t>
                      </w:r>
                    </w:p>
                    <w:p w14:paraId="0D044448" w14:textId="55FC6FBF" w:rsidR="00D3256B" w:rsidRPr="00BB149B" w:rsidRDefault="00BB149B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</w:t>
                      </w:r>
                      <w:r w:rsidR="00D311A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</w:t>
                      </w:r>
                      <w:r w:rsidR="00D3256B"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April 22: Report cards available on Skyward</w:t>
                      </w:r>
                    </w:p>
                    <w:p w14:paraId="3D4C9EA0" w14:textId="494944AD" w:rsidR="007C1833" w:rsidRPr="00BB149B" w:rsidRDefault="00BB149B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bCs/>
                          <w:color w:val="000000" w:themeColor="text1"/>
                        </w:rPr>
                      </w:pPr>
                      <w:r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</w:t>
                      </w:r>
                      <w:r w:rsidR="00D311A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</w:t>
                      </w:r>
                      <w:r w:rsidR="00D3256B"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April 30: Honor Roll and Morning Mile presentation</w:t>
                      </w: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34CB2CBD" w:rsidR="001C18BC" w:rsidRPr="001C18BC" w:rsidRDefault="00F97F6D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No honorees due to the shortened week.</w:t>
                            </w:r>
                          </w:p>
                          <w:p w14:paraId="2A5CDAF7" w14:textId="1D72F351" w:rsidR="00C8773C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="007902F8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="007902F8"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week, students 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continued to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learn about kalimbas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and t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he mbira,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they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explored categories of percussion, and 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played the ukulele.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D1mdl7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34CB2CBD" w:rsidR="001C18BC" w:rsidRPr="001C18BC" w:rsidRDefault="00F97F6D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No honorees due to the shortened week.</w:t>
                      </w:r>
                    </w:p>
                    <w:p w14:paraId="2A5CDAF7" w14:textId="1D72F351" w:rsidR="00C8773C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</w:t>
                      </w:r>
                      <w:r w:rsidR="007902F8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="007902F8"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This week, students 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continued to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learn about kalimbas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and t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he mbira,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they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explored categories of percussion, and 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they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played the ukulele.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A45048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ys8gEAAM8DAAAOAAAAZHJzL2Uyb0RvYy54bWysU1Fv0zAQfkfiP1h+p0k7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xTwv5kUyL4PyeN2RDx809iJuKknsfYKH3aMP&#10;kQ6Ux5L4msUH03XJ/87+luDCmEn0I+OJexjXYxLq4qjKGus990M4TRX/At60SD+kGHiiKum/b4G0&#10;FN1Hy5q8La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PgaTKz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A45048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003D832B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7650D34D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671815BD" w14:textId="056D7F4E" w:rsidR="0024632D" w:rsidRDefault="0040296D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F97F6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4</w:t>
                            </w:r>
                            <w:r w:rsidR="00E055B8" w:rsidRP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F97F6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Goddess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Pose.”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</w:t>
                            </w:r>
                          </w:p>
                          <w:p w14:paraId="7CACDAA6" w14:textId="509C23DE" w:rsidR="0024632D" w:rsidRDefault="0024632D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0DFF7255" w14:textId="4BDCADCB" w:rsidR="00766FCC" w:rsidRDefault="0024632D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776170AE" wp14:editId="50A10229">
                                  <wp:extent cx="2876550" cy="895350"/>
                                  <wp:effectExtent l="0" t="0" r="0" b="0"/>
                                  <wp:docPr id="2" name="Picture 2" descr="A picture containing line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line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428D9" w14:textId="2438E767" w:rsidR="00BB149B" w:rsidRPr="00BB149B" w:rsidRDefault="00BB149B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 w:rsidRPr="00BB149B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Keep working on Science Fair projects!!!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7650D34D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671815BD" w14:textId="056D7F4E" w:rsidR="0024632D" w:rsidRDefault="0040296D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F97F6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4</w:t>
                      </w:r>
                      <w:r w:rsidR="00E055B8" w:rsidRP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F97F6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Goddess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Pose.”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</w:t>
                      </w:r>
                    </w:p>
                    <w:p w14:paraId="7CACDAA6" w14:textId="509C23DE" w:rsidR="0024632D" w:rsidRDefault="0024632D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                                </w:t>
                      </w:r>
                    </w:p>
                    <w:p w14:paraId="0DFF7255" w14:textId="4BDCADCB" w:rsidR="00766FCC" w:rsidRDefault="0024632D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776170AE" wp14:editId="50A10229">
                            <wp:extent cx="2876550" cy="895350"/>
                            <wp:effectExtent l="0" t="0" r="0" b="0"/>
                            <wp:docPr id="2" name="Picture 2" descr="A picture containing line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linedrawing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428D9" w14:textId="2438E767" w:rsidR="00BB149B" w:rsidRPr="00BB149B" w:rsidRDefault="00BB149B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 w:rsidRPr="00BB149B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Keep working on Science Fair projects!!!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3C6595A5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we </w:t>
                                  </w:r>
                                  <w:r w:rsidR="00331CC2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focused on comparing and contrasting, irregular and helping verbs, and the suffix, “-able.”</w:t>
                                  </w:r>
                                </w:p>
                                <w:p w14:paraId="277A3DCA" w14:textId="08DE8EDC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are currently taking a break from SS so that we can get through our science </w:t>
                                  </w:r>
                                  <w:r w:rsidR="00331CC2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and math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books before FSA testing.</w:t>
                                  </w:r>
                                </w:p>
                                <w:p w14:paraId="3D370B08" w14:textId="1781B810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31CC2" w:rsidRPr="00331CC2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Students just tested on</w:t>
                                  </w:r>
                                  <w:r w:rsidR="00331CC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12: Patterns in the Coordinate Plane</w:t>
                                  </w:r>
                                  <w:r w:rsidR="00331CC2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 Next up is Ch. 13: Understand Volume.</w:t>
                                  </w:r>
                                  <w:r w:rsidR="00A45048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Test this week!</w:t>
                                  </w:r>
                                </w:p>
                                <w:p w14:paraId="01989550" w14:textId="366217E7" w:rsidR="004663D5" w:rsidRPr="00C81026" w:rsidRDefault="0017389E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 </w:t>
                                  </w:r>
                                  <w:r w:rsidR="00331CC2">
                                    <w:rPr>
                                      <w:rFonts w:ascii="Times New Roman" w:hAnsi="Times New Roman" w:cs="Times New Roman"/>
                                    </w:rPr>
                                    <w:t>will test on Unit 9</w:t>
                                  </w:r>
                                  <w:r w:rsidR="00D609B9">
                                    <w:rPr>
                                      <w:rFonts w:ascii="Times New Roman" w:hAnsi="Times New Roman" w:cs="Times New Roman"/>
                                    </w:rPr>
                                    <w:t>: The Structure of Living Things</w:t>
                                  </w:r>
                                  <w:r w:rsidR="00331CC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Monday. </w:t>
                                  </w:r>
                                  <w:r w:rsidR="00331CC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Unit 10 </w:t>
                                  </w:r>
                                  <w:r w:rsidR="00DA216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is </w:t>
                                  </w:r>
                                  <w:r w:rsidR="00A450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short, so we may test this week, </w:t>
                                  </w:r>
                                  <w:r w:rsidR="00A45048">
                                    <w:rPr>
                                      <w:rFonts w:ascii="Times New Roman" w:hAnsi="Times New Roman" w:cs="Times New Roman"/>
                                    </w:rPr>
                                    <w:t>too!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35830126" w:rsidR="00B21EDD" w:rsidRPr="00D03773" w:rsidRDefault="00D03773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24632D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imagination</w:t>
                                  </w: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24632D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I</w:t>
                                  </w:r>
                                  <w:r w:rsidR="0024632D" w:rsidRPr="0024632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magination is the ability to produce ideas in the mind without any immediate input of the senses</w:t>
                                  </w:r>
                                  <w:r w:rsidR="00D609B9" w:rsidRPr="0024632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.</w:t>
                                  </w:r>
                                  <w:r w:rsidR="0024632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24632D" w:rsidRPr="00331CC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When children use their </w:t>
                                  </w:r>
                                  <w:r w:rsidR="00331CC2" w:rsidRPr="00331CC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imagination,</w:t>
                                  </w:r>
                                  <w:r w:rsidR="0024632D" w:rsidRPr="00331CC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they are developing crucial psychological and emotional</w:t>
                                  </w:r>
                                  <w:r w:rsidR="0024632D" w:rsidRPr="00331CC2">
                                    <w:rPr>
                                      <w:rFonts w:ascii="Georgia" w:hAnsi="Georgia"/>
                                      <w:color w:val="000000" w:themeColor="text1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24632D" w:rsidRPr="00331CC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capacities that help</w:t>
                                  </w:r>
                                  <w:r w:rsidR="0024632D" w:rsidRPr="00331CC2">
                                    <w:rPr>
                                      <w:rFonts w:ascii="Georgia" w:hAnsi="Georgia"/>
                                      <w:color w:val="000000" w:themeColor="text1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24632D" w:rsidRPr="00331CC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them understand the world in which they live</w:t>
                                  </w:r>
                                  <w:r w:rsidR="00331CC2" w:rsidRPr="00331CC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3C6595A5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we </w:t>
                            </w:r>
                            <w:r w:rsidR="00331CC2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focused on comparing and contrasting, irregular and helping verbs, and the suffix, “-able.”</w:t>
                            </w:r>
                          </w:p>
                          <w:p w14:paraId="277A3DCA" w14:textId="08DE8EDC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are currently taking a break from SS so that we can get through our science </w:t>
                            </w:r>
                            <w:r w:rsidR="00331CC2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and math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books before FSA testing.</w:t>
                            </w:r>
                          </w:p>
                          <w:p w14:paraId="3D370B08" w14:textId="1781B810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31CC2" w:rsidRPr="00331CC2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Students just tested on</w:t>
                            </w:r>
                            <w:r w:rsidR="00331CC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Ch. 12: Patterns in the Coordinate Plane</w:t>
                            </w:r>
                            <w:r w:rsidR="00331CC2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 Next up is Ch. 13: Understand Volume.</w:t>
                            </w:r>
                            <w:r w:rsidR="00A45048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Test this week!</w:t>
                            </w:r>
                          </w:p>
                          <w:p w14:paraId="01989550" w14:textId="366217E7" w:rsidR="004663D5" w:rsidRPr="00C81026" w:rsidRDefault="0017389E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hAnsi="Times New Roman" w:cs="Times New Roman"/>
                              </w:rPr>
                              <w:t xml:space="preserve">We </w:t>
                            </w:r>
                            <w:r w:rsidR="00331CC2">
                              <w:rPr>
                                <w:rFonts w:ascii="Times New Roman" w:hAnsi="Times New Roman" w:cs="Times New Roman"/>
                              </w:rPr>
                              <w:t>will test on Unit 9</w:t>
                            </w:r>
                            <w:r w:rsidR="00D609B9">
                              <w:rPr>
                                <w:rFonts w:ascii="Times New Roman" w:hAnsi="Times New Roman" w:cs="Times New Roman"/>
                              </w:rPr>
                              <w:t>: The Structure of Living Things</w:t>
                            </w:r>
                            <w:r w:rsidR="00331CC2">
                              <w:rPr>
                                <w:rFonts w:ascii="Times New Roman" w:hAnsi="Times New Roman" w:cs="Times New Roman"/>
                              </w:rPr>
                              <w:t xml:space="preserve"> Monday. </w:t>
                            </w:r>
                            <w:r w:rsidR="00331CC2">
                              <w:rPr>
                                <w:rFonts w:ascii="Times New Roman" w:hAnsi="Times New Roman" w:cs="Times New Roman"/>
                              </w:rPr>
                              <w:t xml:space="preserve">Unit 10 </w:t>
                            </w:r>
                            <w:r w:rsidR="00DA2164">
                              <w:rPr>
                                <w:rFonts w:ascii="Times New Roman" w:hAnsi="Times New Roman" w:cs="Times New Roman"/>
                              </w:rPr>
                              <w:t xml:space="preserve">is </w:t>
                            </w:r>
                            <w:r w:rsidR="00A45048">
                              <w:rPr>
                                <w:rFonts w:ascii="Times New Roman" w:hAnsi="Times New Roman" w:cs="Times New Roman"/>
                              </w:rPr>
                              <w:t xml:space="preserve">short, so we may test this week, </w:t>
                            </w:r>
                            <w:r w:rsidR="00A45048">
                              <w:rPr>
                                <w:rFonts w:ascii="Times New Roman" w:hAnsi="Times New Roman" w:cs="Times New Roman"/>
                              </w:rPr>
                              <w:t>too!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35830126" w:rsidR="00B21EDD" w:rsidRPr="00D03773" w:rsidRDefault="00D03773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imagination</w:t>
                            </w: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I</w:t>
                            </w:r>
                            <w:r w:rsidR="0024632D" w:rsidRPr="0024632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magination is the ability to produce ideas in the mind without any immediate input of the senses</w:t>
                            </w:r>
                            <w:r w:rsidR="00D609B9" w:rsidRPr="0024632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  <w:r w:rsidR="0024632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24632D" w:rsidRPr="00331CC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When children use their </w:t>
                            </w:r>
                            <w:r w:rsidR="00331CC2" w:rsidRPr="00331CC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imagination,</w:t>
                            </w:r>
                            <w:r w:rsidR="0024632D" w:rsidRPr="00331CC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they are developing crucial psychological and emotional</w:t>
                            </w:r>
                            <w:r w:rsidR="0024632D" w:rsidRPr="00331CC2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24632D" w:rsidRPr="00331CC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capacities that help</w:t>
                            </w:r>
                            <w:r w:rsidR="0024632D" w:rsidRPr="00331CC2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24632D" w:rsidRPr="00331CC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them understand the world in which they live</w:t>
                            </w:r>
                            <w:r w:rsidR="00331CC2" w:rsidRPr="00331CC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443E5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10771B7B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</w:t>
                            </w:r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“</w:t>
                            </w:r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bene,” ben,” and “bon.”</w:t>
                            </w:r>
                          </w:p>
                          <w:p w14:paraId="49FCD493" w14:textId="1EB1083A" w:rsidR="005D0CF1" w:rsidRDefault="004C0A50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benevolent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benefactor</w:t>
                            </w:r>
                            <w:r w:rsidR="00D0377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beneath</w:t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bon voyage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bonus</w:t>
                            </w:r>
                          </w:p>
                          <w:p w14:paraId="0373F6C7" w14:textId="65C3AC75" w:rsidR="005D0CF1" w:rsidRPr="00565818" w:rsidRDefault="004C0A50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beneficiary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beneficial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benediction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bonafide</w:t>
                            </w:r>
                            <w:proofErr w:type="spellEnd"/>
                            <w:r w:rsidR="00D0377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F97F6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benign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XX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00PXXLGsQBFXcwzBv+D7hpwf2kpMdZq6n/sWVOUqLfG+yaeTGZxOG8NNyl&#10;sU7GpJyN8RozHKFqGk7bVRgGemud2rQYqUiCGIiN3K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Ppitdd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10771B7B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</w:t>
                      </w:r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“</w:t>
                      </w:r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bene,” ben,” and “bon.”</w:t>
                      </w:r>
                    </w:p>
                    <w:p w14:paraId="49FCD493" w14:textId="1EB1083A" w:rsidR="005D0CF1" w:rsidRDefault="004C0A50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benevolent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benefactor</w:t>
                      </w:r>
                      <w:r w:rsidR="00D03773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beneath</w:t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bon voyage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bonus</w:t>
                      </w:r>
                    </w:p>
                    <w:p w14:paraId="0373F6C7" w14:textId="65C3AC75" w:rsidR="005D0CF1" w:rsidRPr="00565818" w:rsidRDefault="004C0A50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beneficiary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beneficial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benediction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bonafide</w:t>
                      </w:r>
                      <w:proofErr w:type="spellEnd"/>
                      <w:r w:rsidR="00D03773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F97F6D">
                        <w:rPr>
                          <w:color w:val="000000" w:themeColor="text1"/>
                          <w:sz w:val="28"/>
                          <w:szCs w:val="28"/>
                        </w:rPr>
                        <w:t>benign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KAvtU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J14Sh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Ud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TDadTamwPrAcwmmm+A9w0CL9kGLgeSql/74D0lJ0&#10;Hy1bcp0vl3EA04YDOgXVKQCr+HopKymm8C5Mg7pzZLYto5+Mv2XrNiapih5PTI6UeU6S2ONMx0F8&#10;uU9Vv37e+ic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KUdhR3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GcR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CkSkxonnpBL&#10;CEIGA18iFDoHz5QMuNU1Dd97BpISfWeRj+fl0VF6BrKSwJuFZhaY5Xi9pjwCJaNyHVFH596D2nQY&#10;fwTZurQprUoAZIqPtUwK7mtue3pb0oPwUs9eP1/A9Q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1Y&#10;ZxG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35ACB"/>
    <w:rsid w:val="000600F0"/>
    <w:rsid w:val="00060937"/>
    <w:rsid w:val="00066B85"/>
    <w:rsid w:val="00066EAB"/>
    <w:rsid w:val="00070AE8"/>
    <w:rsid w:val="00073A46"/>
    <w:rsid w:val="00075CAC"/>
    <w:rsid w:val="00081A19"/>
    <w:rsid w:val="000838B0"/>
    <w:rsid w:val="00086601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31CC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2079DC"/>
    <w:rsid w:val="00207AFD"/>
    <w:rsid w:val="002115A7"/>
    <w:rsid w:val="00223DD7"/>
    <w:rsid w:val="00225938"/>
    <w:rsid w:val="002279C3"/>
    <w:rsid w:val="00233671"/>
    <w:rsid w:val="00235DBE"/>
    <w:rsid w:val="002361B8"/>
    <w:rsid w:val="002408DF"/>
    <w:rsid w:val="0024632D"/>
    <w:rsid w:val="00257871"/>
    <w:rsid w:val="0026142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1005E"/>
    <w:rsid w:val="003109CE"/>
    <w:rsid w:val="00327A22"/>
    <w:rsid w:val="00330A37"/>
    <w:rsid w:val="00331CC2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553A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0A50"/>
    <w:rsid w:val="004C1982"/>
    <w:rsid w:val="004C2029"/>
    <w:rsid w:val="004C5EC6"/>
    <w:rsid w:val="004D4508"/>
    <w:rsid w:val="004E1055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62FE"/>
    <w:rsid w:val="005505D3"/>
    <w:rsid w:val="005505E0"/>
    <w:rsid w:val="005575C7"/>
    <w:rsid w:val="00562D43"/>
    <w:rsid w:val="00565818"/>
    <w:rsid w:val="005658AA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52E05"/>
    <w:rsid w:val="00653C46"/>
    <w:rsid w:val="006552CD"/>
    <w:rsid w:val="00661453"/>
    <w:rsid w:val="00661595"/>
    <w:rsid w:val="00662702"/>
    <w:rsid w:val="0067027A"/>
    <w:rsid w:val="006A49A7"/>
    <w:rsid w:val="006B24CC"/>
    <w:rsid w:val="006B2518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FDD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4891"/>
    <w:rsid w:val="00A07FE2"/>
    <w:rsid w:val="00A25AB5"/>
    <w:rsid w:val="00A35C82"/>
    <w:rsid w:val="00A35D4D"/>
    <w:rsid w:val="00A35E75"/>
    <w:rsid w:val="00A444B5"/>
    <w:rsid w:val="00A45048"/>
    <w:rsid w:val="00A46081"/>
    <w:rsid w:val="00A51791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11D1C"/>
    <w:rsid w:val="00B1261D"/>
    <w:rsid w:val="00B1637A"/>
    <w:rsid w:val="00B16A84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149B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11A2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2164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97F6D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2021-04-13T19:43:00Z</cp:lastPrinted>
  <dcterms:created xsi:type="dcterms:W3CDTF">2021-04-13T21:14:00Z</dcterms:created>
  <dcterms:modified xsi:type="dcterms:W3CDTF">2021-04-13T21:14:00Z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