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23C0133D" w:rsidR="00B21EDD" w:rsidRPr="00565818" w:rsidRDefault="005A2872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457F" wp14:editId="3C23C100">
                <wp:simplePos x="0" y="0"/>
                <wp:positionH relativeFrom="column">
                  <wp:posOffset>2076450</wp:posOffset>
                </wp:positionH>
                <wp:positionV relativeFrom="paragraph">
                  <wp:posOffset>1076325</wp:posOffset>
                </wp:positionV>
                <wp:extent cx="5124450" cy="3048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319471559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43B5EAAF" w14:textId="77777777" w:rsidR="0078669F" w:rsidRPr="008F5F99" w:rsidRDefault="0078669F" w:rsidP="0078669F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Parent Teacher Conferences</w:t>
                                </w:r>
                              </w:p>
                              <w:p w14:paraId="34F90DFF" w14:textId="04B41C59" w:rsidR="0078669F" w:rsidRPr="00C07A6F" w:rsidRDefault="0078669F" w:rsidP="0078669F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</w:pPr>
                                <w:r w:rsidRPr="008F5F99">
                                  <w:rPr>
                                    <w:rFonts w:ascii="Arial" w:eastAsia="Times New Roman" w:hAnsi="Arial" w:cs="Arial"/>
                                    <w:color w:val="22222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Parent teacher conferences will be held on </w:t>
                                </w:r>
                                <w:r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Tuesday, February 16</w:t>
                                </w:r>
                                <w:r w:rsidRPr="0078669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vertAlign w:val="superscript"/>
                                    <w:lang w:eastAsia="zh-CN" w:bidi="hi-IN"/>
                                  </w:rPr>
                                  <w:t>th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from 7:30 am until 3:00 pm. Each meeting will last no longer than 30 minutes. There will be a sign-up sheet located </w:t>
                                </w:r>
                                <w:r w:rsidR="0053479A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on the HLA website under the 5</w:t>
                                </w:r>
                                <w:r w:rsidR="0053479A" w:rsidRPr="0053479A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vertAlign w:val="superscript"/>
                                    <w:lang w:eastAsia="zh-CN" w:bidi="hi-IN"/>
                                  </w:rPr>
                                  <w:t>th</w:t>
                                </w:r>
                                <w:r w:rsidR="0053479A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grade page. Please specify whether you would like to meet in-person or online. For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parents unable to attend on that day, we’ll need to find a time to get together soon thereafter. </w:t>
                                </w:r>
                                <w:r w:rsidR="0053479A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I’m available most afternoons at 2:00, so email me to schedule an appointment as soon as possible.</w:t>
                                </w:r>
                              </w:p>
                              <w:p w14:paraId="519AC1FB" w14:textId="77777777" w:rsidR="0078669F" w:rsidRPr="00C07A6F" w:rsidRDefault="0078669F" w:rsidP="0078669F">
                                <w:pPr>
                                  <w:widowControl w:val="0"/>
                                  <w:suppressAutoHyphens/>
                                  <w:autoSpaceDN w:val="0"/>
                                  <w:textAlignment w:val="baseline"/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</w:pPr>
                              </w:p>
                              <w:p w14:paraId="4FA07299" w14:textId="18BDCC8F" w:rsidR="0078669F" w:rsidRDefault="0078669F" w:rsidP="0053479A">
                                <w:pPr>
                                  <w:widowControl w:val="0"/>
                                  <w:suppressAutoHyphens/>
                                  <w:autoSpaceDN w:val="0"/>
                                  <w:jc w:val="center"/>
                                  <w:textAlignment w:val="baseline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Conferences will focus on middle of the year data collected from reading, science, math, and writing assessments, as well as </w:t>
                                </w:r>
                                <w:r w:rsidR="0053479A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report card grades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. If you have any specific questions, make sure to bring them. Otherwise, just come with an open-mind and a positive attitude! Working together, I’m confident that everyone will get, or remain, on-track.</w:t>
                                </w:r>
                              </w:p>
                            </w:sdtContent>
                          </w:sdt>
                          <w:p w14:paraId="208DFBF5" w14:textId="4C77D3A4" w:rsidR="004E3E5E" w:rsidRDefault="004E3E5E" w:rsidP="00E0748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14:paraId="51771D68" w14:textId="00202E00" w:rsidR="00C9404A" w:rsidRPr="00E07487" w:rsidRDefault="00C9404A" w:rsidP="005A2872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3E7D04" w14:textId="77777777" w:rsidR="00DE7323" w:rsidRPr="00C93866" w:rsidRDefault="00DE7323" w:rsidP="00CC72C8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sz w:val="12"/>
                                <w:szCs w:val="12"/>
                                <w:lang w:eastAsia="zh-CN" w:bidi="hi-IN"/>
                              </w:rPr>
                            </w:pPr>
                          </w:p>
                          <w:p w14:paraId="67EC3D92" w14:textId="77777777" w:rsidR="00DE7323" w:rsidRPr="00DE7323" w:rsidRDefault="00DE7323" w:rsidP="00DE73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D4EDF5C" w14:textId="77777777" w:rsidR="00DE7323" w:rsidRPr="00DE7323" w:rsidRDefault="00DE7323" w:rsidP="00CC72C8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84.75pt;width:403.5pt;height:2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" fillcolor="white [3201]" stroked="f" strokeweight=".5pt">
                <v:textbox>
                  <w:txbxContent>
                    <w:sdt>
                      <w:sdtPr>
                        <w:rPr>
                          <w:color w:val="000000" w:themeColor="text1"/>
                        </w:rPr>
                        <w:id w:val="319471559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43B5EAAF" w14:textId="77777777" w:rsidR="0078669F" w:rsidRPr="008F5F99" w:rsidRDefault="0078669F" w:rsidP="0078669F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Parent Teacher Conferences</w:t>
                          </w:r>
                        </w:p>
                        <w:p w14:paraId="34F90DFF" w14:textId="04B41C59" w:rsidR="0078669F" w:rsidRPr="00C07A6F" w:rsidRDefault="0078669F" w:rsidP="0078669F">
                          <w:pPr>
                            <w:spacing w:after="120"/>
                            <w:jc w:val="center"/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</w:pPr>
                          <w:r w:rsidRPr="008F5F99">
                            <w:rPr>
                              <w:rFonts w:ascii="Arial" w:eastAsia="Times New Roman" w:hAnsi="Arial" w:cs="Arial"/>
                              <w:color w:val="222222"/>
                              <w:sz w:val="16"/>
                              <w:szCs w:val="16"/>
                            </w:rPr>
                            <w:br/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Parent teacher conferences will be held on </w:t>
                          </w:r>
                          <w:r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Tuesday, February 16</w:t>
                          </w:r>
                          <w:r w:rsidRPr="0078669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vertAlign w:val="superscript"/>
                              <w:lang w:eastAsia="zh-CN" w:bidi="hi-IN"/>
                            </w:rPr>
                            <w:t>th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from 7:30 am until 3:00 pm. Each meeting will last no longer than 30 minutes. There will be a sign-up sheet located </w:t>
                          </w:r>
                          <w:r w:rsidR="0053479A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on the HLA website under the 5</w:t>
                          </w:r>
                          <w:r w:rsidR="0053479A" w:rsidRPr="0053479A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vertAlign w:val="superscript"/>
                              <w:lang w:eastAsia="zh-CN" w:bidi="hi-IN"/>
                            </w:rPr>
                            <w:t>th</w:t>
                          </w:r>
                          <w:r w:rsidR="0053479A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grade page. Please specify whether you would like to meet in-person or online. For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parents unable to attend on that day, we’ll need to find a time to get together soon thereafter. </w:t>
                          </w:r>
                          <w:r w:rsidR="0053479A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I’m available most afternoons at 2:00, so email me to schedule an appointment as soon as possible.</w:t>
                          </w:r>
                        </w:p>
                        <w:p w14:paraId="519AC1FB" w14:textId="77777777" w:rsidR="0078669F" w:rsidRPr="00C07A6F" w:rsidRDefault="0078669F" w:rsidP="0078669F">
                          <w:pPr>
                            <w:widowControl w:val="0"/>
                            <w:suppressAutoHyphens/>
                            <w:autoSpaceDN w:val="0"/>
                            <w:textAlignment w:val="baseline"/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</w:pPr>
                        </w:p>
                        <w:p w14:paraId="4FA07299" w14:textId="18BDCC8F" w:rsidR="0078669F" w:rsidRDefault="0078669F" w:rsidP="0053479A">
                          <w:pPr>
                            <w:widowControl w:val="0"/>
                            <w:suppressAutoHyphens/>
                            <w:autoSpaceDN w:val="0"/>
                            <w:jc w:val="center"/>
                            <w:textAlignment w:val="baseline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Conferences will focus on middle of the year data collected from reading, science, math, and writing assessments, as well as </w:t>
                          </w:r>
                          <w:r w:rsidR="0053479A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report card grades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. If you have any specific questions, make sure to bring them. Otherwise, just come with an open-mind and a positive attitude! Working together, I’m confident that everyone will get, or remain, on-track.</w:t>
                          </w:r>
                        </w:p>
                      </w:sdtContent>
                    </w:sdt>
                    <w:p w14:paraId="208DFBF5" w14:textId="4C77D3A4" w:rsidR="004E3E5E" w:rsidRDefault="004E3E5E" w:rsidP="00E0748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</w:p>
                    <w:p w14:paraId="51771D68" w14:textId="00202E00" w:rsidR="00C9404A" w:rsidRPr="00E07487" w:rsidRDefault="00C9404A" w:rsidP="005A2872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93E7D04" w14:textId="77777777" w:rsidR="00DE7323" w:rsidRPr="00C93866" w:rsidRDefault="00DE7323" w:rsidP="00CC72C8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kern w:val="3"/>
                          <w:sz w:val="12"/>
                          <w:szCs w:val="12"/>
                          <w:lang w:eastAsia="zh-CN" w:bidi="hi-IN"/>
                        </w:rPr>
                      </w:pPr>
                    </w:p>
                    <w:p w14:paraId="67EC3D92" w14:textId="77777777" w:rsidR="00DE7323" w:rsidRPr="00DE7323" w:rsidRDefault="00DE7323" w:rsidP="00DE7323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D4EDF5C" w14:textId="77777777" w:rsidR="00DE7323" w:rsidRPr="00DE7323" w:rsidRDefault="00DE7323" w:rsidP="00CC72C8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57ED6" wp14:editId="1598FED5">
                <wp:simplePos x="0" y="0"/>
                <wp:positionH relativeFrom="margin">
                  <wp:posOffset>6069965</wp:posOffset>
                </wp:positionH>
                <wp:positionV relativeFrom="paragraph">
                  <wp:posOffset>277495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0DAB8662" w:rsidR="003816A4" w:rsidRPr="002D4130" w:rsidRDefault="005A2872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January </w:t>
                            </w:r>
                            <w:r w:rsidR="00F737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4819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7.95pt;margin-top:21.85pt;width:93.6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0DAB8662" w:rsidR="003816A4" w:rsidRPr="002D4130" w:rsidRDefault="005A2872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January </w:t>
                      </w:r>
                      <w:r w:rsidR="00F737C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4819E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8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E89BF" wp14:editId="1AAEE201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FE89BF" id="AutoShape 4" o:spid="_x0000_s1028" alt="book-bg" style="position:absolute;margin-left:7.5pt;margin-top:81pt;width:561.6pt;height:24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CgAAAAAAAAAhAG7H2cP6fgcA+n4H&#10;ABQAAABkcnMvbWVkaWEvaW1hZ2UxLnBuZ4lQTkcNChoKAAAADUlIRFIAAAkWAAADvAgGAAAANpZ6&#10;qwAAABl0RVh0U29mdHdhcmUAQWRvYmUgSW1hZ2VSZWFkeXHJZTwAB36cSURBVHja7N1LluTKkqVn&#10;FYWfm8nMrCwOjBOoVXMkJ8Am2eQwqlNsFNnivXkcKoSqiOgDgJm7R8SJ8Ij4v7x+7A2DwQBErbK9&#10;toiqJgAAAAAAAAAAAAAAAACYZTYBAAAAAAAAAAAAAAAAgDO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" strokecolor="#89643b [3208]" strokeweight=".5pt">
                <v:fill r:id="rId11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5E39" wp14:editId="5675DFE1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CEB9" w14:textId="5B2CB70E" w:rsidR="000B052A" w:rsidRPr="00C8773C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87FD0" w:rsidRPr="00C8773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</w:t>
                            </w:r>
                            <w:r w:rsidR="00F5158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are</w:t>
                            </w:r>
                            <w:r w:rsidR="001C01D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E5BDE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still </w:t>
                            </w:r>
                            <w:r w:rsidR="001C01D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work</w:t>
                            </w:r>
                            <w:r w:rsidR="00F5158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ing</w:t>
                            </w:r>
                            <w:r w:rsidR="001C01DA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on the “Saving Our Alachua County” threatened fish project.</w:t>
                            </w:r>
                          </w:p>
                          <w:p w14:paraId="1280512E" w14:textId="600ECF50" w:rsidR="00F05506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Coach </w:t>
                            </w:r>
                            <w:r w:rsid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Cotter</w:t>
                            </w:r>
                            <w:r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622C60">
                              <w:rPr>
                                <w:rFonts w:ascii="Monotype Corsiva" w:hAnsi="Monotype Corsiva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No updates provided</w:t>
                            </w:r>
                            <w:r w:rsidR="00723C22" w:rsidRPr="00723C22">
                              <w:rPr>
                                <w:rFonts w:ascii="Monotype Corsiva" w:hAnsi="Monotype Corsiva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3341A76" w14:textId="77777777" w:rsidR="00622C60" w:rsidRPr="00622C60" w:rsidRDefault="00C8773C" w:rsidP="00C8773C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C60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Visit the Art and P.E. tabs on our Google Classroom page</w:t>
                            </w:r>
                          </w:p>
                          <w:p w14:paraId="57B3938C" w14:textId="0E224816" w:rsidR="00C8773C" w:rsidRPr="00622C60" w:rsidRDefault="00C8773C" w:rsidP="00C8773C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2C60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to view recent activities</w:t>
                            </w:r>
                            <w:r w:rsidRPr="00622C60">
                              <w:rPr>
                                <w:rFonts w:ascii="Impact" w:hAnsi="Impact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A5CDAF7" w14:textId="77777777" w:rsidR="00C8773C" w:rsidRDefault="00C8773C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E5E39" id="Text Box 16" o:spid="_x0000_s1029" type="#_x0000_t202" style="position:absolute;margin-left:6.75pt;margin-top:656.95pt;width:564.7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" filled="f" stroked="f">
                <v:textbox inset="0,0,0,0">
                  <w:txbxContent>
                    <w:p w14:paraId="040BCEB9" w14:textId="5B2CB70E" w:rsidR="000B052A" w:rsidRPr="00C8773C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387FD0" w:rsidRPr="00C8773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Students </w:t>
                      </w:r>
                      <w:r w:rsidR="00F51587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are</w:t>
                      </w:r>
                      <w:r w:rsidR="001C01D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E5BDE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still </w:t>
                      </w:r>
                      <w:r w:rsidR="001C01D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work</w:t>
                      </w:r>
                      <w:r w:rsidR="00F51587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ing</w:t>
                      </w:r>
                      <w:r w:rsidR="001C01DA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 on the “Saving Our Alachua County” threatened fish project.</w:t>
                      </w:r>
                    </w:p>
                    <w:p w14:paraId="1280512E" w14:textId="600ECF50" w:rsidR="00F05506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Coach </w:t>
                      </w:r>
                      <w:r w:rsid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Cotter</w:t>
                      </w:r>
                      <w:r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622C60">
                        <w:rPr>
                          <w:rFonts w:ascii="Monotype Corsiva" w:hAnsi="Monotype Corsiva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No updates provided</w:t>
                      </w:r>
                      <w:r w:rsidR="00723C22" w:rsidRPr="00723C22">
                        <w:rPr>
                          <w:rFonts w:ascii="Monotype Corsiva" w:hAnsi="Monotype Corsiva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33341A76" w14:textId="77777777" w:rsidR="00622C60" w:rsidRPr="00622C60" w:rsidRDefault="00C8773C" w:rsidP="00C8773C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22C60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>Visit the Art and P.E. tabs on our Google Classroom page</w:t>
                      </w:r>
                    </w:p>
                    <w:p w14:paraId="57B3938C" w14:textId="0E224816" w:rsidR="00C8773C" w:rsidRPr="00622C60" w:rsidRDefault="00C8773C" w:rsidP="00C8773C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622C60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>to view recent activities</w:t>
                      </w:r>
                      <w:r w:rsidRPr="00622C60">
                        <w:rPr>
                          <w:rFonts w:ascii="Impact" w:hAnsi="Impact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14:paraId="2A5CDAF7" w14:textId="77777777" w:rsidR="00C8773C" w:rsidRDefault="00C8773C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DD84BC" wp14:editId="6AA49D78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A020EE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D84BC" id="Text Box 6" o:spid="_x0000_s1030" type="#_x0000_t202" style="position:absolute;margin-left:163.5pt;margin-top:80.25pt;width:401.25pt;height:24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3" w:name="_Hlk527558159" w:displacedByCustomXml="prev"/>
                            <w:p w14:paraId="2DF7CACD" w14:textId="7324B72B" w:rsidR="002A64DE" w:rsidRDefault="004819EE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3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893B" wp14:editId="53FBA93E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15C42361" w14:textId="17823A32" w:rsidR="004E3E5E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7A792666" w14:textId="0DE14E37" w:rsidR="0040296D" w:rsidRDefault="0040296D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This past week, 2</w:t>
                            </w:r>
                            <w:r w:rsidRPr="0040296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graders led Morning Meeting and introduced students and parents to our “Yoga Pose of the Week,” which was called “Half Forward Bend.”</w:t>
                            </w:r>
                          </w:p>
                          <w:p w14:paraId="4AD1FDC1" w14:textId="503B7057" w:rsidR="006C7996" w:rsidRDefault="0040296D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noProof/>
                                <w:color w:val="000000" w:themeColor="text1"/>
                                <w:kern w:val="3"/>
                              </w:rPr>
                              <w:drawing>
                                <wp:inline distT="0" distB="0" distL="0" distR="0" wp14:anchorId="5B03A86E" wp14:editId="28316C36">
                                  <wp:extent cx="1581150" cy="6667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rward ben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752" cy="668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7996" w:rsidRPr="0040296D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bookmarkEnd w:id="2"/>
                          </w:p>
                          <w:p w14:paraId="26755861" w14:textId="2D1532A9" w:rsidR="0078669F" w:rsidRDefault="0078669F" w:rsidP="007866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Important Dates</w:t>
                            </w:r>
                          </w:p>
                          <w:p w14:paraId="21652097" w14:textId="77777777" w:rsidR="0078669F" w:rsidRDefault="0078669F" w:rsidP="007866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January 29: Teacher Workday (No School)</w:t>
                            </w:r>
                          </w:p>
                          <w:p w14:paraId="3F9FFA7A" w14:textId="77777777" w:rsidR="0078669F" w:rsidRDefault="0078669F" w:rsidP="007866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February 5: Day 100 retention letters sent home</w:t>
                            </w:r>
                          </w:p>
                          <w:p w14:paraId="7758E7F1" w14:textId="77777777" w:rsidR="0078669F" w:rsidRDefault="0078669F" w:rsidP="007866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February 9: Report cards sent home</w:t>
                            </w:r>
                          </w:p>
                          <w:p w14:paraId="03A33001" w14:textId="28C70FA6" w:rsidR="0078669F" w:rsidRPr="0040296D" w:rsidRDefault="0078669F" w:rsidP="0040296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February 12: Last day to donate for food drive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margin-left:324pt;margin-top:345.75pt;width:245.1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15C42361" w14:textId="17823A32" w:rsidR="004E3E5E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3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7A792666" w14:textId="0DE14E37" w:rsidR="0040296D" w:rsidRDefault="0040296D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This past week, 2</w:t>
                      </w:r>
                      <w:r w:rsidRPr="0040296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nd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graders led Morning Meeting and introduced students and parents to our “Yoga Pose of the Week,” which was called “Half Forward Bend.”</w:t>
                      </w:r>
                    </w:p>
                    <w:p w14:paraId="4AD1FDC1" w14:textId="503B7057" w:rsidR="006C7996" w:rsidRDefault="0040296D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  <w:t xml:space="preserve">    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noProof/>
                          <w:color w:val="000000" w:themeColor="text1"/>
                          <w:kern w:val="3"/>
                        </w:rPr>
                        <w:drawing>
                          <wp:inline distT="0" distB="0" distL="0" distR="0" wp14:anchorId="5B03A86E" wp14:editId="28316C36">
                            <wp:extent cx="1581150" cy="6667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rward ben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752" cy="668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7996" w:rsidRPr="0040296D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bookmarkEnd w:id="3"/>
                    </w:p>
                    <w:p w14:paraId="26755861" w14:textId="2D1532A9" w:rsidR="0078669F" w:rsidRDefault="0078669F" w:rsidP="0078669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Important Dates</w:t>
                      </w:r>
                    </w:p>
                    <w:p w14:paraId="21652097" w14:textId="77777777" w:rsidR="0078669F" w:rsidRDefault="0078669F" w:rsidP="0078669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January 29: Teacher Workday (No School)</w:t>
                      </w:r>
                    </w:p>
                    <w:p w14:paraId="3F9FFA7A" w14:textId="77777777" w:rsidR="0078669F" w:rsidRDefault="0078669F" w:rsidP="0078669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February 5: Day 100 retention letters sent home</w:t>
                      </w:r>
                    </w:p>
                    <w:p w14:paraId="7758E7F1" w14:textId="77777777" w:rsidR="0078669F" w:rsidRDefault="0078669F" w:rsidP="0078669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February 9: Report cards sent home</w:t>
                      </w:r>
                    </w:p>
                    <w:p w14:paraId="03A33001" w14:textId="28C70FA6" w:rsidR="0078669F" w:rsidRPr="0040296D" w:rsidRDefault="0078669F" w:rsidP="0040296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February 12: Last day to donate for food drive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6ED6C" wp14:editId="6F8FD49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72EB2862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E5BDE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spent this past week going over </w:t>
                                  </w:r>
                                  <w:r w:rsidR="00B7062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sequence of events, verbs, 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and our prefix, “int</w:t>
                                  </w:r>
                                  <w:r w:rsidR="00B7062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ra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2C254E08" w14:textId="03EE1975" w:rsidR="0017389E" w:rsidRDefault="00397A6F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B7062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We’ve been studying Ch. 4: </w:t>
                                  </w:r>
                                  <w:r w:rsidR="00182C94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Life in the Colonies</w:t>
                                  </w:r>
                                  <w:r w:rsidR="00B7062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, and will test this week</w:t>
                                  </w:r>
                                  <w:r w:rsidR="00182C94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3D370B08" w14:textId="68F2929D" w:rsidR="005A2872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50A82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This past week, we </w:t>
                                  </w:r>
                                  <w:r w:rsidR="00B70627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reviewed Ch. 1-7, and just began Ch. 8: Adding and Subtracting Fractions.</w:t>
                                  </w:r>
                                </w:p>
                                <w:p w14:paraId="01989550" w14:textId="7499C718" w:rsidR="004663D5" w:rsidRPr="00C81026" w:rsidRDefault="0017389E" w:rsidP="00B7062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Pr="00B848EF">
                                    <w:rPr>
                                      <w:rFonts w:ascii="Times New Roman" w:hAnsi="Times New Roman" w:cs="Times New Roman"/>
                                    </w:rPr>
                                    <w:t>We</w:t>
                                  </w:r>
                                  <w:r w:rsidR="00C8102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B70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are currently studying </w:t>
                                  </w:r>
                                  <w:r w:rsidR="00103DB8">
                                    <w:rPr>
                                      <w:rFonts w:ascii="Times New Roman" w:hAnsi="Times New Roman" w:cs="Times New Roman"/>
                                    </w:rPr>
                                    <w:t>Unit 5: The Nature of Matter</w:t>
                                  </w:r>
                                  <w:r w:rsidR="00A020EE">
                                    <w:rPr>
                                      <w:rFonts w:ascii="Times New Roman" w:hAnsi="Times New Roman" w:cs="Times New Roman"/>
                                    </w:rPr>
                                    <w:t>, and will test shortly</w:t>
                                  </w:r>
                                  <w:r w:rsidR="005A2872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125895A" w:rsidR="00B21EDD" w:rsidRPr="0095765D" w:rsidRDefault="004663D5" w:rsidP="00DF58B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2E5E6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2E5E6D" w:rsidRPr="002E5E6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perseverance</w:t>
                                  </w:r>
                                  <w:r w:rsidRPr="002E5E6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C81026" w:rsidRPr="002E5E6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2E5E6D" w:rsidRPr="002E5E6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Perseverance means </w:t>
                                  </w:r>
                                  <w:r w:rsidR="002E5E6D" w:rsidRPr="002E5E6D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persistence in doing something despite difficulty or delay in achieving success</w:t>
                                  </w:r>
                                  <w:r w:rsidR="002E5E6D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="002E5E6D" w:rsidRPr="002E5E6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2E5E6D" w:rsidRPr="002E5E6D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If you keep </w:t>
                                  </w:r>
                                  <w:r w:rsidR="002E5E6D" w:rsidRPr="002E5E6D">
                                    <w:rPr>
                                      <w:rFonts w:ascii="Times New Roman" w:hAnsi="Times New Roman" w:cs="Times New Roman"/>
                                      <w:bCs/>
                                      <w:shd w:val="clear" w:color="auto" w:fill="FFFFFF"/>
                                    </w:rPr>
                                    <w:t>persevering</w:t>
                                  </w:r>
                                  <w:r w:rsidR="002E5E6D" w:rsidRPr="002E5E6D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 long enough, you will achieve your true potential. </w:t>
                                  </w:r>
                                  <w:r w:rsidR="002E5E6D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R</w:t>
                                  </w:r>
                                  <w:r w:rsidR="002E5E6D" w:rsidRPr="002E5E6D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emember, you can do anything you set your mind to, but it takes action,</w:t>
                                  </w:r>
                                  <w:r w:rsidR="002E5E6D" w:rsidRPr="002E5E6D">
                                    <w:rPr>
                                      <w:rFonts w:ascii="Arial" w:hAnsi="Arial" w:cs="Arial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2E5E6D" w:rsidRPr="002E5E6D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 xml:space="preserve">persistence, and </w:t>
                                  </w:r>
                                  <w:r w:rsidR="00DF58B8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courage.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7.5pt;margin-top:345pt;width:308.7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72EB2862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E5BDE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spent this past week going over </w:t>
                            </w:r>
                            <w:r w:rsidR="00B7062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sequence of events, verbs, 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and our prefix, “int</w:t>
                            </w:r>
                            <w:r w:rsidR="00B7062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ra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2C254E08" w14:textId="03EE1975" w:rsidR="0017389E" w:rsidRDefault="00397A6F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7062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We’ve been studying Ch. 4: </w:t>
                            </w:r>
                            <w:r w:rsidR="00182C94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Life in the Colonies</w:t>
                            </w:r>
                            <w:r w:rsidR="00B7062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, and will test this week</w:t>
                            </w:r>
                            <w:r w:rsidR="00182C94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3D370B08" w14:textId="68F2929D" w:rsidR="005A2872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50A82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This past week, we </w:t>
                            </w:r>
                            <w:r w:rsidR="00B70627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reviewed Ch. 1-7, and just began Ch. 8: Adding and Subtracting Fractions.</w:t>
                            </w:r>
                          </w:p>
                          <w:p w14:paraId="01989550" w14:textId="7499C718" w:rsidR="004663D5" w:rsidRPr="00C81026" w:rsidRDefault="0017389E" w:rsidP="00B7062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Pr="00B848EF">
                              <w:rPr>
                                <w:rFonts w:ascii="Times New Roman" w:hAnsi="Times New Roman" w:cs="Times New Roman"/>
                              </w:rPr>
                              <w:t>We</w:t>
                            </w:r>
                            <w:r w:rsidR="00C8102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70627">
                              <w:rPr>
                                <w:rFonts w:ascii="Times New Roman" w:hAnsi="Times New Roman" w:cs="Times New Roman"/>
                              </w:rPr>
                              <w:t xml:space="preserve">are currently studying </w:t>
                            </w:r>
                            <w:r w:rsidR="00103DB8">
                              <w:rPr>
                                <w:rFonts w:ascii="Times New Roman" w:hAnsi="Times New Roman" w:cs="Times New Roman"/>
                              </w:rPr>
                              <w:t>Unit 5: The Nature of Matter</w:t>
                            </w:r>
                            <w:r w:rsidR="00A020EE">
                              <w:rPr>
                                <w:rFonts w:ascii="Times New Roman" w:hAnsi="Times New Roman" w:cs="Times New Roman"/>
                              </w:rPr>
                              <w:t>, and will test shortly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125895A" w:rsidR="00B21EDD" w:rsidRPr="0095765D" w:rsidRDefault="004663D5" w:rsidP="00DF58B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E5E6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2E5E6D" w:rsidRPr="002E5E6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perseverance</w:t>
                            </w:r>
                            <w:r w:rsidRPr="002E5E6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C81026" w:rsidRPr="002E5E6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E5E6D" w:rsidRPr="002E5E6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Perseverance means </w:t>
                            </w:r>
                            <w:r w:rsidR="002E5E6D" w:rsidRPr="002E5E6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persistence in doing something despite difficulty or delay in achieving success</w:t>
                            </w:r>
                            <w:r w:rsidR="002E5E6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. </w:t>
                            </w:r>
                            <w:r w:rsidR="002E5E6D" w:rsidRPr="002E5E6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E5E6D" w:rsidRPr="002E5E6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If you keep </w:t>
                            </w:r>
                            <w:r w:rsidR="002E5E6D" w:rsidRPr="002E5E6D">
                              <w:rPr>
                                <w:rFonts w:ascii="Times New Roman" w:hAnsi="Times New Roman" w:cs="Times New Roman"/>
                                <w:bCs/>
                                <w:shd w:val="clear" w:color="auto" w:fill="FFFFFF"/>
                              </w:rPr>
                              <w:t>persevering</w:t>
                            </w:r>
                            <w:r w:rsidR="002E5E6D" w:rsidRPr="002E5E6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 long enough, you will achieve your true potential. </w:t>
                            </w:r>
                            <w:r w:rsidR="002E5E6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R</w:t>
                            </w:r>
                            <w:r w:rsidR="002E5E6D" w:rsidRPr="002E5E6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emember, you can do anything you set your mind to, but it takes action,</w:t>
                            </w:r>
                            <w:r w:rsidR="002E5E6D" w:rsidRPr="002E5E6D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="002E5E6D" w:rsidRPr="002E5E6D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 xml:space="preserve">persistence, and </w:t>
                            </w:r>
                            <w:r w:rsidR="00DF58B8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courage.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9D3B8" wp14:editId="6119551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3709CA" id="Rectangle 2" o:spid="_x0000_s1026" style="position:absolute;margin-left:0;margin-top:0;width:8in;height:76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85935" wp14:editId="67CAA999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2B3A99" w14:textId="77777777" w:rsidR="004819EE" w:rsidRDefault="006552CD" w:rsidP="004819EE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4819E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number words.</w:t>
                            </w:r>
                          </w:p>
                          <w:p w14:paraId="1173C053" w14:textId="77777777" w:rsidR="004819EE" w:rsidRDefault="004819EE" w:rsidP="004819EE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polymorphous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monologue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bipartisan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quadrilateral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hexagonal</w:t>
                            </w:r>
                          </w:p>
                          <w:p w14:paraId="20A5ECBC" w14:textId="77777777" w:rsidR="004819EE" w:rsidRPr="00565818" w:rsidRDefault="004819EE" w:rsidP="004819EE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polyhedron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universally                  equilateral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pentagonal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triathlon</w:t>
                            </w:r>
                          </w:p>
                          <w:p w14:paraId="6DC396B9" w14:textId="1877A973" w:rsidR="00AE1D9B" w:rsidRPr="00565818" w:rsidRDefault="00AE1D9B" w:rsidP="004819EE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A85935" id="AutoShape 13" o:spid="_x0000_s1033" style="position:absolute;margin-left:7.5pt;margin-top:561.75pt;width:561.6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2C2B3A99" w14:textId="77777777" w:rsidR="004819EE" w:rsidRDefault="006552CD" w:rsidP="004819EE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4819E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number words.</w:t>
                      </w:r>
                    </w:p>
                    <w:p w14:paraId="1173C053" w14:textId="77777777" w:rsidR="004819EE" w:rsidRDefault="004819EE" w:rsidP="004819EE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polymorphous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monologue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bipartisan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quadrilateral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hexagonal</w:t>
                      </w:r>
                    </w:p>
                    <w:p w14:paraId="20A5ECBC" w14:textId="77777777" w:rsidR="004819EE" w:rsidRPr="00565818" w:rsidRDefault="004819EE" w:rsidP="004819EE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polyhedron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universally                  equilateral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pentagonal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triathlon</w:t>
                      </w:r>
                    </w:p>
                    <w:p w14:paraId="6DC396B9" w14:textId="1877A973" w:rsidR="00AE1D9B" w:rsidRPr="00565818" w:rsidRDefault="00AE1D9B" w:rsidP="004819EE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E4B3E" wp14:editId="64D931A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E4B3E" id="Text Box 14" o:spid="_x0000_s1034" type="#_x0000_t202" style="position:absolute;margin-left:7.5pt;margin-top:545.25pt;width:240.35pt;height: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458gEAAMIDAAAOAAAAZHJzL2Uyb0RvYy54bWysU1Fv0zAQfkfiP1h+p0lKitao6TQ2DSEN&#10;hrTxAxzHSSwSnzm7Tcqv5+w0ZcAb4sU6n+++++678+56Gnp2VOg0mJJnq5QzZSTU2rQl//p8/+aK&#10;M+eFqUUPRpX8pBy/3r9+tRttodbQQV8rZARiXDHaknfe2yJJnOzUINwKrDL02AAOwtMV26RGMRL6&#10;0CfrNH2X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MmFnj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576AD" wp14:editId="7B5333DA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576AD" id="Text Box 10" o:spid="_x0000_s1035" type="#_x0000_t202" style="position:absolute;margin-left:329pt;margin-top:328.6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D0BF7" wp14:editId="4AF690B1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D0BF7" id="Text Box 9" o:spid="_x0000_s1036" type="#_x0000_t202" style="position:absolute;margin-left:10.05pt;margin-top:329.4pt;width:271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925E3" wp14:editId="09FECA93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Content>
                              <w:p w14:paraId="7F799DE7" w14:textId="60AF5BB9" w:rsidR="009238DC" w:rsidRDefault="0078669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5EBD52" wp14:editId="4791C8F5">
                                      <wp:extent cx="1800225" cy="2171700"/>
                                      <wp:effectExtent l="76200" t="38100" r="85725" b="11430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conference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177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5400000" algn="t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8.65pt;margin-top:94.55pt;width:142.1pt;height:1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IcoYlNQCAADxBQAADgAAAAAAAAAAAAAAAAAuAgAAZHJz&#10;L2Uyb0RvYy54bWxQSwECLQAUAAYACAAAACEA9ZzAaeEAAAAKAQAADwAAAAAAAAAAAAAAAAAuBQAA&#10;ZHJzL2Rvd25yZXYueG1sUEsFBgAAAAAEAAQA8wAAADwGAAAAAA=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Content>
                        <w:p w14:paraId="7F799DE7" w14:textId="60AF5BB9" w:rsidR="009238DC" w:rsidRDefault="0078669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5EBD52" wp14:editId="4791C8F5">
                                <wp:extent cx="1800225" cy="2171700"/>
                                <wp:effectExtent l="76200" t="38100" r="85725" b="11430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conference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1770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5400000" algn="t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8D9B6F" wp14:editId="0EAE1A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8D9B6F" id="AutoShape 3" o:spid="_x0000_s1038" alt="nl-header" style="position:absolute;margin-left:6.9pt;margin-top:7.2pt;width:561.6pt;height:6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QAGpg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XM48bJx4Qi4h&#10;CBkMfIlQ6Bw8UzLgVtc0fO8ZSEr0nUU+npdHR+kZyEoCbxaaWWCW4/Wa8giUjMp1RB2dew9q02H8&#10;EWTr0qa0KgGQKT7WMim4r7nt6W1JD8JLPXv9fAHXPwAAAP//AwBQSwMECgAAAAAAAAAhAMjqvPge&#10;jgEAHo4BABQAAABkcnMvbWVkaWEvaW1hZ2UxLnBuZ4lQTkcNChoKAAAADUlIRFIAAAkWAAAA0QgG&#10;AAAAsxR8sg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" strokecolor="#89643b [3208]" strokeweight=".5pt">
                <v:fill r:id="rId17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271B5"/>
    <w:rsid w:val="000321AD"/>
    <w:rsid w:val="0003296B"/>
    <w:rsid w:val="000600F0"/>
    <w:rsid w:val="00060937"/>
    <w:rsid w:val="00070AE8"/>
    <w:rsid w:val="00073A46"/>
    <w:rsid w:val="00075CAC"/>
    <w:rsid w:val="00081A19"/>
    <w:rsid w:val="000838B0"/>
    <w:rsid w:val="000904A8"/>
    <w:rsid w:val="00090CA8"/>
    <w:rsid w:val="000B052A"/>
    <w:rsid w:val="000C5595"/>
    <w:rsid w:val="000C7D48"/>
    <w:rsid w:val="000D466B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2786"/>
    <w:rsid w:val="0017389E"/>
    <w:rsid w:val="00173E53"/>
    <w:rsid w:val="00180AFD"/>
    <w:rsid w:val="0018251B"/>
    <w:rsid w:val="00182C94"/>
    <w:rsid w:val="001859AC"/>
    <w:rsid w:val="001931CC"/>
    <w:rsid w:val="001A4E6F"/>
    <w:rsid w:val="001C01DA"/>
    <w:rsid w:val="001C44C6"/>
    <w:rsid w:val="001D00A1"/>
    <w:rsid w:val="001D1099"/>
    <w:rsid w:val="001D6B0A"/>
    <w:rsid w:val="001E0C17"/>
    <w:rsid w:val="001E4A97"/>
    <w:rsid w:val="002079DC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1005E"/>
    <w:rsid w:val="00327A22"/>
    <w:rsid w:val="00330A37"/>
    <w:rsid w:val="00332833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6281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316A4"/>
    <w:rsid w:val="0045190E"/>
    <w:rsid w:val="00452612"/>
    <w:rsid w:val="0046142D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15E31"/>
    <w:rsid w:val="005213E6"/>
    <w:rsid w:val="005278B0"/>
    <w:rsid w:val="00527F6B"/>
    <w:rsid w:val="00531EA0"/>
    <w:rsid w:val="00532DC5"/>
    <w:rsid w:val="0053479A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E5EDE"/>
    <w:rsid w:val="005F10D3"/>
    <w:rsid w:val="00622C60"/>
    <w:rsid w:val="00653C46"/>
    <w:rsid w:val="006552CD"/>
    <w:rsid w:val="00661453"/>
    <w:rsid w:val="00662702"/>
    <w:rsid w:val="0067027A"/>
    <w:rsid w:val="006B2518"/>
    <w:rsid w:val="006C481B"/>
    <w:rsid w:val="006C7996"/>
    <w:rsid w:val="006D52E6"/>
    <w:rsid w:val="006E4566"/>
    <w:rsid w:val="006E55E2"/>
    <w:rsid w:val="006F549D"/>
    <w:rsid w:val="007048E4"/>
    <w:rsid w:val="00720374"/>
    <w:rsid w:val="00723C22"/>
    <w:rsid w:val="00727F51"/>
    <w:rsid w:val="00734F1E"/>
    <w:rsid w:val="00740E10"/>
    <w:rsid w:val="00741A36"/>
    <w:rsid w:val="00743B57"/>
    <w:rsid w:val="007444C3"/>
    <w:rsid w:val="00752F6C"/>
    <w:rsid w:val="0075617D"/>
    <w:rsid w:val="007607A0"/>
    <w:rsid w:val="007640DE"/>
    <w:rsid w:val="0076557F"/>
    <w:rsid w:val="007702F1"/>
    <w:rsid w:val="007737D6"/>
    <w:rsid w:val="0077521D"/>
    <w:rsid w:val="0078582C"/>
    <w:rsid w:val="0078669F"/>
    <w:rsid w:val="007902F8"/>
    <w:rsid w:val="007A1F18"/>
    <w:rsid w:val="007B008C"/>
    <w:rsid w:val="007B747A"/>
    <w:rsid w:val="007C1833"/>
    <w:rsid w:val="007D5A3E"/>
    <w:rsid w:val="007E0D9F"/>
    <w:rsid w:val="007E4964"/>
    <w:rsid w:val="00806428"/>
    <w:rsid w:val="008070F5"/>
    <w:rsid w:val="00822FE9"/>
    <w:rsid w:val="00830614"/>
    <w:rsid w:val="00833FB7"/>
    <w:rsid w:val="0084725B"/>
    <w:rsid w:val="00847D51"/>
    <w:rsid w:val="00854F6A"/>
    <w:rsid w:val="008727B2"/>
    <w:rsid w:val="0087568B"/>
    <w:rsid w:val="00876ACD"/>
    <w:rsid w:val="008924BE"/>
    <w:rsid w:val="008A24D9"/>
    <w:rsid w:val="008B0000"/>
    <w:rsid w:val="008B1249"/>
    <w:rsid w:val="008B31E4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765D"/>
    <w:rsid w:val="009801DF"/>
    <w:rsid w:val="00982A86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7FE2"/>
    <w:rsid w:val="00A25AB5"/>
    <w:rsid w:val="00A35C82"/>
    <w:rsid w:val="00A444B5"/>
    <w:rsid w:val="00A46081"/>
    <w:rsid w:val="00A51791"/>
    <w:rsid w:val="00A62051"/>
    <w:rsid w:val="00A62CF2"/>
    <w:rsid w:val="00A63E8E"/>
    <w:rsid w:val="00A71644"/>
    <w:rsid w:val="00A742B4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1261D"/>
    <w:rsid w:val="00B1637A"/>
    <w:rsid w:val="00B16A84"/>
    <w:rsid w:val="00B20124"/>
    <w:rsid w:val="00B21EDD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7BCA"/>
    <w:rsid w:val="00BD1F71"/>
    <w:rsid w:val="00BD2317"/>
    <w:rsid w:val="00BD61E3"/>
    <w:rsid w:val="00BF01F5"/>
    <w:rsid w:val="00BF0EDC"/>
    <w:rsid w:val="00C07276"/>
    <w:rsid w:val="00C100A5"/>
    <w:rsid w:val="00C208C2"/>
    <w:rsid w:val="00C41A10"/>
    <w:rsid w:val="00C47331"/>
    <w:rsid w:val="00C728B4"/>
    <w:rsid w:val="00C72A4B"/>
    <w:rsid w:val="00C81026"/>
    <w:rsid w:val="00C81FA7"/>
    <w:rsid w:val="00C84CED"/>
    <w:rsid w:val="00C8773C"/>
    <w:rsid w:val="00C93866"/>
    <w:rsid w:val="00C9404A"/>
    <w:rsid w:val="00C97DCF"/>
    <w:rsid w:val="00CB1A69"/>
    <w:rsid w:val="00CC665E"/>
    <w:rsid w:val="00CC6B67"/>
    <w:rsid w:val="00CC72C8"/>
    <w:rsid w:val="00CD0AC7"/>
    <w:rsid w:val="00CD0E4D"/>
    <w:rsid w:val="00CE66B7"/>
    <w:rsid w:val="00CF0A2A"/>
    <w:rsid w:val="00CF4926"/>
    <w:rsid w:val="00D11225"/>
    <w:rsid w:val="00D156AD"/>
    <w:rsid w:val="00D20452"/>
    <w:rsid w:val="00D265B4"/>
    <w:rsid w:val="00D43682"/>
    <w:rsid w:val="00D43C4B"/>
    <w:rsid w:val="00D45AEB"/>
    <w:rsid w:val="00D5275A"/>
    <w:rsid w:val="00D5692D"/>
    <w:rsid w:val="00D57182"/>
    <w:rsid w:val="00D6062A"/>
    <w:rsid w:val="00D64485"/>
    <w:rsid w:val="00D7421F"/>
    <w:rsid w:val="00DA1426"/>
    <w:rsid w:val="00DA62D3"/>
    <w:rsid w:val="00DB5B8C"/>
    <w:rsid w:val="00DB710A"/>
    <w:rsid w:val="00DC2A53"/>
    <w:rsid w:val="00DC60EA"/>
    <w:rsid w:val="00DD0C66"/>
    <w:rsid w:val="00DD36BD"/>
    <w:rsid w:val="00DE447E"/>
    <w:rsid w:val="00DE5677"/>
    <w:rsid w:val="00DE7323"/>
    <w:rsid w:val="00DF58B8"/>
    <w:rsid w:val="00E00172"/>
    <w:rsid w:val="00E00A27"/>
    <w:rsid w:val="00E02DC2"/>
    <w:rsid w:val="00E03C77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45D74"/>
    <w:rsid w:val="00E51E4D"/>
    <w:rsid w:val="00E53CD9"/>
    <w:rsid w:val="00E61C84"/>
    <w:rsid w:val="00E867DD"/>
    <w:rsid w:val="00E943EF"/>
    <w:rsid w:val="00EA04AE"/>
    <w:rsid w:val="00EC1524"/>
    <w:rsid w:val="00EC152F"/>
    <w:rsid w:val="00EC3190"/>
    <w:rsid w:val="00ED02B7"/>
    <w:rsid w:val="00ED751F"/>
    <w:rsid w:val="00EE2BCE"/>
    <w:rsid w:val="00EF494D"/>
    <w:rsid w:val="00F05506"/>
    <w:rsid w:val="00F06BEC"/>
    <w:rsid w:val="00F133F5"/>
    <w:rsid w:val="00F15439"/>
    <w:rsid w:val="00F2263F"/>
    <w:rsid w:val="00F31887"/>
    <w:rsid w:val="00F4147F"/>
    <w:rsid w:val="00F47899"/>
    <w:rsid w:val="00F51587"/>
    <w:rsid w:val="00F61E1F"/>
    <w:rsid w:val="00F737C0"/>
    <w:rsid w:val="00F76790"/>
    <w:rsid w:val="00F96D35"/>
    <w:rsid w:val="00F973C6"/>
    <w:rsid w:val="00F97C74"/>
    <w:rsid w:val="00FA0488"/>
    <w:rsid w:val="00FA73E0"/>
    <w:rsid w:val="00FA748A"/>
    <w:rsid w:val="00FB1FCC"/>
    <w:rsid w:val="00FB2D7F"/>
    <w:rsid w:val="00FC2050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C57233-E1DB-443C-94C6-FD68D698E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2020-12-15T14:00:00Z</cp:lastPrinted>
  <dcterms:created xsi:type="dcterms:W3CDTF">2021-01-27T12:38:00Z</dcterms:created>
  <dcterms:modified xsi:type="dcterms:W3CDTF">2021-01-27T12:38:00Z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