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6639E79D" w:rsidR="00B21EDD" w:rsidRPr="00565818" w:rsidRDefault="008F5F99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457F" wp14:editId="30B0486E">
                <wp:simplePos x="0" y="0"/>
                <wp:positionH relativeFrom="column">
                  <wp:posOffset>2076451</wp:posOffset>
                </wp:positionH>
                <wp:positionV relativeFrom="paragraph">
                  <wp:posOffset>1095375</wp:posOffset>
                </wp:positionV>
                <wp:extent cx="5086350" cy="2966085"/>
                <wp:effectExtent l="0" t="0" r="1905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96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1CF73" w14:textId="1220EDA5" w:rsidR="0036256E" w:rsidRDefault="0036256E" w:rsidP="0036256E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Valentine’s Day</w:t>
                            </w:r>
                          </w:p>
                          <w:p w14:paraId="772048B0" w14:textId="77777777" w:rsidR="0036256E" w:rsidRPr="0036256E" w:rsidRDefault="0036256E" w:rsidP="0036256E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385BE69" w14:textId="68075D52" w:rsidR="00DD7C9B" w:rsidRDefault="0036256E" w:rsidP="00DD7C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My class is hoping to have our Valentine’s Day party on Friday, February 14</w:t>
                            </w:r>
                            <w:r w:rsidRPr="00362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, from 1-1:30. </w:t>
                            </w:r>
                            <w:r w:rsidR="007D271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This will not be a “major” party, like the one before the winter holidays. However, stud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ents will </w:t>
                            </w:r>
                            <w:r w:rsidR="007D271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have the opportunity to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distribute Valentine’s Day cards, and</w:t>
                            </w:r>
                            <w:r w:rsidR="007D271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share some healthy snacks, if parents would like to contribute anything. If your child plans to pass out cards, s/he needs to have a card for EVERY student in the class, not just their friends.</w:t>
                            </w:r>
                          </w:p>
                          <w:p w14:paraId="4647E611" w14:textId="76C390F9" w:rsidR="000C282C" w:rsidRDefault="007D2716" w:rsidP="000C282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Arianna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Bobby</w:t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>Rowan</w:t>
                            </w:r>
                          </w:p>
                          <w:p w14:paraId="7D940BCB" w14:textId="04714D6C" w:rsidR="007D2716" w:rsidRPr="000C282C" w:rsidRDefault="000C282C" w:rsidP="000C282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Ivy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Josh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7D2716"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Sarah</w:t>
                            </w:r>
                          </w:p>
                          <w:p w14:paraId="083746CE" w14:textId="5442C3D0" w:rsidR="007D2716" w:rsidRPr="000C282C" w:rsidRDefault="007D2716" w:rsidP="000C282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Ava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Sam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>Eloise</w:t>
                            </w:r>
                          </w:p>
                          <w:p w14:paraId="59B5AF6D" w14:textId="205EF043" w:rsidR="000C282C" w:rsidRDefault="007D2716" w:rsidP="000C282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Judah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Amelie</w:t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>Lillian</w:t>
                            </w:r>
                          </w:p>
                          <w:p w14:paraId="28C8719F" w14:textId="63C441C5" w:rsidR="000C282C" w:rsidRDefault="007D2716" w:rsidP="000C282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Myles </w:t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Samy</w:t>
                            </w:r>
                            <w:proofErr w:type="spellEnd"/>
                            <w:r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     </w:t>
                            </w:r>
                            <w:r w:rsidR="000C282C"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>Kingston</w:t>
                            </w:r>
                          </w:p>
                          <w:p w14:paraId="11A8D994" w14:textId="7B1C0757" w:rsidR="007D2716" w:rsidRPr="000C282C" w:rsidRDefault="000C282C" w:rsidP="000C282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Emma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7D2716" w:rsidRPr="000C282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Mathilda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86.25pt;width:400.5pt;height:2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" fillcolor="white [3201]" strokeweight=".5pt">
                <v:textbox>
                  <w:txbxContent>
                    <w:p w14:paraId="4721CF73" w14:textId="1220EDA5" w:rsidR="0036256E" w:rsidRDefault="0036256E" w:rsidP="0036256E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  <w:t>Valentine’s Day</w:t>
                      </w:r>
                    </w:p>
                    <w:p w14:paraId="772048B0" w14:textId="77777777" w:rsidR="0036256E" w:rsidRPr="0036256E" w:rsidRDefault="0036256E" w:rsidP="0036256E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385BE69" w14:textId="68075D52" w:rsidR="00DD7C9B" w:rsidRDefault="0036256E" w:rsidP="00DD7C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My class is hoping to have our Valentine’s Day party on Friday, February 14</w:t>
                      </w:r>
                      <w:r w:rsidRPr="00362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, from 1-1:30. </w:t>
                      </w:r>
                      <w:r w:rsidR="007D271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This will not be a “major” party, like the one before the winter holidays. However, stud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ents will </w:t>
                      </w:r>
                      <w:r w:rsidR="007D271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have the opportunity to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distribute Valentine’s Day cards, and</w:t>
                      </w:r>
                      <w:r w:rsidR="007D271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share some healthy snacks, if parents would like to contribute anything. If your child plans to pass out cards, s/he needs to have a card for EVERY student in the class, not just their friends.</w:t>
                      </w:r>
                    </w:p>
                    <w:p w14:paraId="4647E611" w14:textId="76C390F9" w:rsidR="000C282C" w:rsidRDefault="007D2716" w:rsidP="000C282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Arianna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Bobby</w:t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>Rowan</w:t>
                      </w:r>
                    </w:p>
                    <w:p w14:paraId="7D940BCB" w14:textId="04714D6C" w:rsidR="007D2716" w:rsidRPr="000C282C" w:rsidRDefault="000C282C" w:rsidP="000C282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Ivy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Josh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7D2716"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Sarah</w:t>
                      </w:r>
                    </w:p>
                    <w:p w14:paraId="083746CE" w14:textId="5442C3D0" w:rsidR="007D2716" w:rsidRPr="000C282C" w:rsidRDefault="007D2716" w:rsidP="000C282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Ava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Sam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>Eloise</w:t>
                      </w:r>
                    </w:p>
                    <w:p w14:paraId="59B5AF6D" w14:textId="205EF043" w:rsidR="000C282C" w:rsidRDefault="007D2716" w:rsidP="000C282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Judah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Amelie</w:t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>Lillian</w:t>
                      </w:r>
                    </w:p>
                    <w:p w14:paraId="28C8719F" w14:textId="63C441C5" w:rsidR="000C282C" w:rsidRDefault="007D2716" w:rsidP="000C282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Myles </w:t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Samy</w:t>
                      </w:r>
                      <w:proofErr w:type="spellEnd"/>
                      <w:r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          </w:t>
                      </w:r>
                      <w:r w:rsidR="000C282C"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>Kingston</w:t>
                      </w:r>
                    </w:p>
                    <w:p w14:paraId="11A8D994" w14:textId="7B1C0757" w:rsidR="007D2716" w:rsidRPr="000C282C" w:rsidRDefault="000C282C" w:rsidP="000C282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Emma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7D2716" w:rsidRPr="000C282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Mathilda</w:t>
                      </w:r>
                    </w:p>
                  </w:txbxContent>
                </v:textbox>
              </v:shape>
            </w:pict>
          </mc:Fallback>
        </mc:AlternateContent>
      </w:r>
      <w:r w:rsidR="001D0D1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57ED6" wp14:editId="56775D8E">
                <wp:simplePos x="0" y="0"/>
                <wp:positionH relativeFrom="margin">
                  <wp:posOffset>5985510</wp:posOffset>
                </wp:positionH>
                <wp:positionV relativeFrom="paragraph">
                  <wp:posOffset>96520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0A0F7D7E" w:rsidR="003816A4" w:rsidRPr="002D4130" w:rsidRDefault="003F0C17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February 7</w:t>
                            </w:r>
                            <w:r w:rsidR="00A553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7.6pt;width:93.6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0A0F7D7E" w:rsidR="003816A4" w:rsidRPr="002D4130" w:rsidRDefault="003F0C17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February 7</w:t>
                      </w:r>
                      <w:r w:rsidR="00A553B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DD84BC" wp14:editId="6AA49D78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0C384D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DD84BC" id="Text Box 6" o:spid="_x0000_s1027" type="#_x0000_t202" style="position:absolute;margin-left:163.5pt;margin-top:80.25pt;width:401.25pt;height:24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324B72B" w:rsidR="002A64DE" w:rsidRDefault="00AD7282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2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893B" wp14:editId="50B2E054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6FD438A4" w14:textId="77777777" w:rsidR="00423701" w:rsidRDefault="00423701" w:rsidP="0042370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 w:rsidRPr="00D724E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Five Points of Life Kids Marathon</w:t>
                            </w:r>
                          </w:p>
                          <w:p w14:paraId="3B8DCE42" w14:textId="77777777" w:rsidR="00423701" w:rsidRPr="00C07A6F" w:rsidRDefault="00423701" w:rsidP="0042370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Saturday, February 15</w:t>
                            </w: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2064D2D3" w14:textId="77777777" w:rsidR="00422BF4" w:rsidRDefault="00422BF4" w:rsidP="00422BF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6E228E95" w14:textId="79313BDA" w:rsidR="00422BF4" w:rsidRPr="00EE766F" w:rsidRDefault="00423701" w:rsidP="00422BF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Safety Patrol Field Trip</w:t>
                            </w:r>
                          </w:p>
                          <w:p w14:paraId="3EC4D67A" w14:textId="55F7EDD4" w:rsidR="00422BF4" w:rsidRPr="00C07A6F" w:rsidRDefault="00423701" w:rsidP="00422BF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On Thursday, March 19</w:t>
                            </w:r>
                            <w:r w:rsidRPr="0042370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, I will be escorting my Safety Patrol members to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WonderWorks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in Orlando! The cost of the trip is $70 for </w:t>
                            </w:r>
                            <w:proofErr w:type="gramStart"/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students,</w:t>
                            </w:r>
                            <w:proofErr w:type="gramEnd"/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and $90 for adults, and covers the charter bus, admission, two games of Laser Tag, and lunch at a nearby restaurant. I only have room for seven chaperones, so email me immediately if you’d like to attend</w:t>
                            </w:r>
                            <w:r w:rsidR="00422BF4"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this fun-filled, educational trip!</w:t>
                            </w:r>
                          </w:p>
                          <w:p w14:paraId="69172121" w14:textId="77777777" w:rsidR="00E969C3" w:rsidRDefault="00E969C3" w:rsidP="00D724E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7CDD829C" w14:textId="77777777" w:rsidR="00EE766F" w:rsidRDefault="00EE766F" w:rsidP="00D724E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232626FF" w14:textId="69ED62DE" w:rsidR="00B21D1A" w:rsidRDefault="00B21D1A" w:rsidP="00E0526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bookmarkEnd w:id="2"/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9" style="position:absolute;margin-left:324pt;margin-top:345.75pt;width:245.1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6FD438A4" w14:textId="77777777" w:rsidR="00423701" w:rsidRDefault="00423701" w:rsidP="0042370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 w:rsidRPr="00D724E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Five Points of Life Kids Marathon</w:t>
                      </w:r>
                    </w:p>
                    <w:p w14:paraId="3B8DCE42" w14:textId="77777777" w:rsidR="00423701" w:rsidRPr="00C07A6F" w:rsidRDefault="00423701" w:rsidP="0042370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Saturday, February 15</w:t>
                      </w: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</w:t>
                      </w:r>
                    </w:p>
                    <w:p w14:paraId="2064D2D3" w14:textId="77777777" w:rsidR="00422BF4" w:rsidRDefault="00422BF4" w:rsidP="00422BF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</w:p>
                    <w:p w14:paraId="6E228E95" w14:textId="79313BDA" w:rsidR="00422BF4" w:rsidRPr="00EE766F" w:rsidRDefault="00423701" w:rsidP="00422BF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Safety Patrol Field Trip</w:t>
                      </w:r>
                    </w:p>
                    <w:p w14:paraId="3EC4D67A" w14:textId="55F7EDD4" w:rsidR="00422BF4" w:rsidRPr="00C07A6F" w:rsidRDefault="00423701" w:rsidP="00422BF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On Thursday, March 19</w:t>
                      </w:r>
                      <w:r w:rsidRPr="0042370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, I will be escorting my Safety Patrol members to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WonderWorks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in Orlando! The cost of the trip is $70 for </w:t>
                      </w:r>
                      <w:proofErr w:type="gramStart"/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students,</w:t>
                      </w:r>
                      <w:proofErr w:type="gramEnd"/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and $90 for adults, and covers the charter bus, admission, two games of Laser Tag, and lunch at a nearby restaurant. I only have room for seven chaperones, so email me immediately if you’d like to attend</w:t>
                      </w:r>
                      <w:r w:rsidR="00422BF4"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this fun-filled, educational trip!</w:t>
                      </w:r>
                    </w:p>
                    <w:p w14:paraId="69172121" w14:textId="77777777" w:rsidR="00E969C3" w:rsidRDefault="00E969C3" w:rsidP="00D724E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</w:p>
                    <w:p w14:paraId="7CDD829C" w14:textId="77777777" w:rsidR="00EE766F" w:rsidRDefault="00EE766F" w:rsidP="00D724E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232626FF" w14:textId="69ED62DE" w:rsidR="00B21D1A" w:rsidRDefault="00B21D1A" w:rsidP="00E0526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bookmarkEnd w:id="3"/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6ED6C" wp14:editId="6F8FD49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728D2730" w14:textId="0E34E55F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52F6C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e 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567D2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cause and effect, comparative and superlative adjectives and adverbs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, and the prefix “</w:t>
                                  </w:r>
                                  <w:r w:rsidR="00567D2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mal-</w:t>
                                  </w:r>
                                  <w:r w:rsidR="007F1C6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</w:p>
                                <w:p w14:paraId="2C254E08" w14:textId="7D88CC11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Students just </w:t>
                                  </w:r>
                                  <w:r w:rsidR="00567D2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started 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on Ch. </w:t>
                                  </w:r>
                                  <w:r w:rsidR="00567D2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4, which is about 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Life in the Colonies.</w:t>
                                  </w:r>
                                </w:p>
                                <w:p w14:paraId="2E2F4A78" w14:textId="31AA177C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53C46" w:rsidRPr="00653C4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4F3B2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567D2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have been studying expressions and patterns in Ch. 7. Our test will be on Monday.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25CDB7F8" w:rsidR="004663D5" w:rsidRPr="00C81026" w:rsidRDefault="0017389E" w:rsidP="00860A7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8C07A0">
                                    <w:rPr>
                                      <w:rFonts w:ascii="Times New Roman" w:hAnsi="Times New Roman" w:cs="Times New Roman"/>
                                    </w:rPr>
                                    <w:t>We</w:t>
                                  </w:r>
                                  <w:r w:rsidR="00860A7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are currently in Unit 6, which is the study of energy. Students should expect a quiz after each lesson!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2D99A7C" w:rsidR="00B21EDD" w:rsidRPr="00565818" w:rsidRDefault="00E75727" w:rsidP="00A329F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</w:t>
                                  </w:r>
                                  <w:r w:rsidR="004663D5" w:rsidRPr="00F414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word of the week was “</w:t>
                                  </w:r>
                                  <w:r w:rsidR="003F0C17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embrace</w:t>
                                  </w:r>
                                  <w:r w:rsidR="004663D5" w:rsidRPr="00F414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3F0C17" w:rsidRPr="003F0C17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Everyone benefits when we become open-minded and </w:t>
                                  </w:r>
                                  <w:r w:rsidR="003F0C17" w:rsidRPr="003F0C17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>embrace new</w:t>
                                  </w:r>
                                  <w:r w:rsidR="003F0C17" w:rsidRPr="003F0C17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 people and </w:t>
                                  </w:r>
                                  <w:r w:rsidR="003F0C17" w:rsidRPr="003F0C17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>ideas</w:t>
                                  </w:r>
                                  <w:r w:rsidR="003F0C17" w:rsidRPr="003F0C17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="00A329F9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When we embrace new opportunities, </w:t>
                                  </w:r>
                                  <w:r w:rsidR="003F0C17" w:rsidRPr="003F0C17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knowledge, adventure, and even relationships</w:t>
                                  </w:r>
                                  <w:r w:rsidR="00A329F9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, we </w:t>
                                  </w:r>
                                  <w:r w:rsidR="003F0C17" w:rsidRPr="003F0C17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bring greater fulfillment and happiness t</w:t>
                                  </w:r>
                                  <w:r w:rsidR="00A329F9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o our lives.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margin-left:7.5pt;margin-top:345pt;width:308.7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728D2730" w14:textId="0E34E55F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52F6C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e 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567D2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cause and effect, comparative and superlative adjectives and adverbs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, and the prefix “</w:t>
                            </w:r>
                            <w:r w:rsidR="00567D2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mal-</w:t>
                            </w:r>
                            <w:r w:rsidR="007F1C6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2C254E08" w14:textId="7D88CC11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Students just </w:t>
                            </w:r>
                            <w:r w:rsidR="00567D2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started 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on Ch. </w:t>
                            </w:r>
                            <w:r w:rsidR="00567D2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4, which is about 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Life in the Colonies.</w:t>
                            </w:r>
                          </w:p>
                          <w:p w14:paraId="2E2F4A78" w14:textId="31AA177C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53C46" w:rsidRPr="00653C4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4F3B2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67D2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have been studying expressions and patterns in Ch. 7. Our test will be on Monday.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25CDB7F8" w:rsidR="004663D5" w:rsidRPr="00C81026" w:rsidRDefault="0017389E" w:rsidP="00860A7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8C07A0">
                              <w:rPr>
                                <w:rFonts w:ascii="Times New Roman" w:hAnsi="Times New Roman" w:cs="Times New Roman"/>
                              </w:rPr>
                              <w:t>We</w:t>
                            </w:r>
                            <w:r w:rsidR="00860A7A">
                              <w:rPr>
                                <w:rFonts w:ascii="Times New Roman" w:hAnsi="Times New Roman" w:cs="Times New Roman"/>
                              </w:rPr>
                              <w:t xml:space="preserve"> are currently in Unit 6, which is the study of energy. Students should expect a quiz after each lesson!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2D99A7C" w:rsidR="00B21EDD" w:rsidRPr="00565818" w:rsidRDefault="00E75727" w:rsidP="00A329F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Our </w:t>
                            </w:r>
                            <w:r w:rsidR="004663D5" w:rsidRPr="00F414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word of the week was “</w:t>
                            </w:r>
                            <w:r w:rsidR="003F0C17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embrace</w:t>
                            </w:r>
                            <w:r w:rsidR="004663D5" w:rsidRPr="00F414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3F0C17" w:rsidRPr="003F0C17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Everyone benefits when we become open-minded and </w:t>
                            </w:r>
                            <w:r w:rsidR="003F0C17" w:rsidRPr="003F0C17">
                              <w:rPr>
                                <w:rStyle w:val="Emphasis"/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>embrace new</w:t>
                            </w:r>
                            <w:r w:rsidR="003F0C17" w:rsidRPr="003F0C17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 people and </w:t>
                            </w:r>
                            <w:r w:rsidR="003F0C17" w:rsidRPr="003F0C17">
                              <w:rPr>
                                <w:rStyle w:val="Emphasis"/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>ideas</w:t>
                            </w:r>
                            <w:r w:rsidR="003F0C17" w:rsidRPr="003F0C17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. </w:t>
                            </w:r>
                            <w:r w:rsidR="00A329F9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When we embrace new opportunities, </w:t>
                            </w:r>
                            <w:r w:rsidR="003F0C17" w:rsidRPr="003F0C17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knowledge, adventure, and even relationships</w:t>
                            </w:r>
                            <w:r w:rsidR="00A329F9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, we </w:t>
                            </w:r>
                            <w:r w:rsidR="003F0C17" w:rsidRPr="003F0C17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bring greater fulfillment and happiness t</w:t>
                            </w:r>
                            <w:r w:rsidR="00A329F9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o our lives.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9D3B8" wp14:editId="7BDA846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72CBF57" id="Rectangle 2" o:spid="_x0000_s1026" style="position:absolute;margin-left:0;margin-top:0;width:8in;height:76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5E39" wp14:editId="4F796B2D">
                <wp:simplePos x="0" y="0"/>
                <wp:positionH relativeFrom="column">
                  <wp:posOffset>85725</wp:posOffset>
                </wp:positionH>
                <wp:positionV relativeFrom="paragraph">
                  <wp:posOffset>8258175</wp:posOffset>
                </wp:positionV>
                <wp:extent cx="7172325" cy="133350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42416" w14:textId="77777777" w:rsidR="00704528" w:rsidRDefault="00704528" w:rsidP="0070452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395A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Citizen of the Week</w:t>
                            </w:r>
                          </w:p>
                          <w:p w14:paraId="5C4143D5" w14:textId="14409F5B" w:rsidR="00704528" w:rsidRPr="00E9130A" w:rsidRDefault="0042395A" w:rsidP="0042395A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9130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Cong</w:t>
                            </w:r>
                            <w:r w:rsidR="00E9130A" w:rsidRPr="00E9130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ratulations to </w:t>
                            </w:r>
                            <w:r w:rsidR="00561714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M</w:t>
                            </w:r>
                            <w:r w:rsidR="003F0C17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athilda Sweeney</w:t>
                            </w:r>
                            <w:r w:rsidR="00561714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1280512E" w14:textId="117C881B" w:rsidR="00F05506" w:rsidRPr="00704528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04528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</w:t>
                            </w:r>
                            <w:r w:rsidR="000B052A" w:rsidRPr="00704528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704528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70452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5694A" w:rsidRPr="00704528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</w:t>
                            </w:r>
                            <w:r w:rsidR="000C282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just switched from art to music. 5</w:t>
                            </w:r>
                            <w:r w:rsidR="000C282C" w:rsidRPr="000C282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0C282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grade will be introduced to the ukulele, the </w:t>
                            </w:r>
                            <w:proofErr w:type="spellStart"/>
                            <w:r w:rsidR="00CC1D8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songflute</w:t>
                            </w:r>
                            <w:proofErr w:type="spellEnd"/>
                            <w:r w:rsidR="00CC1D8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and the </w:t>
                            </w:r>
                            <w:proofErr w:type="spellStart"/>
                            <w:r w:rsidR="00CC1D8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kalimba</w:t>
                            </w:r>
                            <w:proofErr w:type="spellEnd"/>
                            <w:r w:rsidR="00D5694A" w:rsidRPr="00704528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6.75pt;margin-top:650.25pt;width:564.7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" filled="f" stroked="f">
                <v:textbox inset="0,0,0,0">
                  <w:txbxContent>
                    <w:p w14:paraId="4ED42416" w14:textId="77777777" w:rsidR="00704528" w:rsidRDefault="00704528" w:rsidP="0070452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2395A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72"/>
                          <w:szCs w:val="72"/>
                        </w:rPr>
                        <w:t>Citizen of the Week</w:t>
                      </w:r>
                    </w:p>
                    <w:p w14:paraId="5C4143D5" w14:textId="14409F5B" w:rsidR="00704528" w:rsidRPr="00E9130A" w:rsidRDefault="0042395A" w:rsidP="0042395A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E9130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Cong</w:t>
                      </w:r>
                      <w:r w:rsidR="00E9130A" w:rsidRPr="00E9130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ratulations to </w:t>
                      </w:r>
                      <w:r w:rsidR="00561714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M</w:t>
                      </w:r>
                      <w:r w:rsidR="003F0C17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athilda Sweeney</w:t>
                      </w:r>
                      <w:r w:rsidR="00561714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  <w:p w14:paraId="1280512E" w14:textId="117C881B" w:rsidR="00F05506" w:rsidRPr="00704528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04528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</w:t>
                      </w:r>
                      <w:r w:rsidR="000B052A" w:rsidRPr="00704528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704528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Pr="0070452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D5694A" w:rsidRPr="00704528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Students </w:t>
                      </w:r>
                      <w:r w:rsidR="000C282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just switched from art to music. 5</w:t>
                      </w:r>
                      <w:r w:rsidR="000C282C" w:rsidRPr="000C282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0C282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grade will be introduced to the ukulele, the </w:t>
                      </w:r>
                      <w:proofErr w:type="spellStart"/>
                      <w:r w:rsidR="00CC1D87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songflute</w:t>
                      </w:r>
                      <w:proofErr w:type="spellEnd"/>
                      <w:r w:rsidR="00CC1D87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, and the </w:t>
                      </w:r>
                      <w:proofErr w:type="spellStart"/>
                      <w:r w:rsidR="00CC1D87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kalimba</w:t>
                      </w:r>
                      <w:proofErr w:type="spellEnd"/>
                      <w:r w:rsidR="00D5694A" w:rsidRPr="00704528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85935" wp14:editId="67CAA999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C4FC49" w14:textId="671F0987" w:rsidR="004D188F" w:rsidRDefault="00DD33C5" w:rsidP="00DD33C5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each of the following words with large, legible print on the index cards sent home today.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week, we will focus on </w:t>
                            </w:r>
                            <w:r w:rsidR="00CC1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the root word, “pos.”</w:t>
                            </w:r>
                          </w:p>
                          <w:p w14:paraId="5E9147BC" w14:textId="2865FA80" w:rsidR="00C13A45" w:rsidRDefault="00CC1D87" w:rsidP="00C13A45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opposition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composition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imposition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proposition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07A6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juxtapose</w:t>
                            </w:r>
                          </w:p>
                          <w:p w14:paraId="6DC396B9" w14:textId="17DCC8F4" w:rsidR="00AE1D9B" w:rsidRPr="00565818" w:rsidRDefault="00CC1D87" w:rsidP="000C289F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expostulate</w:t>
                            </w:r>
                            <w:proofErr w:type="gramEnd"/>
                            <w:r w:rsidR="00C07A6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07A6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preposition</w:t>
                            </w:r>
                            <w:r w:rsidR="00C07A6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decomposition</w:t>
                            </w:r>
                            <w:r w:rsidR="00C07A6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disposition</w:t>
                            </w:r>
                            <w:r w:rsidR="00C07A6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0C289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exposure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2" style="position:absolute;margin-left:7.5pt;margin-top:561.75pt;width:561.6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XX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00PXXLGsQBFXcwzBv+D7hpwf2kpMdZq6n/sWVOUqLfG+yaeTGZxOG8NNyl&#10;sU7GpJyN8RozHKFqGk7bVRgGemud2rQYqUiCGIiN3K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Ppitdd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4C4FC49" w14:textId="671F0987" w:rsidR="004D188F" w:rsidRDefault="00DD33C5" w:rsidP="00DD33C5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each of the following words with large, legible print on the index cards sent home today.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week, we will focus on </w:t>
                      </w:r>
                      <w:r w:rsidR="00CC1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the root word, “pos.”</w:t>
                      </w:r>
                    </w:p>
                    <w:p w14:paraId="5E9147BC" w14:textId="2865FA80" w:rsidR="00C13A45" w:rsidRDefault="00CC1D87" w:rsidP="00C13A45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opposition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composition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imposition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proposition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07A6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juxtapose</w:t>
                      </w:r>
                    </w:p>
                    <w:p w14:paraId="6DC396B9" w14:textId="17DCC8F4" w:rsidR="00AE1D9B" w:rsidRPr="00565818" w:rsidRDefault="00CC1D87" w:rsidP="000C289F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expostulate</w:t>
                      </w:r>
                      <w:proofErr w:type="gramEnd"/>
                      <w:r w:rsidR="00C07A6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07A6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preposition</w:t>
                      </w:r>
                      <w:r w:rsidR="00C07A6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decomposition</w:t>
                      </w:r>
                      <w:r w:rsidR="00C07A6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disposition</w:t>
                      </w:r>
                      <w:r w:rsidR="00C07A6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0C289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exposure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E4B3E" wp14:editId="64D931A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3E4B3E" id="Text Box 14" o:spid="_x0000_s1033" type="#_x0000_t202" style="position:absolute;margin-left:7.5pt;margin-top:545.25pt;width:240.35pt;height: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KAvtU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576AD" wp14:editId="7B5333DA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E576AD" id="Text Box 10" o:spid="_x0000_s1034" type="#_x0000_t202" style="position:absolute;margin-left:329pt;margin-top:328.6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J14Sh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D0BF7" wp14:editId="41F91E04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CD0BF7" id="Text Box 9" o:spid="_x0000_s1035" type="#_x0000_t202" style="position:absolute;margin-left:10.05pt;margin-top:329.4pt;width:271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Ud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TDadTamwPrAcwmmm+A9w0CL9kGLgeSql/74D0lJ0&#10;Hy1bcp0vl3EA04YDOgXVKQCr+HopKymm8C5Mg7pzZLYto5+Mv2XrNiapih5PTI6UeU6S2ONMx0F8&#10;uU9Vv37e+ic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KUdhR3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E89BF" wp14:editId="0D0167FB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0" t="0" r="11430" b="1460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0FE89BF" id="AutoShape 4" o:spid="_x0000_s1036" alt="book-bg" style="position:absolute;margin-left:7.6pt;margin-top:80.65pt;width:561.6pt;height:24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925E3" wp14:editId="09FECA93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EndPr/>
                            <w:sdtContent>
                              <w:p w14:paraId="7F799DE7" w14:textId="2ABDE1A8" w:rsidR="009238DC" w:rsidRDefault="008F5F9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86B09D" wp14:editId="611A8FC6">
                                      <wp:extent cx="1676400" cy="2114550"/>
                                      <wp:effectExtent l="76200" t="38100" r="76200" b="11430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conference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82791" cy="21226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5400000" algn="t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8.65pt;margin-top:94.55pt;width:142.1pt;height:1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IcoYlNQCAADxBQAADgAAAAAAAAAAAAAAAAAuAgAAZHJz&#10;L2Uyb0RvYy54bWxQSwECLQAUAAYACAAAACEA9ZzAaeEAAAAKAQAADwAAAAAAAAAAAAAAAAAuBQAA&#10;ZHJzL2Rvd25yZXYueG1sUEsFBgAAAAAEAAQA8wAAADwGAAAAAA=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EndPr/>
                      <w:sdtContent>
                        <w:p w14:paraId="7F799DE7" w14:textId="2ABDE1A8" w:rsidR="009238DC" w:rsidRDefault="008F5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86B09D" wp14:editId="611A8FC6">
                                <wp:extent cx="1676400" cy="2114550"/>
                                <wp:effectExtent l="76200" t="38100" r="76200" b="11430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conference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2791" cy="212261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5400000" algn="t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8D9B6F" wp14:editId="0EAE1A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98D9B6F" id="AutoShape 3" o:spid="_x0000_s1038" alt="nl-header" style="position:absolute;margin-left:6.9pt;margin-top:7.2pt;width:561.6pt;height:6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QAGpg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XM48bJx4Qi4h&#10;CBkMfIlQ6Bw8UzLgVtc0fO8ZSEr0nUU+npdHR+kZyEoCbxaaWWCW4/Wa8giUjMp1RB2dew9q02H8&#10;EWTr0qa0KgGQKT7WMim4r7nt6W1JD8JLPXv9fAHXPwAAAP//AwBQSwMECgAAAAAAAAAhAMjqvPge&#10;jgEAHo4BABQAAABkcnMvbWVkaWEvaW1hZ2UxLnBuZ4lQTkcNChoKAAAADUlIRFIAAAkWAAAA0QgG&#10;AAAAsxR8sg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60A3F68"/>
    <w:multiLevelType w:val="hybridMultilevel"/>
    <w:tmpl w:val="2FC4BD12"/>
    <w:lvl w:ilvl="0" w:tplc="478898AA">
      <w:numFmt w:val="bullet"/>
      <w:lvlText w:val="-"/>
      <w:lvlJc w:val="left"/>
      <w:pPr>
        <w:ind w:left="28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2">
    <w:nsid w:val="287B1F0E"/>
    <w:multiLevelType w:val="hybridMultilevel"/>
    <w:tmpl w:val="F00C80A4"/>
    <w:lvl w:ilvl="0" w:tplc="64988EAC">
      <w:numFmt w:val="bullet"/>
      <w:lvlText w:val="-"/>
      <w:lvlJc w:val="left"/>
      <w:pPr>
        <w:ind w:left="28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3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02AF8"/>
    <w:rsid w:val="000271B5"/>
    <w:rsid w:val="000321AD"/>
    <w:rsid w:val="0003296B"/>
    <w:rsid w:val="00060937"/>
    <w:rsid w:val="00070AE8"/>
    <w:rsid w:val="00073A46"/>
    <w:rsid w:val="00081A19"/>
    <w:rsid w:val="000838B0"/>
    <w:rsid w:val="000904A8"/>
    <w:rsid w:val="00090CA8"/>
    <w:rsid w:val="000B052A"/>
    <w:rsid w:val="000C282C"/>
    <w:rsid w:val="000C289F"/>
    <w:rsid w:val="000C384D"/>
    <w:rsid w:val="000C5595"/>
    <w:rsid w:val="000C7D48"/>
    <w:rsid w:val="000D466B"/>
    <w:rsid w:val="000F249E"/>
    <w:rsid w:val="000F2E63"/>
    <w:rsid w:val="000F6E3D"/>
    <w:rsid w:val="0010132B"/>
    <w:rsid w:val="00105C9E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2786"/>
    <w:rsid w:val="00167A92"/>
    <w:rsid w:val="001709B0"/>
    <w:rsid w:val="0017389E"/>
    <w:rsid w:val="00173E53"/>
    <w:rsid w:val="0018017C"/>
    <w:rsid w:val="00180AFD"/>
    <w:rsid w:val="00180CD7"/>
    <w:rsid w:val="0018251B"/>
    <w:rsid w:val="001859AC"/>
    <w:rsid w:val="001931CC"/>
    <w:rsid w:val="001A4E6F"/>
    <w:rsid w:val="001D00A1"/>
    <w:rsid w:val="001D0D14"/>
    <w:rsid w:val="001D1099"/>
    <w:rsid w:val="001D6B0A"/>
    <w:rsid w:val="001E0C17"/>
    <w:rsid w:val="001E4A97"/>
    <w:rsid w:val="002079DC"/>
    <w:rsid w:val="002115A7"/>
    <w:rsid w:val="00225938"/>
    <w:rsid w:val="002279C3"/>
    <w:rsid w:val="00233671"/>
    <w:rsid w:val="002361B8"/>
    <w:rsid w:val="002408DF"/>
    <w:rsid w:val="00245664"/>
    <w:rsid w:val="00257871"/>
    <w:rsid w:val="0026142A"/>
    <w:rsid w:val="00273437"/>
    <w:rsid w:val="0028074A"/>
    <w:rsid w:val="002852B1"/>
    <w:rsid w:val="002866D4"/>
    <w:rsid w:val="0029266D"/>
    <w:rsid w:val="00294D0A"/>
    <w:rsid w:val="0029600B"/>
    <w:rsid w:val="002A48E7"/>
    <w:rsid w:val="002A64DE"/>
    <w:rsid w:val="002B0330"/>
    <w:rsid w:val="002C5567"/>
    <w:rsid w:val="002C5C64"/>
    <w:rsid w:val="002C7707"/>
    <w:rsid w:val="002D4130"/>
    <w:rsid w:val="002E0BEF"/>
    <w:rsid w:val="002E12DD"/>
    <w:rsid w:val="002E7927"/>
    <w:rsid w:val="002F3E2C"/>
    <w:rsid w:val="002F789A"/>
    <w:rsid w:val="00301472"/>
    <w:rsid w:val="0031005E"/>
    <w:rsid w:val="00322134"/>
    <w:rsid w:val="00324954"/>
    <w:rsid w:val="00327A22"/>
    <w:rsid w:val="00332833"/>
    <w:rsid w:val="0036184C"/>
    <w:rsid w:val="0036256E"/>
    <w:rsid w:val="00364174"/>
    <w:rsid w:val="00371255"/>
    <w:rsid w:val="00371BA0"/>
    <w:rsid w:val="003766FA"/>
    <w:rsid w:val="003816A4"/>
    <w:rsid w:val="00384854"/>
    <w:rsid w:val="00387FD0"/>
    <w:rsid w:val="003959B4"/>
    <w:rsid w:val="00396053"/>
    <w:rsid w:val="003A587F"/>
    <w:rsid w:val="003B0EF1"/>
    <w:rsid w:val="003C6281"/>
    <w:rsid w:val="003D5855"/>
    <w:rsid w:val="003E1BE5"/>
    <w:rsid w:val="003E5FFA"/>
    <w:rsid w:val="003F0C17"/>
    <w:rsid w:val="004142EA"/>
    <w:rsid w:val="00414591"/>
    <w:rsid w:val="0041718A"/>
    <w:rsid w:val="00417287"/>
    <w:rsid w:val="00422BF4"/>
    <w:rsid w:val="00423701"/>
    <w:rsid w:val="0042395A"/>
    <w:rsid w:val="004316A4"/>
    <w:rsid w:val="00433672"/>
    <w:rsid w:val="00452612"/>
    <w:rsid w:val="0046142D"/>
    <w:rsid w:val="004663D5"/>
    <w:rsid w:val="00472D2C"/>
    <w:rsid w:val="00474265"/>
    <w:rsid w:val="00487487"/>
    <w:rsid w:val="00487CA3"/>
    <w:rsid w:val="00490C95"/>
    <w:rsid w:val="00491725"/>
    <w:rsid w:val="0049352E"/>
    <w:rsid w:val="004938DB"/>
    <w:rsid w:val="004974BD"/>
    <w:rsid w:val="004A0C49"/>
    <w:rsid w:val="004B127C"/>
    <w:rsid w:val="004B1B5D"/>
    <w:rsid w:val="004B2B1B"/>
    <w:rsid w:val="004C1982"/>
    <w:rsid w:val="004C2029"/>
    <w:rsid w:val="004C5EC6"/>
    <w:rsid w:val="004D188F"/>
    <w:rsid w:val="004D4508"/>
    <w:rsid w:val="004D7062"/>
    <w:rsid w:val="004E1055"/>
    <w:rsid w:val="004E6623"/>
    <w:rsid w:val="004E6706"/>
    <w:rsid w:val="004F3B28"/>
    <w:rsid w:val="005006D7"/>
    <w:rsid w:val="00515E31"/>
    <w:rsid w:val="005213E6"/>
    <w:rsid w:val="005278B0"/>
    <w:rsid w:val="00527F6B"/>
    <w:rsid w:val="00531EA0"/>
    <w:rsid w:val="00532DC5"/>
    <w:rsid w:val="005462FE"/>
    <w:rsid w:val="005505D3"/>
    <w:rsid w:val="00552699"/>
    <w:rsid w:val="00555178"/>
    <w:rsid w:val="005554B9"/>
    <w:rsid w:val="005575C7"/>
    <w:rsid w:val="00561714"/>
    <w:rsid w:val="00562D43"/>
    <w:rsid w:val="00565818"/>
    <w:rsid w:val="00567D2F"/>
    <w:rsid w:val="0057435A"/>
    <w:rsid w:val="005834A8"/>
    <w:rsid w:val="0058716D"/>
    <w:rsid w:val="00595F6C"/>
    <w:rsid w:val="005A0E4D"/>
    <w:rsid w:val="005A2EC7"/>
    <w:rsid w:val="005A7A62"/>
    <w:rsid w:val="005B3EDD"/>
    <w:rsid w:val="005B7F4C"/>
    <w:rsid w:val="006140A7"/>
    <w:rsid w:val="00620FED"/>
    <w:rsid w:val="00653C46"/>
    <w:rsid w:val="006552CD"/>
    <w:rsid w:val="00661453"/>
    <w:rsid w:val="00662702"/>
    <w:rsid w:val="00665CD7"/>
    <w:rsid w:val="0067027A"/>
    <w:rsid w:val="006C481B"/>
    <w:rsid w:val="006D52E6"/>
    <w:rsid w:val="006E4566"/>
    <w:rsid w:val="006E55E2"/>
    <w:rsid w:val="006F549D"/>
    <w:rsid w:val="00704528"/>
    <w:rsid w:val="007048E4"/>
    <w:rsid w:val="00727F51"/>
    <w:rsid w:val="00734F1E"/>
    <w:rsid w:val="00740E10"/>
    <w:rsid w:val="00741A36"/>
    <w:rsid w:val="00743B57"/>
    <w:rsid w:val="007444C3"/>
    <w:rsid w:val="007449C8"/>
    <w:rsid w:val="00752F6C"/>
    <w:rsid w:val="0075617D"/>
    <w:rsid w:val="0076140B"/>
    <w:rsid w:val="0076557F"/>
    <w:rsid w:val="007702F1"/>
    <w:rsid w:val="007737D6"/>
    <w:rsid w:val="0077521D"/>
    <w:rsid w:val="0078582C"/>
    <w:rsid w:val="007902F8"/>
    <w:rsid w:val="007B008C"/>
    <w:rsid w:val="007B747A"/>
    <w:rsid w:val="007C1833"/>
    <w:rsid w:val="007D2716"/>
    <w:rsid w:val="007D5A3E"/>
    <w:rsid w:val="007E0D9F"/>
    <w:rsid w:val="007E4964"/>
    <w:rsid w:val="007F1C66"/>
    <w:rsid w:val="00806428"/>
    <w:rsid w:val="008070F5"/>
    <w:rsid w:val="00822FE9"/>
    <w:rsid w:val="00830614"/>
    <w:rsid w:val="0084725B"/>
    <w:rsid w:val="00847D51"/>
    <w:rsid w:val="00860A7A"/>
    <w:rsid w:val="008727B2"/>
    <w:rsid w:val="0087568B"/>
    <w:rsid w:val="00876ACD"/>
    <w:rsid w:val="008924BE"/>
    <w:rsid w:val="008A24D9"/>
    <w:rsid w:val="008B0000"/>
    <w:rsid w:val="008B31E4"/>
    <w:rsid w:val="008C07A0"/>
    <w:rsid w:val="008F06A2"/>
    <w:rsid w:val="008F5F99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81298"/>
    <w:rsid w:val="00982A86"/>
    <w:rsid w:val="009A7177"/>
    <w:rsid w:val="009B099E"/>
    <w:rsid w:val="009C6669"/>
    <w:rsid w:val="009D74B4"/>
    <w:rsid w:val="009E4869"/>
    <w:rsid w:val="009E5083"/>
    <w:rsid w:val="009E7BF0"/>
    <w:rsid w:val="009E7E7D"/>
    <w:rsid w:val="00A069C2"/>
    <w:rsid w:val="00A07FE2"/>
    <w:rsid w:val="00A25AB5"/>
    <w:rsid w:val="00A329F9"/>
    <w:rsid w:val="00A35C82"/>
    <w:rsid w:val="00A444B5"/>
    <w:rsid w:val="00A453E7"/>
    <w:rsid w:val="00A46081"/>
    <w:rsid w:val="00A51791"/>
    <w:rsid w:val="00A553B6"/>
    <w:rsid w:val="00A62051"/>
    <w:rsid w:val="00A62CF2"/>
    <w:rsid w:val="00A63E8E"/>
    <w:rsid w:val="00A71644"/>
    <w:rsid w:val="00A742B4"/>
    <w:rsid w:val="00AA0F29"/>
    <w:rsid w:val="00AA2877"/>
    <w:rsid w:val="00AC135D"/>
    <w:rsid w:val="00AD10A0"/>
    <w:rsid w:val="00AD1595"/>
    <w:rsid w:val="00AD190C"/>
    <w:rsid w:val="00AD3A68"/>
    <w:rsid w:val="00AD60DE"/>
    <w:rsid w:val="00AD7282"/>
    <w:rsid w:val="00AD7AC3"/>
    <w:rsid w:val="00AE1D9B"/>
    <w:rsid w:val="00AE2C11"/>
    <w:rsid w:val="00AE6DBE"/>
    <w:rsid w:val="00AF3C0F"/>
    <w:rsid w:val="00AF6CC1"/>
    <w:rsid w:val="00B0561B"/>
    <w:rsid w:val="00B1261D"/>
    <w:rsid w:val="00B1637A"/>
    <w:rsid w:val="00B21D1A"/>
    <w:rsid w:val="00B21EDD"/>
    <w:rsid w:val="00B33E5D"/>
    <w:rsid w:val="00B41374"/>
    <w:rsid w:val="00B56331"/>
    <w:rsid w:val="00B60BDB"/>
    <w:rsid w:val="00B64BF2"/>
    <w:rsid w:val="00B66334"/>
    <w:rsid w:val="00B66F1E"/>
    <w:rsid w:val="00B70980"/>
    <w:rsid w:val="00B848EF"/>
    <w:rsid w:val="00BA239F"/>
    <w:rsid w:val="00BA26D0"/>
    <w:rsid w:val="00BB2049"/>
    <w:rsid w:val="00BC1623"/>
    <w:rsid w:val="00BC7BCA"/>
    <w:rsid w:val="00BD1F71"/>
    <w:rsid w:val="00BD2317"/>
    <w:rsid w:val="00BD61E3"/>
    <w:rsid w:val="00BF01F5"/>
    <w:rsid w:val="00BF55F2"/>
    <w:rsid w:val="00C07276"/>
    <w:rsid w:val="00C07A6F"/>
    <w:rsid w:val="00C100A5"/>
    <w:rsid w:val="00C13A45"/>
    <w:rsid w:val="00C208C2"/>
    <w:rsid w:val="00C41A10"/>
    <w:rsid w:val="00C47331"/>
    <w:rsid w:val="00C54E69"/>
    <w:rsid w:val="00C728B4"/>
    <w:rsid w:val="00C72A4B"/>
    <w:rsid w:val="00C81026"/>
    <w:rsid w:val="00C81FA7"/>
    <w:rsid w:val="00C84CED"/>
    <w:rsid w:val="00C944CF"/>
    <w:rsid w:val="00C97DCF"/>
    <w:rsid w:val="00CB1A69"/>
    <w:rsid w:val="00CC1D87"/>
    <w:rsid w:val="00CC665E"/>
    <w:rsid w:val="00CC6B67"/>
    <w:rsid w:val="00CD0AC7"/>
    <w:rsid w:val="00CD0E4D"/>
    <w:rsid w:val="00CE66B7"/>
    <w:rsid w:val="00CF0A2A"/>
    <w:rsid w:val="00CF4926"/>
    <w:rsid w:val="00D11225"/>
    <w:rsid w:val="00D156AD"/>
    <w:rsid w:val="00D20452"/>
    <w:rsid w:val="00D265B4"/>
    <w:rsid w:val="00D43682"/>
    <w:rsid w:val="00D43C4B"/>
    <w:rsid w:val="00D45AEB"/>
    <w:rsid w:val="00D5275A"/>
    <w:rsid w:val="00D5694A"/>
    <w:rsid w:val="00D6062A"/>
    <w:rsid w:val="00D64485"/>
    <w:rsid w:val="00D724EC"/>
    <w:rsid w:val="00D7421F"/>
    <w:rsid w:val="00DA1426"/>
    <w:rsid w:val="00DA62D3"/>
    <w:rsid w:val="00DB5B8C"/>
    <w:rsid w:val="00DB710A"/>
    <w:rsid w:val="00DC2A53"/>
    <w:rsid w:val="00DC4F86"/>
    <w:rsid w:val="00DC60EA"/>
    <w:rsid w:val="00DD0C66"/>
    <w:rsid w:val="00DD33C5"/>
    <w:rsid w:val="00DD7C9B"/>
    <w:rsid w:val="00DE447E"/>
    <w:rsid w:val="00DE5677"/>
    <w:rsid w:val="00E00172"/>
    <w:rsid w:val="00E00A27"/>
    <w:rsid w:val="00E02DC2"/>
    <w:rsid w:val="00E03C77"/>
    <w:rsid w:val="00E05269"/>
    <w:rsid w:val="00E1023F"/>
    <w:rsid w:val="00E1664F"/>
    <w:rsid w:val="00E1666A"/>
    <w:rsid w:val="00E23520"/>
    <w:rsid w:val="00E2673B"/>
    <w:rsid w:val="00E3053C"/>
    <w:rsid w:val="00E45D74"/>
    <w:rsid w:val="00E51E4D"/>
    <w:rsid w:val="00E61C84"/>
    <w:rsid w:val="00E75727"/>
    <w:rsid w:val="00E77170"/>
    <w:rsid w:val="00E867DD"/>
    <w:rsid w:val="00E9130A"/>
    <w:rsid w:val="00E943EF"/>
    <w:rsid w:val="00E969C3"/>
    <w:rsid w:val="00EA04AE"/>
    <w:rsid w:val="00EC1524"/>
    <w:rsid w:val="00EC3190"/>
    <w:rsid w:val="00ED02B7"/>
    <w:rsid w:val="00EE2BCE"/>
    <w:rsid w:val="00EE766F"/>
    <w:rsid w:val="00EF494D"/>
    <w:rsid w:val="00F05506"/>
    <w:rsid w:val="00F06BEC"/>
    <w:rsid w:val="00F133F5"/>
    <w:rsid w:val="00F15439"/>
    <w:rsid w:val="00F2263F"/>
    <w:rsid w:val="00F31887"/>
    <w:rsid w:val="00F4147F"/>
    <w:rsid w:val="00F47899"/>
    <w:rsid w:val="00F61E1F"/>
    <w:rsid w:val="00F76790"/>
    <w:rsid w:val="00F81984"/>
    <w:rsid w:val="00F9568C"/>
    <w:rsid w:val="00F96D35"/>
    <w:rsid w:val="00F97C74"/>
    <w:rsid w:val="00FA0488"/>
    <w:rsid w:val="00FA73E0"/>
    <w:rsid w:val="00FA748A"/>
    <w:rsid w:val="00FB2D7F"/>
    <w:rsid w:val="00FC2050"/>
    <w:rsid w:val="00FD4E17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4DCC8-B397-465B-BF70-1227E112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2020-01-08T18:48:00Z</cp:lastPrinted>
  <dcterms:created xsi:type="dcterms:W3CDTF">2020-02-03T20:04:00Z</dcterms:created>
  <dcterms:modified xsi:type="dcterms:W3CDTF">2020-02-03T20:04:00Z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