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337BE" w14:textId="32065B82" w:rsidR="00B21EDD" w:rsidRPr="00565818" w:rsidRDefault="0057435A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1457F" wp14:editId="115E530C">
                <wp:simplePos x="0" y="0"/>
                <wp:positionH relativeFrom="column">
                  <wp:posOffset>2076450</wp:posOffset>
                </wp:positionH>
                <wp:positionV relativeFrom="paragraph">
                  <wp:posOffset>1066800</wp:posOffset>
                </wp:positionV>
                <wp:extent cx="5086350" cy="29908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2279B1" w14:textId="331E7986" w:rsidR="003B0EF1" w:rsidRPr="00324954" w:rsidRDefault="00A069C2" w:rsidP="005743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Holiday Performance</w:t>
                            </w:r>
                            <w:r w:rsidR="003B0EF1"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42F96D39" w14:textId="562866C8" w:rsidR="00A069C2" w:rsidRDefault="00A069C2" w:rsidP="00A069C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annual holiday performance will be held Thursday, December 12</w:t>
                            </w:r>
                            <w:r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on the main stage in the Town of Tioga. The show begins promptly at 6:00 p.m., so students should plan on being there by 5:45 p.m. at the latest. There is A LOT of construction being done in the Town of Tioga, so please allow extra time to get there and find a parking spot!</w:t>
                            </w:r>
                            <w:r w:rsidR="00E7717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21D1A"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Parents, you may want to bring lawn chairs or blankets</w:t>
                            </w:r>
                            <w:r w:rsidR="00E7717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, as there is no designated seating available</w:t>
                            </w:r>
                            <w:r w:rsidR="00B21D1A"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DC4F86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is an important HLA tradition, so please make sure that your child dresses appropriately. </w:t>
                            </w:r>
                          </w:p>
                          <w:p w14:paraId="629A0196" w14:textId="6B5871D8" w:rsidR="00324954" w:rsidRPr="00324954" w:rsidRDefault="00DC4F86" w:rsidP="003249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Class Party</w:t>
                            </w:r>
                            <w:r w:rsidR="00324954">
                              <w:rPr>
                                <w:rFonts w:ascii="Curlz MT" w:hAnsi="Curlz MT"/>
                                <w:b/>
                                <w:bCs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00B05B5D" w14:textId="715EA3CC" w:rsidR="005213E6" w:rsidRPr="00515E31" w:rsidRDefault="00DC4F86" w:rsidP="00DC4F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I’d like to hold our class party on Wednesday, December 18</w:t>
                            </w:r>
                            <w:r w:rsidRPr="00E7717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This will include holiday crafts, our first class auction, a viewing of </w:t>
                            </w:r>
                            <w:r w:rsidRPr="00DC4F86">
                              <w:rPr>
                                <w:rFonts w:ascii="Times New Roman" w:eastAsia="SimSun" w:hAnsi="Times New Roman" w:cs="Times New Roman"/>
                                <w:bCs/>
                                <w:i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Winnie the Pooh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(we’ve been reading the novel for the past two months), and food. If you’d be willing to contribute items for our auction, my students and I would be extremely grateful. Look around the house and clear out the clutter! Also, please let me know if you can provide some healthy snacks!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145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5pt;margin-top:84pt;width:400.5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" fillcolor="white [3201]" strokeweight=".5pt">
                <v:textbox>
                  <w:txbxContent>
                    <w:p w14:paraId="6B2279B1" w14:textId="331E7986" w:rsidR="003B0EF1" w:rsidRPr="00324954" w:rsidRDefault="00A069C2" w:rsidP="005743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Holiday Performance</w:t>
                      </w:r>
                      <w:r w:rsidR="003B0EF1"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!</w:t>
                      </w:r>
                    </w:p>
                    <w:p w14:paraId="42F96D39" w14:textId="562866C8" w:rsidR="00A069C2" w:rsidRDefault="00A069C2" w:rsidP="00A069C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annual holiday performance will be held Thursday, December 12</w:t>
                      </w:r>
                      <w:r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on the main stage in the Town of Tioga. The show begins promptly at 6:00 p.m., so students should plan on being there by 5:45 p.m. at the latest. There is A LOT of construction being done in the Town of Tioga, so please allow extra time to get there and find a parking spot!</w:t>
                      </w:r>
                      <w:r w:rsidR="00E7717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B21D1A"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Parents, you may want to bring lawn chairs or blankets</w:t>
                      </w:r>
                      <w:r w:rsidR="00E7717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, as there is no designated seating available</w:t>
                      </w:r>
                      <w:r w:rsidR="00B21D1A"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</w:t>
                      </w:r>
                      <w:r w:rsidR="00DC4F86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is an important HLA tradition, so please make sure that your child dresses appropriately. </w:t>
                      </w:r>
                    </w:p>
                    <w:p w14:paraId="629A0196" w14:textId="6B5871D8" w:rsidR="00324954" w:rsidRPr="00324954" w:rsidRDefault="00DC4F86" w:rsidP="0032495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Class Party</w:t>
                      </w:r>
                      <w:r w:rsidR="00324954">
                        <w:rPr>
                          <w:rFonts w:ascii="Curlz MT" w:hAnsi="Curlz MT"/>
                          <w:b/>
                          <w:bCs/>
                          <w:sz w:val="56"/>
                          <w:szCs w:val="56"/>
                        </w:rPr>
                        <w:t>!</w:t>
                      </w:r>
                    </w:p>
                    <w:p w14:paraId="00B05B5D" w14:textId="715EA3CC" w:rsidR="005213E6" w:rsidRPr="00515E31" w:rsidRDefault="00DC4F86" w:rsidP="00DC4F86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I’d like to hold our class party on Wednesday, December 18</w:t>
                      </w:r>
                      <w:r w:rsidRPr="00E7717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This will include holiday crafts, our first class auction, a viewing of </w:t>
                      </w:r>
                      <w:r w:rsidRPr="00DC4F86">
                        <w:rPr>
                          <w:rFonts w:ascii="Times New Roman" w:eastAsia="SimSun" w:hAnsi="Times New Roman" w:cs="Times New Roman"/>
                          <w:bCs/>
                          <w:i/>
                          <w:color w:val="000000" w:themeColor="text1"/>
                          <w:kern w:val="3"/>
                          <w:lang w:eastAsia="zh-CN" w:bidi="hi-IN"/>
                        </w:rPr>
                        <w:t>Winnie the Pooh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(we’ve been reading the novel for the past two months), and food. If you’d be willing to contribute items for our auction, my students and I would be extremely grateful. Look around the house and clear out the clutter! Also, please let me know if you can provide some healthy snacks! 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DD84BC" wp14:editId="6AA49D78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AD7282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84BC" id="Text Box 6" o:spid="_x0000_s1027" type="#_x0000_t202" style="position:absolute;margin-left:163.5pt;margin-top:80.25pt;width:401.25pt;height:24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AD7282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3893B" wp14:editId="50B2E054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6D3AD8BD" w14:textId="4ED59303" w:rsidR="00661453" w:rsidRDefault="00DC4F86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3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Field Trip</w:t>
                            </w:r>
                          </w:p>
                          <w:p w14:paraId="5F102D60" w14:textId="3C4E0687" w:rsidR="00DC4F86" w:rsidRDefault="00DC4F86" w:rsidP="00DC4F8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On Thursday, December 19</w:t>
                            </w:r>
                            <w:r w:rsidRPr="00B21D1A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, grades 2-5 will attend a performance of the Nutcracker at the Phillips Center. </w:t>
                            </w:r>
                            <w:r w:rsidRPr="00DC4F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Permission slips and $10.00 are due by this Friday, December 13</w:t>
                            </w:r>
                            <w:r w:rsidRPr="00DC4F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kern w:val="3"/>
                                <w:u w:val="single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DC4F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Students should plan on wearing their red HLA t-shirts.</w:t>
                            </w:r>
                          </w:p>
                          <w:p w14:paraId="382ACF52" w14:textId="69B97304" w:rsidR="004E6706" w:rsidRDefault="004E6706" w:rsidP="004336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32626FF" w14:textId="77777777" w:rsidR="00B21D1A" w:rsidRDefault="00B21D1A" w:rsidP="004336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56D2954A" w14:textId="78499E32" w:rsidR="00B21D1A" w:rsidRDefault="00324954" w:rsidP="00B21D1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Pajama and Movie Day</w:t>
                            </w:r>
                          </w:p>
                          <w:p w14:paraId="0F4BB2BE" w14:textId="2F4EDD0D" w:rsidR="00273437" w:rsidRDefault="00B21D1A" w:rsidP="004336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</w:t>
                            </w:r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ur annual “Pajama and Movie Day” will be held on Friday, December 20</w:t>
                            </w:r>
                            <w:r w:rsidR="00324954" w:rsidRP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Students should wear “school-appropriate” </w:t>
                            </w:r>
                            <w:proofErr w:type="spellStart"/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pj’s</w:t>
                            </w:r>
                            <w:proofErr w:type="spellEnd"/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DC4F86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and</w:t>
                            </w:r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MUST wear 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n</w:t>
                            </w:r>
                            <w:r w:rsidR="00324954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eakers, as we will have recess. Please do not send in pillows, blankets, hats, or stuffed animals.</w:t>
                            </w:r>
                          </w:p>
                          <w:bookmarkEnd w:id="3"/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28" style="position:absolute;margin-left:324pt;margin-top:345.75pt;width:245.1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6D3AD8BD" w14:textId="4ED59303" w:rsidR="00661453" w:rsidRDefault="00DC4F86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4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Field Trip</w:t>
                      </w:r>
                    </w:p>
                    <w:p w14:paraId="5F102D60" w14:textId="3C4E0687" w:rsidR="00DC4F86" w:rsidRDefault="00DC4F86" w:rsidP="00DC4F86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On Thursday, December 19</w:t>
                      </w:r>
                      <w:r w:rsidRPr="00B21D1A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, grades 2-5 will attend a performance of the Nutcracker at the Phillips Center. </w:t>
                      </w:r>
                      <w:r w:rsidRPr="00DC4F86">
                        <w:rPr>
                          <w:rFonts w:ascii="Times New Roman" w:eastAsia="SimSun" w:hAnsi="Times New Roman" w:cs="Times New Roman"/>
                          <w:b/>
                          <w:bCs/>
                          <w:i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Permission slips and $10.00 are due by this Friday, December 13</w:t>
                      </w:r>
                      <w:r w:rsidRPr="00DC4F86">
                        <w:rPr>
                          <w:rFonts w:ascii="Times New Roman" w:eastAsia="SimSun" w:hAnsi="Times New Roman" w:cs="Times New Roman"/>
                          <w:b/>
                          <w:bCs/>
                          <w:i/>
                          <w:color w:val="000000" w:themeColor="text1"/>
                          <w:kern w:val="3"/>
                          <w:u w:val="single"/>
                          <w:vertAlign w:val="superscript"/>
                          <w:lang w:eastAsia="zh-CN" w:bidi="hi-IN"/>
                        </w:rPr>
                        <w:t>th</w:t>
                      </w:r>
                      <w:r w:rsidRPr="00DC4F86">
                        <w:rPr>
                          <w:rFonts w:ascii="Times New Roman" w:eastAsia="SimSun" w:hAnsi="Times New Roman" w:cs="Times New Roman"/>
                          <w:b/>
                          <w:bCs/>
                          <w:i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.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Students should plan on wearing their red HLA t-shirts.</w:t>
                      </w:r>
                    </w:p>
                    <w:p w14:paraId="382ACF52" w14:textId="69B97304" w:rsidR="004E6706" w:rsidRDefault="004E6706" w:rsidP="0043367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232626FF" w14:textId="77777777" w:rsidR="00B21D1A" w:rsidRDefault="00B21D1A" w:rsidP="0043367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56D2954A" w14:textId="78499E32" w:rsidR="00B21D1A" w:rsidRDefault="00324954" w:rsidP="00B21D1A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Pajama and Movie Day</w:t>
                      </w:r>
                    </w:p>
                    <w:p w14:paraId="0F4BB2BE" w14:textId="2F4EDD0D" w:rsidR="00273437" w:rsidRDefault="00B21D1A" w:rsidP="0043367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</w:t>
                      </w:r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ur annual “Pajama and Movie Day” will be held on Friday, December 20</w:t>
                      </w:r>
                      <w:r w:rsidR="00324954" w:rsidRP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Students should wear “school-appropriate” </w:t>
                      </w:r>
                      <w:proofErr w:type="spellStart"/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pj’s</w:t>
                      </w:r>
                      <w:proofErr w:type="spellEnd"/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, </w:t>
                      </w:r>
                      <w:r w:rsidR="00DC4F86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and</w:t>
                      </w:r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MUST wear 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n</w:t>
                      </w:r>
                      <w:r w:rsidR="00324954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eakers, as we will have recess. Please do not send in pillows, blankets, hats, or stuffed animals.</w:t>
                      </w:r>
                    </w:p>
                    <w:bookmarkEnd w:id="4"/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6ED6C" wp14:editId="6F8FD490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728D2730" w14:textId="4BFE3BED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752F6C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</w:t>
                                  </w:r>
                                  <w:r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 covered</w:t>
                                  </w:r>
                                  <w:r w:rsidR="001A4E6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persuasion, indefinite, possessive, and interrogative pronouns</w:t>
                                  </w:r>
                                  <w:r w:rsidR="001A4E6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, and </w:t>
                                  </w:r>
                                  <w:r w:rsid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the </w:t>
                                  </w:r>
                                  <w:r w:rsidR="00653C4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</w:t>
                                  </w:r>
                                  <w:r w:rsidR="00C8102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refix,</w:t>
                                  </w:r>
                                  <w:r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“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dis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C8102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</w:p>
                                <w:p w14:paraId="2C254E08" w14:textId="6F76CFEE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00A27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1A4E6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are 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still 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studying </w:t>
                                  </w:r>
                                  <w:r w:rsidR="00C8102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the Age of Exploration. 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explorer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mini-book</w:t>
                                  </w:r>
                                  <w:r w:rsidR="00C8102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project 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is due on Monday, December 16</w:t>
                                  </w:r>
                                  <w:r w:rsidR="00C54E69" w:rsidRP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vertAlign w:val="superscript"/>
                                      <w:lang w:eastAsia="zh-CN" w:bidi="hi-IN"/>
                                    </w:rPr>
                                    <w:t>th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2E2F4A78" w14:textId="15DCF136" w:rsidR="0017389E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653C46" w:rsidRPr="00653C4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t</w:t>
                                  </w:r>
                                  <w:r w:rsidR="00C944C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ook a break from math to focus on mid-year exams. This week, we’ll start </w:t>
                                  </w:r>
                                  <w:r w:rsidR="00C54E69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dividing by two-digit divisors in Ch. 4. </w:t>
                                  </w:r>
                                </w:p>
                                <w:p w14:paraId="01989550" w14:textId="1E59A75C" w:rsidR="004663D5" w:rsidRPr="00C81026" w:rsidRDefault="0017389E" w:rsidP="00C81026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Pr="00B848EF">
                                    <w:rPr>
                                      <w:rFonts w:ascii="Times New Roman" w:hAnsi="Times New Roman" w:cs="Times New Roman"/>
                                    </w:rPr>
                                    <w:t>We</w:t>
                                  </w:r>
                                  <w:r w:rsidR="00C8102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are still studying </w:t>
                                  </w:r>
                                  <w:r w:rsidR="00BD231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Weather and the Water </w:t>
                                  </w:r>
                                  <w:proofErr w:type="gramStart"/>
                                  <w:r w:rsidR="00BD2317">
                                    <w:rPr>
                                      <w:rFonts w:ascii="Times New Roman" w:hAnsi="Times New Roman" w:cs="Times New Roman"/>
                                    </w:rPr>
                                    <w:t>Cycle</w:t>
                                  </w:r>
                                  <w:r w:rsidR="00C54E69">
                                    <w:rPr>
                                      <w:rFonts w:ascii="Times New Roman" w:hAnsi="Times New Roman" w:cs="Times New Roman"/>
                                    </w:rPr>
                                    <w:t>, and</w:t>
                                  </w:r>
                                  <w:proofErr w:type="gramEnd"/>
                                  <w:r w:rsidR="00C54E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will test </w:t>
                                  </w:r>
                                  <w:r w:rsidR="00AD7282">
                                    <w:rPr>
                                      <w:rFonts w:ascii="Times New Roman" w:hAnsi="Times New Roman" w:cs="Times New Roman"/>
                                    </w:rPr>
                                    <w:t>Thursday</w:t>
                                  </w:r>
                                  <w:r w:rsidR="00C54E69">
                                    <w:rPr>
                                      <w:rFonts w:ascii="Times New Roman" w:hAnsi="Times New Roman" w:cs="Times New Roman"/>
                                    </w:rPr>
                                    <w:t>!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7E37A834" w:rsidR="00B21EDD" w:rsidRPr="00565818" w:rsidRDefault="00E75727" w:rsidP="004974B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Our 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word of the week was “</w:t>
                                  </w:r>
                                  <w:r w:rsidR="005B3ED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joyfulness</w:t>
                                  </w:r>
                                  <w:r w:rsidR="004663D5" w:rsidRPr="00F4147F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.”</w:t>
                                  </w:r>
                                  <w:r w:rsidR="00C81026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5B3EDD" w:rsidRPr="005B3EDD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Joy</w:t>
                                  </w:r>
                                  <w:r w:rsidR="005B3EDD" w:rsidRPr="005B3ED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positively affects our m</w:t>
                                  </w:r>
                                  <w:r w:rsidR="005B3EDD" w:rsidRPr="005B3ED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ood</w:t>
                                  </w:r>
                                  <w:r w:rsid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5B3EDD" w:rsidRPr="005B3ED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as well as our health. Scientists have proven that people who experience </w:t>
                                  </w:r>
                                  <w:r w:rsidR="005B3EDD" w:rsidRPr="005B3EDD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jo</w:t>
                                  </w:r>
                                  <w:r w:rsidR="00F81984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Cs/>
                                      <w:i w:val="0"/>
                                      <w:iCs w:val="0"/>
                                      <w:color w:val="000000" w:themeColor="text1"/>
                                      <w:shd w:val="clear" w:color="auto" w:fill="FFFFFF"/>
                                    </w:rPr>
                                    <w:t>y regularly</w:t>
                                  </w:r>
                                  <w:r w:rsidR="005B3EDD" w:rsidRPr="005B3ED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live longer and happier lives.</w:t>
                                  </w:r>
                                  <w:r w:rsid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When joyful, p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eople 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want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to be with 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you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and</w:t>
                                  </w:r>
                                  <w:r w:rsidR="004974B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want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to know what it 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is you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have</w:t>
                                  </w:r>
                                  <w:r w:rsidR="00F81984" w:rsidRPr="00F81984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>or 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bCs/>
                                      <w:color w:val="222222"/>
                                      <w:shd w:val="clear" w:color="auto" w:fill="FFFFFF"/>
                                    </w:rPr>
                                    <w:t>are</w:t>
                                  </w:r>
                                  <w:r w:rsidR="00F81984" w:rsidRPr="00F81984">
                                    <w:rPr>
                                      <w:rFonts w:ascii="Times New Roman" w:hAnsi="Times New Roman" w:cs="Times New Roman"/>
                                      <w:color w:val="222222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F81984" w:rsidRPr="004974B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doing that makes </w:t>
                                  </w:r>
                                  <w:r w:rsidR="00F81984" w:rsidRPr="004974BD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hd w:val="clear" w:color="auto" w:fill="FFFFFF"/>
                                    </w:rPr>
                                    <w:t>you</w:t>
                                  </w:r>
                                  <w:r w:rsidR="00F81984" w:rsidRPr="004974B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 so wonderful to be</w:t>
                                  </w:r>
                                  <w:r w:rsidR="00F81984" w:rsidRPr="004974BD">
                                    <w:rPr>
                                      <w:rFonts w:ascii="Arial" w:hAnsi="Arial" w:cs="Arial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F81984" w:rsidRPr="004974BD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around.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29" style="position:absolute;margin-left:7.5pt;margin-top:345pt;width:308.7pt;height:1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CYyQ1t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728D2730" w14:textId="4BFE3BED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752F6C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</w:t>
                            </w:r>
                            <w:r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 covered</w:t>
                            </w:r>
                            <w:r w:rsidR="001A4E6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persuasion, indefinite, possessive, and interrogative pronouns</w:t>
                            </w:r>
                            <w:r w:rsidR="001A4E6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, and </w:t>
                            </w:r>
                            <w:r w:rsid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the </w:t>
                            </w:r>
                            <w:r w:rsidR="00653C4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</w:t>
                            </w:r>
                            <w:r w:rsidR="00C8102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refix,</w:t>
                            </w:r>
                            <w:r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“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dis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C8102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.”</w:t>
                            </w:r>
                          </w:p>
                          <w:p w14:paraId="2C254E08" w14:textId="6F76CFEE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00A27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1A4E6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are 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still 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studying </w:t>
                            </w:r>
                            <w:r w:rsidR="00C8102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the Age of Exploration. 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explorer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mini-book</w:t>
                            </w:r>
                            <w:r w:rsidR="00C8102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project 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is due on Monday, December 16</w:t>
                            </w:r>
                            <w:r w:rsidR="00C54E69" w:rsidRPr="00C54E69">
                              <w:rPr>
                                <w:rFonts w:ascii="Times New Roman" w:eastAsia="SimSun" w:hAnsi="Times New Roman" w:cs="Times New Roman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2E2F4A78" w14:textId="15DCF136" w:rsidR="0017389E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653C46" w:rsidRPr="00653C4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t</w:t>
                            </w:r>
                            <w:r w:rsidR="00C944C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ook a break from math to focus on mid-year exams. This week, we’ll start </w:t>
                            </w:r>
                            <w:r w:rsidR="00C54E69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dividing by two-digit divisors in Ch. 4. </w:t>
                            </w:r>
                          </w:p>
                          <w:p w14:paraId="01989550" w14:textId="1E59A75C" w:rsidR="004663D5" w:rsidRPr="00C81026" w:rsidRDefault="0017389E" w:rsidP="00C81026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Pr="00B848EF">
                              <w:rPr>
                                <w:rFonts w:ascii="Times New Roman" w:hAnsi="Times New Roman" w:cs="Times New Roman"/>
                              </w:rPr>
                              <w:t>We</w:t>
                            </w:r>
                            <w:r w:rsidR="00C81026">
                              <w:rPr>
                                <w:rFonts w:ascii="Times New Roman" w:hAnsi="Times New Roman" w:cs="Times New Roman"/>
                              </w:rPr>
                              <w:t xml:space="preserve"> are still studying </w:t>
                            </w:r>
                            <w:r w:rsidR="00BD2317">
                              <w:rPr>
                                <w:rFonts w:ascii="Times New Roman" w:hAnsi="Times New Roman" w:cs="Times New Roman"/>
                              </w:rPr>
                              <w:t xml:space="preserve">Weather and the Water </w:t>
                            </w:r>
                            <w:proofErr w:type="gramStart"/>
                            <w:r w:rsidR="00BD2317">
                              <w:rPr>
                                <w:rFonts w:ascii="Times New Roman" w:hAnsi="Times New Roman" w:cs="Times New Roman"/>
                              </w:rPr>
                              <w:t>Cycle</w:t>
                            </w:r>
                            <w:r w:rsidR="00C54E69">
                              <w:rPr>
                                <w:rFonts w:ascii="Times New Roman" w:hAnsi="Times New Roman" w:cs="Times New Roman"/>
                              </w:rPr>
                              <w:t>, and</w:t>
                            </w:r>
                            <w:proofErr w:type="gramEnd"/>
                            <w:r w:rsidR="00C54E69">
                              <w:rPr>
                                <w:rFonts w:ascii="Times New Roman" w:hAnsi="Times New Roman" w:cs="Times New Roman"/>
                              </w:rPr>
                              <w:t xml:space="preserve"> will test </w:t>
                            </w:r>
                            <w:r w:rsidR="00AD7282">
                              <w:rPr>
                                <w:rFonts w:ascii="Times New Roman" w:hAnsi="Times New Roman" w:cs="Times New Roman"/>
                              </w:rPr>
                              <w:t>Thursday</w:t>
                            </w:r>
                            <w:r w:rsidR="00C54E69">
                              <w:rPr>
                                <w:rFonts w:ascii="Times New Roman" w:hAnsi="Times New Roman" w:cs="Times New Roman"/>
                              </w:rPr>
                              <w:t>!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7E37A834" w:rsidR="00B21EDD" w:rsidRPr="00565818" w:rsidRDefault="00E75727" w:rsidP="004974B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Our 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word of the week was “</w:t>
                            </w:r>
                            <w:r w:rsidR="005B3ED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joyfulness</w:t>
                            </w:r>
                            <w:r w:rsidR="004663D5" w:rsidRPr="00F4147F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.”</w:t>
                            </w:r>
                            <w:r w:rsidR="00C81026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B3EDD" w:rsidRPr="005B3EDD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Joy</w:t>
                            </w:r>
                            <w:r w:rsidR="005B3EDD" w:rsidRPr="005B3ED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</w:t>
                            </w:r>
                            <w:r w:rsid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positively affects our m</w:t>
                            </w:r>
                            <w:r w:rsidR="005B3EDD" w:rsidRPr="005B3ED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ood</w:t>
                            </w:r>
                            <w:r w:rsid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,</w:t>
                            </w:r>
                            <w:r w:rsidR="005B3EDD" w:rsidRPr="005B3ED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as well as our health. Scientists have proven that people who experience </w:t>
                            </w:r>
                            <w:r w:rsidR="005B3EDD" w:rsidRPr="005B3EDD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jo</w:t>
                            </w:r>
                            <w:r w:rsidR="00F81984">
                              <w:rPr>
                                <w:rStyle w:val="Emphasis"/>
                                <w:rFonts w:ascii="Times New Roman" w:hAnsi="Times New Roman" w:cs="Times New Roman"/>
                                <w:bCs/>
                                <w:i w:val="0"/>
                                <w:iCs w:val="0"/>
                                <w:color w:val="000000" w:themeColor="text1"/>
                                <w:shd w:val="clear" w:color="auto" w:fill="FFFFFF"/>
                              </w:rPr>
                              <w:t>y regularly</w:t>
                            </w:r>
                            <w:r w:rsidR="005B3EDD" w:rsidRPr="005B3ED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live longer and happier lives.</w:t>
                            </w:r>
                            <w:r w:rsid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When joyful, p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eople 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want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to be with 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you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and</w:t>
                            </w:r>
                            <w:r w:rsidR="004974B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want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to know what it 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is you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have</w:t>
                            </w:r>
                            <w:r w:rsidR="00F81984" w:rsidRPr="00F81984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>or 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bCs/>
                                <w:color w:val="222222"/>
                                <w:shd w:val="clear" w:color="auto" w:fill="FFFFFF"/>
                              </w:rPr>
                              <w:t>are</w:t>
                            </w:r>
                            <w:r w:rsidR="00F81984" w:rsidRPr="00F81984">
                              <w:rPr>
                                <w:rFonts w:ascii="Times New Roman" w:hAnsi="Times New Roman" w:cs="Times New Roman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 w:rsidR="00F81984" w:rsidRPr="004974B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doing that makes </w:t>
                            </w:r>
                            <w:r w:rsidR="00F81984" w:rsidRPr="004974BD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</w:rPr>
                              <w:t>you</w:t>
                            </w:r>
                            <w:r w:rsidR="00F81984" w:rsidRPr="004974B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 so wonderful to be</w:t>
                            </w:r>
                            <w:r w:rsidR="00F81984" w:rsidRPr="004974BD">
                              <w:rPr>
                                <w:rFonts w:ascii="Arial" w:hAnsi="Arial" w:cs="Arial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F81984" w:rsidRPr="004974BD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around.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7E9D3B8" wp14:editId="7BDA846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CBF57" id="Rectangle 2" o:spid="_x0000_s1026" style="position:absolute;margin-left:0;margin-top:0;width:8in;height:762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5E39" wp14:editId="0917745D">
                <wp:simplePos x="0" y="0"/>
                <wp:positionH relativeFrom="column">
                  <wp:posOffset>85725</wp:posOffset>
                </wp:positionH>
                <wp:positionV relativeFrom="paragraph">
                  <wp:posOffset>8258175</wp:posOffset>
                </wp:positionV>
                <wp:extent cx="7172325" cy="133350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BCEB9" w14:textId="2E1110C2" w:rsidR="000B052A" w:rsidRPr="00957FCC" w:rsidRDefault="007902F8" w:rsidP="007902F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5275A">
                              <w:rPr>
                                <w:rFonts w:ascii="Impact" w:hAnsi="Impact" w:cs="Times New Roman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Notes from </w:t>
                            </w:r>
                            <w:r w:rsidR="000B052A" w:rsidRPr="00D5275A">
                              <w:rPr>
                                <w:rFonts w:ascii="Impact" w:hAnsi="Impact" w:cs="Times New Roman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D5275A">
                              <w:rPr>
                                <w:rFonts w:ascii="Impact" w:hAnsi="Impact" w:cs="Times New Roman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Katje</w:t>
                            </w:r>
                            <w:proofErr w:type="spellEnd"/>
                            <w:r w:rsidRPr="00D527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Ms. </w:t>
                            </w:r>
                            <w:proofErr w:type="spellStart"/>
                            <w:r w:rsid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Katje</w:t>
                            </w:r>
                            <w:proofErr w:type="spellEnd"/>
                            <w:r w:rsid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D4E1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has been working with students to prepare them </w:t>
                            </w:r>
                            <w:r w:rsid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for our holiday performance on Thursday, December 12</w:t>
                            </w:r>
                            <w:r w:rsidR="00E75727" w:rsidRP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E7572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.</w:t>
                            </w:r>
                            <w:r w:rsidR="00FD4E1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140A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In addition, s</w:t>
                            </w:r>
                            <w:r w:rsidR="00FD4E1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he has also </w:t>
                            </w:r>
                            <w:r w:rsidR="006140A7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found some time to teach them the ukulele.</w:t>
                            </w:r>
                          </w:p>
                          <w:p w14:paraId="1280512E" w14:textId="69A5BFAA" w:rsidR="00F05506" w:rsidRPr="00D5275A" w:rsidRDefault="007902F8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5275A">
                              <w:rPr>
                                <w:rFonts w:ascii="Impact" w:hAnsi="Impact" w:cs="Times New Roman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Notes from Coach Mike</w:t>
                            </w:r>
                            <w:r w:rsidRPr="00D527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5727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No updates provided.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30" type="#_x0000_t202" style="position:absolute;margin-left:6.75pt;margin-top:650.25pt;width:564.7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" filled="f" stroked="f">
                <v:textbox inset="0,0,0,0">
                  <w:txbxContent>
                    <w:p w14:paraId="040BCEB9" w14:textId="2E1110C2" w:rsidR="000B052A" w:rsidRPr="00957FCC" w:rsidRDefault="007902F8" w:rsidP="007902F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5275A">
                        <w:rPr>
                          <w:rFonts w:ascii="Impact" w:hAnsi="Impact" w:cs="Times New Roman"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Notes from </w:t>
                      </w:r>
                      <w:r w:rsidR="000B052A" w:rsidRPr="00D5275A">
                        <w:rPr>
                          <w:rFonts w:ascii="Impact" w:hAnsi="Impact" w:cs="Times New Roman"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D5275A">
                        <w:rPr>
                          <w:rFonts w:ascii="Impact" w:hAnsi="Impact" w:cs="Times New Roman"/>
                          <w:color w:val="000000" w:themeColor="text1"/>
                          <w:sz w:val="40"/>
                          <w:szCs w:val="40"/>
                          <w:u w:val="single"/>
                        </w:rPr>
                        <w:t>Katje</w:t>
                      </w:r>
                      <w:proofErr w:type="spellEnd"/>
                      <w:r w:rsidRPr="00D527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 xml:space="preserve">Ms. </w:t>
                      </w:r>
                      <w:proofErr w:type="spellStart"/>
                      <w:r w:rsid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>Katje</w:t>
                      </w:r>
                      <w:proofErr w:type="spellEnd"/>
                      <w:r w:rsid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FD4E1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 xml:space="preserve">has been working with students to prepare them </w:t>
                      </w:r>
                      <w:r w:rsid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>for our holiday performance on Thursday, December 12</w:t>
                      </w:r>
                      <w:r w:rsidR="00E75727" w:rsidRP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E7572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>.</w:t>
                      </w:r>
                      <w:r w:rsidR="00FD4E1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6140A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>In addition, s</w:t>
                      </w:r>
                      <w:r w:rsidR="00FD4E1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 xml:space="preserve">he has also </w:t>
                      </w:r>
                      <w:r w:rsidR="006140A7">
                        <w:rPr>
                          <w:rFonts w:ascii="Monotype Corsiva" w:hAnsi="Monotype Corsiva" w:cs="Times New Roman"/>
                          <w:color w:val="000000" w:themeColor="text1"/>
                          <w:sz w:val="40"/>
                          <w:szCs w:val="40"/>
                        </w:rPr>
                        <w:t>found some time to teach them the ukulele.</w:t>
                      </w:r>
                    </w:p>
                    <w:p w14:paraId="1280512E" w14:textId="69A5BFAA" w:rsidR="00F05506" w:rsidRPr="00D5275A" w:rsidRDefault="007902F8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D5275A">
                        <w:rPr>
                          <w:rFonts w:ascii="Impact" w:hAnsi="Impact" w:cs="Times New Roman"/>
                          <w:color w:val="000000" w:themeColor="text1"/>
                          <w:sz w:val="40"/>
                          <w:szCs w:val="40"/>
                          <w:u w:val="single"/>
                        </w:rPr>
                        <w:t>Notes from Coach Mike</w:t>
                      </w:r>
                      <w:r w:rsidRPr="00D527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75727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40"/>
                          <w:szCs w:val="40"/>
                        </w:rPr>
                        <w:t>No updates provided.</w:t>
                      </w:r>
                    </w:p>
                  </w:txbxContent>
                </v:textbox>
              </v:shape>
            </w:pict>
          </mc:Fallback>
        </mc:AlternateContent>
      </w:r>
      <w:r w:rsidR="00BA26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57ED6" wp14:editId="63D7C5C3">
                <wp:simplePos x="0" y="0"/>
                <wp:positionH relativeFrom="margin">
                  <wp:posOffset>6068695</wp:posOffset>
                </wp:positionH>
                <wp:positionV relativeFrom="paragraph">
                  <wp:posOffset>306070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7A2261E4" w:rsidR="003816A4" w:rsidRPr="002D4130" w:rsidRDefault="00DD33C5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December 6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1" type="#_x0000_t92" style="position:absolute;margin-left:477.85pt;margin-top:24.1pt;width:93.65pt;height:9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/63A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7A2261E4" w:rsidR="003816A4" w:rsidRPr="002D4130" w:rsidRDefault="00DD33C5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December 6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85935" wp14:editId="67CAA999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C4FC49" w14:textId="164819B5" w:rsidR="004D188F" w:rsidRDefault="00DD33C5" w:rsidP="00DD33C5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each of the following words with large, legible print on the index cards sent home today.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words that end in schwa-S.</w:t>
                            </w:r>
                            <w:r w:rsidR="0010132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Most also have a long-E prior to the schwa.</w:t>
                            </w:r>
                          </w:p>
                          <w:p w14:paraId="1D3AF433" w14:textId="06819292" w:rsidR="007D5A3E" w:rsidRPr="00DD33C5" w:rsidRDefault="004D188F" w:rsidP="00DD33C5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lugubrious</w:t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4E670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vicarious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mysterious</w:t>
                            </w:r>
                            <w:r w:rsidR="004316A4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industrious</w:t>
                            </w:r>
                            <w:r w:rsidR="004E670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2744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51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luxurious</w:t>
                            </w:r>
                          </w:p>
                          <w:p w14:paraId="79B700F2" w14:textId="644107E3" w:rsidR="007D5A3E" w:rsidRPr="003959B4" w:rsidRDefault="00DD33C5" w:rsidP="007D5A3E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precarious        anxious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obnoxious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ingenious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E670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D5A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72D2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670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517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88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impervious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2" style="position:absolute;margin-left:7.5pt;margin-top:561.75pt;width:561.6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Ppitdd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4C4FC49" w14:textId="164819B5" w:rsidR="004D188F" w:rsidRDefault="00DD33C5" w:rsidP="00DD33C5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each of the following words with large, legible print on the index cards sent home today.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words that end in schwa-S.</w:t>
                      </w:r>
                      <w:r w:rsidR="0010132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Most also have a long-E prior to the schwa.</w:t>
                      </w:r>
                    </w:p>
                    <w:p w14:paraId="1D3AF433" w14:textId="06819292" w:rsidR="007D5A3E" w:rsidRPr="00DD33C5" w:rsidRDefault="004D188F" w:rsidP="00DD33C5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lugubrious</w:t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4E670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vicarious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mysterious</w:t>
                      </w:r>
                      <w:r w:rsidR="004316A4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industrious</w:t>
                      </w:r>
                      <w:r w:rsidR="004E670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92744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5517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luxurious</w:t>
                      </w:r>
                    </w:p>
                    <w:p w14:paraId="79B700F2" w14:textId="644107E3" w:rsidR="007D5A3E" w:rsidRPr="003959B4" w:rsidRDefault="00DD33C5" w:rsidP="007D5A3E">
                      <w:pPr>
                        <w:pStyle w:val="Heading3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precarious        anxious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>obnoxious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>ingenious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E670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7D5A3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472D2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E670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5517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D188F">
                        <w:rPr>
                          <w:color w:val="000000" w:themeColor="text1"/>
                          <w:sz w:val="28"/>
                          <w:szCs w:val="28"/>
                        </w:rPr>
                        <w:t>impervious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E4B3E" wp14:editId="64D931AA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3" type="#_x0000_t202" style="position:absolute;margin-left:7.5pt;margin-top:545.25pt;width:240.35pt;height: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KAvtUn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576AD" wp14:editId="7B5333DA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4" type="#_x0000_t202" style="position:absolute;margin-left:329pt;margin-top:328.65pt;width:240.3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J14Sh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CD0BF7" wp14:editId="41F91E04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5" type="#_x0000_t202" style="position:absolute;margin-left:10.05pt;margin-top:329.4pt;width:271.4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Ud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TDadTamwPrAcwmmm+A9w0CL9kGLgeSql/74D0lJ0&#10;Hy1bcp0vl3EA04YDOgXVKQCr+HopKymm8C5Mg7pzZLYto5+Mv2XrNiapih5PTI6UeU6S2ONMx0F8&#10;uU9Vv37e+ic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KUdhR3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FE89BF" wp14:editId="0D0167FB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0" t="0" r="11430" b="1460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6" alt="book-bg" style="position:absolute;margin-left:7.6pt;margin-top:80.65pt;width:561.6pt;height:24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" strokecolor="#89643b [3208]" strokeweight=".5pt">
                <v:fill r:id="rId8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925E3" wp14:editId="09FECA93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14:paraId="7F799DE7" w14:textId="77777777"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5E96755" wp14:editId="34E8FFF4">
                                      <wp:extent cx="1685925" cy="2209800"/>
                                      <wp:effectExtent l="57150" t="57150" r="123825" b="11430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89284" cy="22142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tx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37" type="#_x0000_t202" style="position:absolute;margin-left:18.65pt;margin-top:94.55pt;width:142.1pt;height:18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14:paraId="7F799DE7" w14:textId="77777777"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5E96755" wp14:editId="34E8FFF4">
                                <wp:extent cx="1685925" cy="2209800"/>
                                <wp:effectExtent l="57150" t="57150" r="123825" b="11430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9284" cy="22142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8D9B6F" wp14:editId="0EAE1A55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8" alt="nl-header" style="position:absolute;margin-left:6.9pt;margin-top:7.2pt;width:561.6pt;height:6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QAGpg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XM48bJx4Qi4h&#10;CBkMfIlQ6Bw8UzLgVtc0fO8ZSEr0nUU+npdHR+kZyEoCbxaaWWCW4/Wa8giUjMp1RB2dew9q02H8&#10;EWTr0qa0KgGQKT7WMim4r7nt6W1JD8JLPXv9fAHXPwAAAP//AwBQSwMECgAAAAAAAAAhAMjqvPge&#10;jgEAHo4BABQAAABkcnMvbWVkaWEvaW1hZ2UxLnBuZ4lQTkcNChoKAAAADUlIRFIAAAkWAAAA0QgG&#10;AAAAsxR8sg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D6"/>
    <w:rsid w:val="00001AB4"/>
    <w:rsid w:val="00002AF8"/>
    <w:rsid w:val="000271B5"/>
    <w:rsid w:val="000321AD"/>
    <w:rsid w:val="0003296B"/>
    <w:rsid w:val="00060937"/>
    <w:rsid w:val="00070AE8"/>
    <w:rsid w:val="00073A46"/>
    <w:rsid w:val="00081A19"/>
    <w:rsid w:val="000838B0"/>
    <w:rsid w:val="000904A8"/>
    <w:rsid w:val="00090CA8"/>
    <w:rsid w:val="000B052A"/>
    <w:rsid w:val="000C5595"/>
    <w:rsid w:val="000C7D48"/>
    <w:rsid w:val="000D466B"/>
    <w:rsid w:val="000F249E"/>
    <w:rsid w:val="000F2E63"/>
    <w:rsid w:val="000F6E3D"/>
    <w:rsid w:val="0010132B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2786"/>
    <w:rsid w:val="0017389E"/>
    <w:rsid w:val="00173E53"/>
    <w:rsid w:val="00180AFD"/>
    <w:rsid w:val="0018251B"/>
    <w:rsid w:val="001859AC"/>
    <w:rsid w:val="001931CC"/>
    <w:rsid w:val="001A4E6F"/>
    <w:rsid w:val="001D00A1"/>
    <w:rsid w:val="001D1099"/>
    <w:rsid w:val="001D6B0A"/>
    <w:rsid w:val="001E0C17"/>
    <w:rsid w:val="001E4A97"/>
    <w:rsid w:val="002079DC"/>
    <w:rsid w:val="002115A7"/>
    <w:rsid w:val="00225938"/>
    <w:rsid w:val="002279C3"/>
    <w:rsid w:val="00233671"/>
    <w:rsid w:val="002361B8"/>
    <w:rsid w:val="002408DF"/>
    <w:rsid w:val="00257871"/>
    <w:rsid w:val="0026142A"/>
    <w:rsid w:val="00273437"/>
    <w:rsid w:val="0028074A"/>
    <w:rsid w:val="002852B1"/>
    <w:rsid w:val="002866D4"/>
    <w:rsid w:val="0029266D"/>
    <w:rsid w:val="0029600B"/>
    <w:rsid w:val="002A48E7"/>
    <w:rsid w:val="002A64DE"/>
    <w:rsid w:val="002B0330"/>
    <w:rsid w:val="002C5567"/>
    <w:rsid w:val="002C5C64"/>
    <w:rsid w:val="002C7707"/>
    <w:rsid w:val="002D4130"/>
    <w:rsid w:val="002E0BEF"/>
    <w:rsid w:val="002E7927"/>
    <w:rsid w:val="002F3E2C"/>
    <w:rsid w:val="002F789A"/>
    <w:rsid w:val="0031005E"/>
    <w:rsid w:val="00324954"/>
    <w:rsid w:val="00327A22"/>
    <w:rsid w:val="00332833"/>
    <w:rsid w:val="0036184C"/>
    <w:rsid w:val="00364174"/>
    <w:rsid w:val="00371255"/>
    <w:rsid w:val="00371BA0"/>
    <w:rsid w:val="003816A4"/>
    <w:rsid w:val="00384854"/>
    <w:rsid w:val="00387FD0"/>
    <w:rsid w:val="003959B4"/>
    <w:rsid w:val="003A587F"/>
    <w:rsid w:val="003B0EF1"/>
    <w:rsid w:val="003C6281"/>
    <w:rsid w:val="003E1BE5"/>
    <w:rsid w:val="003E5FFA"/>
    <w:rsid w:val="004142EA"/>
    <w:rsid w:val="00414591"/>
    <w:rsid w:val="0041718A"/>
    <w:rsid w:val="00417287"/>
    <w:rsid w:val="004316A4"/>
    <w:rsid w:val="00433672"/>
    <w:rsid w:val="00452612"/>
    <w:rsid w:val="0046142D"/>
    <w:rsid w:val="004663D5"/>
    <w:rsid w:val="00472D2C"/>
    <w:rsid w:val="00474265"/>
    <w:rsid w:val="00487487"/>
    <w:rsid w:val="00487CA3"/>
    <w:rsid w:val="00490C95"/>
    <w:rsid w:val="00491725"/>
    <w:rsid w:val="0049352E"/>
    <w:rsid w:val="004974BD"/>
    <w:rsid w:val="004B127C"/>
    <w:rsid w:val="004B1B5D"/>
    <w:rsid w:val="004B2B1B"/>
    <w:rsid w:val="004C1982"/>
    <w:rsid w:val="004C2029"/>
    <w:rsid w:val="004C5EC6"/>
    <w:rsid w:val="004D188F"/>
    <w:rsid w:val="004D4508"/>
    <w:rsid w:val="004D7062"/>
    <w:rsid w:val="004E1055"/>
    <w:rsid w:val="004E6623"/>
    <w:rsid w:val="004E6706"/>
    <w:rsid w:val="005006D7"/>
    <w:rsid w:val="00515E31"/>
    <w:rsid w:val="005213E6"/>
    <w:rsid w:val="005278B0"/>
    <w:rsid w:val="00527F6B"/>
    <w:rsid w:val="00531EA0"/>
    <w:rsid w:val="00532DC5"/>
    <w:rsid w:val="005462FE"/>
    <w:rsid w:val="005505D3"/>
    <w:rsid w:val="00555178"/>
    <w:rsid w:val="005575C7"/>
    <w:rsid w:val="00562D43"/>
    <w:rsid w:val="00565818"/>
    <w:rsid w:val="0057435A"/>
    <w:rsid w:val="005834A8"/>
    <w:rsid w:val="0058716D"/>
    <w:rsid w:val="00595F6C"/>
    <w:rsid w:val="005A0E4D"/>
    <w:rsid w:val="005A2EC7"/>
    <w:rsid w:val="005A7A62"/>
    <w:rsid w:val="005B3EDD"/>
    <w:rsid w:val="005B7F4C"/>
    <w:rsid w:val="006140A7"/>
    <w:rsid w:val="00653C46"/>
    <w:rsid w:val="006552CD"/>
    <w:rsid w:val="00661453"/>
    <w:rsid w:val="00662702"/>
    <w:rsid w:val="0067027A"/>
    <w:rsid w:val="006C481B"/>
    <w:rsid w:val="006D52E6"/>
    <w:rsid w:val="006E4566"/>
    <w:rsid w:val="006E55E2"/>
    <w:rsid w:val="006F549D"/>
    <w:rsid w:val="007048E4"/>
    <w:rsid w:val="00727F51"/>
    <w:rsid w:val="00734F1E"/>
    <w:rsid w:val="00740E10"/>
    <w:rsid w:val="00741A36"/>
    <w:rsid w:val="00743B57"/>
    <w:rsid w:val="007444C3"/>
    <w:rsid w:val="00752F6C"/>
    <w:rsid w:val="0075617D"/>
    <w:rsid w:val="0076557F"/>
    <w:rsid w:val="007702F1"/>
    <w:rsid w:val="007737D6"/>
    <w:rsid w:val="0077521D"/>
    <w:rsid w:val="0078582C"/>
    <w:rsid w:val="007902F8"/>
    <w:rsid w:val="007B008C"/>
    <w:rsid w:val="007B747A"/>
    <w:rsid w:val="007C1833"/>
    <w:rsid w:val="007D5A3E"/>
    <w:rsid w:val="007E0D9F"/>
    <w:rsid w:val="007E4964"/>
    <w:rsid w:val="00806428"/>
    <w:rsid w:val="008070F5"/>
    <w:rsid w:val="00822FE9"/>
    <w:rsid w:val="00830614"/>
    <w:rsid w:val="0084725B"/>
    <w:rsid w:val="00847D51"/>
    <w:rsid w:val="008727B2"/>
    <w:rsid w:val="0087568B"/>
    <w:rsid w:val="00876ACD"/>
    <w:rsid w:val="008924BE"/>
    <w:rsid w:val="008A24D9"/>
    <w:rsid w:val="008B0000"/>
    <w:rsid w:val="008B31E4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81298"/>
    <w:rsid w:val="00982A86"/>
    <w:rsid w:val="009A7177"/>
    <w:rsid w:val="009B099E"/>
    <w:rsid w:val="009C6669"/>
    <w:rsid w:val="009D74B4"/>
    <w:rsid w:val="009E4869"/>
    <w:rsid w:val="009E5083"/>
    <w:rsid w:val="009E7BF0"/>
    <w:rsid w:val="009E7E7D"/>
    <w:rsid w:val="00A069C2"/>
    <w:rsid w:val="00A07FE2"/>
    <w:rsid w:val="00A25AB5"/>
    <w:rsid w:val="00A35C82"/>
    <w:rsid w:val="00A444B5"/>
    <w:rsid w:val="00A453E7"/>
    <w:rsid w:val="00A46081"/>
    <w:rsid w:val="00A51791"/>
    <w:rsid w:val="00A62051"/>
    <w:rsid w:val="00A62CF2"/>
    <w:rsid w:val="00A63E8E"/>
    <w:rsid w:val="00A71644"/>
    <w:rsid w:val="00A742B4"/>
    <w:rsid w:val="00AA0F29"/>
    <w:rsid w:val="00AA2877"/>
    <w:rsid w:val="00AC135D"/>
    <w:rsid w:val="00AD10A0"/>
    <w:rsid w:val="00AD1595"/>
    <w:rsid w:val="00AD190C"/>
    <w:rsid w:val="00AD60DE"/>
    <w:rsid w:val="00AD7282"/>
    <w:rsid w:val="00AD7AC3"/>
    <w:rsid w:val="00AE1D9B"/>
    <w:rsid w:val="00AE6DBE"/>
    <w:rsid w:val="00AF3C0F"/>
    <w:rsid w:val="00AF6CC1"/>
    <w:rsid w:val="00B0561B"/>
    <w:rsid w:val="00B1261D"/>
    <w:rsid w:val="00B1637A"/>
    <w:rsid w:val="00B21D1A"/>
    <w:rsid w:val="00B21EDD"/>
    <w:rsid w:val="00B33E5D"/>
    <w:rsid w:val="00B41374"/>
    <w:rsid w:val="00B60BDB"/>
    <w:rsid w:val="00B64BF2"/>
    <w:rsid w:val="00B66334"/>
    <w:rsid w:val="00B66F1E"/>
    <w:rsid w:val="00B70980"/>
    <w:rsid w:val="00B848EF"/>
    <w:rsid w:val="00BA239F"/>
    <w:rsid w:val="00BA26D0"/>
    <w:rsid w:val="00BB2049"/>
    <w:rsid w:val="00BC1623"/>
    <w:rsid w:val="00BC7BCA"/>
    <w:rsid w:val="00BD1F71"/>
    <w:rsid w:val="00BD2317"/>
    <w:rsid w:val="00BD61E3"/>
    <w:rsid w:val="00BF01F5"/>
    <w:rsid w:val="00C07276"/>
    <w:rsid w:val="00C100A5"/>
    <w:rsid w:val="00C208C2"/>
    <w:rsid w:val="00C41A10"/>
    <w:rsid w:val="00C47331"/>
    <w:rsid w:val="00C54E69"/>
    <w:rsid w:val="00C728B4"/>
    <w:rsid w:val="00C72A4B"/>
    <w:rsid w:val="00C81026"/>
    <w:rsid w:val="00C81FA7"/>
    <w:rsid w:val="00C84CED"/>
    <w:rsid w:val="00C944CF"/>
    <w:rsid w:val="00C97DCF"/>
    <w:rsid w:val="00CB1A69"/>
    <w:rsid w:val="00CC665E"/>
    <w:rsid w:val="00CC6B67"/>
    <w:rsid w:val="00CD0AC7"/>
    <w:rsid w:val="00CD0E4D"/>
    <w:rsid w:val="00CE66B7"/>
    <w:rsid w:val="00CF0A2A"/>
    <w:rsid w:val="00CF4926"/>
    <w:rsid w:val="00D11225"/>
    <w:rsid w:val="00D156AD"/>
    <w:rsid w:val="00D20452"/>
    <w:rsid w:val="00D265B4"/>
    <w:rsid w:val="00D43682"/>
    <w:rsid w:val="00D43C4B"/>
    <w:rsid w:val="00D45AEB"/>
    <w:rsid w:val="00D5275A"/>
    <w:rsid w:val="00D6062A"/>
    <w:rsid w:val="00D64485"/>
    <w:rsid w:val="00D7421F"/>
    <w:rsid w:val="00DA1426"/>
    <w:rsid w:val="00DA62D3"/>
    <w:rsid w:val="00DB5B8C"/>
    <w:rsid w:val="00DB710A"/>
    <w:rsid w:val="00DC2A53"/>
    <w:rsid w:val="00DC4F86"/>
    <w:rsid w:val="00DC60EA"/>
    <w:rsid w:val="00DD0C66"/>
    <w:rsid w:val="00DD33C5"/>
    <w:rsid w:val="00DE447E"/>
    <w:rsid w:val="00DE5677"/>
    <w:rsid w:val="00E00172"/>
    <w:rsid w:val="00E00A27"/>
    <w:rsid w:val="00E02DC2"/>
    <w:rsid w:val="00E03C77"/>
    <w:rsid w:val="00E1023F"/>
    <w:rsid w:val="00E1664F"/>
    <w:rsid w:val="00E1666A"/>
    <w:rsid w:val="00E23520"/>
    <w:rsid w:val="00E2673B"/>
    <w:rsid w:val="00E3053C"/>
    <w:rsid w:val="00E45D74"/>
    <w:rsid w:val="00E51E4D"/>
    <w:rsid w:val="00E61C84"/>
    <w:rsid w:val="00E75727"/>
    <w:rsid w:val="00E77170"/>
    <w:rsid w:val="00E867DD"/>
    <w:rsid w:val="00E943EF"/>
    <w:rsid w:val="00EA04AE"/>
    <w:rsid w:val="00EC1524"/>
    <w:rsid w:val="00EC3190"/>
    <w:rsid w:val="00ED02B7"/>
    <w:rsid w:val="00EE2BCE"/>
    <w:rsid w:val="00EF494D"/>
    <w:rsid w:val="00F05506"/>
    <w:rsid w:val="00F06BEC"/>
    <w:rsid w:val="00F133F5"/>
    <w:rsid w:val="00F15439"/>
    <w:rsid w:val="00F2263F"/>
    <w:rsid w:val="00F31887"/>
    <w:rsid w:val="00F4147F"/>
    <w:rsid w:val="00F47899"/>
    <w:rsid w:val="00F61E1F"/>
    <w:rsid w:val="00F76790"/>
    <w:rsid w:val="00F81984"/>
    <w:rsid w:val="00F96D35"/>
    <w:rsid w:val="00F97C74"/>
    <w:rsid w:val="00FA0488"/>
    <w:rsid w:val="00FA73E0"/>
    <w:rsid w:val="00FA748A"/>
    <w:rsid w:val="00FB2D7F"/>
    <w:rsid w:val="00FC2050"/>
    <w:rsid w:val="00FD4E17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0BABB8A4-F56A-43FB-8398-984C6675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FED8BF-AFF0-420E-BCDA-597927BCE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2019-12-04T21:12:00Z</cp:lastPrinted>
  <dcterms:created xsi:type="dcterms:W3CDTF">2019-12-04T22:53:00Z</dcterms:created>
  <dcterms:modified xsi:type="dcterms:W3CDTF">2019-12-04T22:53:00Z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