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BC337BE" w14:textId="09E4DE84" w:rsidR="00B21EDD" w:rsidRPr="00565818" w:rsidRDefault="00474265" w:rsidP="00C72A4B"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E9D3B8" wp14:editId="5E2C8AFB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77400"/>
                <wp:effectExtent l="0" t="0" r="1905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77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8in;height:762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" fillcolor="#44311d [1608]">
                <w10:wrap anchorx="margin" anchory="margin"/>
              </v:rect>
            </w:pict>
          </mc:Fallback>
        </mc:AlternateContent>
      </w:r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7E5E39" wp14:editId="752F7F8D">
                <wp:simplePos x="0" y="0"/>
                <wp:positionH relativeFrom="column">
                  <wp:posOffset>85725</wp:posOffset>
                </wp:positionH>
                <wp:positionV relativeFrom="paragraph">
                  <wp:posOffset>8258175</wp:posOffset>
                </wp:positionV>
                <wp:extent cx="7172325" cy="1333500"/>
                <wp:effectExtent l="0" t="0" r="9525" b="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BCEB9" w14:textId="2F137C15" w:rsidR="000B052A" w:rsidRPr="00957FCC" w:rsidRDefault="007902F8" w:rsidP="007902F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B052A">
                              <w:rPr>
                                <w:rFonts w:ascii="Impact" w:hAnsi="Impact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Notes from </w:t>
                            </w:r>
                            <w:r w:rsidR="000B052A" w:rsidRPr="000B052A">
                              <w:rPr>
                                <w:rFonts w:ascii="Impact" w:hAnsi="Impact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Ms. </w:t>
                            </w:r>
                            <w:proofErr w:type="spellStart"/>
                            <w:r w:rsidR="000B052A" w:rsidRPr="000B052A">
                              <w:rPr>
                                <w:rFonts w:ascii="Impact" w:hAnsi="Impact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Katje</w:t>
                            </w:r>
                            <w:proofErr w:type="spellEnd"/>
                            <w:r w:rsidRPr="000B052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Pr="00957FC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7FD0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Students are currently working </w:t>
                            </w:r>
                            <w:r w:rsidR="005462FE">
                              <w:rPr>
                                <w:rFonts w:ascii="Monotype Corsiva" w:eastAsia="SimSun" w:hAnsi="Monotype Corsiva" w:cs="Times New Roman"/>
                                <w:bCs/>
                                <w:color w:val="000000" w:themeColor="text1"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on </w:t>
                            </w:r>
                            <w:r w:rsidR="009E5083">
                              <w:rPr>
                                <w:rFonts w:ascii="Monotype Corsiva" w:eastAsia="SimSun" w:hAnsi="Monotype Corsiva" w:cs="Times New Roman"/>
                                <w:bCs/>
                                <w:color w:val="000000" w:themeColor="text1"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>tree silhouettes using oil pastel watercolor resist.</w:t>
                            </w:r>
                          </w:p>
                          <w:p w14:paraId="1280512E" w14:textId="7EA3B63F" w:rsidR="00F05506" w:rsidRDefault="007902F8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B052A">
                              <w:rPr>
                                <w:rFonts w:ascii="Impact" w:hAnsi="Impact" w:cs="Times New Roman"/>
                                <w:color w:val="000000" w:themeColor="text1"/>
                                <w:sz w:val="24"/>
                                <w:szCs w:val="22"/>
                                <w:u w:val="single"/>
                              </w:rPr>
                              <w:t>Notes from Coach Mike</w:t>
                            </w:r>
                            <w:r w:rsidRPr="000B052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E5083"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 P.E., students are playing an invasion game similar to “Capture the Flag”</w:t>
                            </w:r>
                            <w:r w:rsidR="00474265"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</w:t>
                            </w:r>
                            <w:r w:rsidR="009E5083"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alled “Pumpkin Patch.</w:t>
                            </w:r>
                            <w:r w:rsidR="00474265"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” Invasion games focus on teamwork, keeping possession, scoring, and defending.</w:t>
                            </w:r>
                          </w:p>
                          <w:p w14:paraId="6D18B08E" w14:textId="523B7A96" w:rsidR="007902F8" w:rsidRPr="00474265" w:rsidRDefault="00F05506" w:rsidP="00F05506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74265">
                              <w:rPr>
                                <w:rFonts w:ascii="Impact" w:hAnsi="Impact" w:cs="Times New Roman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If you</w:t>
                            </w:r>
                            <w:r w:rsidR="00A62051" w:rsidRPr="00474265">
                              <w:rPr>
                                <w:rFonts w:ascii="Impact" w:hAnsi="Impact" w:cs="Times New Roman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or a family member are a veteran and want to be in our Veterans Day slideshow, please email me a picture and his/her name, rank, </w:t>
                            </w:r>
                            <w:r w:rsidR="00B64BF2" w:rsidRPr="00474265">
                              <w:rPr>
                                <w:rFonts w:ascii="Impact" w:hAnsi="Impact" w:cs="Times New Roman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military branch, </w:t>
                            </w:r>
                            <w:r w:rsidR="00A62051" w:rsidRPr="00474265">
                              <w:rPr>
                                <w:rFonts w:ascii="Impact" w:hAnsi="Impact" w:cs="Times New Roman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and student that they are related to.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6.75pt;margin-top:650.25pt;width:564.75pt;height:1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" filled="f" stroked="f">
                <v:textbox inset="0,0,0,0">
                  <w:txbxContent>
                    <w:p w14:paraId="040BCEB9" w14:textId="2F137C15" w:rsidR="000B052A" w:rsidRPr="00957FCC" w:rsidRDefault="007902F8" w:rsidP="007902F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0B052A">
                        <w:rPr>
                          <w:rFonts w:ascii="Impact" w:hAnsi="Impact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Notes from </w:t>
                      </w:r>
                      <w:r w:rsidR="000B052A" w:rsidRPr="000B052A">
                        <w:rPr>
                          <w:rFonts w:ascii="Impact" w:hAnsi="Impact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Ms. </w:t>
                      </w:r>
                      <w:proofErr w:type="spellStart"/>
                      <w:r w:rsidR="000B052A" w:rsidRPr="000B052A">
                        <w:rPr>
                          <w:rFonts w:ascii="Impact" w:hAnsi="Impact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Katje</w:t>
                      </w:r>
                      <w:proofErr w:type="spellEnd"/>
                      <w:r w:rsidRPr="000B052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Pr="00957FC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87FD0">
                        <w:rPr>
                          <w:rFonts w:ascii="Monotype Corsiva" w:hAnsi="Monotype Corsiva" w:cs="Times New Roman"/>
                          <w:color w:val="000000" w:themeColor="text1"/>
                          <w:sz w:val="28"/>
                          <w:szCs w:val="28"/>
                        </w:rPr>
                        <w:t xml:space="preserve">Students are currently working </w:t>
                      </w:r>
                      <w:r w:rsidR="005462FE">
                        <w:rPr>
                          <w:rFonts w:ascii="Monotype Corsiva" w:eastAsia="SimSun" w:hAnsi="Monotype Corsiva" w:cs="Times New Roman"/>
                          <w:bCs/>
                          <w:color w:val="000000" w:themeColor="text1"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on </w:t>
                      </w:r>
                      <w:r w:rsidR="009E5083">
                        <w:rPr>
                          <w:rFonts w:ascii="Monotype Corsiva" w:eastAsia="SimSun" w:hAnsi="Monotype Corsiva" w:cs="Times New Roman"/>
                          <w:bCs/>
                          <w:color w:val="000000" w:themeColor="text1"/>
                          <w:kern w:val="3"/>
                          <w:sz w:val="28"/>
                          <w:szCs w:val="28"/>
                          <w:lang w:eastAsia="zh-CN" w:bidi="hi-IN"/>
                        </w:rPr>
                        <w:t>tree silhouettes using oil pastel watercolor resist.</w:t>
                      </w:r>
                    </w:p>
                    <w:p w14:paraId="1280512E" w14:textId="7EA3B63F" w:rsidR="00F05506" w:rsidRDefault="007902F8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B052A">
                        <w:rPr>
                          <w:rFonts w:ascii="Impact" w:hAnsi="Impact" w:cs="Times New Roman"/>
                          <w:color w:val="000000" w:themeColor="text1"/>
                          <w:sz w:val="24"/>
                          <w:szCs w:val="22"/>
                          <w:u w:val="single"/>
                        </w:rPr>
                        <w:t>Notes from Coach Mike</w:t>
                      </w:r>
                      <w:r w:rsidRPr="000B052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2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9E5083"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>In P.E., students are playing an invasion game similar to “Capture the Flag”</w:t>
                      </w:r>
                      <w:r w:rsidR="00474265"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c</w:t>
                      </w:r>
                      <w:r w:rsidR="009E5083"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>alled “Pumpkin Patch.</w:t>
                      </w:r>
                      <w:r w:rsidR="00474265"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>” Invasion games focus on teamwork, keeping possession, scoring, and defending.</w:t>
                      </w:r>
                    </w:p>
                    <w:p w14:paraId="6D18B08E" w14:textId="523B7A96" w:rsidR="007902F8" w:rsidRPr="00474265" w:rsidRDefault="00F05506" w:rsidP="00F05506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474265">
                        <w:rPr>
                          <w:rFonts w:ascii="Impact" w:hAnsi="Impact" w:cs="Times New Roman"/>
                          <w:bCs/>
                          <w:color w:val="000000" w:themeColor="text1"/>
                          <w:sz w:val="32"/>
                          <w:szCs w:val="32"/>
                        </w:rPr>
                        <w:t>If you</w:t>
                      </w:r>
                      <w:r w:rsidR="00A62051" w:rsidRPr="00474265">
                        <w:rPr>
                          <w:rFonts w:ascii="Impact" w:hAnsi="Impact" w:cs="Times New Roman"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or a family member are a veteran and want to be in our Veterans Day slideshow, please email me a picture and his/her name, rank, </w:t>
                      </w:r>
                      <w:r w:rsidR="00B64BF2" w:rsidRPr="00474265">
                        <w:rPr>
                          <w:rFonts w:ascii="Impact" w:hAnsi="Impact" w:cs="Times New Roman"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military branch, </w:t>
                      </w:r>
                      <w:r w:rsidR="00A62051" w:rsidRPr="00474265">
                        <w:rPr>
                          <w:rFonts w:ascii="Impact" w:hAnsi="Impact" w:cs="Times New Roman"/>
                          <w:bCs/>
                          <w:color w:val="000000" w:themeColor="text1"/>
                          <w:sz w:val="32"/>
                          <w:szCs w:val="32"/>
                        </w:rPr>
                        <w:t>and student that they are related to.</w:t>
                      </w:r>
                    </w:p>
                  </w:txbxContent>
                </v:textbox>
              </v:shape>
            </w:pict>
          </mc:Fallback>
        </mc:AlternateContent>
      </w:r>
      <w:r w:rsidR="00CC6B67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DD84BC" wp14:editId="5DC9B702">
                <wp:simplePos x="0" y="0"/>
                <wp:positionH relativeFrom="column">
                  <wp:posOffset>2095500</wp:posOffset>
                </wp:positionH>
                <wp:positionV relativeFrom="paragraph">
                  <wp:posOffset>1019175</wp:posOffset>
                </wp:positionV>
                <wp:extent cx="5122545" cy="3086100"/>
                <wp:effectExtent l="0" t="0" r="1905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2545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id w:val="1495535866"/>
                            </w:sdtPr>
                            <w:sdtEndPr>
                              <w:rPr>
                                <w:rFonts w:ascii="Curlz MT" w:hAnsi="Curlz MT"/>
                                <w:b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color w:val="000000" w:themeColor="text1"/>
                                    <w:sz w:val="44"/>
                                    <w:szCs w:val="44"/>
                                  </w:rPr>
                                  <w:id w:val="1493290110"/>
                                </w:sdtPr>
                                <w:sdtEndPr>
                                  <w:rPr>
                                    <w:rFonts w:ascii="Curlz MT" w:hAnsi="Curlz MT"/>
                                    <w:b/>
                                  </w:rPr>
                                </w:sdtEndPr>
                                <w:sdtContent>
                                  <w:bookmarkStart w:id="1" w:name="_Hlk527558159" w:displacedByCustomXml="prev"/>
                                  <w:p w14:paraId="2DF7CACD" w14:textId="77777777" w:rsidR="002A64DE" w:rsidRDefault="00001AB4" w:rsidP="002A64DE">
                                    <w:pPr>
                                      <w:spacing w:after="120"/>
                                      <w:jc w:val="center"/>
                                      <w:rPr>
                                        <w:rFonts w:ascii="Curlz MT" w:hAnsi="Curlz MT"/>
                                        <w:b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  <w:id w:val="-1091077981"/>
                                      </w:sdtPr>
                                      <w:sdtEndPr>
                                        <w:rPr>
                                          <w:rFonts w:ascii="Curlz MT" w:hAnsi="Curlz MT"/>
                                          <w:b/>
                                          <w:sz w:val="44"/>
                                          <w:szCs w:val="44"/>
                                        </w:rPr>
                                      </w:sdtEndPr>
                                      <w:sdtContent>
                                        <w:r w:rsidR="002A64DE">
                                          <w:rPr>
                                            <w:rFonts w:ascii="Curlz MT" w:hAnsi="Curlz MT"/>
                                            <w:b/>
                                            <w:color w:val="000000" w:themeColor="text1"/>
                                            <w:sz w:val="56"/>
                                            <w:szCs w:val="56"/>
                                          </w:rPr>
                                          <w:t>Math Night</w:t>
                                        </w:r>
                                      </w:sdtContent>
                                    </w:sdt>
                                    <w:bookmarkEnd w:id="1"/>
                                  </w:p>
                                  <w:p w14:paraId="162BD405" w14:textId="1276F803" w:rsidR="002A64DE" w:rsidRDefault="002A64DE" w:rsidP="002A64DE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sz w:val="24"/>
                                        <w:szCs w:val="24"/>
                                        <w:lang w:eastAsia="zh-CN" w:bidi="hi-IN"/>
                                      </w:rPr>
                                    </w:pPr>
                                    <w:r w:rsidRPr="004D7365"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sz w:val="24"/>
                                        <w:szCs w:val="24"/>
                                        <w:lang w:eastAsia="zh-CN" w:bidi="hi-IN"/>
                                      </w:rPr>
                                      <w:t>Our Math Parent Involvement Night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sz w:val="24"/>
                                        <w:szCs w:val="24"/>
                                        <w:lang w:eastAsia="zh-CN" w:bidi="hi-IN"/>
                                      </w:rPr>
                                      <w:t xml:space="preserve"> will be held this Thursday, October 24</w:t>
                                    </w:r>
                                    <w:r w:rsidRPr="004D7365"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sz w:val="24"/>
                                        <w:szCs w:val="24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sz w:val="24"/>
                                        <w:szCs w:val="24"/>
                                        <w:lang w:eastAsia="zh-CN" w:bidi="hi-IN"/>
                                      </w:rPr>
                                      <w:t>, from 6-7:00. We’ll use this time to go over what we do in class, school expectations, and the curriculum. I hope that everyone can attend.</w:t>
                                    </w:r>
                                  </w:p>
                                  <w:p w14:paraId="791546BB" w14:textId="40476440" w:rsidR="002A64DE" w:rsidRDefault="002A64DE" w:rsidP="002A64DE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sz w:val="24"/>
                                        <w:szCs w:val="24"/>
                                        <w:lang w:eastAsia="zh-CN" w:bidi="hi-IN"/>
                                      </w:rPr>
                                    </w:pPr>
                                  </w:p>
                                  <w:p w14:paraId="27C8B64A" w14:textId="378808C7" w:rsidR="002A64DE" w:rsidRDefault="002A64DE" w:rsidP="002A64DE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sz w:val="24"/>
                                        <w:szCs w:val="24"/>
                                        <w:lang w:eastAsia="zh-CN" w:bidi="hi-IN"/>
                                      </w:rPr>
                                      <w:t xml:space="preserve">We still need 1-2 more volunteers to help with cooking that afternoon from 12:45-1:45. Please email me or go to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sz w:val="24"/>
                                        <w:szCs w:val="24"/>
                                        <w:lang w:eastAsia="zh-CN" w:bidi="hi-IN"/>
                                      </w:rPr>
                                      <w:t>SignUpGenius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sz w:val="24"/>
                                        <w:szCs w:val="24"/>
                                        <w:lang w:eastAsia="zh-CN" w:bidi="hi-IN"/>
                                      </w:rPr>
                                      <w:t xml:space="preserve"> if you can help. </w:t>
                                    </w:r>
                                  </w:p>
                                  <w:p w14:paraId="54ECFF28" w14:textId="37B7F898" w:rsidR="007702F1" w:rsidRPr="002A64DE" w:rsidRDefault="007702F1" w:rsidP="007702F1">
                                    <w:pPr>
                                      <w:spacing w:after="120"/>
                                      <w:jc w:val="center"/>
                                      <w:rPr>
                                        <w:rFonts w:ascii="Curlz MT" w:hAnsi="Curlz MT"/>
                                        <w:b/>
                                        <w:color w:val="000000" w:themeColor="text1"/>
                                        <w:sz w:val="56"/>
                                        <w:szCs w:val="56"/>
                                      </w:rPr>
                                    </w:pPr>
                                    <w:r w:rsidRPr="002A64DE">
                                      <w:rPr>
                                        <w:rFonts w:ascii="Curlz MT" w:hAnsi="Curlz MT"/>
                                        <w:b/>
                                        <w:color w:val="000000" w:themeColor="text1"/>
                                        <w:sz w:val="56"/>
                                        <w:szCs w:val="56"/>
                                      </w:rPr>
                                      <w:t>Silent Auction</w:t>
                                    </w:r>
                                  </w:p>
                                  <w:p w14:paraId="23059659" w14:textId="0A4C132A" w:rsidR="007702F1" w:rsidRDefault="007702F1" w:rsidP="007702F1">
                                    <w:pPr>
                                      <w:spacing w:after="120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 w:rsidRPr="002A64DE"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sz w:val="24"/>
                                        <w:szCs w:val="24"/>
                                        <w:lang w:eastAsia="zh-CN" w:bidi="hi-IN"/>
                                      </w:rPr>
                                      <w:t>We will be holding our silent auction at our math PI night on October 24</w:t>
                                    </w:r>
                                    <w:r w:rsidRPr="002A64DE"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sz w:val="24"/>
                                        <w:szCs w:val="24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 w:rsidRPr="002A64DE"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sz w:val="24"/>
                                        <w:szCs w:val="24"/>
                                        <w:lang w:eastAsia="zh-CN" w:bidi="hi-IN"/>
                                      </w:rPr>
                                      <w:t>. 5</w:t>
                                    </w:r>
                                    <w:r w:rsidRPr="002A64DE"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sz w:val="24"/>
                                        <w:szCs w:val="24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 w:rsidRPr="002A64DE"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sz w:val="24"/>
                                        <w:szCs w:val="24"/>
                                        <w:lang w:eastAsia="zh-CN" w:bidi="hi-IN"/>
                                      </w:rPr>
                                      <w:t xml:space="preserve"> grade’s theme is movie night. Any donations to our basket would be appreciated! You </w:t>
                                    </w:r>
                                    <w:r w:rsidR="002A64DE"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sz w:val="24"/>
                                        <w:szCs w:val="24"/>
                                        <w:lang w:eastAsia="zh-CN" w:bidi="hi-IN"/>
                                      </w:rPr>
                                      <w:t>can visit amazon.com for literally thousands of movie ideas. Donations must be turned in by Wednesday, October 2</w:t>
                                    </w:r>
                                    <w:r w:rsidR="00876ACD"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sz w:val="24"/>
                                        <w:szCs w:val="24"/>
                                        <w:lang w:eastAsia="zh-CN" w:bidi="hi-IN"/>
                                      </w:rPr>
                                      <w:t>3</w:t>
                                    </w:r>
                                    <w:r w:rsidR="00876ACD" w:rsidRPr="00876ACD"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sz w:val="24"/>
                                        <w:szCs w:val="24"/>
                                        <w:vertAlign w:val="superscript"/>
                                        <w:lang w:eastAsia="zh-CN" w:bidi="hi-IN"/>
                                      </w:rPr>
                                      <w:t>rd</w:t>
                                    </w:r>
                                    <w:r w:rsidR="002A64DE"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sz w:val="24"/>
                                        <w:szCs w:val="24"/>
                                        <w:lang w:eastAsia="zh-CN" w:bidi="hi-IN"/>
                                      </w:rPr>
                                      <w:t>. Please don’t wait until the last minute to contribute.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p w14:paraId="0B6369AC" w14:textId="77777777" w:rsidR="002C5C64" w:rsidRDefault="002C5C64" w:rsidP="00C41A10">
                            <w:pPr>
                              <w:spacing w:after="120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13791F34" w14:textId="77777777" w:rsidR="007B008C" w:rsidRDefault="007B008C" w:rsidP="007B008C">
                            <w:pPr>
                              <w:widowControl w:val="0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9DF5E36" w14:textId="77777777" w:rsidR="00B60BDB" w:rsidRDefault="00B60BDB" w:rsidP="00B60BDB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3604D087" w14:textId="77777777" w:rsidR="007E0D9F" w:rsidRPr="007E0D9F" w:rsidRDefault="007E0D9F" w:rsidP="007E0D9F">
                            <w:pPr>
                              <w:spacing w:after="120"/>
                              <w:rPr>
                                <w:rFonts w:ascii="Curlz MT" w:hAnsi="Curlz MT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7810BE51" w14:textId="047A7491" w:rsidR="00741A36" w:rsidRPr="00565818" w:rsidRDefault="00741A36" w:rsidP="001E4A9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14DD84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5pt;margin-top:80.25pt;width:403.35pt;height:24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  <w:sz w:val="44"/>
                          <w:szCs w:val="44"/>
                        </w:rPr>
                        <w:id w:val="1495535866"/>
                      </w:sdtPr>
                      <w:sdtEndPr>
                        <w:rPr>
                          <w:rFonts w:ascii="Curlz MT" w:hAnsi="Curlz MT"/>
                          <w:b/>
                        </w:rPr>
                      </w:sdtEndPr>
                      <w:sdtContent>
                        <w:sdt>
                          <w:sdtPr>
                            <w:rPr>
                              <w:color w:val="000000" w:themeColor="text1"/>
                              <w:sz w:val="44"/>
                              <w:szCs w:val="44"/>
                            </w:rPr>
                            <w:id w:val="1493290110"/>
                          </w:sdtPr>
                          <w:sdtEndPr>
                            <w:rPr>
                              <w:rFonts w:ascii="Curlz MT" w:hAnsi="Curlz MT"/>
                              <w:b/>
                            </w:rPr>
                          </w:sdtEndPr>
                          <w:sdtContent>
                            <w:bookmarkStart w:id="2" w:name="_Hlk527558159" w:displacedByCustomXml="prev"/>
                            <w:p w14:paraId="2DF7CACD" w14:textId="77777777" w:rsidR="002A64DE" w:rsidRDefault="002A64DE" w:rsidP="002A64DE">
                              <w:pPr>
                                <w:spacing w:after="120"/>
                                <w:jc w:val="center"/>
                                <w:rPr>
                                  <w:rFonts w:ascii="Curlz MT" w:hAnsi="Curlz MT"/>
                                  <w:b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sdt>
                                <w:sdtPr>
                                  <w:rPr>
                                    <w:color w:val="000000" w:themeColor="text1"/>
                                    <w:sz w:val="56"/>
                                    <w:szCs w:val="56"/>
                                  </w:rPr>
                                  <w:id w:val="-1091077981"/>
                                </w:sdtPr>
                                <w:sdtEndPr>
                                  <w:rPr>
                                    <w:rFonts w:ascii="Curlz MT" w:hAnsi="Curlz MT"/>
                                    <w:b/>
                                    <w:sz w:val="44"/>
                                    <w:szCs w:val="44"/>
                                  </w:rPr>
                                </w:sdtEndPr>
                                <w:sdtContent>
                                  <w:r>
                                    <w:rPr>
                                      <w:rFonts w:ascii="Curlz MT" w:hAnsi="Curlz MT"/>
                                      <w:b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Math Night</w:t>
                                  </w:r>
                                </w:sdtContent>
                              </w:sdt>
                              <w:bookmarkEnd w:id="2"/>
                            </w:p>
                            <w:p w14:paraId="162BD405" w14:textId="1276F803" w:rsidR="002A64DE" w:rsidRDefault="002A64DE" w:rsidP="002A64DE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sz w:val="24"/>
                                  <w:szCs w:val="24"/>
                                  <w:lang w:eastAsia="zh-CN" w:bidi="hi-IN"/>
                                </w:rPr>
                              </w:pPr>
                              <w:r w:rsidRPr="004D7365"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sz w:val="24"/>
                                  <w:szCs w:val="24"/>
                                  <w:lang w:eastAsia="zh-CN" w:bidi="hi-IN"/>
                                </w:rPr>
                                <w:t>Our Math Parent Involvement Night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sz w:val="24"/>
                                  <w:szCs w:val="24"/>
                                  <w:lang w:eastAsia="zh-CN" w:bidi="hi-IN"/>
                                </w:rPr>
                                <w:t xml:space="preserve"> will be held 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sz w:val="24"/>
                                  <w:szCs w:val="24"/>
                                  <w:lang w:eastAsia="zh-CN" w:bidi="hi-IN"/>
                                </w:rPr>
                                <w:t xml:space="preserve">this 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sz w:val="24"/>
                                  <w:szCs w:val="24"/>
                                  <w:lang w:eastAsia="zh-CN" w:bidi="hi-IN"/>
                                </w:rPr>
                                <w:t>Thursday, October 2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sz w:val="24"/>
                                  <w:szCs w:val="24"/>
                                  <w:lang w:eastAsia="zh-CN" w:bidi="hi-IN"/>
                                </w:rPr>
                                <w:t>4</w:t>
                              </w:r>
                              <w:r w:rsidRPr="004D7365"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sz w:val="24"/>
                                  <w:szCs w:val="24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sz w:val="24"/>
                                  <w:szCs w:val="24"/>
                                  <w:lang w:eastAsia="zh-CN" w:bidi="hi-IN"/>
                                </w:rPr>
                                <w:t>, from 6-7:00. We’ll use this time to go over what we do in class, school expectations, and the curriculum. I hope that everyone can attend.</w:t>
                              </w:r>
                            </w:p>
                            <w:p w14:paraId="791546BB" w14:textId="40476440" w:rsidR="002A64DE" w:rsidRDefault="002A64DE" w:rsidP="002A64DE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sz w:val="24"/>
                                  <w:szCs w:val="24"/>
                                  <w:lang w:eastAsia="zh-CN" w:bidi="hi-IN"/>
                                </w:rPr>
                              </w:pPr>
                            </w:p>
                            <w:p w14:paraId="27C8B64A" w14:textId="378808C7" w:rsidR="002A64DE" w:rsidRDefault="002A64DE" w:rsidP="002A64DE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sz w:val="24"/>
                                  <w:szCs w:val="24"/>
                                  <w:lang w:eastAsia="zh-CN" w:bidi="hi-IN"/>
                                </w:rPr>
                                <w:t xml:space="preserve">We still need 1-2 more volunteers to help with cooking that afternoon from 12:45-1:45. Please email me or go to </w:t>
                              </w:r>
                              <w:proofErr w:type="spellStart"/>
                              <w:r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sz w:val="24"/>
                                  <w:szCs w:val="24"/>
                                  <w:lang w:eastAsia="zh-CN" w:bidi="hi-IN"/>
                                </w:rPr>
                                <w:t>SignUpGenius</w:t>
                              </w:r>
                              <w:proofErr w:type="spellEnd"/>
                              <w:r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sz w:val="24"/>
                                  <w:szCs w:val="24"/>
                                  <w:lang w:eastAsia="zh-CN" w:bidi="hi-IN"/>
                                </w:rPr>
                                <w:t xml:space="preserve"> if you can help. </w:t>
                              </w:r>
                            </w:p>
                            <w:p w14:paraId="54ECFF28" w14:textId="37B7F898" w:rsidR="007702F1" w:rsidRPr="002A64DE" w:rsidRDefault="007702F1" w:rsidP="007702F1">
                              <w:pPr>
                                <w:spacing w:after="120"/>
                                <w:jc w:val="center"/>
                                <w:rPr>
                                  <w:rFonts w:ascii="Curlz MT" w:hAnsi="Curlz MT"/>
                                  <w:b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 w:rsidRPr="002A64DE">
                                <w:rPr>
                                  <w:rFonts w:ascii="Curlz MT" w:hAnsi="Curlz MT"/>
                                  <w:b/>
                                  <w:color w:val="000000" w:themeColor="text1"/>
                                  <w:sz w:val="56"/>
                                  <w:szCs w:val="56"/>
                                </w:rPr>
                                <w:t>Silent Auction</w:t>
                              </w:r>
                            </w:p>
                            <w:p w14:paraId="23059659" w14:textId="0A4C132A" w:rsidR="007702F1" w:rsidRDefault="007702F1" w:rsidP="007702F1">
                              <w:pPr>
                                <w:spacing w:after="120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 w:rsidRPr="002A64DE"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sz w:val="24"/>
                                  <w:szCs w:val="24"/>
                                  <w:lang w:eastAsia="zh-CN" w:bidi="hi-IN"/>
                                </w:rPr>
                                <w:t>We will be holding our silent auction at our math PI night on October 24</w:t>
                              </w:r>
                              <w:r w:rsidRPr="002A64DE"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sz w:val="24"/>
                                  <w:szCs w:val="24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 w:rsidRPr="002A64DE"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sz w:val="24"/>
                                  <w:szCs w:val="24"/>
                                  <w:lang w:eastAsia="zh-CN" w:bidi="hi-IN"/>
                                </w:rPr>
                                <w:t>. 5</w:t>
                              </w:r>
                              <w:r w:rsidRPr="002A64DE"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sz w:val="24"/>
                                  <w:szCs w:val="24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 w:rsidRPr="002A64DE"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sz w:val="24"/>
                                  <w:szCs w:val="24"/>
                                  <w:lang w:eastAsia="zh-CN" w:bidi="hi-IN"/>
                                </w:rPr>
                                <w:t xml:space="preserve"> grade’s theme is movie night. Any donations to our basket would be appreciated! You </w:t>
                              </w:r>
                              <w:r w:rsidR="002A64DE"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sz w:val="24"/>
                                  <w:szCs w:val="24"/>
                                  <w:lang w:eastAsia="zh-CN" w:bidi="hi-IN"/>
                                </w:rPr>
                                <w:t>can visit amazon.com for literally thousands of movie ideas. Donations must be turned in by Wednesday, October 2</w:t>
                              </w:r>
                              <w:r w:rsidR="00876ACD"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sz w:val="24"/>
                                  <w:szCs w:val="24"/>
                                  <w:lang w:eastAsia="zh-CN" w:bidi="hi-IN"/>
                                </w:rPr>
                                <w:t>3</w:t>
                              </w:r>
                              <w:r w:rsidR="00876ACD" w:rsidRPr="00876ACD"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sz w:val="24"/>
                                  <w:szCs w:val="24"/>
                                  <w:vertAlign w:val="superscript"/>
                                  <w:lang w:eastAsia="zh-CN" w:bidi="hi-IN"/>
                                </w:rPr>
                                <w:t>rd</w:t>
                              </w:r>
                              <w:r w:rsidR="002A64DE"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sz w:val="24"/>
                                  <w:szCs w:val="24"/>
                                  <w:lang w:eastAsia="zh-CN" w:bidi="hi-IN"/>
                                </w:rPr>
                                <w:t>. Please don’t wait until the last minute to contribute.</w:t>
                              </w:r>
                            </w:p>
                          </w:sdtContent>
                        </w:sdt>
                      </w:sdtContent>
                    </w:sdt>
                    <w:p w14:paraId="0B6369AC" w14:textId="77777777" w:rsidR="002C5C64" w:rsidRDefault="002C5C64" w:rsidP="00C41A10">
                      <w:pPr>
                        <w:spacing w:after="120"/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</w:pPr>
                    </w:p>
                    <w:p w14:paraId="13791F34" w14:textId="77777777" w:rsidR="007B008C" w:rsidRDefault="007B008C" w:rsidP="007B008C">
                      <w:pPr>
                        <w:widowControl w:val="0"/>
                        <w:suppressAutoHyphens/>
                        <w:autoSpaceDN w:val="0"/>
                        <w:jc w:val="center"/>
                        <w:textAlignment w:val="baseline"/>
                        <w:rPr>
                          <w:b/>
                          <w:color w:val="000000" w:themeColor="text1"/>
                        </w:rPr>
                      </w:pPr>
                    </w:p>
                    <w:p w14:paraId="49DF5E36" w14:textId="77777777" w:rsidR="00B60BDB" w:rsidRDefault="00B60BDB" w:rsidP="00B60BDB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3604D087" w14:textId="77777777" w:rsidR="007E0D9F" w:rsidRPr="007E0D9F" w:rsidRDefault="007E0D9F" w:rsidP="007E0D9F">
                      <w:pPr>
                        <w:spacing w:after="120"/>
                        <w:rPr>
                          <w:rFonts w:ascii="Curlz MT" w:hAnsi="Curlz MT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7810BE51" w14:textId="047A7491" w:rsidR="00741A36" w:rsidRPr="00565818" w:rsidRDefault="00741A36" w:rsidP="001E4A9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7FD0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26ED6C" wp14:editId="256673FF">
                <wp:simplePos x="0" y="0"/>
                <wp:positionH relativeFrom="column">
                  <wp:posOffset>95250</wp:posOffset>
                </wp:positionH>
                <wp:positionV relativeFrom="paragraph">
                  <wp:posOffset>4381500</wp:posOffset>
                </wp:positionV>
                <wp:extent cx="3920490" cy="2486025"/>
                <wp:effectExtent l="0" t="0" r="22860" b="2857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8602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61"/>
                            </w:tblGrid>
                            <w:tr w:rsidR="00565818" w:rsidRPr="00565818" w14:paraId="55A4BDAE" w14:textId="77777777" w:rsidTr="008070F5">
                              <w:trPr>
                                <w:trHeight w:val="206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728D2730" w14:textId="77777777" w:rsidR="0017389E" w:rsidRDefault="0017389E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45BC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 This week, we covered persuasion, conjunctions, compound and complex sentences, and the prefix, “quad-.”</w:t>
                                  </w:r>
                                </w:p>
                                <w:p w14:paraId="2C254E08" w14:textId="77777777" w:rsidR="0017389E" w:rsidRDefault="0017389E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45BC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 Students just had an open-book test on economics and government. Next up is Ancient American Civilizations.</w:t>
                                  </w:r>
                                </w:p>
                                <w:p w14:paraId="2E2F4A78" w14:textId="325FCBE2" w:rsidR="0017389E" w:rsidRDefault="0017389E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6B1BF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We are still working on Ch. 2, which covers exponents and prime factorization. </w:t>
                                  </w:r>
                                  <w:r w:rsidR="00001AB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Test Thursday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!</w:t>
                                  </w:r>
                                </w:p>
                                <w:p w14:paraId="01989550" w14:textId="6748B4F5" w:rsidR="00CD0AC7" w:rsidRPr="00565818" w:rsidRDefault="0017389E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</w:pPr>
                                  <w:r w:rsidRPr="00371BA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  <w:t>cience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We tested on Unit 1: The Nature of Science this week. We’ll now jump to Unit 3, and study Earth and Space.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B762408" w14:textId="77777777" w:rsidR="00EA04AE" w:rsidRPr="00A07FE2" w:rsidRDefault="00EA04AE" w:rsidP="00EA04A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6E511B0C" w14:textId="77777777" w:rsidR="00EA04AE" w:rsidRDefault="00EA04AE" w:rsidP="00EA04A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Our word of the week was “unity.” Unity means to work together as one, often to accomplish a shared goal. When we stand together, unity gives us the strength, power, and courage to do great things. Being united makes for a stronger community, and a stronger country. </w:t>
                                  </w:r>
                                </w:p>
                                <w:p w14:paraId="44D8F3D0" w14:textId="77777777" w:rsidR="00B21EDD" w:rsidRDefault="00B21EDD" w:rsidP="00B21EDD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</w:pPr>
                                </w:p>
                                <w:p w14:paraId="520E5A1D" w14:textId="77777777" w:rsidR="00B21EDD" w:rsidRDefault="00B21EDD" w:rsidP="00B21EDD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</w:pPr>
                                </w:p>
                                <w:p w14:paraId="0A8FE9C7" w14:textId="7976CBAD" w:rsidR="00B21EDD" w:rsidRPr="00565818" w:rsidRDefault="00B21EDD" w:rsidP="00B21EDD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8" style="position:absolute;margin-left:7.5pt;margin-top:345pt;width:308.7pt;height:19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61"/>
                      </w:tblGrid>
                      <w:tr w:rsidR="00565818" w:rsidRPr="00565818" w14:paraId="55A4BDAE" w14:textId="77777777" w:rsidTr="008070F5">
                        <w:trPr>
                          <w:trHeight w:val="2067"/>
                        </w:trPr>
                        <w:tc>
                          <w:tcPr>
                            <w:tcW w:w="5000" w:type="pct"/>
                          </w:tcPr>
                          <w:p w14:paraId="728D2730" w14:textId="77777777" w:rsidR="0017389E" w:rsidRDefault="0017389E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D45BC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 This week, we covered persuasion, conjunctions, compound and complex sentences, and the prefix, “quad-.”</w:t>
                            </w:r>
                          </w:p>
                          <w:p w14:paraId="2C254E08" w14:textId="77777777" w:rsidR="0017389E" w:rsidRDefault="0017389E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D45BC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 Students just had an open-book test on economics and government. Next up is Ancient American Civilizations.</w:t>
                            </w:r>
                          </w:p>
                          <w:p w14:paraId="2E2F4A78" w14:textId="325FCBE2" w:rsidR="0017389E" w:rsidRDefault="0017389E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6B1BF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We are still working on Ch. 2, which covers exponents and prime factorization. </w:t>
                            </w:r>
                            <w:r w:rsidR="00001AB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Test Thursday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!</w:t>
                            </w:r>
                          </w:p>
                          <w:p w14:paraId="01989550" w14:textId="6748B4F5" w:rsidR="00CD0AC7" w:rsidRPr="00565818" w:rsidRDefault="0017389E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</w:pPr>
                            <w:r w:rsidRPr="00371BA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cience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We tested on Unit 1: The Nature of Science this week. We’ll now jump to Unit 3, and study Earth and Space.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2B762408" w14:textId="77777777" w:rsidR="00EA04AE" w:rsidRPr="00A07FE2" w:rsidRDefault="00EA04AE" w:rsidP="00EA04A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6E511B0C" w14:textId="77777777" w:rsidR="00EA04AE" w:rsidRDefault="00EA04AE" w:rsidP="00EA04A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Our word of the week was “unity.” Unity means to work together as one, often to accomplish a shared goal. When we stand together, unity gives us the strength, power, and courage to do great things. Being united makes for a stronger community, and a stronger country. </w:t>
                            </w:r>
                          </w:p>
                          <w:p w14:paraId="44D8F3D0" w14:textId="77777777" w:rsidR="00B21EDD" w:rsidRDefault="00B21EDD" w:rsidP="00B21ED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</w:pPr>
                          </w:p>
                          <w:p w14:paraId="520E5A1D" w14:textId="77777777" w:rsidR="00B21EDD" w:rsidRDefault="00B21EDD" w:rsidP="00B21ED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</w:pPr>
                          </w:p>
                          <w:p w14:paraId="0A8FE9C7" w14:textId="7976CBAD" w:rsidR="00B21EDD" w:rsidRPr="00565818" w:rsidRDefault="00B21EDD" w:rsidP="00B21ED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387FD0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13893B" wp14:editId="7E7E5B33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4391025</wp:posOffset>
                </wp:positionV>
                <wp:extent cx="3113405" cy="246697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6697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6C42DA4C" w14:textId="77777777" w:rsidR="00487487" w:rsidRDefault="00487487" w:rsidP="0048748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bookmarkStart w:id="2" w:name="_Hlk21963232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National Unity Day</w:t>
                            </w:r>
                          </w:p>
                          <w:p w14:paraId="5BBD8028" w14:textId="77777777" w:rsidR="00487487" w:rsidRDefault="00487487" w:rsidP="0048748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Wear orange this Wednesday, October 23</w:t>
                            </w:r>
                            <w:r w:rsidRPr="008F0A1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rd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, as we stand united to fight bullying!</w:t>
                            </w:r>
                          </w:p>
                          <w:p w14:paraId="0FEA63C3" w14:textId="77777777" w:rsidR="00487487" w:rsidRDefault="00487487" w:rsidP="0048748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</w:p>
                          <w:p w14:paraId="2E01F287" w14:textId="77777777" w:rsidR="00487487" w:rsidRDefault="00487487" w:rsidP="0048748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Report Cards</w:t>
                            </w:r>
                          </w:p>
                          <w:p w14:paraId="1BC1F1D9" w14:textId="77777777" w:rsidR="00487487" w:rsidRDefault="00487487" w:rsidP="0048748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Report cards will be sent home on Thursday, October 24</w:t>
                            </w:r>
                            <w:r w:rsidRPr="008F0A1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. If grades are not what you hoped they’d be, students have a fresh start to make improvements!</w:t>
                            </w:r>
                            <w:bookmarkEnd w:id="2"/>
                          </w:p>
                          <w:p w14:paraId="7A67CC46" w14:textId="77777777" w:rsidR="00487487" w:rsidRDefault="00487487" w:rsidP="0048748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7B148D57" w14:textId="77777777" w:rsidR="00487487" w:rsidRDefault="00487487" w:rsidP="0048748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Honor Roll Assembly</w:t>
                            </w:r>
                          </w:p>
                          <w:p w14:paraId="5E7F42CE" w14:textId="77777777" w:rsidR="00487487" w:rsidRPr="00565818" w:rsidRDefault="00487487" w:rsidP="0048748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Our Honor Roll and Morning Mile Assembly will be held during Morning Meeting on Tuesday, October 29</w:t>
                            </w:r>
                            <w:r w:rsidRPr="002068A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. </w:t>
                            </w:r>
                          </w:p>
                          <w:p w14:paraId="1E7B5B30" w14:textId="77777777" w:rsidR="00A62051" w:rsidRDefault="00A62051" w:rsidP="00490C9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20045416" w14:textId="1E60F463" w:rsidR="00CD0AC7" w:rsidRPr="00565818" w:rsidRDefault="00CD0AC7" w:rsidP="00490C9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2213893B" id="AutoShape 12" o:spid="_x0000_s1028" style="position:absolute;margin-left:324pt;margin-top:345.75pt;width:245.15pt;height:194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6C42DA4C" w14:textId="77777777" w:rsidR="00487487" w:rsidRDefault="00487487" w:rsidP="0048748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bookmarkStart w:id="4" w:name="_Hlk21963232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National Unity Day</w:t>
                      </w:r>
                    </w:p>
                    <w:p w14:paraId="5BBD8028" w14:textId="77777777" w:rsidR="00487487" w:rsidRDefault="00487487" w:rsidP="0048748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Wear orange this Wednesday, October 23</w:t>
                      </w:r>
                      <w:r w:rsidRPr="008F0A14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rd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, as we stand united to fight bullying!</w:t>
                      </w:r>
                    </w:p>
                    <w:p w14:paraId="0FEA63C3" w14:textId="77777777" w:rsidR="00487487" w:rsidRDefault="00487487" w:rsidP="0048748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</w:p>
                    <w:p w14:paraId="2E01F287" w14:textId="77777777" w:rsidR="00487487" w:rsidRDefault="00487487" w:rsidP="0048748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Report Cards</w:t>
                      </w:r>
                    </w:p>
                    <w:p w14:paraId="1BC1F1D9" w14:textId="77777777" w:rsidR="00487487" w:rsidRDefault="00487487" w:rsidP="0048748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Report cards will be sent home on Thursday, October 24</w:t>
                      </w:r>
                      <w:r w:rsidRPr="008F0A14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. If grades are not what you hoped they’d be, students have a fresh start to make improvements!</w:t>
                      </w:r>
                      <w:bookmarkEnd w:id="4"/>
                    </w:p>
                    <w:p w14:paraId="7A67CC46" w14:textId="77777777" w:rsidR="00487487" w:rsidRDefault="00487487" w:rsidP="0048748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</w:p>
                    <w:p w14:paraId="7B148D57" w14:textId="77777777" w:rsidR="00487487" w:rsidRDefault="00487487" w:rsidP="0048748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Honor Roll Assembly</w:t>
                      </w:r>
                    </w:p>
                    <w:p w14:paraId="5E7F42CE" w14:textId="77777777" w:rsidR="00487487" w:rsidRPr="00565818" w:rsidRDefault="00487487" w:rsidP="0048748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Our Honor Roll and Morning Mile Assembly will be held during Morning Meeting on Tuesday, October 29</w:t>
                      </w:r>
                      <w:r w:rsidRPr="002068A9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. </w:t>
                      </w:r>
                    </w:p>
                    <w:p w14:paraId="1E7B5B30" w14:textId="77777777" w:rsidR="00A62051" w:rsidRDefault="00A62051" w:rsidP="00490C95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</w:p>
                    <w:p w14:paraId="20045416" w14:textId="1E60F463" w:rsidR="00CD0AC7" w:rsidRPr="00565818" w:rsidRDefault="00CD0AC7" w:rsidP="00490C95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A26D0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C57ED6" wp14:editId="18E1DAC2">
                <wp:simplePos x="0" y="0"/>
                <wp:positionH relativeFrom="margin">
                  <wp:posOffset>6068695</wp:posOffset>
                </wp:positionH>
                <wp:positionV relativeFrom="paragraph">
                  <wp:posOffset>306070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7F34CD88" w:rsidR="003816A4" w:rsidRPr="002D4130" w:rsidRDefault="00FC2050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October</w:t>
                            </w:r>
                            <w:r w:rsidR="000838B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 1</w:t>
                            </w:r>
                            <w:r w:rsidR="002A64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7</w:t>
                            </w:r>
                            <w:r w:rsidR="00B60BDB" w:rsidRPr="002D41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, 2019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30" type="#_x0000_t92" style="position:absolute;margin-left:477.85pt;margin-top:24.1pt;width:93.65pt;height:93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7F34CD88" w:rsidR="003816A4" w:rsidRPr="002D4130" w:rsidRDefault="00FC2050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October</w:t>
                      </w:r>
                      <w:r w:rsidR="000838B0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 1</w:t>
                      </w:r>
                      <w:r w:rsidR="002A64DE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7</w:t>
                      </w:r>
                      <w:r w:rsidR="00B60BDB" w:rsidRPr="002D4130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,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048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A85935" wp14:editId="57745455">
                <wp:simplePos x="0" y="0"/>
                <wp:positionH relativeFrom="margin">
                  <wp:posOffset>95250</wp:posOffset>
                </wp:positionH>
                <wp:positionV relativeFrom="paragraph">
                  <wp:posOffset>7134225</wp:posOffset>
                </wp:positionV>
                <wp:extent cx="7132955" cy="106680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6680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C3836A" w14:textId="1DAB0F00" w:rsidR="003959B4" w:rsidRDefault="006552CD" w:rsidP="003959B4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Students should neatly write </w:t>
                            </w:r>
                            <w:r w:rsidR="00173E53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and mark </w:t>
                            </w:r>
                            <w:r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each of the following words with large, legible print on t</w:t>
                            </w:r>
                            <w:r w:rsidR="008070F5"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he index cards sent home today. </w:t>
                            </w:r>
                            <w:r w:rsidR="003959B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This week, we will focus on </w:t>
                            </w:r>
                            <w:r w:rsidR="0090484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the schwa in </w:t>
                            </w:r>
                            <w:r w:rsidR="003959B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–</w:t>
                            </w:r>
                            <w:proofErr w:type="spellStart"/>
                            <w:r w:rsidR="0047426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</w:t>
                            </w:r>
                            <w:r w:rsidR="003959B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ial</w:t>
                            </w:r>
                            <w:proofErr w:type="spellEnd"/>
                            <w:r w:rsidR="0047426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and -</w:t>
                            </w:r>
                            <w:proofErr w:type="spellStart"/>
                            <w:r w:rsidR="0047426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cial</w:t>
                            </w:r>
                            <w:proofErr w:type="spellEnd"/>
                            <w:r w:rsidR="003959B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words</w:t>
                            </w:r>
                            <w:r w:rsidR="0047426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</w:t>
                            </w:r>
                          </w:p>
                          <w:p w14:paraId="1D3AF433" w14:textId="77305839" w:rsidR="007D5A3E" w:rsidRDefault="007D5A3E" w:rsidP="007D5A3E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antisocial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superficial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presidential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artificial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influential</w:t>
                            </w:r>
                          </w:p>
                          <w:p w14:paraId="79B700F2" w14:textId="01C4F334" w:rsidR="007D5A3E" w:rsidRPr="003959B4" w:rsidRDefault="007D5A3E" w:rsidP="007D5A3E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residential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sequential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exponential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confidential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impartial</w:t>
                            </w:r>
                          </w:p>
                          <w:p w14:paraId="6DC396B9" w14:textId="77777777" w:rsidR="00AE1D9B" w:rsidRPr="00565818" w:rsidRDefault="00AE1D9B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1" style="position:absolute;margin-left:7.5pt;margin-top:561.75pt;width:561.65pt;height:8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" fillcolor="#664a2c [2408]" strokecolor="#89643b [3208]">
                <v:textbox inset=",7.2pt">
                  <w:txbxContent>
                    <w:p w14:paraId="5CC3836A" w14:textId="1DAB0F00" w:rsidR="003959B4" w:rsidRDefault="006552CD" w:rsidP="003959B4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Students should neatly write </w:t>
                      </w:r>
                      <w:r w:rsidR="00173E53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and mark </w:t>
                      </w:r>
                      <w:r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each of the following words with large, legible print on t</w:t>
                      </w:r>
                      <w:r w:rsidR="008070F5"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he index cards sent home today. </w:t>
                      </w:r>
                      <w:r w:rsidR="003959B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This week, we will focus on </w:t>
                      </w:r>
                      <w:r w:rsidR="0090484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the schwa in </w:t>
                      </w:r>
                      <w:r w:rsidR="003959B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–</w:t>
                      </w:r>
                      <w:proofErr w:type="spellStart"/>
                      <w:r w:rsidR="0047426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</w:t>
                      </w:r>
                      <w:r w:rsidR="003959B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ial</w:t>
                      </w:r>
                      <w:proofErr w:type="spellEnd"/>
                      <w:r w:rsidR="0047426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and -</w:t>
                      </w:r>
                      <w:proofErr w:type="spellStart"/>
                      <w:r w:rsidR="0047426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cial</w:t>
                      </w:r>
                      <w:proofErr w:type="spellEnd"/>
                      <w:r w:rsidR="003959B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words</w:t>
                      </w:r>
                      <w:r w:rsidR="0047426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</w:t>
                      </w:r>
                    </w:p>
                    <w:p w14:paraId="1D3AF433" w14:textId="77305839" w:rsidR="007D5A3E" w:rsidRDefault="007D5A3E" w:rsidP="007D5A3E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antisocial</w:t>
                      </w:r>
                      <w:proofErr w:type="gram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superficial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presidential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artificial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influential</w:t>
                      </w:r>
                    </w:p>
                    <w:p w14:paraId="79B700F2" w14:textId="01C4F334" w:rsidR="007D5A3E" w:rsidRPr="003959B4" w:rsidRDefault="007D5A3E" w:rsidP="007D5A3E">
                      <w:pPr>
                        <w:pStyle w:val="Heading3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residential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sequential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exponential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confidential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impartial</w:t>
                      </w:r>
                    </w:p>
                    <w:p w14:paraId="6DC396B9" w14:textId="77777777" w:rsidR="00AE1D9B" w:rsidRPr="00565818" w:rsidRDefault="00AE1D9B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3E4B3E" wp14:editId="1209076A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B3E4B3E" id="Text Box 14" o:spid="_x0000_s1032" type="#_x0000_t202" style="position:absolute;margin-left:7.5pt;margin-top:545.25pt;width:240.35pt;height: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E576AD" wp14:editId="37067BED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DE576AD" id="Text Box 10" o:spid="_x0000_s1033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CD0BF7" wp14:editId="4AF3FA92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ECD0BF7" id="Text Box 9" o:spid="_x0000_s1034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FE89BF" wp14:editId="6FF764F6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4C9EA0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70FE89BF" id="AutoShape 4" o:spid="_x0000_s1035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" strokecolor="#89643b [3208]" strokeweight=".5pt">
                <v:fill r:id="rId8" o:title="book-bg" recolor="t" rotate="t" type="frame"/>
                <v:textbox inset="0,0,0,0">
                  <w:txbxContent>
                    <w:p w14:paraId="3D4C9EA0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E925E3" wp14:editId="0B5F13F7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635" r="0" b="317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9583032"/>
                              <w:picture/>
                            </w:sdtPr>
                            <w:sdtEndPr/>
                            <w:sdtContent>
                              <w:p w14:paraId="7F799DE7" w14:textId="77777777" w:rsidR="009238DC" w:rsidRDefault="0049172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5E96755" wp14:editId="15A8F0B8">
                                      <wp:extent cx="1665840" cy="2266950"/>
                                      <wp:effectExtent l="57150" t="57150" r="106045" b="11430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76589" cy="228157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chemeClr val="accent5">
                                                    <a:lumMod val="40000"/>
                                                    <a:lumOff val="6000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>
                                                <a:outerShdw blurRad="50800" dist="38100" dir="2700000" algn="tl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0E925E3" id="Text Box 5" o:spid="_x0000_s1036" type="#_x0000_t202" style="position:absolute;margin-left:18.65pt;margin-top:94.55pt;width:142.1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" filled="f" stroked="f" strokecolor="#c6a27b [1944]">
                <v:textbox inset="0,0,0,0">
                  <w:txbxContent>
                    <w:sdt>
                      <w:sdtPr>
                        <w:id w:val="9583032"/>
                        <w:picture/>
                      </w:sdtPr>
                      <w:sdtEndPr/>
                      <w:sdtContent>
                        <w:p w14:paraId="7F799DE7" w14:textId="77777777" w:rsidR="009238DC" w:rsidRDefault="0049172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E96755" wp14:editId="15A8F0B8">
                                <wp:extent cx="1665840" cy="2266950"/>
                                <wp:effectExtent l="57150" t="57150" r="106045" b="11430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76589" cy="22815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>
                                          <a:outerShdw blurRad="50800" dist="38100" dir="2700000" algn="tl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D9B6F" wp14:editId="2C392FBE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7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" strokecolor="#89643b [3208]" strokeweight=".5pt">
                <v:fill r:id="rId12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</w:p>
    <w:sectPr w:rsidR="00B21EDD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D6"/>
    <w:rsid w:val="00001AB4"/>
    <w:rsid w:val="000271B5"/>
    <w:rsid w:val="000321AD"/>
    <w:rsid w:val="0003296B"/>
    <w:rsid w:val="00060937"/>
    <w:rsid w:val="00070AE8"/>
    <w:rsid w:val="000838B0"/>
    <w:rsid w:val="000904A8"/>
    <w:rsid w:val="00090CA8"/>
    <w:rsid w:val="000B052A"/>
    <w:rsid w:val="000C5595"/>
    <w:rsid w:val="000C7D48"/>
    <w:rsid w:val="000D466B"/>
    <w:rsid w:val="000F2E63"/>
    <w:rsid w:val="00106EE0"/>
    <w:rsid w:val="001259D2"/>
    <w:rsid w:val="00133A59"/>
    <w:rsid w:val="001402F9"/>
    <w:rsid w:val="001409CA"/>
    <w:rsid w:val="00142BB8"/>
    <w:rsid w:val="001553D6"/>
    <w:rsid w:val="00162786"/>
    <w:rsid w:val="0017389E"/>
    <w:rsid w:val="00173E53"/>
    <w:rsid w:val="0018251B"/>
    <w:rsid w:val="001859AC"/>
    <w:rsid w:val="001931CC"/>
    <w:rsid w:val="001D00A1"/>
    <w:rsid w:val="001D6B0A"/>
    <w:rsid w:val="001E0C17"/>
    <w:rsid w:val="001E4A97"/>
    <w:rsid w:val="002079DC"/>
    <w:rsid w:val="002115A7"/>
    <w:rsid w:val="00225938"/>
    <w:rsid w:val="002279C3"/>
    <w:rsid w:val="00233671"/>
    <w:rsid w:val="002361B8"/>
    <w:rsid w:val="002408DF"/>
    <w:rsid w:val="0026142A"/>
    <w:rsid w:val="0028074A"/>
    <w:rsid w:val="002852B1"/>
    <w:rsid w:val="002866D4"/>
    <w:rsid w:val="0029266D"/>
    <w:rsid w:val="002A48E7"/>
    <w:rsid w:val="002A64DE"/>
    <w:rsid w:val="002B0330"/>
    <w:rsid w:val="002C5567"/>
    <w:rsid w:val="002C5C64"/>
    <w:rsid w:val="002C7707"/>
    <w:rsid w:val="002D4130"/>
    <w:rsid w:val="002E0BEF"/>
    <w:rsid w:val="002E7927"/>
    <w:rsid w:val="002F3E2C"/>
    <w:rsid w:val="002F789A"/>
    <w:rsid w:val="0031005E"/>
    <w:rsid w:val="00327A22"/>
    <w:rsid w:val="00332833"/>
    <w:rsid w:val="0036184C"/>
    <w:rsid w:val="00364174"/>
    <w:rsid w:val="00371255"/>
    <w:rsid w:val="00371BA0"/>
    <w:rsid w:val="003816A4"/>
    <w:rsid w:val="00384854"/>
    <w:rsid w:val="00387FD0"/>
    <w:rsid w:val="003959B4"/>
    <w:rsid w:val="003A587F"/>
    <w:rsid w:val="003C6281"/>
    <w:rsid w:val="003E1BE5"/>
    <w:rsid w:val="003E5FFA"/>
    <w:rsid w:val="004142EA"/>
    <w:rsid w:val="00414591"/>
    <w:rsid w:val="0041718A"/>
    <w:rsid w:val="00417287"/>
    <w:rsid w:val="00452612"/>
    <w:rsid w:val="0046142D"/>
    <w:rsid w:val="00474265"/>
    <w:rsid w:val="00487487"/>
    <w:rsid w:val="00487CA3"/>
    <w:rsid w:val="00490C95"/>
    <w:rsid w:val="00491725"/>
    <w:rsid w:val="0049352E"/>
    <w:rsid w:val="004B127C"/>
    <w:rsid w:val="004B1B5D"/>
    <w:rsid w:val="004B2B1B"/>
    <w:rsid w:val="004C1982"/>
    <w:rsid w:val="004C2029"/>
    <w:rsid w:val="004C5EC6"/>
    <w:rsid w:val="004D4508"/>
    <w:rsid w:val="004E6623"/>
    <w:rsid w:val="005006D7"/>
    <w:rsid w:val="005278B0"/>
    <w:rsid w:val="00527F6B"/>
    <w:rsid w:val="00531EA0"/>
    <w:rsid w:val="00532DC5"/>
    <w:rsid w:val="005462FE"/>
    <w:rsid w:val="005505D3"/>
    <w:rsid w:val="00562D43"/>
    <w:rsid w:val="00565818"/>
    <w:rsid w:val="005834A8"/>
    <w:rsid w:val="0058716D"/>
    <w:rsid w:val="00595F6C"/>
    <w:rsid w:val="005A0E4D"/>
    <w:rsid w:val="005A7A62"/>
    <w:rsid w:val="006552CD"/>
    <w:rsid w:val="00662702"/>
    <w:rsid w:val="0067027A"/>
    <w:rsid w:val="006C481B"/>
    <w:rsid w:val="006D52E6"/>
    <w:rsid w:val="006E4566"/>
    <w:rsid w:val="006E55E2"/>
    <w:rsid w:val="006F549D"/>
    <w:rsid w:val="007048E4"/>
    <w:rsid w:val="00727F51"/>
    <w:rsid w:val="00734F1E"/>
    <w:rsid w:val="00740E10"/>
    <w:rsid w:val="00741A36"/>
    <w:rsid w:val="00743B57"/>
    <w:rsid w:val="007444C3"/>
    <w:rsid w:val="0075617D"/>
    <w:rsid w:val="0076557F"/>
    <w:rsid w:val="007702F1"/>
    <w:rsid w:val="007737D6"/>
    <w:rsid w:val="0077521D"/>
    <w:rsid w:val="0078582C"/>
    <w:rsid w:val="007902F8"/>
    <w:rsid w:val="007B008C"/>
    <w:rsid w:val="007B747A"/>
    <w:rsid w:val="007C1833"/>
    <w:rsid w:val="007D5A3E"/>
    <w:rsid w:val="007E0D9F"/>
    <w:rsid w:val="007E4964"/>
    <w:rsid w:val="00806428"/>
    <w:rsid w:val="008070F5"/>
    <w:rsid w:val="00822FE9"/>
    <w:rsid w:val="00830614"/>
    <w:rsid w:val="0084725B"/>
    <w:rsid w:val="00847D51"/>
    <w:rsid w:val="008727B2"/>
    <w:rsid w:val="0087568B"/>
    <w:rsid w:val="00876ACD"/>
    <w:rsid w:val="008924BE"/>
    <w:rsid w:val="008A24D9"/>
    <w:rsid w:val="008B0000"/>
    <w:rsid w:val="008B31E4"/>
    <w:rsid w:val="008F06A2"/>
    <w:rsid w:val="009041FB"/>
    <w:rsid w:val="00904847"/>
    <w:rsid w:val="00913E7F"/>
    <w:rsid w:val="009238DC"/>
    <w:rsid w:val="009277CF"/>
    <w:rsid w:val="00940812"/>
    <w:rsid w:val="009428F2"/>
    <w:rsid w:val="00947021"/>
    <w:rsid w:val="00982A86"/>
    <w:rsid w:val="009B099E"/>
    <w:rsid w:val="009C6669"/>
    <w:rsid w:val="009E4869"/>
    <w:rsid w:val="009E5083"/>
    <w:rsid w:val="009E7BF0"/>
    <w:rsid w:val="009E7E7D"/>
    <w:rsid w:val="00A07FE2"/>
    <w:rsid w:val="00A25AB5"/>
    <w:rsid w:val="00A35C82"/>
    <w:rsid w:val="00A444B5"/>
    <w:rsid w:val="00A46081"/>
    <w:rsid w:val="00A62051"/>
    <w:rsid w:val="00A62CF2"/>
    <w:rsid w:val="00A63E8E"/>
    <w:rsid w:val="00A71644"/>
    <w:rsid w:val="00A742B4"/>
    <w:rsid w:val="00AA2877"/>
    <w:rsid w:val="00AC135D"/>
    <w:rsid w:val="00AD10A0"/>
    <w:rsid w:val="00AD1595"/>
    <w:rsid w:val="00AD190C"/>
    <w:rsid w:val="00AD60DE"/>
    <w:rsid w:val="00AE1D9B"/>
    <w:rsid w:val="00AE6DBE"/>
    <w:rsid w:val="00AF3C0F"/>
    <w:rsid w:val="00AF6CC1"/>
    <w:rsid w:val="00B0561B"/>
    <w:rsid w:val="00B1261D"/>
    <w:rsid w:val="00B1637A"/>
    <w:rsid w:val="00B21EDD"/>
    <w:rsid w:val="00B33E5D"/>
    <w:rsid w:val="00B41374"/>
    <w:rsid w:val="00B60BDB"/>
    <w:rsid w:val="00B64BF2"/>
    <w:rsid w:val="00B66334"/>
    <w:rsid w:val="00B66F1E"/>
    <w:rsid w:val="00B70980"/>
    <w:rsid w:val="00BA239F"/>
    <w:rsid w:val="00BA26D0"/>
    <w:rsid w:val="00BB2049"/>
    <w:rsid w:val="00BC1623"/>
    <w:rsid w:val="00BC7BCA"/>
    <w:rsid w:val="00BD1F71"/>
    <w:rsid w:val="00BD61E3"/>
    <w:rsid w:val="00BF01F5"/>
    <w:rsid w:val="00C07276"/>
    <w:rsid w:val="00C100A5"/>
    <w:rsid w:val="00C208C2"/>
    <w:rsid w:val="00C41A10"/>
    <w:rsid w:val="00C47331"/>
    <w:rsid w:val="00C72A4B"/>
    <w:rsid w:val="00C81FA7"/>
    <w:rsid w:val="00C84CED"/>
    <w:rsid w:val="00C97DCF"/>
    <w:rsid w:val="00CB1A69"/>
    <w:rsid w:val="00CC665E"/>
    <w:rsid w:val="00CC6B67"/>
    <w:rsid w:val="00CD0AC7"/>
    <w:rsid w:val="00CD0E4D"/>
    <w:rsid w:val="00CF0A2A"/>
    <w:rsid w:val="00D11225"/>
    <w:rsid w:val="00D156AD"/>
    <w:rsid w:val="00D265B4"/>
    <w:rsid w:val="00D43682"/>
    <w:rsid w:val="00D43C4B"/>
    <w:rsid w:val="00D45AEB"/>
    <w:rsid w:val="00D6062A"/>
    <w:rsid w:val="00D64485"/>
    <w:rsid w:val="00D7421F"/>
    <w:rsid w:val="00DA1426"/>
    <w:rsid w:val="00DA62D3"/>
    <w:rsid w:val="00DB5B8C"/>
    <w:rsid w:val="00DB710A"/>
    <w:rsid w:val="00DC60EA"/>
    <w:rsid w:val="00DD0C66"/>
    <w:rsid w:val="00DE447E"/>
    <w:rsid w:val="00DE5677"/>
    <w:rsid w:val="00E00172"/>
    <w:rsid w:val="00E02DC2"/>
    <w:rsid w:val="00E03C77"/>
    <w:rsid w:val="00E1023F"/>
    <w:rsid w:val="00E1664F"/>
    <w:rsid w:val="00E1666A"/>
    <w:rsid w:val="00E23520"/>
    <w:rsid w:val="00E2673B"/>
    <w:rsid w:val="00E3053C"/>
    <w:rsid w:val="00E45D74"/>
    <w:rsid w:val="00E51E4D"/>
    <w:rsid w:val="00E61C84"/>
    <w:rsid w:val="00E867DD"/>
    <w:rsid w:val="00E943EF"/>
    <w:rsid w:val="00EA04AE"/>
    <w:rsid w:val="00EC1524"/>
    <w:rsid w:val="00EC3190"/>
    <w:rsid w:val="00ED02B7"/>
    <w:rsid w:val="00EE2BCE"/>
    <w:rsid w:val="00F05506"/>
    <w:rsid w:val="00F06BEC"/>
    <w:rsid w:val="00F133F5"/>
    <w:rsid w:val="00F15439"/>
    <w:rsid w:val="00F2263F"/>
    <w:rsid w:val="00F31887"/>
    <w:rsid w:val="00F47899"/>
    <w:rsid w:val="00F61E1F"/>
    <w:rsid w:val="00F76790"/>
    <w:rsid w:val="00F96D35"/>
    <w:rsid w:val="00F97C74"/>
    <w:rsid w:val="00FA0488"/>
    <w:rsid w:val="00FA73E0"/>
    <w:rsid w:val="00FA748A"/>
    <w:rsid w:val="00FB2D7F"/>
    <w:rsid w:val="00FC2050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2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B51C64-C836-4DB4-B576-ADD92BCAD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teacher</cp:lastModifiedBy>
  <cp:revision>2</cp:revision>
  <cp:lastPrinted>2019-10-09T14:29:00Z</cp:lastPrinted>
  <dcterms:created xsi:type="dcterms:W3CDTF">2019-10-15T18:23:00Z</dcterms:created>
  <dcterms:modified xsi:type="dcterms:W3CDTF">2019-10-15T18:23:00Z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