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337BE" w14:textId="2FA0C902" w:rsidR="00D27E20" w:rsidRPr="00565818" w:rsidRDefault="007E0D9F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D84BC" wp14:editId="2BB4D035">
                <wp:simplePos x="0" y="0"/>
                <wp:positionH relativeFrom="column">
                  <wp:posOffset>1930940</wp:posOffset>
                </wp:positionH>
                <wp:positionV relativeFrom="paragraph">
                  <wp:posOffset>1016540</wp:posOffset>
                </wp:positionV>
                <wp:extent cx="5223754" cy="3025303"/>
                <wp:effectExtent l="0" t="0" r="0" b="381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754" cy="3025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sz w:val="56"/>
                                <w:szCs w:val="56"/>
                              </w:rPr>
                            </w:sdtEndPr>
                            <w:sdtContent>
                              <w:p w14:paraId="4F61BC64" w14:textId="6CC6CD0B" w:rsidR="009238DC" w:rsidRPr="006D52E6" w:rsidRDefault="001E4A97" w:rsidP="000D466B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Garden Day</w:t>
                                </w:r>
                              </w:p>
                            </w:sdtContent>
                          </w:sdt>
                          <w:p w14:paraId="68D69FF0" w14:textId="36556731" w:rsidR="001E4A97" w:rsidRDefault="001E4A97" w:rsidP="001E4A97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Healthy Learning Academy will be hosting our Fa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ll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Garden Day this Saturday,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August 24</w:t>
                            </w:r>
                            <w:r w:rsidRPr="00B618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from 8:00 a.m. until 12:00 p.m.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Come help improve our school and earn some volunteer hours! It’s a wonderful opportunity to bond with your children, as well as meet other members of the HLA family. If you’d like to attend, please email 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or just show up and pitch in!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By 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us in some light yardwork, cleaning, and organizing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you’ll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help keep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our school looking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beautiful on both the inside and out!</w:t>
                            </w:r>
                          </w:p>
                          <w:p w14:paraId="0564A483" w14:textId="493550EC" w:rsidR="007E0D9F" w:rsidRDefault="007E0D9F" w:rsidP="007E0D9F">
                            <w:pPr>
                              <w:spacing w:after="120"/>
                              <w:jc w:val="center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E0D9F"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Volunteer Hours</w:t>
                            </w:r>
                          </w:p>
                          <w:p w14:paraId="1D6E4F5E" w14:textId="45C5B269" w:rsidR="007E0D9F" w:rsidRPr="007E0D9F" w:rsidRDefault="007E0D9F" w:rsidP="007E0D9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If you’re looking for other opportunities to volunteer, check out my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SignUpGenius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page, created by Brian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Karcinski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at </w:t>
                            </w:r>
                            <w:hyperlink r:id="rId6" w:history="1">
                              <w:r w:rsidRPr="007E0D9F">
                                <w:rPr>
                                  <w:color w:val="0000FF"/>
                                  <w:u w:val="single"/>
                                </w:rPr>
                                <w:t>https://www.signupgenius.com/go/4090f4fa8ac23a6fc1-clean3</w:t>
                              </w:r>
                            </w:hyperlink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D84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2.05pt;margin-top:80.05pt;width:411.3pt;height:23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3a1gIAAPkFAAAOAAAAZHJzL2Uyb0RvYy54bWysVNtu2zAMfR+wfxD07voSO4mNOkUbx8OA&#10;7gK0+wBFlmNhtuRJSp1u2L+PkpPU6V6GbX4wdKEOechDXt8cuhY9MaW5FDkOrwKMmKCy4mKX4y+P&#10;pbfESBsiKtJKwXL8zDS+Wb19cz30GYtkI9uKKQQgQmdDn+PGmD7zfU0b1hF9JXsm4LKWqiMGtmrn&#10;V4oMgN61fhQEc3+QquqVpExrOC3GS7xy+HXNqPlU15oZ1OYYYjPur9x/a//+6ppkO0X6htNjGOQv&#10;ougIF+D0DFUQQ9Be8d+gOk6V1LI2V1R2vqxrTpnjAGzC4BWbh4b0zHGB5Oj+nCb9/2Dpx6fPCvEK&#10;ahdhJEgHNXpkB4Pu5AHNbXqGXmdg9dCDnTnAMZg6qrq/l/SrRkKuGyJ27FYpOTSMVBBeaF/6k6cj&#10;jrYg2+GDrMAN2RvpgA616mzuIBsI0KFMz+fS2FAoHCZRNFskMUYU7mZBlMyCmfNBstPzXmnzjskO&#10;2UWOFdTewZOne21sOCQ7mVhvQpa8bV39W3FxAIbjCTiHp/bOhuHK+SMN0s1ys4y9OJpvvDgoCu+2&#10;XMfevAwXSTEr1usi/Gn9hnHW8Kpiwro5SSuM/6x0R5GPojiLS8uWVxbOhqTVbrtuFXoiIO3SfceE&#10;TMz8yzBcEoDLK0phFAd3UeqV8+XCi8s48dJFsPSCML1L50GcxkV5SemeC/bvlNCQ4zSJklFNF9xs&#10;+7MzO0IpE2a0a/cdyGdkPQ/gs6ShYPsOGn08jk/HUEg3SCySoz7JDMk6bmD0tLzL8dK+OCJZBW9E&#10;5VAN4e24niTSkn9JJPg4ycTp3Up8FLs5bA+AYptgK6tnUL6SoEuQN8xLWDRSfcdogNmTY/1tTxTD&#10;qH0voHviZBHZYTXdqOlmO90QQQEqxwajcbk244Db94rvGvA09quQt9BxNXe98BIVULEbmC+O1HEW&#10;2gE23Turl4m9+gUAAP//AwBQSwMEFAAGAAgAAAAhAHqlh/3hAAAADAEAAA8AAABkcnMvZG93bnJl&#10;di54bWxMj8tOwzAQRfdI/IM1SOyonRRCCXEqhHioAiG1VKzdeIgj/Aix04a/Z7qC3Yzu0Z0z1XJy&#10;lu1xiF3wErKZAIa+CbrzrYTt++PFAlhMymtlg0cJPxhhWZ+eVKrU4eDXuN+kllGJj6WSYFLqS85j&#10;Y9CpOAs9eso+w+BUonVouR7Ugcqd5bkQBXeq83TBqB7vDTZfm9FJsN/P25ebVx06+/H0gI0Z81X+&#10;JuX52XR3CyzhlP5gOOqTOtTktAuj15FZCXNxmRFKQSFoOBJZXlwD20ko5sUV8Lri/5+ofwEAAP//&#10;AwBQSwECLQAUAAYACAAAACEAtoM4kv4AAADhAQAAEwAAAAAAAAAAAAAAAAAAAAAAW0NvbnRlbnRf&#10;VHlwZXNdLnhtbFBLAQItABQABgAIAAAAIQA4/SH/1gAAAJQBAAALAAAAAAAAAAAAAAAAAC8BAABf&#10;cmVscy8ucmVsc1BLAQItABQABgAIAAAAIQAcgW3a1gIAAPkFAAAOAAAAAAAAAAAAAAAAAC4CAABk&#10;cnMvZTJvRG9jLnhtbFBLAQItABQABgAIAAAAIQB6pYf94QAAAAwBAAAPAAAAAAAAAAAAAAAAADAF&#10;AABkcnMvZG93bnJldi54bWxQSwUGAAAAAAQABADzAAAAPgYAAAAA&#10;" filled="f" stroked="f" strokecolor="#c6a27b [1944]">
                <v:textbox inset="3.6pt,,3.6pt">
                  <w:txbxContent>
                    <w:sdt>
                      <w:sdtPr>
                        <w:rPr>
                          <w:b/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sz w:val="56"/>
                          <w:szCs w:val="56"/>
                        </w:rPr>
                      </w:sdtEndPr>
                      <w:sdtContent>
                        <w:p w14:paraId="4F61BC64" w14:textId="6CC6CD0B" w:rsidR="009238DC" w:rsidRPr="006D52E6" w:rsidRDefault="001E4A97" w:rsidP="000D466B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Garden Day</w:t>
                          </w:r>
                        </w:p>
                      </w:sdtContent>
                    </w:sdt>
                    <w:p w14:paraId="68D69FF0" w14:textId="36556731" w:rsidR="001E4A97" w:rsidRDefault="001E4A97" w:rsidP="001E4A97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Healthy Learning Academy will be hosting our Fa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ll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Garden Day this Saturday,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August 24</w:t>
                      </w:r>
                      <w:r w:rsidRPr="00B618B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from 8:00 a.m. until 12:00 p.m.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Come help improve our school and earn some volunteer hours! It’s a wonderful opportunity to bond with your children, as well as meet other members of the HLA family. If you’d like to attend, please email me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or just show up and pitch in!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By j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oin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us in some light yardwork, cleaning, and organizing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you’ll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help keep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our school looking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beautiful on both the inside and out!</w:t>
                      </w:r>
                    </w:p>
                    <w:p w14:paraId="0564A483" w14:textId="493550EC" w:rsidR="007E0D9F" w:rsidRDefault="007E0D9F" w:rsidP="007E0D9F">
                      <w:pPr>
                        <w:spacing w:after="120"/>
                        <w:jc w:val="center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7E0D9F"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  <w:t>Volunteer Hours</w:t>
                      </w:r>
                    </w:p>
                    <w:p w14:paraId="1D6E4F5E" w14:textId="45C5B269" w:rsidR="007E0D9F" w:rsidRPr="007E0D9F" w:rsidRDefault="007E0D9F" w:rsidP="007E0D9F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If you’re looking for other opportunities to volunteer, check out my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SignUpGenius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page, created by Brian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Karcinski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at </w:t>
                      </w:r>
                      <w:hyperlink r:id="rId7" w:history="1">
                        <w:r w:rsidRPr="007E0D9F">
                          <w:rPr>
                            <w:color w:val="0000FF"/>
                            <w:u w:val="single"/>
                          </w:rPr>
                          <w:t>https://www.signupgenius.com/go/4090f4fa8ac23a6fc1-clean3</w:t>
                        </w:r>
                      </w:hyperlink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21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E5E39" wp14:editId="1CF90524">
                <wp:simplePos x="0" y="0"/>
                <wp:positionH relativeFrom="column">
                  <wp:posOffset>85725</wp:posOffset>
                </wp:positionH>
                <wp:positionV relativeFrom="paragraph">
                  <wp:posOffset>8686800</wp:posOffset>
                </wp:positionV>
                <wp:extent cx="7172325" cy="838200"/>
                <wp:effectExtent l="0" t="0" r="9525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793AA" w14:textId="77777777" w:rsidR="007902F8" w:rsidRPr="00957FCC" w:rsidRDefault="007902F8" w:rsidP="007902F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57F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Notes from the Art Room</w:t>
                            </w:r>
                            <w:r w:rsidRPr="00957F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  <w:r w:rsidRPr="00957F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7FCC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Last week, students reviewed how to mix colors by making things with model magic. This week, they had free draw time and decorated their portfolios!</w:t>
                            </w:r>
                          </w:p>
                          <w:p w14:paraId="6D18B08E" w14:textId="77777777" w:rsidR="007902F8" w:rsidRPr="00E912C9" w:rsidRDefault="007902F8" w:rsidP="007902F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57F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Notes from Coach Mike</w:t>
                            </w:r>
                            <w:r w:rsidRPr="00957F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57FCC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Students played a cooperative game called “Guard the Pin” last week, where they worked as a team to use defensive strategies. This week, they played “Clean Your Room,” a game incorporating overhand throwing to clear balls from one side of the field to another. A P.E. rubric will be sent home to explain grading procedures.</w:t>
                            </w:r>
                            <w:r w:rsidRPr="00E912C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96B2E38" w14:textId="47197699" w:rsidR="004C5EC6" w:rsidRPr="00414591" w:rsidRDefault="004C5EC6" w:rsidP="00414591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7" type="#_x0000_t202" style="position:absolute;margin-left:6.75pt;margin-top:684pt;width:564.75pt;height:6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I0sQIAALMFAAAOAAAAZHJzL2Uyb0RvYy54bWysVO1umzAU/T9p72D5P+WjJAFUUrUhTJO6&#10;D6ndAzjGBGtgM9sJ6aa9+65NSNNWk6Zt/EDX9vW5H+f4Xl0fuhbtmdJcihyHFwFGTFBZcbHN8ZeH&#10;0ksw0oaIirRSsBw/Mo2vl2/fXA19xiLZyLZiCgGI0NnQ57gxps98X9OGdURfyJ4JOKyl6oiBpdr6&#10;lSIDoHetHwXB3B+kqnolKdMadovxEC8dfl0zaj7VtWYGtTmG3Iz7K/ff2L+/vCLZVpG+4fSYBvmL&#10;LDrCBQQ9QRXEELRT/BVUx6mSWtbmgsrOl3XNKXM1QDVh8KKa+4b0zNUCzdH9qU36/8HSj/vPCvEq&#10;xzFGgnRA0QM7GHQrDyic2/YMvc7A674HP3OAfaDZlar7O0m/aiTkqiFiy26UkkPDSAXphfamf3Z1&#10;xNEWZDN8kBXEITsjHdChVp3tHXQDATrQ9HiixuZCYXMRLqLLaIYRhbPkMgHuXQiSTbd7pc07Jjtk&#10;jRwroN6hk/2dNjYbkk0uNpiQJW9bR38rnm2A47gDseGqPbNZODZ/pEG6TtZJ7MXRfO3FQVF4N+Uq&#10;9uZluJgVl8VqVYQ/bdwwzhpeVUzYMJOywvjPmDtqfNTESVtatryycDYlrbabVavQnoCyS/cdG3Lm&#10;5j9PwzUBanlRUhjFwW2UeuU8WXhxGc+8dBEkXhCmt+k8iNO4KJ+XdMcF+/eS0JDjdAacunJ+W1vg&#10;vte1kazjBmZHyztQxMmJZFaCa1E5ag3h7WiftcKm/9QKoHsi2gnWanRUqzlsDu5pODVbMW9k9QgK&#10;VhIEBjKFuQdGI9V3jAaYITnW33ZEMYza9wJegR04k6EmYzMZRFC4mmNqFEbjYmXG0bTrFd82gD2+&#10;NCFv4K3U3Mn4KY/jC4PJ4Ko5TjE7es7Xzutp1i5/AQAA//8DAFBLAwQUAAYACAAAACEAr8IGCd4A&#10;AAANAQAADwAAAGRycy9kb3ducmV2LnhtbExPQW7CMBC8I/EHayv1gopNKQilcRBQlZ56CO0DTLwk&#10;EfE6ig2kfX03p3LaGc1odiZd964RV+xC7UnDbKpAIBXe1lRq+P56f1qBCNGQNY0n1PCDAdbZeJSa&#10;xPob5Xg9xFJwCIXEaKhibBMpQ1GhM2HqWyTWTr5zJjLtSmk7c+Nw18hnpZbSmZr4Q2Va3FVYnA8X&#10;pwE3uf/9PIe9y7dvu/2pJpzID60fH/rNK4iIffw3w1Cfq0PGnY7+QjaIhvl8wc7hLlc8anDMXuaM&#10;jowWSimQWSrvV2R/AAAA//8DAFBLAQItABQABgAIAAAAIQC2gziS/gAAAOEBAAATAAAAAAAAAAAA&#10;AAAAAAAAAABbQ29udGVudF9UeXBlc10ueG1sUEsBAi0AFAAGAAgAAAAhADj9If/WAAAAlAEAAAsA&#10;AAAAAAAAAAAAAAAALwEAAF9yZWxzLy5yZWxzUEsBAi0AFAAGAAgAAAAhAFxVEjSxAgAAswUAAA4A&#10;AAAAAAAAAAAAAAAALgIAAGRycy9lMm9Eb2MueG1sUEsBAi0AFAAGAAgAAAAhAK/CBgneAAAADQEA&#10;AA8AAAAAAAAAAAAAAAAACwUAAGRycy9kb3ducmV2LnhtbFBLBQYAAAAABAAEAPMAAAAWBgAAAAA=&#10;" filled="f" stroked="f">
                <v:textbox inset="0,0,0,0">
                  <w:txbxContent>
                    <w:p w14:paraId="36E793AA" w14:textId="77777777" w:rsidR="007902F8" w:rsidRPr="00957FCC" w:rsidRDefault="007902F8" w:rsidP="007902F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957F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Notes from the Art Room</w:t>
                      </w:r>
                      <w:r w:rsidRPr="00957F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  <w:r w:rsidRPr="00957F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957FCC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Last week, students reviewed how to mix colors by making things with model magic. This week, they had free draw time and decorated their portfolios!</w:t>
                      </w:r>
                    </w:p>
                    <w:p w14:paraId="6D18B08E" w14:textId="77777777" w:rsidR="007902F8" w:rsidRPr="00E912C9" w:rsidRDefault="007902F8" w:rsidP="007902F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</w:pPr>
                      <w:r w:rsidRPr="00957F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  <w:szCs w:val="22"/>
                          <w:u w:val="single"/>
                        </w:rPr>
                        <w:t>Notes from Coach Mike</w:t>
                      </w:r>
                      <w:r w:rsidRPr="00957F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957FCC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Students played a cooperative game called “Guard the Pin” last week, where they worked as a team to use defensive strategies. This week, they played “Clean Your Room,” a game incorporating overhand throwing to clear balls from one side of the field to another. A P.E. rubric will be sent home to explain grading procedures.</w:t>
                      </w:r>
                      <w:r w:rsidRPr="00E912C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96B2E38" w14:textId="47197699" w:rsidR="004C5EC6" w:rsidRPr="00414591" w:rsidRDefault="004C5EC6" w:rsidP="00414591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21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A85935" wp14:editId="239FCD1C">
                <wp:simplePos x="0" y="0"/>
                <wp:positionH relativeFrom="margin">
                  <wp:posOffset>95250</wp:posOffset>
                </wp:positionH>
                <wp:positionV relativeFrom="paragraph">
                  <wp:posOffset>7134224</wp:posOffset>
                </wp:positionV>
                <wp:extent cx="7132955" cy="1476375"/>
                <wp:effectExtent l="0" t="0" r="10795" b="28575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476375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DF49FC" w14:textId="5CEA0497" w:rsidR="006552CD" w:rsidRPr="008070F5" w:rsidRDefault="006552CD" w:rsidP="00565818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173E5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This week, we will focus on Long </w:t>
                            </w:r>
                            <w:r w:rsidR="00173E53" w:rsidRPr="00173E5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a</w:t>
                            </w:r>
                            <w:r w:rsidR="00173E5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and Long </w:t>
                            </w:r>
                            <w:r w:rsidR="00173E53" w:rsidRPr="00173E5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e</w:t>
                            </w:r>
                            <w:r w:rsidR="00173E5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sounds.</w:t>
                            </w:r>
                          </w:p>
                          <w:p w14:paraId="42263A4A" w14:textId="07E209AA" w:rsidR="004C5EC6" w:rsidRPr="00565818" w:rsidRDefault="007902F8" w:rsidP="007902F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awake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feast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stray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greet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praise</w:t>
                            </w:r>
                            <w:r w:rsidR="0077521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EBA4711" w14:textId="1A28154C" w:rsidR="007902F8" w:rsidRDefault="007902F8" w:rsidP="007902F8">
                            <w:pPr>
                              <w:shd w:val="clear" w:color="auto" w:fill="FFFFFF" w:themeFill="background1"/>
                              <w:ind w:firstLine="72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disease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repeat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display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braces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thief</w:t>
                            </w:r>
                          </w:p>
                          <w:p w14:paraId="4CAA889B" w14:textId="7A4B6508" w:rsidR="00D7421F" w:rsidRDefault="007902F8" w:rsidP="007902F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ashamed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sleeve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waist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beneath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sheepish</w:t>
                            </w:r>
                          </w:p>
                          <w:p w14:paraId="45477D59" w14:textId="4FBB7EBE" w:rsidR="00D7421F" w:rsidRPr="00565818" w:rsidRDefault="007902F8" w:rsidP="007902F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release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remain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sway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training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niece</w:t>
                            </w:r>
                          </w:p>
                          <w:p w14:paraId="6DC396B9" w14:textId="77777777" w:rsidR="00AE1D9B" w:rsidRPr="00565818" w:rsidRDefault="00AE1D9B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28" style="position:absolute;margin-left:7.5pt;margin-top:561.75pt;width:561.65pt;height:116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AuVwIAAOkEAAAOAAAAZHJzL2Uyb0RvYy54bWysVF9v0zAQf0fiO1h+p2naZqVR02nqGEIa&#10;MDH4AK7tNAbHZ2y3affpOTtp6UDiYeLFujuff/fnd+fl9aHVZC+dV2Aqmo/GlEjDQSizrei3r3dv&#10;3lLiAzOCaTCyokfp6fXq9atlZ0s5gQa0kI4giPFlZyvahGDLLPO8kS3zI7DS4GUNrmUBVbfNhGMd&#10;orc6m4zHV1kHTlgHXHqP1tv+kq4Sfl1LHj7XtZeB6IpibiGdLp2beGarJSu3jtlG8SEN9oIsWqYM&#10;Bj1D3bLAyM6pv6BaxR14qMOIQ5tBXSsuUw1YTT7+o5rHhlmZasHmeHtuk/9/sPzT/sERJZC7ghLD&#10;WuToZhcghSb5NDaos75Ev0f74GKJ3t4D/+GJgXXDzFbeOAddI5nAtPLonz17EBWPT8mm+wgC4RnC&#10;p14datdGQOwCOSRKjmdK5CEQjsZ5Pp0sCkyN410+m19N50WKwcrTc+t8eC+hJVGoqIOdEV+Q+BSD&#10;7e99SMSIoTomvlNStxpp3jNNZkU+GwAH34yVJ8hULmgl7pTWSYlzKdfaEXyLpXAuTShSJL1rsb7e&#10;Pi/G42G20IwT2JuTCeHTdEcU7BVqlwG0IV1FF8WkB312d3727+A5xn5h9NS7tBKRz3dGJDkwpXsZ&#10;s9VmIDhy2s9GOGwOaYQmp2nZgDgi4w76fcP/AYUG3BMlHe5aRf3PHXOSEv3B4NQs8tksLuel4i6V&#10;TVJmxXyCbsxwhKpoOInr0C/0zjq1bTBSnggxEAe5VuE0kn1WQ/q4T6n7w+7Hhb3Uk9fvH2r1CwAA&#10;//8DAFBLAwQUAAYACAAAACEAmW0paOEAAAANAQAADwAAAGRycy9kb3ducmV2LnhtbEyPzU7DMBCE&#10;70i8g7VI3Kjz00QhjVMhJMSVFqSqNzdekqjxOsRuG96e7Ymedkc7mv2mWs92EGecfO9IQbyIQCA1&#10;zvTUKvj6fHsqQPigyejBESr4RQ/r+v6u0qVxF9rgeRtawSHkS62gC2EspfRNh1b7hRuR+PbtJqsD&#10;y6mVZtIXDreDTKIol1b3xB86PeJrh81xe7IKmqT4ed755v1judnltCz2rcW9Uo8P88sKRMA5/Jvh&#10;is/oUDPTwZ3IeDGwzrhK4BknaQbi6ojTIgVx4C3N8ghkXcnbFvUfAAAA//8DAFBLAQItABQABgAI&#10;AAAAIQC2gziS/gAAAOEBAAATAAAAAAAAAAAAAAAAAAAAAABbQ29udGVudF9UeXBlc10ueG1sUEsB&#10;Ai0AFAAGAAgAAAAhADj9If/WAAAAlAEAAAsAAAAAAAAAAAAAAAAALwEAAF9yZWxzLy5yZWxzUEsB&#10;Ai0AFAAGAAgAAAAhAMPMUC5XAgAA6QQAAA4AAAAAAAAAAAAAAAAALgIAAGRycy9lMm9Eb2MueG1s&#10;UEsBAi0AFAAGAAgAAAAhAJltKWjhAAAADQEAAA8AAAAAAAAAAAAAAAAAsQQAAGRycy9kb3ducmV2&#10;LnhtbFBLBQYAAAAABAAEAPMAAAC/BQAAAAA=&#10;" fillcolor="#664a2c [2408]" strokecolor="#89643b [3208]">
                <v:textbox inset=",7.2pt">
                  <w:txbxContent>
                    <w:p w14:paraId="65DF49FC" w14:textId="5CEA0497" w:rsidR="006552CD" w:rsidRPr="008070F5" w:rsidRDefault="006552CD" w:rsidP="00565818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173E5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This week, we will focus on Long </w:t>
                      </w:r>
                      <w:r w:rsidR="00173E53" w:rsidRPr="00173E53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a</w:t>
                      </w:r>
                      <w:r w:rsidR="00173E5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and Long </w:t>
                      </w:r>
                      <w:r w:rsidR="00173E53" w:rsidRPr="00173E53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e</w:t>
                      </w:r>
                      <w:r w:rsidR="00173E5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sounds.</w:t>
                      </w:r>
                    </w:p>
                    <w:p w14:paraId="42263A4A" w14:textId="07E209AA" w:rsidR="004C5EC6" w:rsidRPr="00565818" w:rsidRDefault="007902F8" w:rsidP="007902F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       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awake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feast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stray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greet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praise</w:t>
                      </w:r>
                      <w:r w:rsidR="0077521D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</w:p>
                    <w:p w14:paraId="0EBA4711" w14:textId="1A28154C" w:rsidR="007902F8" w:rsidRDefault="007902F8" w:rsidP="007902F8">
                      <w:pPr>
                        <w:shd w:val="clear" w:color="auto" w:fill="FFFFFF" w:themeFill="background1"/>
                        <w:ind w:firstLine="72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disease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repeat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display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braces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thief</w:t>
                      </w:r>
                    </w:p>
                    <w:p w14:paraId="4CAA889B" w14:textId="7A4B6508" w:rsidR="00D7421F" w:rsidRDefault="007902F8" w:rsidP="007902F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ashamed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sleeve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waist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beneath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sheepish</w:t>
                      </w:r>
                    </w:p>
                    <w:p w14:paraId="45477D59" w14:textId="4FBB7EBE" w:rsidR="00D7421F" w:rsidRPr="00565818" w:rsidRDefault="007902F8" w:rsidP="007902F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release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remain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sway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training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niece</w:t>
                      </w:r>
                    </w:p>
                    <w:p w14:paraId="6DC396B9" w14:textId="77777777" w:rsidR="00AE1D9B" w:rsidRPr="00565818" w:rsidRDefault="00AE1D9B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D60D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57ED6" wp14:editId="4EB8B89B">
                <wp:simplePos x="0" y="0"/>
                <wp:positionH relativeFrom="margin">
                  <wp:align>right</wp:align>
                </wp:positionH>
                <wp:positionV relativeFrom="paragraph">
                  <wp:posOffset>429895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79364A05" w:rsidR="003816A4" w:rsidRPr="00AD60DE" w:rsidRDefault="00E03C77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AD60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August </w:t>
                            </w:r>
                            <w:r w:rsidR="007902F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23</w:t>
                            </w:r>
                            <w:r w:rsidRPr="00AD60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201</w:t>
                            </w:r>
                            <w:r w:rsidR="00A63E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9" type="#_x0000_t92" style="position:absolute;margin-left:42.45pt;margin-top:33.85pt;width:93.65pt;height:93.6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cF3QIAAOEGAAAOAAAAZHJzL2Uyb0RvYy54bWysVV1v0zAUfUfiP1h+Z0nadWurpdO0MYQ0&#10;YNJAPLu2kxgcO9hu0/Hrub5uQoEKwbQ+RPa177kfPvf04nLXarKVzitrSlqc5JRIw61Qpi7pp4+3&#10;r+aU+MCMYNoaWdJH6enl6uWLi75byoltrBbSEQAxftl3JW1C6JZZ5nkjW+ZPbCcNHFbWtSzA1tWZ&#10;cKwH9FZnkzw/y3rrROcsl96D9SYd0hXiV5Xk4UNVeRmILinkFvDr8LuO32x1wZa1Y12j+D4N9oQs&#10;WqYMBB2hblhgZOPUH1Ct4s56W4UTbtvMVpXiEmuAaor8t2oeGtZJrAWa47uxTf75YPn77b0jSsDb&#10;TSkxrIU3utoEi6FJMYsN6ju/hHsP3b2LJfruzvKvnhh73TBTyyvnbN9IJiCtIt7PfnGIGw+uZN2/&#10;swLgGcBjr3aVayMgdIHs8EkexyeRu0A4GItivpjOZpRwOBs2MQZbDu6d8+GNtC2Ji5IC29zkFAOw&#10;7Z0P+CpiXxoTXyipWg1vvGWaTM9nOXIA4PaXYTUA7t9T3CqtibPhswoN9iVmiYd+wPeks1B+MiN5&#10;5bV2BGJAvZxLE6booTctNCHZz3L4JQKCGWiazKeDGTIZkbDg2qegKRZkDu7RMt76e7wiOhwJODRg&#10;hDkSbO/7H9GeVB2UXA891coQoFdJZ9gRGF7PmZaRqUgynDV8m5iVNqSHk8n50BOr1Xg4VvacDfKH&#10;EVoVQMa0aks6P2hznIrXRqDIBKZ0WkOV2sSkJQrUnkN2AxAPjeiJUJHHk/l0AeIpFKjVdJ6f5Ytz&#10;SpiuQWZ5cPQoIf+x0EQdzOqQeceJMOaFtDhIGcc8TnZSiLBb71BIpoNmrK14hLmHyYmTEf8lYNFY&#10;952SHhQXRvXbhjlJiX5rcHhIGBZuWKyHBTMcXPe1p811SEK+6ZyqG8AucByMjQJWqTBIUcoD0o9S&#10;BDqa+J00Pwr14R5v/fxnWv0AAAD//wMAUEsDBBQABgAIAAAAIQD+3z2N3wAAAAcBAAAPAAAAZHJz&#10;L2Rvd25yZXYueG1sTI/BTsMwEETvSPyDtUhcIupQ1KYK2VRVBOoFJGh74ebGSxwRr0PspuHvcU9w&#10;HM1o5k2xnmwnRhp86xjhfpaCIK6dbrlBOOyf71YgfFCsVeeYEH7Iw7q8vipUrt2Z32nchUbEEva5&#10;QjAh9LmUvjZklZ+5njh6n26wKkQ5NFIP6hzLbSfnabqUVrUcF4zqqTJUf+1OFuHt9ePJb7bJNhlf&#10;zP5bm8olhwrx9mbaPIIINIW/MFzwIzqUkenoTqy96BDikYCwzDIQF3eVPYA4IswXixRkWcj//OUv&#10;AAAA//8DAFBLAQItABQABgAIAAAAIQC2gziS/gAAAOEBAAATAAAAAAAAAAAAAAAAAAAAAABbQ29u&#10;dGVudF9UeXBlc10ueG1sUEsBAi0AFAAGAAgAAAAhADj9If/WAAAAlAEAAAsAAAAAAAAAAAAAAAAA&#10;LwEAAF9yZWxzLy5yZWxzUEsBAi0AFAAGAAgAAAAhAL685wXdAgAA4QYAAA4AAAAAAAAAAAAAAAAA&#10;LgIAAGRycy9lMm9Eb2MueG1sUEsBAi0AFAAGAAgAAAAhAP7fPY3fAAAABwEAAA8AAAAAAAAAAAAA&#10;AAAANwUAAGRycy9kb3ducmV2LnhtbFBLBQYAAAAABAAEAPMAAABD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79364A05" w:rsidR="003816A4" w:rsidRPr="00AD60DE" w:rsidRDefault="00E03C77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AD60D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August </w:t>
                      </w:r>
                      <w:r w:rsidR="007902F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23</w:t>
                      </w:r>
                      <w:r w:rsidRPr="00AD60D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201</w:t>
                      </w:r>
                      <w:r w:rsidR="00A63E8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E4B3E" wp14:editId="730DBD51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0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MLswIAALUFAAAOAAAAZHJzL2Uyb0RvYy54bWysVFtv2yAUfp+0/4B4d30pTmOrTtXG8TSp&#10;u0jtfgCxcYxmgwckdjftv++AkzRpNWnaxgM6wOE7t++c65uxa9GOKc2lyHB4EWDERCkrLjYZ/vJY&#10;eHOMtKGioq0ULMNPTOObxds310Ofskg2sq2YQgAidDr0GW6M6VPf12XDOqovZM8EPNZSddTAUW38&#10;StEB0LvWj4Jg5g9SVb2SJdMabvPpES8cfl2z0nyqa80MajMMvhm3K7ev7e4vrmm6UbRveLl3g/6F&#10;Fx3lAoweoXJqKNoq/gqq46WSWtbmopSdL+ual8zFANGEwYtoHhraMxcLJEf3xzTp/wdbftx9VohX&#10;GU4wErSDEj2y0aA7OaKQ2PQMvU5B66EHPTPCPZTZhar7e1l+1UjIZUPFht0qJYeG0QrcC+1P/+Tr&#10;hKMtyHr4ICuwQ7dGOqCxVp3NHWQDATqU6elYGutLCZeXQRwREmNUwluYRCSInQmaHn73Spt3THbI&#10;ChlWUHqHTnf32lhvaHpQscaELHjbuvK34uwCFKcbsA1f7Zv1wlXzRxIkq/lqTjwSzVYeCfLcuy2W&#10;xJsV4VWcX+bLZR7+tHZDkja8qpiwZg7MCsmfVW7P8YkTR25p2fLKwlmXtNqsl61COwrMLtzaJ+RE&#10;zT93wyUBYnkRUgjZvIsSr5jNrzxSkNhLroK5F4TJXTILSELy4jykey7Yv4eEBiBdHMUTmX4bW+DW&#10;69ho2nEDs6PlXYbnRyWaWgquROVKayhvJ/kkFdb951RAuQ+FdoS1HJ3Yasb16Frj2AdrWT0Bg5UE&#10;ggFNYe6B0Ej1HaMBZkiG9bctVQyj9r2ALkhCQuzQcQcQ1EFYHwQqSvie4TVGk7g003Da9opvGkCf&#10;ek3IW+iWmjsi27aaPNn3GMwGF89+jtnhc3p2Ws/TdvELAAD//wMAUEsDBBQABgAIAAAAIQAsvNK4&#10;4AAAAAwBAAAPAAAAZHJzL2Rvd25yZXYueG1sTI/NTsMwEITvSLyDtUhcELVbEdKGOBV/5YpaIs5u&#10;siRR7XVku214e5YTnFazO5r9plxPzooThjh40jCfKRBIjW8H6jTUH5vbJYiYDLXGekIN3xhhXV1e&#10;lKZo/Zm2eNqlTnAIxcJo6FMaCylj06MzceZHJL59+eBMYhk62QZz5nBn5UKpe+nMQPyhNyM+99gc&#10;dken4aXZZNun8F7b4VMe3vI6v6HXoPX11fT4ACLhlP7M8IvP6FAx094fqY3Css64SuKpVioDwY67&#10;VZaD2PNqvlBLkFUp/5eofgAAAP//AwBQSwECLQAUAAYACAAAACEAtoM4kv4AAADhAQAAEwAAAAAA&#10;AAAAAAAAAAAAAAAAW0NvbnRlbnRfVHlwZXNdLnhtbFBLAQItABQABgAIAAAAIQA4/SH/1gAAAJQB&#10;AAALAAAAAAAAAAAAAAAAAC8BAABfcmVscy8ucmVsc1BLAQItABQABgAIAAAAIQDVNWMLswIAALUF&#10;AAAOAAAAAAAAAAAAAAAAAC4CAABkcnMvZTJvRG9jLnhtbFBLAQItABQABgAIAAAAIQAsvNK44AAA&#10;AAwBAAAPAAAAAAAAAAAAAAAAAA0FAABkcnMvZG93bnJldi54bWxQSwUGAAAAAAQABADzAAAAGgYA&#10;AAAA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CD0AC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6ED6C" wp14:editId="606F1F60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50507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50507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45"/>
                            </w:tblGrid>
                            <w:tr w:rsidR="00565818" w:rsidRPr="00565818" w14:paraId="55A4BDAE" w14:textId="77777777" w:rsidTr="008070F5">
                              <w:trPr>
                                <w:trHeight w:val="206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D99EDBE" w14:textId="77777777" w:rsidR="007902F8" w:rsidRDefault="007902F8" w:rsidP="007902F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 This week, we covered story structure, summarizing, complete sentences, and simple subjects and predicates. We also studied the prefix, “pre-.”</w:t>
                                  </w:r>
                                </w:p>
                                <w:p w14:paraId="654241C0" w14:textId="77777777" w:rsidR="007902F8" w:rsidRDefault="007902F8" w:rsidP="007902F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 We reviewed our SS scavenger hunt</w:t>
                                  </w:r>
                                  <w:r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. </w:t>
                                  </w:r>
                                </w:p>
                                <w:p w14:paraId="39E157A4" w14:textId="77777777" w:rsidR="007902F8" w:rsidRDefault="007902F8" w:rsidP="007902F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We’re learning about place value and students created flash cards to prepare for the Ch. 1 vocab test. </w:t>
                                  </w:r>
                                </w:p>
                                <w:p w14:paraId="01989550" w14:textId="14EBEFD8" w:rsidR="00CD0AC7" w:rsidRPr="00565818" w:rsidRDefault="007902F8" w:rsidP="007902F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Science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We started a team-building exercise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and finished our BOY science test. Ask your child about his/her tower!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80F2CF9" w14:textId="77777777" w:rsidR="00162786" w:rsidRPr="00A07FE2" w:rsidRDefault="00162786" w:rsidP="00162786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3C4D96A8" w14:textId="77777777" w:rsidR="007902F8" w:rsidRDefault="007902F8" w:rsidP="007902F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“responsibility.” Being responsible is an essential character trait because it means that you can be trusted to do the right thing. A responsible person requires little supervision when performing a task because s/he holds themselves accountable for their actions.</w:t>
                                  </w:r>
                                </w:p>
                                <w:p w14:paraId="0A8FE9C7" w14:textId="4C252C9E" w:rsidR="005278B0" w:rsidRPr="00565818" w:rsidRDefault="005278B0" w:rsidP="005278B0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1" style="position:absolute;margin-left:7.5pt;margin-top:345pt;width:308.7pt;height:19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idVAIAAOcEAAAOAAAAZHJzL2Uyb0RvYy54bWysVNuO0zAQfUfiHyy/0ySloTRqulp1WYS0&#10;wIqFD3BtpzE4HmO7Tbtfz9hJSxckHla8WHOxz1zOjJdXh06TvXRegalpMckpkYaDUGZb029fb1+9&#10;pcQHZgTTYGRNj9LTq9XLF8veVnIKLWghHUEQ46ve1rQNwVZZ5nkrO+YnYKVBZwOuYwFVt82EYz2i&#10;dzqb5vmbrAcnrAMuvUfrzeCkq4TfNJKHz03jZSC6pphbSKdL5yae2WrJqq1jtlV8TIM9I4uOKYNB&#10;z1A3LDCyc+ovqE5xBx6aMOHQZdA0istUA1ZT5H9U89AyK1Mt2Bxvz23y/w+Wf9rfO6JETUtKDOuQ&#10;outdgBSZzGN7eusrvPVg710s0Ns74D88MbBumdnKa+egbyUTmFQR72dPHkTF41Oy6T+CQHSG6KlT&#10;h8Z1ERB7QA6JkOOZEHkIhKPx9WKazxbIG0fftMzLfF6mGKw6PbfOh/cSOhKFmjrYGfEFaU8x2P7O&#10;h0SLGItj4jslTaeR5D3TpJjPToDj3YxVJ8hULmglbpXWSYlTKdfaEXyLpXAuTShTJL3rsL7BPi/z&#10;fJwsNOP8DeZkQvg02xEFe4XaZQBtSF/TRTkdQJ/4zs/+HbzA2M+MnnqXFiLy+c6IJAem9CBjttqM&#10;BEdOh9kIh81hHKBxWjYgjsi4g2Hb8HdAoQX3SEmPm1ZT/3PHnKREfzA4NYtiNourmZRZOZ+i4i49&#10;m0sPMxyhahooGcR1GNZ5Z53athipSIQYiHPcqHAaySGrMX3cptT9cfPjul7q6dbv/2n1CwAA//8D&#10;AFBLAwQUAAYACAAAACEAGVqnReAAAAALAQAADwAAAGRycy9kb3ducmV2LnhtbEyPQUvDQBCF74L/&#10;YRnBi9iNMQk1ZlNKQcGLYCs9b7JjNpidDdltk/57x5Pe5vEeb75XbRY3iDNOofek4GGVgEBqvemp&#10;U/B5eLlfgwhRk9GDJ1RwwQCb+vqq0qXxM33geR87wSUUSq3AxjiWUobWotNh5Uck9r785HRkOXXS&#10;THrmcjfINEkK6XRP/MHqEXcW2+/9ySl43R1tOr572/jjfMjeljm/3G2Vur1Zts8gIi7xLwy/+IwO&#10;NTM1/kQmiIF1zlOiguIp4YMDxWOagWjYSdZZDrKu5P8N9Q8AAAD//wMAUEsBAi0AFAAGAAgAAAAh&#10;ALaDOJL+AAAA4QEAABMAAAAAAAAAAAAAAAAAAAAAAFtDb250ZW50X1R5cGVzXS54bWxQSwECLQAU&#10;AAYACAAAACEAOP0h/9YAAACUAQAACwAAAAAAAAAAAAAAAAAvAQAAX3JlbHMvLnJlbHNQSwECLQAU&#10;AAYACAAAACEAxYiInVQCAADnBAAADgAAAAAAAAAAAAAAAAAuAgAAZHJzL2Uyb0RvYy54bWxQSwEC&#10;LQAUAAYACAAAACEAGVqnReAAAAALAQAADwAAAAAAAAAAAAAAAACuBAAAZHJzL2Rvd25yZXYueG1s&#10;UEsFBgAAAAAEAAQA8wAAALs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45"/>
                      </w:tblGrid>
                      <w:tr w:rsidR="00565818" w:rsidRPr="00565818" w14:paraId="55A4BDAE" w14:textId="77777777" w:rsidTr="008070F5">
                        <w:trPr>
                          <w:trHeight w:val="2067"/>
                        </w:trPr>
                        <w:tc>
                          <w:tcPr>
                            <w:tcW w:w="5000" w:type="pct"/>
                          </w:tcPr>
                          <w:p w14:paraId="0D99EDBE" w14:textId="77777777" w:rsidR="007902F8" w:rsidRDefault="007902F8" w:rsidP="007902F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This week, we covered story structure, summarizing, complete sentences, and simple subjects and predicates. We also studied the prefix, “pre-.”</w:t>
                            </w:r>
                          </w:p>
                          <w:p w14:paraId="654241C0" w14:textId="77777777" w:rsidR="007902F8" w:rsidRDefault="007902F8" w:rsidP="007902F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We reviewed our SS scavenger hunt</w:t>
                            </w:r>
                            <w:r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. </w:t>
                            </w:r>
                          </w:p>
                          <w:p w14:paraId="39E157A4" w14:textId="77777777" w:rsidR="007902F8" w:rsidRDefault="007902F8" w:rsidP="007902F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We’re learning about place value and students created flash cards to prepare for the Ch. 1 vocab test. </w:t>
                            </w:r>
                          </w:p>
                          <w:p w14:paraId="01989550" w14:textId="14EBEFD8" w:rsidR="00CD0AC7" w:rsidRPr="00565818" w:rsidRDefault="007902F8" w:rsidP="007902F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Science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We started a team-building exercise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and finished our BOY science test. Ask your child about his/her tower!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80F2CF9" w14:textId="77777777" w:rsidR="00162786" w:rsidRPr="00A07FE2" w:rsidRDefault="00162786" w:rsidP="00162786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3C4D96A8" w14:textId="77777777" w:rsidR="007902F8" w:rsidRDefault="007902F8" w:rsidP="007902F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“responsibility.” Being responsible is an essential character trait because it means that you can be trusted to do the right thing. A responsible person requires little supervision when performing a task because s/he holds themselves accountable for their actions.</w:t>
                            </w:r>
                          </w:p>
                          <w:p w14:paraId="0A8FE9C7" w14:textId="4C252C9E" w:rsidR="005278B0" w:rsidRPr="00565818" w:rsidRDefault="005278B0" w:rsidP="005278B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3893B" wp14:editId="628470BA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4391025</wp:posOffset>
                </wp:positionV>
                <wp:extent cx="3113405" cy="248602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7B716EE0" w14:textId="3EDEB761" w:rsidR="00CD0AC7" w:rsidRPr="00565818" w:rsidRDefault="00E00172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Camp Crystal</w:t>
                            </w:r>
                          </w:p>
                          <w:p w14:paraId="667EEE4F" w14:textId="0C763785" w:rsidR="00C81FA7" w:rsidRDefault="00D265B4" w:rsidP="00C81F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Permission slips, medical forms, and general information about our trip to Camp Crystal </w:t>
                            </w:r>
                            <w:r w:rsidR="00E0017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from Wednesday, September 4</w:t>
                            </w:r>
                            <w:r w:rsidR="00E00172" w:rsidRPr="00E0017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E0017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through Friday, September 6</w:t>
                            </w:r>
                            <w:r w:rsidR="00E00172" w:rsidRPr="00E0017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are attached. These forms need to be filled out and returned by next Friday, August 30</w:t>
                            </w:r>
                            <w:r w:rsidRPr="00D265B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30BCE9C4" w14:textId="4933E257" w:rsidR="005278B0" w:rsidRPr="005278B0" w:rsidRDefault="00C81FA7" w:rsidP="005278B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Safety Patrol</w:t>
                            </w:r>
                          </w:p>
                          <w:p w14:paraId="20045416" w14:textId="0172FF47" w:rsidR="00CD0AC7" w:rsidRPr="00565818" w:rsidRDefault="00C81FA7" w:rsidP="00D265B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We will have our Safety Patrol Induction Ceremony </w:t>
                            </w:r>
                            <w:r w:rsidR="00D265B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this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Friday, August 30</w:t>
                            </w:r>
                            <w:r w:rsidRPr="00C81FA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3C628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at 1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:00. </w:t>
                            </w:r>
                            <w:r w:rsidR="00D265B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Students being inducted will receive a letter home Monday.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If your child was not selected</w:t>
                            </w:r>
                            <w:r w:rsidR="00595F6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this round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 s/he will have the chance to reapply after the first grading period.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2" style="position:absolute;margin-left:324pt;margin-top:345.75pt;width:245.15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bBUAIAAOkEAAAOAAAAZHJzL2Uyb0RvYy54bWysVNtuEzEQfUfiHyy/k700SdtVNlWVUoRU&#10;oKLwAY7tzRq8HmM72YSvZ+zdhABvES/WjC/nzOWMF3f7TpOddF6BqWkxySmRhoNQZlPTr18e39xQ&#10;4gMzgmkwsqYH6end8vWrRW8rWUILWkhHEMT4qrc1bUOwVZZ53sqO+QlYafCwAdexgK7bZMKxHtE7&#10;nZV5Ps96cMI64NJ73H0YDuky4TeN5OFT03gZiK4pxhbS6tK6jmu2XLBq45htFR/DYBdE0TFlkPQE&#10;9cACI1un/oHqFHfgoQkTDl0GTaO4TDlgNkX+VzYvLbMy5YLF8fZUJv//YPnH3bMjSmDvppQY1mGP&#10;7rcBEjUpylig3voK773YZxdT9PYJ+HdPDKxaZjby3jnoW8kEhlXE+9kfD6Lj8SlZ9x9AIDxD+FSr&#10;feO6CIhVIPvUksOpJXIfCMfNq6K4muYzSjieldObeV7OEgerjs+t8+GdhI5Eo6YOtkZ8xsYnDrZ7&#10;8iE1RozZMfGNkqbT2OYd06Sc5UkFGavGu2gdIVO6oJV4VFonJ+pSrrQj+BZT4VyaMEtMetthfsP+&#10;NYKO2sJtVOCwfSRK6o4oWCus5zmBNqSv6e0Ms7yUvEDuC9lT7dJIxH6+NSLZgSk92BitNmODY08H&#10;bYT9ep8kND+qZQ3igB13MMwb/g9otOB+UtLjrNXU/9gyJynR7w2q5raYTuNwnjvu3FknZzq7LvEa&#10;MxyhahqO5ioMA721Tm1aZCpS7QxEITcqHCU5RDWGj/OUqj/OfhzYcz/d+v1DLX8BAAD//wMAUEsD&#10;BBQABgAIAAAAIQBgtIEV4gAAAA0BAAAPAAAAZHJzL2Rvd25yZXYueG1sTI/BTsMwEETvSPyDtUjc&#10;qJ2mVCHEqRBSQdATpRLi5saLExGvI9tJw9/jnuA2ox3Nvqk2s+3ZhD50jiRkCwEMqXG6IyPh8L69&#10;KYCFqEir3hFK+MEAm/ryolKldid6w2kfDUslFEoloY1xKDkPTYtWhYUbkNLty3mrYrLecO3VKZXb&#10;ni+FWHOrOkofWjXgY4vN9360Eobl5+5lynevH/rpYMzWP4+rSFJeX80P98AizvEvDGf8hA51Yjq6&#10;kXRgvYT1qkhbYhJ32S2wcyLLixzYMSlR5AJ4XfH/K+pfAAAA//8DAFBLAQItABQABgAIAAAAIQC2&#10;gziS/gAAAOEBAAATAAAAAAAAAAAAAAAAAAAAAABbQ29udGVudF9UeXBlc10ueG1sUEsBAi0AFAAG&#10;AAgAAAAhADj9If/WAAAAlAEAAAsAAAAAAAAAAAAAAAAALwEAAF9yZWxzLy5yZWxzUEsBAi0AFAAG&#10;AAgAAAAhAPEYZsFQAgAA6QQAAA4AAAAAAAAAAAAAAAAALgIAAGRycy9lMm9Eb2MueG1sUEsBAi0A&#10;FAAGAAgAAAAhAGC0gRXiAAAADQEAAA8AAAAAAAAAAAAAAAAAqgQAAGRycy9kb3ducmV2LnhtbFBL&#10;BQYAAAAABAAEAPMAAAC5BQAAAAA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7B716EE0" w14:textId="3EDEB761" w:rsidR="00CD0AC7" w:rsidRPr="00565818" w:rsidRDefault="00E00172" w:rsidP="0056581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Camp Crystal</w:t>
                      </w:r>
                    </w:p>
                    <w:p w14:paraId="667EEE4F" w14:textId="0C763785" w:rsidR="00C81FA7" w:rsidRDefault="00D265B4" w:rsidP="00C81FA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Permission slips, medical forms, and general information about our trip to Camp Crystal </w:t>
                      </w:r>
                      <w:r w:rsidR="00E0017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from Wednesday, September 4</w:t>
                      </w:r>
                      <w:r w:rsidR="00E00172" w:rsidRPr="00E0017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="00E0017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through Friday, September 6</w:t>
                      </w:r>
                      <w:r w:rsidR="00E00172" w:rsidRPr="00E0017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are attached. These forms need to be filled out and returned by next Friday, August 30</w:t>
                      </w:r>
                      <w:r w:rsidRPr="00D265B4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</w:t>
                      </w:r>
                    </w:p>
                    <w:p w14:paraId="30BCE9C4" w14:textId="4933E257" w:rsidR="005278B0" w:rsidRPr="005278B0" w:rsidRDefault="00C81FA7" w:rsidP="005278B0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Safety Patrol</w:t>
                      </w:r>
                    </w:p>
                    <w:p w14:paraId="20045416" w14:textId="0172FF47" w:rsidR="00CD0AC7" w:rsidRPr="00565818" w:rsidRDefault="00C81FA7" w:rsidP="00D265B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We will have our Safety Patrol Induction Ceremony </w:t>
                      </w:r>
                      <w:r w:rsidR="00D265B4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this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Friday, August 30</w:t>
                      </w:r>
                      <w:r w:rsidRPr="00C81FA7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</w:t>
                      </w:r>
                      <w:r w:rsidR="003C6281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at 1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:00. </w:t>
                      </w:r>
                      <w:r w:rsidR="00D265B4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Students being inducted will receive a letter home Monday.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If your child was not selected</w:t>
                      </w:r>
                      <w:r w:rsidR="00595F6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this round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, s/he will have the chance to reapply after the first grading period.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576AD" wp14:editId="37067BED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D0BF7" wp14:editId="4AF3FA92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E89BF" wp14:editId="6FF764F6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CgAAAAAAAAAhAG7H2cP6&#10;fgcA+n4HABQAAABkcnMvbWVkaWEvaW1hZ2UxLnBuZ4lQTkcNChoKAAAADUlIRFIAAAkWAAADvAgG&#10;AAAANpZ6qwAAABl0RVh0U29mdHdhcmUAQWRvYmUgSW1hZ2VSZWFkeXHJZTwAB36cSURBVHja7N1L&#10;luTKkqVnFYWfm8nMrCwOjBOoVXMkJ8Am2eQwqlNsFNnivXkcKoSqiOgDgJm7R8SJ8Ij4v7x+7A2D&#10;wQBErbK9toiqJgAAAAAAAAAAAAAAAACYZTYBAAAAAAAAAAAAAAAAgDO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ixc2AQAAAAAAAADgV/S//m//eyqlpLIff1ra&#10;9b1oUr+ux/XS/kraXsb/d3nOOYlI/8tZptvJ78uX2/a8lLZNlteXutD6H63/q++vbZ32ul77nl6P&#10;v73d3tOfr7utxPHc5MuOdRjvsbXLbbNLqY9Jtktf1/Zitfdqb1/s/V6P5f8//+P/vdtcUlTtfeuN&#10;4+W5v/dxTex9Yn1uyYPrM19+rJf6Oh7fg7brRft949mrv/3TP/XtIfYx+7JKGZ/5zz//vLx2O17z&#10;aN3mbR3LmP37f/rXtmHmz9/2L/8+//zztd1+pn6+th2Tbc+6vHpf/aj2HR37wmtpn6Ov87E/5eO7&#10;lrbq0j5ve19/ji6f4fF7/+d//7djWbltN99gfb9o+2K9/mr74yN5y/4e6z7ejiXfDo/UfW9s+/j+&#10;r9/B5fv+2x/tO3l52aZjQJbvvG63uvzX1/3BrqnteGnX87rusb+WXZfv/e//+Md1OSrJjuLpO51e&#10;c1mu++f/6Z/TS9v2Wzuu2jd+nIfqa+u61+2mx/Z/tu1tfxvnhXg/2yZ2PkpPvv9///d/6durnxf9&#10;evve/9xt/zvtw//6r//Stn0/rUzHbTtl+HEb+1K5+QxtX/dza1v/tG6nejHv89V//S//C/+IAQDw&#10;SdBYBAAAAAAAAADAb+Q//fu//bTr/rc//uALBAAAAL4jgkUAAAAAAAAAAPxm/uVf/+Vhu8qJvGNx&#10;8oG/L/byx8YXBwAAAHxnjEIDAAAAAAAAAOD3Jh+4X77xe+np/tvxZzHGCgAAAMD3RbAIAAAAAAAA&#10;AIDf0N/+6W/p9c/XVEpJWuM89T8j1iNxVdWv6XtCRWJPktvnTm/QL2W88fnPFpQzwxcAAACAH4Vg&#10;EQAAAAAAAAAAvy+J/4zckMrdc57fZzefT1VbXqOn+/V6Xfh2AAAAgB+MYBEAAAAAAAAAAL+PJa0j&#10;Iu2v3pvnuiFpj1WtMag9L9ttuU8PrR1F95kgffAMFVmyTe266vPxaAAAAAD+egSLAAAAAAAAAAD4&#10;uXxVlY+HhpbgkKY6Ds1SRfZ4/auBoiQ5bx4sGmGjmer9WmnLK+m63jpe469Tf8926cvQdG0xeobg&#10;EQAAAPAXIVgEAAAAAAAAAMDnN4VrRu6mhoFE27V2txZ/qEZ0Irmj2v7aQubBZ95ClI7XSA0XebTH&#10;QkcpZXu8Bo96U5E/JrE6qrqs1Vg79dvnTJD6f7S9x/F60baQdtk+UdxnlxGCqq+RaXE6vbc8GrEG&#10;AAAA4CsRLAIAAAAAAAAA4PNqoZlo+NHe+FODNfUxHY1B5biVp1faA6I9YNRDOhYYatmj3JJJlu2x&#10;d8s1bZStsSjnVlnU8ke96ShWS2zZ6lkhbcvTGGQ2J3z08TpZgChFpKiGiep1Xyd7ntiotMgVyRRd&#10;mt7Gl8n4NAAAAOAbIlgEAAAAAAAAAMDnJEsj0BImkh6kmZ6SSokxZkvIxhbmbUUtMCQlaU0NtQXH&#10;fyy7U9uLWvCoPm+rd2yXYNHcU1TXybqGWjbIFxeJn9N6LC1KKdqJUkpTqEjXvy57qMk+iJ63keWS&#10;bNn7vrP3AAAAAN8AwSIAAAAAAAAAAD4fSbqMFevtQJJsRNhdsChdZo9JHxQWI8xaC5HY6LOWLdLI&#10;6/gItLz1EWjbFkEkiZKiCBZ5k1KxJqXj/0rxdWwPFI2AUUrT8LY1WNTDQyI+/ixrfelNsEj7Mtpc&#10;tNOHnkenqdcc9RcCAAAA+GIEiwAAAAAAAAAA+FykT/hqbUA9HCQjYKPSn/skWFRfpxr3SWsyqmGi&#10;UmpwSG0UmnpoSKQFiLYt+/iznLaX3O/3ZFL782KkYzlzsMgqg1qkSEXifgsitU8RgSD10JBMwSIL&#10;BpV1DFopfRxaig2SRt4q9a4j9VdNYaUeYjrWMWcb6wYAAADgYwgWAQAAAAAAAADwSWyS017nmVkm&#10;xpMwc7tPjfnoNBat/k/PiZkWumnP1NRDSTEKrco57tAWLGq5oRa+yWnLFizacg0Zbd5kNIJF7fVi&#10;qZ5cJNnqRutQrS2qiy1palWKYJGOlqWllajGkKSMUNGxGB+RJqPBKEawjfYjX3Saskv2rnF5aTYC&#10;AAAA8DEEiwAAAAAAAAAA+BxkuuihopRGrufuMl3Gn43b9jzpo87aEj20VNuLImzUWolqsKi2FG0t&#10;YFSzRZdgUWi9Sa1R6HispGgdqsGnlC0ANbcGqT0uso5C02mEWbzeH5Niy9QIG/WoUEppvDZ5Y1MN&#10;JfliI380X/YNCQAAAOBjCBYBAAAAAAAAAPBj9eBP/V9tE9LeWGT3SZYe9qlDyqxdqEZ1sueCJAJA&#10;dr0vz2+3XNA6C2y0Fk3BImsskhgddg0WjQai2iRUR6HFuDK7TP12D/+ojXary/AAkAeORqio3rTR&#10;bO1eSZr7WLXWXlQsRlTSsmzxZdiQuDJCR/EeOtJIY+UBAAAAvBvBIgAAAAAAAAAA/nry8IElFGTN&#10;PjKNQvMxZfLeYFGeZp+123mEhyxzFEGjlMZjI0iUe8jouJyDRX3iWGrJp9oqZMuxgJHdnVM6hX8s&#10;92PZnhoeSt5g1CagSR/r1l7n/+vjz7I1FmnJ2hbRgkXF2oyKNxb1sFIao9P8PSSCTb7w+TsgZAQA&#10;AAC8A8EiAAAAAAAAAAA+Rr74lZrmSIukEQjyEJAFc5K2yE1vG8otRTRGlNXLbevBoqmZyANK6RxY&#10;kikg1EekWbBIWlip3d62GluyUJGHl1royBqLUsvm2Kiy43qJZWqEluIjzZ92/rCpTNsv0j72mmlq&#10;Wfv4FkjyTiNpAaPjoaxFS7aRauINRfVWfftSZ7IVW7u2ej4/LUJLarkiffIdEjYCAAAATggWAQAA&#10;AAAAAABw74sCRKr3r9dTbsWzOtIDPilLawHy3I3qaCLKfRTaEixq480iJDQHiGz5a6AobvtjyRqE&#10;Ug8O+XL7WLS4b16mnj7AWLb2QNEIFsl5+6mkNXUksSoeM5IRLvKJZjYqzfJCrRFJio9YK9ofq41J&#10;qntpj5W9jmeTPprNx66NVqX+Hak++L4JGAEAAACOYBEAAAAAAAAAACv5ysf7c1QfPtviNDXMoz7x&#10;rI0Fkyl7I1OwqIWK1sail+MyebAoPwgP2RLSXWORBYvmx1oz0s398TpL+7R8jn5R+mbZEr5cHbet&#10;1UhiAFx/xHqL/FryYNG4LC00JGUvLWxUXovupXiwyMahqZa079621JZTkueM+puc1pNwEQAAAJAI&#10;FgEAAAAAAAAAMBM9FdnU5qDzk/w5Mt+Ol9XASmRxPCxkQRxfUH9tfZJajU8LBtVHaxDGwzWjcSh7&#10;Q5EHizZJW85tbJm1DaUH487E1yHH7fFYfNgIENkTTmEiC/pYrVDyUWLq19+/QSNbtbymv6dOwafa&#10;2SSxHnVDtPvb4DXt21k9UCTqzUV7UamNRSXXxqKSjsuU9xKBIw8fWTKqBY/ajLT6xjZurS2krmKL&#10;L4l/NUK4CAAAAEgEiwAAAAAAAAAASPvrqwdachsPNpGbEM05fCTR5OO5mDTyMeNJ6vVFLdWSPGxj&#10;4aIWEEothJRr1qe3D1lzUAsUtSBRay3acg0WWdDIgkXryLMcDUgeCkpL2CjWJqV0ChrJNCKt39FX&#10;fvocI0jl4Z4Hf8lag/pnT1MUq0eb0jTKbWleyjX5E8+Tvg29gchah+rtXI5rtbEol1Q7i3Ypx4v3&#10;VHZNe5H2vLT7KDqvKaqj0qR9F/GlWLjIB6717fK3P/5IL9uWtpeNgwQAAAC/JYJFAAAAAAAAAAAY&#10;Gf06l5aiZ7dllNvI0mbU0ipzuCj1uWf2Tr0EqId4JAI2uQWKWsQmgkUWLrJg0XF9q+Gb68gyGctr&#10;eaUpxDOvSc8MtXCTBYDSPIltdA31EFHpoaFoBBp/c6jIbqc+eiz55Vi63oaefOybX4o1GPXxaPay&#10;ot40ZP1FabPGorTnGisqxzYpKRept9tlKTUpttt71ODS7jPQ6jqV0TTVVtFajNo9x/bliAAAAMBv&#10;j2ARAAAAAAAAAOB39yg0JA+eI+947e17zGPK4oEIH0UaqIdq6tiztbHoHCxKp2DR0lKULJOT5G6V&#10;zg1EqdyvdUvZqI9ym8NE5WGoaG4sOgeL+saQdZ3O4aj22bLMwSkdqxRhoDoizcJObRRabS2qAaOt&#10;pNc9p7If19t6lrpdtC5vr8+rjUay6+7VRCrttb1dKd5m+i4ZiQYAAIDfFsEiAAAAAAAAAMDvagn7&#10;eDJnCen0EqB+efe4TKPPegVR+9P+HvZ2Mp60hGt6JiiCNT7y7KaxKPVgUd78cRnNPz1YlNKYImZX&#10;IiBkN0bgp9Tnl5xKBIj8STG+7BwYWoNExQNH5ebxx8GivlZTa9FoLJrCVXXUm11OU9ysWsialHrQ&#10;SdQDTzmXFsYqrbGotIBRG+9Wl1PDRrKP5XjXVP2rW6Cu+ih+mmqoCBcBAADgN0WwCAAAAAAAAADw&#10;u7ExZZ7DmeeSjYDPlNMZgaO74NEULuqRoRGUieiM318DQin15/cV8jBNu7+29OStPndL0VjUAkW5&#10;X8rm4aLsY9Pm91w/5VS74x08FvRJLZrTIjfq26LdvoaLSg0PFW8s8vFh5Y1RaHOwqL/38g20cFCa&#10;eoi8YGmEpOIyPmMe4+JSfJK63CxF9/oVHguzUWe2scteQ0l7KvH1xsuWgFL7aBLhol6FJP6lSV91&#10;2osAAADwWyJYBAAAAAAAAAD41cndXS08UoMolhWZQkN5CQr1VqApUNTvyxYeipaduY2op4zS3HSU&#10;0xpCiseSh2js8RosqsEhicaiCBLVS7FAUQRuxni164gxcx7wpSNdpDHmzMNAxUafSVobioq3E40Q&#10;0eNRaPV2W3qEiua3vlslDznNy0hL09HUbiSX7zCVttXUgkWldyHp3m7L8fheF+MZstpi5BVEan1S&#10;pdg2bJelj4TTPH1J2sS4uvMnAAAAAH5dBIsAAAAAAAB+cf/H//l/pdfXPe17aQ0T/+2//feHz/3z&#10;z9f23DpKpo3i2XJ6eXlJf/yxtUtrypDenBE/pKtOTRnjR1hrvCjtxvH+e/uzdfHL46//0Dz9wJ76&#10;OJy8/OAu84/osvxwn+ScG6hvrTYCp43oKbYOMa4nfgiP92yvzj4qp79v/azbcnt5T7kfEWTvkdr7&#10;pfmHcv8R3Asx7Ad8GaOCNmsyaew9U7IRSDKNR7Lts26baURSazTZ/Ht7SS/tuv3V2/WxWP/irSOv&#10;r6/pH//4M/397/9If/7Hf6T//n//j74esc3aZ/Jt1ZZ/7BM2hmlavxi3VKLhRNt+Ny9j9+0//yRv&#10;+1Dx73xbvkYLWNQQRWqXsV/E171s/1PAIaleRjmN0IVNNqr7bqjbaHrjFtroX7TMwYbYF1PfJzcZ&#10;e6GeAhPLfuHbpG9TtfvnHVfaNt1asCS26bLap309jocl5qCnIEncpREQsZ6WfS9jwS1gUa7BFFn3&#10;x9T2Vem5lFin87EQ231eh3mhEuEWSfOHs/0/ziPZr/v2zzn3ME9vsfFjYTxPrtvAp5PZucXetO5G&#10;0x4xh3/k3EjU33dqLIr7bFzXKVh0Oj+lNbS0jFMbu5gvN8Ux7p8tj/NhjoaiczPR8tXf5V2m70PX&#10;SztmUt8vYr9MS7Co3ASL5nOePv/+p69Db9ZsGZu2HNPHemVNOW7P+/xyDIzzuLbzaATFjnWr+2q2&#10;fWXfsx77vOylbsu9bU/7t2k9T0VpUU0q9X0tZtyN1X4jwQUAAAD8GggWAQAAAAAAAAA+s1FyM6VT&#10;2rXiI7vqRK18ftmU/YhxZslGjlmgTD1iJCM39jBYtEWgSfJNsKg9NIf9kqyjzmRe9hwssgfn5qIc&#10;I8CyBbnaZZrCVFOoJgI54ikve+wasrRIjnq4rP6vWG6mBYVi3NkaIkr6JFjUH09TqCgtgaTl+0re&#10;SiTXkWj1ZjQcWRI1TWE1iUIl+2vbJ/XPKTLvF2Pb+HfStl3W2kSUPaxVju+ppE2z1u+vPq+OS3tt&#10;waJs4ce9BasksrFimTqN7y32SfUNemwLjXBVYlwaAAAAfkEEiwAAAAAAAAAAn01PcNTARkt2pF4e&#10;Zf1KHhxpM67aE73ZKfIl2kNH1o8kFrypCSQPokSiSEYL2TrybLQQWQjFwz0yNaqJtQilaBNa2or6&#10;KDRJHgrKvZGtf4j4XGk0M412rBxlUqMRzJM5bbukNMaE6anJZymtOgWLvP1HW7PYaCtqTWu9VcyC&#10;REuwKHk7UZnGlOkIOM2hojsWLtJ+vX2O9lXUlbBPqdOq12BRfd/Nl1vbh+pXXlu9bKyZPNx72nfU&#10;8lO5vWcbmdaailp7X/1G1YJFm+S96L6/Sm2427cywlJFexvYGuiybTqa0noLmdbLaP6bU1S16W1u&#10;jAMAAAB+FgSLAAAAAAAAAACfiZSeOlnv79dGY5FEeGhqLJLTSyTGuUUYJk3TE0e7UAvy3ASL0ilY&#10;NAWK/HabWOZjytZ2Ih/NNo9GOzUZzSsTAaG7IVujran2DYlHcKQFg0SvnzxdxpDpGEc2NQqVMoWM&#10;agPRvo4SrH+77iOMFI1F8T34iD2NO3y513aieEZ81hFGskYhC+tIH9VmQSKpLUk6xsDZCLziTVNz&#10;21NOfa5cGuPRIhiUZTtepymX2oK0Hbf3Om6whol024u87lnLvstexri3PqbQG4xak9G0IaPpyZ9f&#10;m4ukFI1vkNYiAAAA/BIIFgEAAAAAAAAAPgN55/3Sg0U1U6NLA04faZZ6CZBEcEfmhdXUzxiFJue2&#10;oseNRXmMQqvXN/GA0RwsirBSPgWLsizhl8VN6Od82f+mD2xT3W6SRU+DRcU2o4eJWvtOicaia7Co&#10;eHORprmdKN1EZ/Tu7U9P0eWZVlhU2pgz8UajUiSVGh7yUXN5y2O7t7FwuY+M6+1EWdemqB4WO4+P&#10;yxY0Oha4laxlK1LHn217Tvu+pb23D2kdi1b3L/VtIdZIpGLT43rYaP5u/H7CRQAAAPh1ECwCAAAA&#10;AAAAAPxI8o775MPXZQSM+qizNO6rQRV7MJ8CRWMkmoVZcg8SWWNRBFnmxqJsQaNTmOUSLBqppjSF&#10;o1KL9vRyHBs5lsoUKkprsKhYdVC71Hn82BxjeWdjkT/iI83GWLRzsMhaiaQHjHq7Upo+16O6pfnh&#10;5VPPq6up58Hq2DK1bde2eSnJvi9vLJItbXl8X/Ux1TSHvlriSsY+0J+rPt2sNVhpbg1DbQRa2WvA&#10;SPdSaoCohoqOvzrSTEUtaNQ+XN0aUqxw6cmnlNMlAAAA8NMiWAQAAAAAAAAA+BEuCZRWWtOzKb1n&#10;aMkHnaeJpftwkfTxYnmMJItgkWV+cgR+pDfgTG84Nxa18WfRVuSPtxYdH4lWH9vqZQ0Zze1EPror&#10;1sxW2keY6RgOVkMwmrXf5/O2/NEI/fjYrb34SLJi7UIeLLLiorlN6CZY1O8YV+bHioeLNIJEPbhU&#10;pnDSeaTZuvXlaWvRNWOztC/5e7TvWH35ddu0BiPb9iUCQjm2cUqbz8HTlNt3VVNZW+wsaXwfOUJe&#10;yZqRVFvTkZT6/Zbjneq1tl33FPtHPrZ3acsp/TuYA0se+zr9jVCR+Bg+AAAA4GdFsAgAAAAAAAAA&#10;8L2sOZQRupFoqvEyH5mCRZ4SWtuEZJoqtky/GsGe+h8LDEW4qLbaTKGhFIGTaRRarNfcWJTXBiLp&#10;jUXiY7nyGM+1tBa1sNH8eWMT+J29aGjp7hkRFbURZcWvW7NO6ffb2LJyGZfmN/oSyznPo1Gls7YH&#10;RbDJWomKZZ6W8Wtj/WT5RuWSErsdhfYgaKRRJbS8NgJG9fHcAkZjbF2yUJDadxLrkevrWoYnt+CQ&#10;tKFluT2Yfa0tZKYtZKT+pdg1W4vd98E9FanPKu0Be7xOOcs10VTbomJ/tBal46GmXWQvpJqH1XHo&#10;AwAA4GdFsAgAAAAAAAAA8Fe4aSSKlpseFUp3I8uSvDdYFOEfmceZRYuQtFBQ9jFmnkTKPTTk9+V1&#10;DFqs57zMPI1Ki8ezRKBoeqz/pbQkipyemoLmFqBSpvFj3hJUoqWoBYksVFRHdNnz6/XHwSLVZ81B&#10;1y+nd+2kaRxb+58vX0/LkXd95e9zs959bFnbtsUbjNZgUf1r90eWKq/7Wvv+64O5jjKr35ne7o82&#10;Sk3HniexVpsHyUajkoeq6hqL1jfctD+/ZZDaatXH+ii5OYdFwAgAAAA/HYJFAAAAAAAAAICvIY8f&#10;kKXMpgdzIvQzgkXtWfk2WCTvDBaNxyxYlEez0HE9R7Ao92CRj0Fbg0UjzDKah2y9pI8ym0JMy0y2&#10;MPJDj3Mk52CRLiEiCxqVsrcAUQ8W7R4sam1FXxAsmlY136zzPEWtB4tkShQ9+jhRH6XpK7JFerqM&#10;Reu07eM70VOwSPt2nENKcZ/o5vudXtfZ98vs7VKtGUmkP6GOQavfhaWLbKcosi9j1up31MJPdl2O&#10;70dHsCjGyMmzrUPgCAAAAJ8WwSIAAAAAAAAAwEf1gEQPxyzZiDHQLMIg7c48jbPK7X+98Se1jE8E&#10;jx4Fi+YmIbVFerBoarM57tt64ChvOW0WImoLyTH+7HjOHB5KS2NRrLd4+dA0dy31cFRsgdQ7bI5r&#10;pQaPbNXacK1TSU7fTlpistgIFUVzUWsrKtZK1C6jocj/dHpsBIt0DQSla7BoXpcyZ1xkTbYsy9Ep&#10;ctTDPtbw00NVMSpN1ud8rbnh6bIVj7uOTeCD5dT3B/sG7LvzUWh2y9ZHPVjW9rs0tUpp/24jfNaC&#10;SzX6piND1LZFHYQm/gZ1SFsLE+0+Bq+u0/G0ojK+z+wBo7R+GN/mojofTwSMAAAA8OkQLAIAAAAA&#10;AAAAvFcLQJSpwcYyNC0lMTUT9acuASErEYpgkdTWnJoM8lFjSeaRYj1O1Eel9VYiCwz5MqN1yN5s&#10;NBblTa6NReP10Vg0jTGbp5fJCBclXW5P0aB2O4JVxVIi66eWm5Fjuo7V6oGkUtI0PssCRfs0Dm0O&#10;E02hohItPWlq/NH7hMrT1EqLyZw/ob7jhcuHux0Bd9p93rtG10X1zh9rLLJsT+rbqwaJtORUarjI&#10;96O2Su1tcmtfquPL2neu1nY1f0lrNM73i7r/tO8se/5I0h6747H4XdqYtWM3Lm15PQxW7HtsDVPJ&#10;Wqg0jSBee3GK1e/hLUmEiwAAAPDJECwCAAAAAAAAALzF4hy1Hee4zCq9mOb8vGiqUU1LWEi8kUj6&#10;CDIbfZYjWJT9cZ+JJmNM2mgqSmm5nqbHIsxjWZAsY+RZDX3kpZ1oBItyrHTLjdxGYnS07ywFOtHS&#10;E200U/Bo2WinG8vILx0BozlUpH0cWg0OldFYtJ+DRdP4rynu1L+AaXXfpYedPvrCj+xFpzt8Pd/V&#10;cCTryvZ8Ww9j1XBUWb6BUsNevq3sey/te6/7R1Y5tVGlpX3Jm7U8xOSNRjVEpKJ5Kym/1jasIqVk&#10;rSPQ9j0vwaL6d7yf1GhYqS1GpfjXpdEIVUNF4uvvASPCRQAAAPhcCBYBAAAAAAAAAO6McWc1mDFC&#10;HVLWZh85v2ZuFpIpNBTtQb2x6LjcttwDR3lqIMqyBIs8OzQahkYpUIQ+rC/Ig0VjFFpO6VGwqI81&#10;E3kYWknTmLFZmUI9pYxQj+qaytF1sWuwKI0SnhEqSj1YFI1EESwajUXam4rKXbBoma51XyKkj77s&#10;z7QDyvQVPKC+bcankL4tc9tpLUhUR5LZviEeLMrTftKqs06j8Oy5seO3oFwdkVYbkVRlO76IshVp&#10;rVJlm4JfPVgkpex63Kd7qeEjPS73dNxlAaNkbUa+7JZ78ualvktwCgIAAMBnQLAIAAAAAAAAANBF&#10;YCbnm/lQ1xIeGc1FfVzYlGhJFhLyUWR5qw0vLWXUW2O29lgbXRYNRv74HATyliMPEeWeAInsUTQo&#10;jdfE2LXcQ0wWHImxaS1YZCPckpfRLGEilXVsWZrGgi0NObXFyRtxSg8O6Slk5K+bKoFG246vxhQ4&#10;GuGi0r+Pcr5ddG1NStPX1ZY5NxZdY0OS1nW7Sx/J9SuPrexLlY8FkkQuKaFnTUXnoM9KfdtJ3242&#10;Dq2OIxO/HaGzMkagZRuhtrXRZRYusn1UI9i2vr+MT1uDSuV43ta+j2wBodz6iOT40/21Bog8DLbX&#10;oFFd9i75eF4NEcme5FUthVbKHusdrUU6N1YlwkUAAAD4JAgWAQAAAAAAAADOpIdibAjacceU5mmx&#10;G7H/qoWLfBJY5DJkHX8WjUUtXCS9Neb4q41FW33RJsf/cnvcg0GjncgbjHpjUURNRm1Rb+mR7GGj&#10;qaWohYryCB3VZ/TglKyjznQOEJ1zHVOrUIy6aq1CewuX2P1zk1Es1ANFd8Ei31gjhOQhoRZWSiNU&#10;lLyl6BQ+uTQkjY0x57u+YAdIc4uTnB5LPXAzLkfKLNbrHBo6587m9R/PPTct6eM1PI2X883n37NO&#10;n0Ha9zT2q5y0hYrU/+r+12bzTaP3RovRaMUS+4ytXsiCSZprkCjX5R+7WGkj0er3tNeRa3lvK7KX&#10;vS2wfp+5fa/WhDQ+c9thZGouirFo3qwFAAAA/DgEiwAAAAAAAAAAwbMfc3QnHvGHNII8PeIT/0me&#10;JRqXESSq4aHWTrQdt7drsKi3xtTbsjQOzWGQKVjU11aun0AiODSlnLzpKLWRa3Hf7aefcyyaentQ&#10;KSPQ00eTeaCoxAgsncM/yceUTYGiqWFoeVuZ3ljXkWo9RNTGovntdA7TnFb6a3cCedxWNHaSdO0r&#10;EvmC93q7seg9dJogNsJK4zNEe5HtF6Ot6Nj/2pi0+pp6PfabCJ5FmdPYlzxoZJVWolnUvvMaQrLG&#10;Imv8Kmr78F5Li7ReJiu4itl3NtLOkm02xK2GoWoGauwOtBYBAADghyNYBAAAAAAAAAC/ryW6YePB&#10;0nWgWRohEpmqaiIApP543uQcLJJt21L28NBx3W4/DRbldG4s6tfXYFGf1bbkavr4rKkRRs4NPDd0&#10;/FmAx8JC2q9PwaLj+l4sULTXx16Py7Jbi5GuAaQ5WDS3Ei1fwiVB4w1GEUDRMfZsCRaJfFEb0Vfv&#10;KCn9Ze87b4q7YJE+idmUcm5vWtd4tBHVfcrCRTVUlPPWv/ya6rGWIN9HN1m+pxEs6t+lHP/X1quG&#10;iWI/Oa5LG7PWRv6VFA1abUzd3pY0z9k7hcNu2rIIGAEAAOAHIVgEAAAAAAAAAL+up/kPDxLNYaHW&#10;muKZIdObU6YZZ3YlWanQWIDkc7Aoy8tLTtLGneW0vWzp5dpYlKZgUQsZtcezB4liDNrcPlSDN2ms&#10;nw+X8vvGSLAYMXYNFZ3CSH1C2XXcmEazzBIsKmnfvalI93F7bi0qESzSMQ3tLljUQ09TR5CM5/QQ&#10;kRfyLAEU1fsIjbzr60/rFnn+7DnkY5kmeRry+aKd9bYA6Tw6bf6Op+9u+k6XcXan9qIIFmkbXzYW&#10;s+962mYWCNLaZpTXFqe5vSjmAVqmqU7g0z4GLibsST+ebL+IsXFjpJ3U5iudc2IqPZFWX3z39RA0&#10;AgAAwHdBsAgAAAAAAAAAfn7vSJCM2Uqe+hkvjSYWiQzOiBrpGIrV0xQ9SjQSE/PYMs/JSE1ZtEYi&#10;qeEhydJCRJuNoLLntlCRNxbV57TRaS1wZMGigweL5tFb0fwyPpffr9rX1x7RcRnZHL1ptdERWIm2&#10;oggQ2RSyCAqV3ljUQkQeJNrjeg0YlXNj0QgW1deLpYOmb84iUWtYZf3a1qBMWoJH/cuXdXe4BHDe&#10;sQPpZXlyswfZ3Xrzntdd7vQ5vWXpvR4Hl+Rurfqtkd/S24XYapTWTmRtVBaoq0Gi2mBk34d9z+Jb&#10;vw4t05w91LZ+LvGPV6enFb+77ts2Xi02bd0fNtHN1rDtq8ftSBZJaUvROJi07XR1d9UWONKY8jYC&#10;VI83AgAAAPANESwCAAAAAAAAgM/t7SSGvu+14gkIid6habRTajmg3lhkz1jTI6dgURpBorSEi6zE&#10;qLW8WJhIcoxCs6DRGBFlbUXZW4q2Hk6agkXR/DIFix599DEiLI0Qjt+OfIlMIZ1+MQWLLLgxRp5Z&#10;sKi0UFCZGovaGLQeKBpBo/m1d41F+uDLkunyUk0zhYTi6vt2ii9vLNJ5W6W0BLY+3+GhaY1G3Xy+&#10;U9DKQkX1e6q36li01AJG9pziu7pcDiORaM1KtdTosuHmgFiEiyxy1L5/TS+b79IWJLJir9z2pRps&#10;2nfx/a5Yg1bxEW19vXUus7o7zgkZAQAA4JsiWAQAAAAAAAAAn5N85XNOoaIa2Kn3RVuQjS6LMWMW&#10;9JnGmI1QxfoevaMozY1F/ZHeeiQWLLL3aS1EjxqLLFgkY+RZjGiLj/FWyU2Mu+phoDQCPfNjfsWS&#10;Fy07otdgkbcBjVFoESzSJVjUR59FU1EfhTZGXM3rsYxC+yCSIt/e/P3WfaZ+f+N+6d/VVkebtTF9&#10;2v9kxIKOy9yDb+fjrf5ttbJoHE/tldtm92/b3o6H3UNq7XLf5Vifwy5q61VvqO97x2N1ZJr28qcn&#10;ISN2GwAAAHwTBIsAAAAAAAAA4PMRG8PkN6TX7cg5wTAHgPr0Ku0TmtIYbdamn4mNGbMRZHkTGzvm&#10;YZ7aPmThIonwxKgLipzCFCxKvfso5ozZYxrT1VpYKbXGouNayi1QkZf33LydKHsiyZpepDXk9GWl&#10;Mc6smlpb1gDQ1CqkHjCKoJGWc7AoBlz5R1uCRXM4yIJFLYCisczaWOSj0Uo0G83r4S0z+ihY9I6C&#10;mYdhqu/XHDSv7Zv9R/pdV23a/798m4z9yJqLLLATI9J8uS1IdgoW5RYnShYr8jF23qzVj1oZx6YF&#10;6ezuYz8/ju2sOReJpq4aFtr3IjVc9PqaPaB2LHmv77fX21LzRaVE+Kn0je6z0USf7Ez//E9/Sy9/&#10;/MFZFQAAAF+EYBEAAAAAAAAAfC5iY5BqqMbTCDpCQnN2III/Fv2R+vyeQWr35OnRLB4c8hFk22YN&#10;Qn0smfiYshEsyiIjyCTnd009XNTiP1OkQfvj0oZASbYYxhh7NlqTLOgUwaIUVUen6I16dkmn0I8/&#10;VqYmoRYo8nYhH0sWY6UsaJRGk1EfMaVpyizFGy7v2ZttPDAUQaL2HsUDR3pNdbTvZErc3DYv9c+d&#10;Hj9nWeZ77v26hM85/hRj0c7baJk+djOJTORj6xEtPB88XPobi4zt7vth6hmcNG9fSWsr12guGu9v&#10;I9FU/VgoHizajucU219zDf/48dLHCp7Gp8UhJCW3iWj1SCjtGLDQUD0m21i9rbYWtdutuajus3vW&#10;8dp978u2dd3busUe6vtqPQnY2UK1HWcvL/wMBAAAgK/D/4sSAAAAAAAAAD4POY3LWmMWenPf0kxU&#10;pzN5lEhSDwbV4NBWQ0U+iqymh162Lb28bGmLBqPNRpXlPEaSSU8mnYqSRoBD+ggxuxDtUZpemyQW&#10;LEotRBRjz6bwUrqkampOoocoRvuPNRHZ4y0XJN5M5AGiCBS1631M2RwsGo1Co01onSXV1ljTFKMZ&#10;oSHtwaKURsAojdDS+Yu5tOk8iAUtyaL3zsB7PgXvzYDSOxI8S2ZI73bG6Z6bVNAaRFpndz1ap/nh&#10;u1U83yen7TpvSl3iUPOnWb+ba/tVThYqqvvXCA1teUv5+PLFA3HRXtRHC0ZYSUa5mPdwteutiUus&#10;5ajuQ9mOSS17ka22FpXcgn8xVi/n0t633q7LtXFto2XJ1rEdBr1wq81n00vsCwAAAPhiBIsAAAAA&#10;AAAA4McaXUC9+UTmipuHdTTe8GPRHH9dD+wsY80sNLS95PSybS1g9LK91GCRtLCEBYtsTNkU/Mk5&#10;j7ln53zMmCwmPXyjZYwDSzqvYop1nENF53BMhKp0vq66/hVdRlhpDxRp2j1YtL9GqGjvAaO7YJFO&#10;waLx0a4ftI9ji/c8jWQb63r/9b41revLWoo+9oyfwRc1FsklVrR+e/nuMbl57wiM1XUoKVqNSm84&#10;Sq1BqB8bcaz0kFGEi3JvLuoho77Pj0Mi55a8SzUzpMfOa+PO9uMY3HuwqF7WY/C41H3f2+Xra13U&#10;Xi89HBZho75fzqEiwkUAAAD4agSLAAAAAAAAAOD7WlINrfFkTA7z8WGPg0V6GkoWT20ZoNE01EJF&#10;taVIPOywtYaiGjDa/PomrbEov9gYtOP6y12wKF9WYcQVojmoj5JqwSLpwSLVc6/NpSlntK+swZ3e&#10;M6Oljx4bwaLS3lf89n5qLHrdR6Co7KfmomfBopYDyacvSFNPr/T1k6V8R3uEQ794h9Cv3aN+gviI&#10;pmfbaGzTD4WLngSLxiF03t/mNqzUr499Ufp3PK9bDRxFWC+XESzyRjALG4mO0X4tbJT7Pp+tRmyK&#10;mmXNrfGqSN1HN7VlRrDodbeAU857PZ415xJbqB34+7FTH/9t6xb793QoxWDEeaIdAAAA8GEEiwAA&#10;AAAAAADgr3EbjxhtJrn97h/hBi8bsseyD0/qyYYRcZhiLvFIu27Botybi7YcwSALPrR2IgsXebDo&#10;xYNFW7IGI28sOh6bgkXp3Fg08jUWxMgtSKSRZOjhnaJjTNOdEerQy5SsuQmoNcn0IFANCo1QUHtt&#10;DWGoh4vq326BjN5YdFzfvbGo3LUfTd+WfUQbPxUjtlo2I+7QuQhm3hhjhNv8QcRbb96zpzwdbCZv&#10;7V7rAkQ+x85+/urljeBV/U6eba+7Ai+5aSlaO73kZq1GEssn4k37ZIy7W7dv3Q9s/7Zjou5LW9vn&#10;pIWJ6v1bsoakrNY8dhxNto/6a9Np/J/UwYX1/WtoqOR2zFiQqIiNP7OgkIhNOGzvH/MQ6+KK9E9Y&#10;xNZFPfAXT7LwU9YHGwIAAAB4E8EiAAAAAAAAAPi4t6MbUxPPCOeotQrV8EF/xH7zj+BAa0DxFqMe&#10;srBEQRoDxuahSlF0tDYWWbDI7zuutxDRtvlINGstir8WPujBotyXtU1tK8snXlp/ZAr6iAcytH7U&#10;sb7L+LCxXUZLTYQ25uXeBIvK2l6UtIzGIi19JFoLFrXAkQWLrLXoHFLSpbFm/p48A9KCRNEiNba4&#10;9jRXa7WZ7rY6qakFp26HbzKm7Pky5DNMQrtbiXOQSN4TP5rzWfLxzydvbatoK5p6jkRPzVl6+gjq&#10;+8QIwWWv1arhnroo3dT3iRokyjUsFHu4BY+yN12l8ZksZNTWRWr4qE41Ow7HMUatTknziqXjUPQR&#10;bbZubfRaHZXmQaW9+PHh66W+ojWUVAOG3rSkdpzpqDp79CUAAAAAjmARAAAAAAAAANx7nlAYhTt3&#10;v8pfXtuHnfVGkyTT/e2H/hoeyNE0FCEhe5Kc3vbSWLQEi2q0KEuMbWoLbi1FNUi0jkM7nrPZKDQP&#10;FcXopt6c9GaqQx9Ot7oLCtn9c+Aq9VDSm8EiLTFuzYNFI0wRoaK9/UWw6DwK7fx3+x2NYFG/Lktb&#10;TsTB7ifEfZso0a9I32gs+qJRaG8dxA8Xdg4P3a/r/JitW+mhp97SJRYaqousx1K7XRNDW4/VeZDJ&#10;m6WkHmep3459K+fc11ki0ZZshNq+1/uKiocTy2Yj0/b9uKzj08o1eKepvU8biXY+ltUPgF6udbdh&#10;AAAAgESwCAAAAAAAAADO2o/sb4Qgpl/oHwSLrvfLSAG1KUg+biy1EWYeKErbVnNAU8Bnfp29nczD&#10;nJZgUQQVkrUV5Ri/dCyqjjjbsrcS5a1dbq2dyEIOHkIaoYb3hjuWMND1rwcdfBSZjZlax6DNIY4S&#10;TUQ6gkk9WNReW0aoyINF8boIF/VAkfrzl8CF9yjp40DUh3cWIUr0Ux7ocj2cHwXl1qYtU/etOFbU&#10;h5K1wFEEjdIcLMrjfXKcBHJrL+unhzRajDx5NBqSavgvl5oR1C1vUvdxCxbtaX/x/dvG/tXRhMcu&#10;b51FfSWkx5q0f5YR3NM4ftL8GgAAACARLAIAAAAAAACApv5A37p+8hoS8S4duTTRRLrHpiHZldRb&#10;V1rIR8fv81YWUn/Lt9KimvpJ2QJFsnlTkAWL8rhdgwcSc9LsHSwU4+GnvgopEkg9htTCCL1uJ/Vx&#10;Z3WZ2yZTM1E6N5nEKqfSRpqdt5SuYSIPDLXLKcDTAj7zfR74UQ/72HudGorq/7WHRrCoBZE8VFT/&#10;1xuLYj1aY1FqbUb16aWcxp2VWPbQm4Vu8kBLw01vKZLT7Z9LjJr7pstM15obub7x5TU3W/y0hNFm&#10;FTmXvyK3FaP35veeJw8ulWSXdZ3Htfm+eOy3Rdp/2gMaMR4fjtfDc8f/bWpBozpaTXRtw5q3WYxG&#10;rEmk3qIlL8fd+7G713OEtvPF/lr8GGxhoxoqkuKBOws16TgXzeE+nY/R9lcTSSkRLgIAAMCEYBEA&#10;AAAAAAAADNLbcNotn3kUQYOoFJHsUaOcapaglv3U5+feVBIppB638L4QDxLUohIZQaI2omyzcWXZ&#10;g0VbXsaSyQgfjEaVmBqlnnIY2SL/MJEmmUab5d5KFB9Ze4jHGliyrWe87rSB5nFmt8GivfSWoRZa&#10;2PdxvYxgkeUbTiGgelex4MNcEKMRNEoeINIIN9nt4stSDyFF8KnPjaufI7bRG+O21mCRt8jkMQIt&#10;LQGztdmphVVS+nCI5+3mpG+f8Tg3cp3XWd5Yi/isjz6EfPX6jXcci5Z0H2l6ckCfQnOXz3kTFsv5&#10;+rHmj3f+entkqO7jebpzL/HIsV/KCOTl4sd2nprCxnpMgURvMKrRxtwjbvV2PZ6yFikla87WUqR7&#10;kX0rfRTgOA7LNFZwbRgr1m5Ug0jHpS8nRg2ePmc9PwEAAOD3Q7AIAAAAAAAAAK45iHN04DQbTGVO&#10;vsRP8D6abHq9jHBPX3IddSY+lqwFiuSPlxe/fvy9WLCoho1a+MCDB3mKDM2jw/z2bY5D5BS7aC1G&#10;uQcjIkDQggptPpO2FpVn3gwWlXUMWm2C6qGi1i5UerBojEobzS+2+HJ5T03rOsfn1z7STKf10+n+&#10;vtlvr1+32dpYNCe1rsGiN3ecX5b+JJ/12UjDdZ+Ib+9uf0qndqPr1mjBvHoUaT2WZGouOo6vYx+v&#10;x7Hmen2MPRwjEE9jCNurRpitvrZYINFbjFSsoKgde8f5osaDjvuKj0fzYFE7/toxuUdwaAnVTY1h&#10;9vrpMtFaBAAAAEewCAAAAAAAAMDvTN5ze+orunve/Wv6XLJRGmS/6FuY4KU1E73Uy/THH8fly4u8&#10;vNRgkbUXtWBRCxf1YFFf9BqssdaergYD7MoyAswaSNQyUvN9h70udN+n1dfpOeuHexgsqiGhqSUl&#10;TcGivagHHUoEHUawaC/XYNEUbpoHZdmqzcEi6aEjmdptIppxlykZWZL7WMxtsGjqkJExowu/wgng&#10;C8fbnQNLcdsmidlOqK1ZSFqTWQ0FaQsK5hbkq2MJa7Bo68GinGI8ong1kURj2HG5tSvb/L4tAOQN&#10;RBLHoh1vpR9vr/sur681c7Qfh3h9Wv1Pn+x4n5Jaq6HY2QEAAH5zBIsAAAAAAAAA/G6WFEFvoZG5&#10;ZShdZl95LqjlStrjMRktFjNabWTMTOuLaMVF6mEBbyuykWcv1lRUQ0XHn2wvNWSUa9CoPS8ai7Y8&#10;3s3GhXmoKFmAp8YYrKyneJlStKhMjUA1gCSyNv74TLE+Uq09MKUJVJdkwX2wKI0RZ72ByEaU7a8e&#10;LCp7a1OpgYdd43m6tBfp1BYjY/u3ja39S1lGwfWRaMtot/hWNF3ahsb3/p5gkfYaqvFdnppunu1c&#10;38ldK89Hx7H9it4c9ybzYT6+wfl2LKKUNWwn83GU1mPCSockFVEfGWcjEOvhl3MdlyZ1jFkLE+lx&#10;DsiltRAdz8k1d+gtRbmv47zvnm57y5AH6ep4tJwlH8daydZeFF1q+6sdVsf9tdho2Z/T5Wjpp5DY&#10;9QkXAQAA/MYIFgEAAAAAAAD4XdwEiizy05tpNEUGyJ4/BYpS/C+mm/ml/9AvEUjwO1sriUeR+nPU&#10;72+BIvsTCxnF39Yva5NRbTWxBhNrNekfIbcog0QgJ+fiIR+P5EyjyLLFcqxFqPf6pDGyrN6IgETR&#10;0c3TL6ZARZpDTaOpqK1HUR91NgWZWoOKtRS1vzoW7Rws8pYjTTcBGZkDELZ95zFV06qfvmLtY+DG&#10;4DI5fe/9+3++y8iaqxCZRqHFmy9hpM8X6PkeIaPzO7w/iaLTEs4D1u5DPl+Tc4l9bA4V1earOZh2&#10;94nOm9ACRBYuEj/G+qv9PxbMqY/7URjv1Y6P7GMH6/25PTf7W2dPLtZskU7bII6D3A8KSzD18FPt&#10;IqqvLfV6nMimY/RQg0ftOVnUc09x3qrvq8V3b/tcXhQmNroNAAAAvyeCRQAAAAAAAAB+VacgkUQQ&#10;QOKH9OlPpkYQjxNpDxlNUaPUf6/vDUbjcoSLcs8epel96h0524/0I0i0eXvRNgeOLFTkY5PWH/al&#10;twj1cWLFAgx6Gn8mMTrMb8fjFioqUzgo+eiyMkJGpzYWu57WtiMPL81BIp2DRTqNZvLGotZaFMGi&#10;Eo1F9i5FTyPQlqYgeSOzcy5WuQuGyCVQ9L7QjTzaqTjKPrkIAD39duXtEXlx+L05Be/U8BXHkLRj&#10;tFjzls7rpa3ZKKv9bfWeeo6wdz1OGOrBJx0BqOmc0oJHIyzVg0LFjhz1Y9zGJ7br+Tjmsvd66fKh&#10;rFFN1U4DxbuOlJFoAAAAvzmCRQAAAAAAAAB+NvLR584hEvFf33v7R46kUB891EuMbCSRTMEimYNF&#10;U0BpCRaJtJahMVRtCha197Ng0Za2XJuJtt5U1IJE578lWORjvtR/5y8ak7reDjyk5GPLLAxUWtin&#10;9NsWLNqXYFDSKVgkaW03msJDNfDQgkolLe1D1kgUwaJyDRb1YFKxmMMcLIoARf1m3hEsiq+IZhV8&#10;05PNpanoY6+vIZ0W81nCjNFENLcmxbLFj6f5ZCfLa88nuBibNhdoSZ/G2FvIVHrdlrbzWh2X1oKO&#10;9bzkYwyP41SOY1JLkT5ibR4/+Oz0wt4CAADwayJYBAAAAAAAAOBn0Uf0aIxMGqO4ZO2qkekVI4h0&#10;DhaN23kOpvjv7/UJ2kJAPUuU52BRG2XkY4X6rTb0qDcdzS1IPVjUGo1aoCiai+qP+5Kz/8gvp4YV&#10;bUGiZUyYTk0jVjfkTSk6hX3WvxINRVOoKMaUWdvQCBolD/1UFvnpazLSAyWN9/N1uQ8Wxeiz4u+t&#10;o90ojeYkPYcXoidF2uqMsWjr7jCuSWwS7f0qy3aUtAxFk2mfWOm66TnuPpHzqLSbZ7yjoejpSUbW&#10;kWxj9N46Su/6nuuheb9utqw29sx3RJVih5PaMRXnHr/p75r9HKNLAKmvz7RZRsAxtxGJcY7x6YBt&#10;HNpx7LXzUZHjipT2jrkfn3G5W7tZnEP8YPDPqfP3oPMKccgAAAD8cggWAQAAAAAAAPjseqCoXaao&#10;9Uh+Oy0/ZfvQIA+SjMjJdfRZskBPu52lBXqyX88RLBoNQ8kmnCVvIzqFk3o1UVonp0n/T6RZfFRa&#10;H3XWlhnvF59wCt4UsRFKUuIX/WkUmgeBNMJByziyEeIpGmPHPDjggaI6pqzd58GfvYwRZREk0OVb&#10;GN/DeExHYMInqfWRbFr6e9fHegjKW1T0FOI5f+tyHm2mOsWc/N4p0CGyBk/WW/dhE9Ufn4N4tgrR&#10;ZvMrTF27D/ycIoGX73PePteJXOe2Lh93+OD99LScZxtV3/mZ/HSk82093X4WSvLn6Qja1VFlFiuK&#10;z1D6aaQuREttMitLi5FomgJ90zFUw4qak26xXpvFgvYWLDoeLlrPfftuFUXH+UFr4FCLyO7j2fz+&#10;KWQVW0+i1UzjeE+MTQMAAPjlECwCAAAAAAAA8JnJaMSx2/2R821/flqbgnzm0AgWWSORPdUbglrl&#10;kI0es8aiFvjpwSK/bT/SW8jIW0XOAaNkT5lX55Rr8Z/jczSKjLCThQrExpJJ8Uln2seA9QaV+Pjn&#10;QFH/K2NM2RQs2r2haA4WvdZgkY8mm9tKzsEiWdZ/bH+dL5c2lSlYNAWd+ig1XWqk+ueSu3CRzO8/&#10;B7BGWEP6cz2YMr/mGwdyzkEk+RUSPz/2EH9jey+3Ls8/h7I+1lhkx9y6XH1zfefFx/4+7pN3vzZe&#10;L9N69ON/2s/rY1Jby/oItTbX7BSWXPfPHq5KPkaxh9NanZrW81oNEW1bkX3P9TxwHPYqZTpPZBtT&#10;2J6317DTdH4p2k8ObZP7OaO9bX3t6+vrdIzkMQ4SAAAAPx2CRQAAAAAAAAA+q/4rtE6VINNP85dQ&#10;kc0fEw+o6GgOmkag1bFA8QN7Cxa10FAEiyw41NqEvIbI7t9sGf740hQyjz07tST1tU8+6ihCCxGS&#10;qUGn6Zn1B/nUxyCpLz+lubvnHCxKt6PP0uW+OVjURqDt52BReUewKJ0/1rRucwDsZh2KvvllL4EN&#10;+eaZIODbn6SmY9mOy7H/zwfL0xFp9a9ob2hqrUQqHuBJKddgUannCrXr9XIOFWUZAbt1xSwcKRaU&#10;rP+t149zYAsLHf8TbygSOw+onx/24/5d9/F4HZUm1nq2t9fZTLXluLaAkSWaaC0CAAD4hRAsAgAA&#10;AAAAAPCJeGPHHB/SqapH+v9NA86a8y3rFMrRLCRtjFmWCBJZGqgHi46/zZuJtq2HjJIHkWSEj+L5&#10;Ir0BSaZAkY0kWop3ojmk+BiwUwPTZcRY2S1N0Ecf9eXE5hiNJOrjibwrxENGaWkHUh+xdAkWvY5g&#10;0V7mYNFoQRquTStyHjnmI6mWcUmq021dHpvbS87jrOK+c1BC5g2WZApezQGPNH0fI/BBSOkXPWN8&#10;xZi4947Bu+z7clOUJs+WJZexbvPIt17h1RvLUjuRtM+m1mbUWs2kxg1zG424NBZpno4Dv29a13Z9&#10;k3YqzVlt1FoNDamFi47zgR5XJIJFr6851YaifJyLasjoeL/6pNpd5J8jQo11lT2AaKMX23L89EO4&#10;CAAA4BdBsAgAAAAAAADAZyQ9rhININNgq/iZvg0HGgVGfTaWt99IBH/EkkAWDLLGImlBoWgwasGi&#10;rTUWbdvW74vHLWiUW8ORPXcdQzQFi3q10BhJZGufvQWoRBgoggNptPqsc9P8t3n/lb4vL7aGjxqz&#10;vNLUVNSbhkaYpzUgld2DRdobi/Z93Pc8WLQGdyzMsYx8a9+IvURSBKiC6jQ3bQlhxPLkcThE1rFp&#10;p9lybweLbl87JR5Uf47D4fQ9fMTHxoO9e6HrzXQN3Lx1+4Nvcf7m+jLPYZ3z5+5jwZZ9bR2rdg7S&#10;Pfwm5Pxe8uD70YevH+8VmUlrWYuQTonVyxYy1BYc0hYmsvGIx6WMkYqi3m7mYco8hx5T6gFL9ds1&#10;XJTUAkZ1XXKubUTH+aDlgoqdK/e6rDKF90ZnWhtxaKPZbKXG2ck+ger0nRDpAwAA+NkRLAIAAAAA&#10;AADw2awdMxL9Q33UWWR44qaMF0WTUAsUiIeKUp4bira1sagGiTw4lKKxaNtebExaDxZtaR6btm2X&#10;YFEbNpTmn9iXkWSptY2Uub2ojMBQe7xEECiCOWlaji6NReM9yjp6qed3dBpP5u9ZQ0MeInrdyxIu&#10;OgeLWujgtrFoagCSEcwYoaI5NHEOVoxwR7JQQjpFwt6xY8jNOs3LeBIswi/p2lgkT5/bjyJd99F5&#10;lNm1fegaXrprLbo5id28d7ouO825u2lsWj0WvamoLq6IjUXrbUUtJFX80tvZNCdt4cd6DFvLWnuX&#10;Pi6tpYFsefWlx4mnPqeGjLK20Wd1WdpOnnvp9XARHDtOF239ss1vq3PW7JxlB55njXqei9YiAACA&#10;XwDBIgAAAAAAAACfQf8Z3sI7KUaN+aWXEI37JE2P+xJkhH1GW9Ht6LMaOuqjzu6CRR4kknk0WoxH&#10;y3IJFqU5mDAHiyyg08Yblf4hkpxGldWAjxZdwkilzMGkMgV99BJe6oEk7UPIxnNj5FIPDr3dWHRu&#10;HLoPFs0tLWtriwV79P4Ljse/oMnkWQPOEixKXz4eC7+n9zYWvWe/fP97PrrPHtjrfyzoEy1sx83R&#10;SCT5dFnPcdE2phYuGi1iY0xathjkcT6r75clWsp8FJr282Mu472O/+1ij9nAx+PcUe8sHjzy9rV6&#10;c4QklyI2AkYAAAA/KYJFAAAAAAAAAP4q7/613cM+bdxYhEPOGaJIDvX78rjur5H4gT1neStY5E0e&#10;fdSZnMNFl2BR/THeRw/laP+Q7A086WGSJQIBUzrKH9EeIIpgj5YIFGkPAUVAae+VQKUvew0WxX3z&#10;qmj/Nb+GBnQOFtXRR697f58eLtLijUdTm0sa497qZ079My3DpNJ8NfIMS8fQV47GElkLUOLlsflt&#10;zJW9eTyVNAOe86GKbwSLHu2q60i0L3j3uTlJpyPW24vm48nOORonRz8ep8t2bFqoJ9eGtHJu9ZoC&#10;SH2EnPbjyoJFIj1AKEWz9DOYipQ5yJk8bdTPRamPa6zJolxPVeIFS4mAEQAAwM+LYBEAAAAAAACA&#10;L/X0l/T5h+YYbRbNGyojcxLhHIkQUL2We1Qo9WyRjz0TSxRFsMguI4xkiaLWxOHNHC0wJHlq+bA6&#10;jpSn9xxtRNLGnMXt47/TuLMeeFo//rOfyXV+XMcYM9VpxFkZY8rUw0Q1/DMFi7xJJDZsX+g8Ii3e&#10;T88r4CvcW0kiQLTPgaKxHm28Wn+f8THECpGO7bIGiJr8eAexgJEsM5G+tOFljHiL5bxjDyXGgLH7&#10;9DFnY/e+20muIaMxCu3tffetp8S4w/7cacyh+Hu16w+CccUHmknxsJEvJ9cxajI1n8kYtzg+vwcF&#10;0xzGi8PYFtaajI7/2/zDb+3UEWVFdj3O7CWtTW01aNTvE3/Pdr1Ht+TBhgYAAMAnRbAIAAAAAAAA&#10;wHvJu583/QjffoyuQZ1U2niec7xkadHwYNAIEfVg0dRg5A1E2Z+fJbqMYiSQ5ClINDcWre9lq5p7&#10;C1GEnKaWD/9hfG0FGiPK1pBBBI3Gj/nzKLQYZ1bDO3trDdJlDNk+jSJr98Vj0Vh0CRbV9ytvBIvG&#10;ao3w0AgqxZ/OQaeklxFNMr2jfe61Geky0knGG881JV87newS/7hknKZ1J7KAR/uRnvcqeeP5Oo06&#10;fBQc0nefPkXOx5gfYTInceZXRTBoHE0yH2dTMKmNVKz/18ac1WM7t/4gKWrBo+M0UrK2KiH7HHo5&#10;ymNcWnu7upytxoI2lUglqbUQ1ZNqkawRGM3HreP/0i57a0tSP9fYupcemEpTDumDGxEAAAA/AMEi&#10;AAAAAAAAAG+5/oyut7/E9yTJaPmxMWfxw/wm43UyjQaLAFG0BonXFs2j0MZzboNFy+vHcvrzezBA&#10;puYhCwnIdJ8sYaH49buGb8RHB9VQQP3R/NGmeRgsSh7gqSGiOops3z1YVNLr67geTUU2pmwEi9bG&#10;onj7a5LoPuQzrc+DUWuqS70SgL/wlLqGkzzcpFO46A26/mc5Z9nx7SdqqX+lx4ZqIihrWgOUy0JT&#10;H62WLX2Zts3PNqW+VrQ2we17TltrPtN2LqsjI9s5rJ/b9uP5evyv1K4i3WuT0XKuSfP4OT2dUDkR&#10;AQAAfCIEiwAAAAAAAAA8I6PJxn70tXBMbcRQiZE7Mv1S7jVEdSxZrbbwST9rK0YPCqW1sUhaTmhp&#10;FvLRZrIEi9rt7G1EbRRangNFc0BpaiGSpXnkrnVEpqYd1d6tMY1y8wCAxKf5aLAoTcGiMf4sgkX1&#10;B/kI/Nj1m2BROlcUyfntTx8qjc+j05ikaBA5BYruRj1Jitl153Fwn9cYXcVBjL92P/voPvZlowD1&#10;yTrocj0ChPMRXM/ZkrU1udVxhtZKlPpxHTMqtY9o88dbuCjOnyVJKccpt+i2ZdmPNym7HndtU7Bo&#10;P85nLXikdn5r567j5bvuNWhkDWnHa2IFVXUEVdXP0QwxBAAA+EQIFgEAAAAAAAB4RKZWG2m/Xde2&#10;njb+RlL9j/36m5PmVrMRw80sV1SXsMk0+Mz+60+xUWUpRbNRCwflTXqTUW8jqmPKLHPUwkr1/mx3&#10;pO14geRpvJmPQ8sxO60vf6ooWkox5pFE4/r0m3cPF73X3MZhY8VGS1B7xxh9to9RZHNjUfvz0Wdr&#10;q1AZq52mdU5vBIvS+vnG+s2BBAtN1e2qaQ1Y9WsyglRyHnV2DkrIHEaab/91KZ9z2ct5TNtnDhi9&#10;FTT5K9b9/J4fDbvE9y7PlvmNt8OjNZlf9mwRd8eGyONjeKzTdVzavF+9dXp4tE7jfnnnrEB54zPa&#10;3MYID9p5rP6VFvGs49BKDxYlP09G+HKawBYngX4utufUUWz1/Fra9ZK2olK2FhaS7bjfwpG5hYz+&#10;/PN43lak7EX3aHiT4tMUS1uWnxJjllsNFUX+s6nB0bosAAAA/FgEiwAAAAAAAAAs/uf//G/p//v7&#10;f6S///0f0X4hHkIZjUUabUV2abU50sNDI4Qi/VaOJiMfbZbnUTzRhuOBofp/PUAk1lCUfTRPbyyq&#10;t7ec4jkeLJI+4kdkCcJoHzUUQYBre0/VWoL8B/ma5Sla1tE9OvqXLmEAHe1MrdUpre1Ftqm0v0c0&#10;FvUGo7KPYJEHjcZry/U9r5PQ+me7twapRkAoFhphrLR8sDXIcHf/TcvRHPaYQ0jLur4/sHUXOvnI&#10;6/ua/OQNRs+/3+fb66/0taGij3yHj/azx9trvf1of350zKyX6zLe31i0HjfLRMOeKxrjGkcoaH39&#10;GqJaxzuO04ONQrOGtWLnsTyPOCvL6McsXjs3HfcxBi0Co+IrLdqef5z3s8a/Ace66n6cfNsYtOON&#10;Xl/tfNxGouUiEknN3c4xdd3sXFgDTzZa0o9lby9qCSNaiwAAAD4JgkUAAAAAAAAA7sg8iiyluVzI&#10;H+9lQGNcWRtN1luLoorIfvSexpn1tow5WNSem315aYSIPFjUQkNTsMj/ch9/toxUizWcRPPQCPr4&#10;/VODT5nahEbT0NwaNP7iNec36cEi1fX6lE+I0WatvagGi17L1FA0Got0CRY9+o39rklFP/plp7HJ&#10;5I1g0dvrcH7NeXnfA6PQ8D32r684wT593HI9cj6DvWMZ87nNmoFaD1kZLVPZx5xFm1uct+ew0fm8&#10;IL3BaA1Y+WhM2WuTUWsnyv3fgdpeVM+lr/vuJ5bjiVLqNLXjck/78aSaTa0BqDG+rU9Di7Qj4SIA&#10;AIAfjGARAAAAAAAAgGr5hdpCPNYaFG1FPqZmagVqLULeJGTPr2NrLFDUm4S8dWgJAc3Bol5lo0n6&#10;xLIRLPI2ohw/hvdQkYWZ/HaaQ0X9x+/lJ3D7EXz+kFPzUAR31mBRvawBn701C/UwUAR9vNFo8SBY&#10;ZO8/VYqk1MNKNVhUdvVAkYWJRrBoDhV9bbBIbttOrre/JFh0v1YkAvCrem+w6Nmxc31MvtG66XJ9&#10;OSPWNqQ0hYjq+fR4TgQ927jJOVwUIw39ZK0ymunsGLeT3r63YJEU3VLe9vZvx36cQF+Pc2d+3VtQ&#10;KOf9uK+NRhP5sy5KaiYpyW4BzggYjRYouemEAwAAwPdGsAgAAAAAAAD4dXzxr9LeKFR/VJ5agbJs&#10;HiyqPyfXIEyUGMXjYjPKoj1I2l+tHaohoxYIiuV5CGhbg0XpPJIoj4FcESbyYJEFmCzE5KPP4ofx&#10;cT0aktIyemsK9bSbHg6Kmy3cs4aKYgyZ3d7HbR0NRjEqbeR4dAn1eDdSiohNaw7xtI1PRPPg0LTs&#10;Yssu5xDTWymGy0/vd88fv9HXbTSPcDoHjp4Hi/QmVCG360RZEH5+a7bFjsVzmE+XY8SOLenX52Po&#10;3Ab07Jz87BjzWp/LuSGO6/VcZOcjaee9tZmojjZr56JsjXG5WLionn/aOLQYU1kXkqdQaF62SUsd&#10;1ft3lf7WlkAtPn5Sx/mljBXNRVKR0sahtbFt0e7WA6btNSr3tWcEjQAAAL4DgkUAAAAAAADAz+Mb&#10;5DTmcIn1QchoHUpbzmnfsmzbll62rdZJ2K+6tdEiq49Dk/Ty0p4jtaGoZYuOyxpCstutTui4vaV5&#10;dJl4sMgDRXIOFunSqNN/UK7XbETaKTRkPRypB3XG5xsfc4ws0z62JwI8cb0GhyxApD1UNO47B4tG&#10;c1FbbrEf7PUmWLSslf9S3n8b7+GiddRahImKj0izRqQnwSL/8X28lfaRb5enXhqK1vvWcWjPmlaE&#10;8WL4bYygjk7HyRqui6DefGyN59sxE0Ggh0eVnN/3fRmascx1RNl83oloUYnmsxomEu2NRe12abnO&#10;9o9CbQ6Sei5qL812jsvaQkhJ7te5ns9LPf+XJMdF0i1FRZKty4vNZJO81yloaq/fpRzLryPUjnNf&#10;+3fDQpttHpo347Vmo2i+01O+iDYjAACA74BgEQAAAAAAAPC5nbpiHqaL3ox6WLDm2k5jU8VaMKj+&#10;MCwvZas/AqdSXlr0JLewSxH/odxCQy1UdPy9WLDopQaL7L7WTGQtRpvYqLIYX7YEiy4/sp9/Fe6t&#10;Gr36Ri6hmdJ+Iy/9s1w/802waGoCimBRHTtWerBoT6+vz4JFIwgUy3wrWBRf0bl0Y24k0mgs8mDR&#10;dbkPv9mbvQTAX+GjjUXj9gdP/B8ekyaPzw/TucbPKMkjidYelEo7L7fYkbQsUb2nnWCzTK1pNX1U&#10;pD0ep5mYZhlzLet5vuTjdVue5qjZGkxtdz4e04JEJRdvSKqX6Tz6UTxcNDXV9e2q0+di+iIAAMBf&#10;hGARAAAAAAAA8Dn5T7FrqKT+fh33x9Nknvr1ZHkRLDq/ibUL1bYJayiyH5Brb0X7cVg8iHMKFtUx&#10;aVtrKmpNR5u0UFENF0Ww6I3GossqR2iofzKxz95qLuYfx+uV+mO4lBi30159bg2Zt5O2QFDqbUCP&#10;gkUx+uzbBYtk2dpWuDS+sBEqitfPP+JzEAD468zByzJOwi1QVAOb7TQkcT6q/yjY+byfmnKc6dZz&#10;XRuhlqZxaxY6aq1D+3HS3Xdrt7NmOK2NRf18286t5Xj34z9xXvSXqy9S5/X3PyVcBAAA8NchWAQA&#10;AAAAAAB8PhJhExupY/fV/9SGnlYWMc3J8R9We3Bo+rFVlqCKj8OJkTxt2REtigBQDQf5sl7qo7l4&#10;sKjP72rBIh991oJHm7cRRWOR9LFqW5uJY2PWRkOFXIJF2v8bP2DH79saYZsI7Syhmzl0FcGidRzQ&#10;pbEojTFo2n4/91Fo9Yf1CBaV/TIerf3wresotDlUFMtOl2DRWJ8IPsU4N/827HOq9s/Tfx+XES6S&#10;myDWg10nPXpq/MB/f/35Ur+kceVTHEiMbMM3Mp9b3tcmpKfHLXwzn7PmsZQf37fltE5rQ5Ldp8s7&#10;9cvpvHJuWmpnohYsquVEdT5abS6yVrjs5ywbQ5ltlOZoJDp97BoirRe5jVFLL8e/B3v9N6DUMZha&#10;R2Yef9pCRFs97xbNr/XfG29u8/a2ds73lZ4b63o49HhSHaN2/KmPUSNcBAAA8I0RLAIAAAAAAAA+&#10;ibLv9oNtC3roFESZZ2dZbcMIFkmEW+TU1iNjBM71L4I4qU2YkRQjy7b6A3BNCvmycvYfekcbRLJx&#10;NpJealioBYykVlF40MhHoVmrkY9Eyz3IkmUKFp1/h/aV1fqc6UfkCADFqDBrVaqvK20yz9yXEQEk&#10;SedgUenLa+PTosGoTvbxBqIYkdaCRe19oj3DA0VltBytAa707pFlo1VJl/vjK7MgwEdTBjK9JNqQ&#10;xjLW0MIIE82X5/VcAxCfQwTilk9zGTcll22zjv77/ust73jTt54inyQhJaeVlnnl31md9vw7fnvb&#10;fPT2t9r3vnIJ03l33ppxfpIvDhc935+knw/rf/Ly+BQsvFnXEs+o58IYk9b+oTmul3pu134uX5aX&#10;0hIAqo+1lrr670C9Xfzfgt1Cp/W8epxTJe91HNtew0EtzFo88LmOiyzt38ippUhGuEg9XGTNR6kH&#10;aO3fokTIEAAA4IsRLAIAAAAAAAA+l6mJqP4mqqOxyCd+xY+8cp6zdbr+rL3o3FbTAkCaRbdkTTn2&#10;a3DKZbwupZjk5UGiGjDacm8hspFn23Rb2nLHOJw8jUG7MYeJ4sftEqPLSivNmH80jvui0WgEi+ZA&#10;1Wi3iDvLuWlIy9x+4UGjESzavT1DLz9yz0GtdGoimS/H13IOx1wDC3ODSYQNngSWTpvTG6jWneFJ&#10;sOj6+N3nuHnbT1gFJPK++4Dvse+lx6e56fgax/vXtoK9FTKasqHLuWN5nc79camPQot2JAt9Smsy&#10;khou8tGO/dLPPfH8eRTaVu/z0Ozxb01rMcol1/Gb9X9p24rs+2ZNRXvR/fgHxAKd1lxk/xbYvwkj&#10;GHtzXm41R7QWAQAAfEsEiwAAAAAAAIDP4TzBSt55+dZ9i2k41+i0aGUSNuSm/lhbijUV5W0N0cTQ&#10;mx5EShYwylnsPm896u1EOfmPzjICTOntX3sjEBQtQm0UWYR89uJjynQ0CtUg0DRS7GmwKK1NSPP4&#10;uBgTV3zUWZrWofQRbDq1aKRp29yFhE4VUt5GJFLSvO2fVWmsAaN37kRJngaH4j7lZ3fg1/5HZWnr&#10;OreQPT4B1PNehBojNFTPWq1xrsT5vEyNRXN49DxqMfm/C3bOaf8upDZuUzc7z0o9fy/n+r2GjLK+&#10;HpdadrWRlfU+jzq1U3A5/3Oi02mQcBEAAMA3RLAIAAAAAAAA+PFkjBRqP8iK9KFjyW9LPBK3ZWqD&#10;6C+Yl1n/E+NrorEokjTz2Ki4tB9/7Yfk9gPxpmLtECOEIn01rYGivjj3H5dHI1Fft5zSCMZcEy49&#10;7rO2K/mYMg/1xA/Ox99r2dPr6550t2aher81WtjSRgBofHZbfunvPoJFsozs6e+d1nVowSUdwaWy&#10;PP8uvPSMLl+6TbTT02ii87bSm51lPKTLY3J5jsjdskYb0sM11fT4fdOXjGz7HgfR9T4CVPiRzk1E&#10;9+Pe7nbSj49EvBsL18/doqf3l5tj5DTaMUWBnXXCtfaiNAVFWwtRslGacb7vQdU499j9Y+Raf8Pj&#10;36TcRpoVH3NpozeP822tymtqiPT4r/9D5M/34NNYj/MmF1ttwkUAAADfCMEiAAAAAAAA4MdpP4nm&#10;Mc9KetvMiArdhYkul+2pPWB0SqbIaCnyXp50/tHaXpf7j88xgi3HK3QJrMQq+o/MaWkm8tW2Bftb&#10;tdCN/8Q7TwKyvI41+GiMPeujb4o3FFmoqDYV7WW3Sw8U9YaLUzDJxqlJCwXZwsdvy8v79+t6CiLZ&#10;ZSm6jGZLvaFoXE6LuAnfpNPj0p+nOlqMxvewBg/eajS6zMMbO83pvmWXmzbJ+N39rTaT9fH19/of&#10;MRot3nINUT1+HvA9jUDP3bG1xBz7+fW0hMvB/jgweN3n5/e/e/28LtPIzekcKP1fizhX1fvE/31I&#10;PtasjXjMxUeh+b8F9ey7zf8ESf/3ov1vCnXWJeV6vj/+sZG9jlmTtPd/aY7/7SlmsR3PyX5OP56n&#10;49+c3Mes9XOf+iYiXAQAAPANECwCAAAAAAAA/jpPIw05+4+h2rNBng7yy54z8hBRrs0PIlu9aiPH&#10;xEaO1b8s+dRiNE9IkwersgZQ4jUjkDOPFRsNFzo+3OmX6nnkmC3Hr8sawLHH1pCONVHsfeyZBYtG&#10;kKhevtbWote9B4rGmLRz49G5Rajcfv5ze8gcFprbiJ49toxZe/Pn67WxaJ3aM99//X7etcPJe5eh&#10;D7fB+/wcjUXAj3YNHD4/L7zzn493HQ/vOX/M5/bruVxP6zPFUnU0rY3gUPuHrVYRJfn/2XvXXUu2&#10;LTtr9BFz5T7n+FQJSkglbi5bMn+QJSQEQgjxFrwBvBXiDfiDZIl/IGOBZRu5XCoDZReqKy4Elii5&#10;qs45O9eMGJ3ot3GJiHlZt8y1MtuXe+a8xD1mzIi+s7doLc7D5K5sqXez87lx98yZxvOVyU4X/UhO&#10;8JM4G5lF0vrfxMQl+7VjUq891SnJixIqUJcxpa2SCwAAAAAAPAkIiwAAAAAAAAAAAAAAuM6zu7sa&#10;B+MRZMzhDNGJP6zLmjb+RNcdi7K6M5CIiXrHIlmWiovsefM6WURNvrSelEZhS3MoGoVFwT76S9u4&#10;ZRTvDPE6B0KWsnX/4RZ9ZsKixUVEvbBoeaawiK9/vV2je9yGFh3G6casAADgG6WeU+NsyOlYWJS6&#10;yEx/PU3HF58+urFec5oItTrjldKuT5lKyoX02a9f67Wu8PqQ11li1CL+U9e6OTfdo4bE2R0AAAAA&#10;4AAIiwAAAAAAAAAAAPAtgjvTwWsdQypa0Q+6mJU+8otdOFQn7OPAagALUbhC5NyNJ8/ZgtCyWTi4&#10;RVHuO7RNWJRsRI9+CWWRRcGokEifdXoTFPm62mcaF5NNmJTC6aitb4vJUVMIcZxITRJkBkbbGLBU&#10;XYcsKow9XqwT9XQiojTMK6krUo3D4SZOGoRFGoM2CotMaGTD7dnGr65HHoU2Ogjx7hum8avu4oP6&#10;fcHtiNhte7zvRVN8dBh18GZ5Q8TcMCyOk90cnmAxdORg1NYdAPBdXdh2DnO3SyXuz1u8P5NF8Fg7&#10;l/MullLO0XpRy2kwO9uuTwiV1M2P28iehKZnYb12FbnKFR28jiuiInJhUVryYssuo8i0t45a58Hd&#10;NRz1IwAAAADADSAsAgAAAAAAAAAAwEeF7hwHzSHw5GNLm5GpGfxoU1SEOjeOPdP+cHNuCKUKmVdC&#10;RMCYuCj761wdiyKKjKrIKKWQGjWBURpERTFU55OzuxlV16IUAqNsMWqpEyJtRFI0iFBCm0NtrxzE&#10;lhV9XY6ayTJecSmRj2+mRG0+hUcBkoqTRFAkgqP1eamORO5QVF2KmphIxo3lF3axUhU0XRAWeTjO&#10;rp3Mrae8E94cOjfd4v6Ro+fN3EekgY9If4yM3yl4pT38jHIA3Dp/0SaVsaZYJgsy2+5quvoNcRV5&#10;5mLn/vVMHd5G9RqpuWWURrGmv/FrnZ6W5fplrkeiByIWB6N6WV3k2lZ4fbiQViyOuMZp9gKnJo/a&#10;/SI5rmvyiOsOAAAAAAAwICwCAAAAAAAAAADAR4OeOT4ERuCu42Ub71WPIeYDz5vtW6bqBJRqj5aa&#10;gCd1TkHZ9EPZGq15KywKaRE1yY/Ji6zZ2ix3bKpseWcUrkTShN0KizL5cjJdFBWN9PvCBT9srkIh&#10;/NHnXtxTmrBnFBv1790LqXcsiuVwExdpY1hERLyoqGgpY1QauwDJREu8WfMmLjrarOq20Z8hnnh2&#10;6XVjvhk3nYG6xLtXPM1dXh4A4PtjL1S8fK5p7mzj+ZLonlNjXD9axmec71VUpNcGd8Fbh2XuIkCb&#10;SV+33vurbHMvskWs537iktWlaL2O8jJlWlx8uohjUcl2DXFxkF4r4npRHfVsub48VudBf8FhW4e6&#10;EQAAAACgAmERAAAAAAAAAAAAAABVPNS/59Hjhjfv40VofjqXmZzdj8F7phFTFqIijyvr48goDyIf&#10;2qV02UK4LYxTvPNl6oxqzNk0TYOgaIhxe4JwpbkMdQ4QLuyRSLISzkJV9LM0AVG5JCzqotNS2kWJ&#10;jcsLF6JSl98Li0pp8+qXkTZf6Bc5iOiSkAgAAN75RfBZTmnHV5Pm/CNeR+xRZuv5mzbCItqILGmc&#10;X1wK2/Uz2/m9JFrWC8w0sYiKeL0GkQqLpiWJyGgdRGW9KC3LLIIjWq8XLDZHxYRDZJeKzfWHXWA0&#10;iou+/IUEAAAAAOAdAmERAAAAAAAAAAAAAPjeoY1LAh299uwVFwRpnFnNhmnJZ7VZavIdE/XQFDFl&#10;LioS4VHOU3UPMvFPrr5E1HVavfVJG9uITnikmicVLoWlEbnLQ7c8e6Y+/uz2jhnjy0LI44+F0zwv&#10;Na5sKRFTtph7kbpElPa6iynbC4u6rRqi0pJOG+5GTWTELizaCpUOHC9e+2ChS4fKU6aP48ScPMaG&#10;/tPnyV/ApggCqW/spIcv9BtkvEj0rkWXf8eXrwVxWuJLi+ovRf01yxco1wOTEdmKyOfhUsTUC15T&#10;FeF6vFnqLqr++XpNm6hFWLK4HzFNE/NSMq3LYhEQLet1bnbHIrkW5VmujTZsvYTLhUNy1GSwLsqu&#10;KaPDnglYTVzUn1upuQkCAAAAAHx3QFgEAAAAAAAAAAAAAL5jPO3E+7HS97TP9QUNUWipE/mkzbid&#10;FsiFO1QFPSIsUvegKvChGlMmQp8q+qlxMkPrMkQ2zGFUFGtCKqax9bRpZc1yFa3k6vKwfdT4mrZR&#10;/RKrmCh5xBgPTkGlionmZanPGlWmAqOlOQpVZ6EmTLKYsyYE6vdsuFr0297iea67H/W5df0m3WoE&#10;Xxt+NGwfLXRr/sfHXTte2nK2z5d4ipDosriAn+iudF2M9hxx0/fQpLf9z3dE1NETvovn7d9b79/F&#10;GflGlOClz67vy9fft+9j3/DBb5Q3v/vrv9t+2M6xiOrl7vou5iZC2q+bne9DTJQ6x6LisZ5VWNRH&#10;hvIolKXudcwj4jfzOiOJR8u5WNxnIXXQy1WctNjGLbb8Jama2C+j3K8y2Sz1r+pcRHZhBQAAAAD4&#10;roGwCAAAAAAAAAAAAN8DiLEAR4z+P9GzbPqelOrrYxej6k1UlUURQ+bRZiIiyjmdRFg09aKiKU05&#10;eyRauArlugLDcqqQxg5l7g7p0LhwjN48lLqYGW/IpjaPEJoUPhKZNGFR6RyHREw0z+5IJK9dUKSu&#10;RSIw8mHymYmHWMVGpboUmdCoukLIMsr4Ex0FAG3L9uKMcZ/0oqKnqAZeQ3hBxBcPq1ur0zfyL4mK&#10;7hHsXBsnvmsamv7P+LHAqOPbOvl9kC8Ux93TSh3m645FR/u2nXuOr5J0e6lpmxpW08X8+qXnSR7P&#10;cZlMbES5nbubGFbksiK4TTpdXIhziJOImvK3mGA1kwiL1kGLiIuK6oh0JHeH04UsvoZ2YSPVD61X&#10;a16nJXlJ1aOJu4sQoY4EAAAAwPcOhEUAAAAAAAAAAAAA4HuiqXYoIsxqU5W6iCpqwqLhTVLJUGuA&#10;qjORCIlCxCMxZ+5I5MNMWLQ+1/fiYHSHsKjGs5RS48Gougn1z230YSP74RL5Qto8tTG8P5s646U6&#10;l1FYVDphkYuIXGQ0z3MnLFqqsCgci8Lh6EhYZMsYv5Ze7LCNaztqel9smF+bqB+Pnhtldri0O8d/&#10;nfW4l/vikAAAIO1UtM8536Tu+sMbYWx/vuMQvnLv3Nac9XLmwXGpCmXzEEmm117OHNcMFvHRsl63&#10;cqYqEtbrdS7rNXhhETKV9Ul0RXb+LqMBE4dDXo6YNNkK2lxmAQAAAAC+KyAsAgAAAAAAAAAAwLfL&#10;l2r/oEn/HrjrWwjhjzQrm4tL97cbD+UXC4si+swcilxYlDphEd0jLGJX3zRhUXGRkB3cItqJQ30n&#10;NuqdIuo8qX/pjg8mL+LOccLiz8TUYRmERSYesrizeeYLwiIbHtNUYVFJFoVWI9bSQRRX2/acKXWi&#10;r42rBh2IZd7HD3G7GvdEOwEAwHu8nN4+rTZDn+25rUVWdiUZN5e3Gs1p11w/h+cQ97pLHVuEWnee&#10;j+tvf31grsIiWuQDvTaSG/75hZ0Kh7ugaIpE6EpU1rcLF5lQItWWmGcXvVnYr5CajkZfocoEAAAA&#10;APjqQFgEAAAAAAAAAACAbw9ugVFfou1DsP9481385EOAPR6L63ektgjidJA4mzWRi2qqcVGuOiKJ&#10;ZhkizsizV6i5KaigSF6YYGh0RhDhUJbPqRMShbAoh2OROChMGu1ibgp5fyx5YzZ5k1PWPTyI5L3M&#10;n/21b7hOU6rjgseeDelt4/zbgqjN25vEJgoyMZAKipbesYhNVBTCIh1e6nB2x6KllPp9sEermeLp&#10;mrCI6rDWZL7U5Kbv7fAG4Ps5+dPLxXjbKMBvuvzh6/tvvx9ajNnL9hNVgc/Rehx9hy3KUmyG7DO5&#10;PuRuvUNc65eMZFez4+g2F/6a05HORV2HqF1u2hTrp+v1ydRLMr/1qqUX8cVVT0sWlZFcxgqJT2Dx&#10;a5hvo+uLIDICAAAAwPcDhEUAAAAAAAAAAAD4aFg2xu5D2vfnO2HJW0ETRAFvtWtfY1xtmWoj0MVA&#10;9bUoVyL2LFMVrbiQqBcKubwoYlpkLi4ssolk3HAb0pQWdyWShWVygVEOByMTEOn4eYx1acvYrz+V&#10;9l7bo93hHc4/LTKN3dHInBZSjTxLqevOugDv4Gcl0/tAFRbpsJLKYiKheJYotF5oFO5Etg4mICrc&#10;uz50jeJ0/Nscm8+8+Ypb0Fs0nd+jWOCl68SwNHr/JyeiNz0GvusLPN92/dqe8r/E/v4YAmK6eT7Z&#10;n17ogtjo0vi391Mfe9bmzze/dx2bx2sad9GcGqVJuQmH67Q07AG7lnKya7Vcb2vUKbspIK3XxvUy&#10;ldfLb1FZkVyb5fqV1+ubin1DHMtZr3kUTnuFwzcwmQCW+WDn4yQOAAAAgG8OCIsAAAAAAAAAAADw&#10;PnhxM71rNIVjkWoo6M0aPBAVvf4ufeLnN4d7xploeZJaEvnH2iQOsVEV9qjGKDVhEWmDsboWdVlp&#10;NR6ti0SrQiQSx6JMJizKVUgUwqKIPxvERE9sWtdGq4t3ShX1mLDHItK4RqalbvyYwyDyifeb34/E&#10;oIXz0Xb+1Z1oLtWZqI7TC4r4uJmN3isAAHz14qs7P8d5+SlRaBeuvc+csJnvtRgy1dWSCXmWEJUy&#10;DQ53wzUsxbU46fXW5ufX6UyclywiJc01y7moGHi9bq0fFbLrWg7XPVqfecl23Ut+HSS9zqm7ku4s&#10;HpVUfU2CixwAAAAAvhkgLAIAAAAAAAAAAMBHpOt88fipP7PFZUBU9HGgjfiEUh/x1Xc6d+N1b6zR&#10;SO29v6UWc6ZiIFLJkAt9JhcXJXcZWv9MLjDqREUyBY/CIltibk1USVXpxUImLLJncyvaCor2B/bR&#10;wd6/HgRFneBHGqKliIMQ63MIgFo0TQiOPOyshCOEf9IJi1LqItWIq1tEiUavzGtpy7bPSnVMCkHR&#10;+N3svq6jw6A+eyLNJgYNvzsAAHiTwmoICzu8xN53MT84V/fzvaUjDzFqc99LJixyZyImczbSi6/P&#10;nDqxbG8hZEJhi0Wz2NFMPOk1S8vExa+dcQ1zwawIjNgFszTPC8t7VuERRRabvrfdtqtDbeZWGEBc&#10;BAAAAIBvAgiLAAAAAAAAAAAA8D54Bcci00OQy45ahMZbML3tP6vQxY38NiFu3bhh+7nLOFnHsWCy&#10;0kQ5zU0o3Ig2mSgee+Z6Io9FsTizEPtM01Rdi6rQaDIhUfb8tE5YVN2NfAXcFakJ3XoxU7Ylpy5W&#10;bZDEkUvk+NJvwEVyES/WREUX3IM8lqxEPNlS6jy4dMIfFxaVKgDqRFxMqZMbxUp0giH7VOdVyubz&#10;+AKpbpz0dNUtIkXT16Pcrv7m237Td9T24fj5tZ/LRz0V3v6Zf41YpvcQPbffbnoX67H9zrar+TXS&#10;7d7iGPlae3/cFEp70Qq/+f6+9Z1/5PNJv2/3o/MzjqteGEq7o6U3+OmX18bth8l1y75zznZt0iiy&#10;LNfX4tdg2nkExdWI4hot00+csl6r8jovrRVYIs+miWkUFmUX6pY0SwyaRpYWKksRKRKlmVVMtF7d&#10;1mvg0i7nXO2fdN5yjZQXEod6OqEVBwAAAICPDaoZAAAAAAAAAAAAfFS+Slfv7/3Pvy1ClPSf/2f/&#10;4Vstgm4M+9bERbRpfNIwLHmTjsfh7kjVnIki945paEJTrjZFKasjUabJY8lEXCSRZfJ9TplCdFSF&#10;RhpdFlFn2duT1EfE0O6Q5O7Q7ANliNoY5E5AOSLHSk5hrkVp27y2qUJYFI5BS3UoKoOwaF5mf12q&#10;yCiVbWQat3lqM9XXjPc/r+Fvs0sKqVEVG/mAeGruTckFSkTH82bebOf26+fBqai5Qh3/RN5CSPEc&#10;kc/T9Qb85GleKmp4zuREWxHAFzpBEN39/lj8xE84xT7vOLoleLpnlrfH4RuXC9rN49q2mDsN3Vyp&#10;W2Kifh6vc0i0M+f9wsFb+/u68Kg50L3kO083v59r6xjH7rXf2K3f/Ut/k/c4Fh2tAx1eF8fnS+Kv&#10;/rl93zxEohHFBSepyIhcWDREivqkNAiYeDiOyYuCqnLV+iOzXwtJos2mSVyJsgqKNPZsXnwW6zWV&#10;ljpfFSiJxImzbpvbFpEPVymtXLO1mIBrEQAAAAC+ASAsAgAAAAAAAAAAALiT/+nv/WONshL+/j/4&#10;nfSf/if/wbtf5//l7//2e1496hrXnnESoSad7Y+1W9s09SmyxNrrcLZJKdLIWuNRtEEiFhIhUXZx&#10;URMW5V5YpK5G9hm1CLNwKNr0h/uoMe6cf4bPRdSz/pFJS1rnq04/NqNyLbGvug01cRBbPMtOWDTP&#10;TVhUVGRkwqI6bWnCongfsWb9+qbNnt7GDVo7ljYKsNEd7JIIaEiMORQW9fMYm9whEANfBzgWfSy+&#10;JccifOdv+5u+dS5+6nF1JDS65PjEB8LWXlQ0XCs64VEqG2GRX+/zgfAwItG26xJCLuYa/SkRaFIb&#10;cM5FY9LMDVGmXSIa1a+C62OhYYX1Wtsp46gqohLERQAAAAD48EBYBAAAAAAAAAAAAHADERQdNdX/&#10;0f/6T9N//B/97S+1Gk9qSv3Df/S7KiJ5hzSXIWv0DfoUcQaKCDFqMWSdaU2NQaOumUi5NRgpYtFq&#10;o9G6ge4+NJlwaMoqMjpNJjSapiEazZ5NWERbYdHWfcebiVVYVDweLHVim2iMFm2GLoNIhsbe5O5b&#10;D7HSXcKieW7uRXMvLCoekfZ0YdHWNcRWPVdZV7hBxUR715S029bt9l5qZm+FRYzWLAAAvHv6GMvt&#10;ufxambM9x9drZ2queXF9OhIWafbm4FBEQz1gNUHu14mY27V2mgovC6nASK6ZFpOa9Hn9PNFMEdHK&#10;iQqHcKkUoiKWR4WHrfGqhNPWjg8AAAAA4IMBYREAAAAAAAAAAADABf7BP/xdFWdc45/8zj9Lp4cp&#10;/e1//2+91mKj4fSsJtQ//u3/3aOuvjh320iElZA25KRpxy07pRcN1QiyKiwK4ZCMw9rOo16AlGx+&#10;2W2lbDHZXAZyCIvUpciERHny1yY0mkQso8Ki7I5GLR6tRa00FVCEl1UnIt/vKoDxL62KgVjtEFKb&#10;BdUvljbRL3uHoCYs4mtRaCIkEpciERn1jkXLFWGRxKuVlA7juHITDoV3VG3Y5tS5QHA4TB2IkK7F&#10;/9DVn8Gxi5HvNyiMvhtGcdnmKMFhAMA7+73SXSXBVmTax8C11zwUQXYNbB+Yq13nSpgtZrRTL6dO&#10;wpuaq6F9kjMN19rCnFqqWh3Pks1CXC7jneRizs1x0WIFOa91iTsQyppSeBV5DcEXUgNxFgMAAADA&#10;hwDCIgAAAAAAAAAAAIANv/u7v5/O5/lJ0/zeP/9Ddbj59/7Wb73Wajyp2fRPfuf33lJscVM0ZCKe&#10;g7yPGnPC0SmsESEiGsqiXtEGXI0ZC1cikiZhdruA8DZqwqIUjgXVxUhlQLk2A6lFoOXqOBDCInUs&#10;cqGRio4yjbFnvQtC2gtmQmjTR7bw9r1HrIjDUPGoFeszco1BG3eTOwdthEUxvxIuSOpYxCoi0ngz&#10;NsHQEo9edBRCotJESKWE81ETK0VTtX7bQ/IMWQ819oP8JX3VGkrn/dM+Oi0+YO7ia64fP90uSEfO&#10;R9tGM/i2ucfhhJCKBcBH/YV3v2PuyoMmwL1e0sR1dIxx406dFKIf9plRpKrW61NqaiEKka/VAcxS&#10;nXCaOFPJmXmycdbrJk1l8ovRUk9BcW3NpUaiuqxoXcscZoxRnwzVGj2n5gMAAAAA+NJAWAQAAAAA&#10;AAAAAADg/Mkf/1n68cfHF83jD/7wT1Ws8jd+69/+Iuv8T/+3338Lh6Kb7frQCTFvxqdL4/JGq6Ki&#10;njAECJsiiy1LLjrKbRzq3Iqo2gdVVyKKpmC4Fwm5dzSqsWhVWFSjz/IgJHJBy2hk0P9V+5DNQWF8&#10;qHCncCfkKSr+Wf8bBUSxT9TYgFurcdNN7ZeT6jKaSGjxZUUE2lKayCjG4dLWqxcU9cKitnzvt3bP&#10;144IvnD4ULfbrsa99VNeiEoDAADw7WGanxCS9oaN44WHh/fciZb3tUY/h7jm2nLUR0jnReY5NFyf&#10;2jpRH6UqNYPFpflMVKpk9QJLjWIxaRqByus1lmrNo8vlbp7d9rQ6wDVIcDECAAAAwPsGwiIAAAAA&#10;AAAAAAB89/zL//fP0zzPrzrPP/nTP6tClrwZ9m/+W7/54vn/H7/3B19SUNS8aHj/sOF8bVa9NYHu&#10;k86yJwyGVCDkQp94dmFR3gmL+rQVNwKobgDN66ZzHWriJPtOpnAyitgzjUxLlI93QR9Txm5NVKPO&#10;Shkiz1Tss4RbkAl9zD0ohEQWP9aEReZwEI5BXPZeBtXxiVMTL3EfayZCIq7Lk9fW6OyFRbYeXNq6&#10;2kOD3FIfzza8gCsMAACAD0CIWeWKlsP1SK+RqYp8ZAStCUrnRri5zllMmlVv0+ShpUXqBi0sOE+F&#10;ypLlOsvLMpELi2i93oq8qL425TCHdx+7YxHZ5Z/7qFOuzoQH5o8AAAAAAF8bCIsAAAAAAAAAAADw&#10;3fKLv/xVOs/nL77c//vP/p8uHssaSX/9t/6du6b9Z//8j14cefabv/lvqMDkPM/p/Dinv/zLX9Rh&#10;Vexirj3uIcA10kuMBSQixBpnEv+hgiCdwuLGugWZYIaYNxoVslgQf+luQtkFRSryqcKiaZpE8ENd&#10;PBlVV6FUZ9HHclFkqPS2RlVq1Medpdy5Fe33U3MU6BuSqYp7mrCITcAzuBUtJvYJ96D1PS+j+EiP&#10;AZmfjJ9656AydBQtaswETeQiJK6CIvt+asSZLzMERzw4FKVhrm0HJndNSsNnT9ETMY/RNfsYm6Nj&#10;lq5GWRG13urWleLyNDivtX332vP8KluCL/M72zeEH/EXhXeOPfSi3zx75NhYp4wRZ9tj9ynfeXdV&#10;2C87+TWyiyoNV8DwLyouNNISR7Y9Wzwp8Ri3yalzGsoWi+ZCZn3OS05Fa5Wy1ikiLirUHIva9diu&#10;vSborXM2URG5mIg6F0JeXPx7cf+20gwAAAAA4IsCYREAAAAAAAAAAAC+S/7yX/3CnHPeCX/8R3+q&#10;z7/1N/7d9Id/+Cfpb/7Nv16H/f7/+cdvGgv1059+So+Pc5rnxZtpIS3y1yaGoRDEEMmd+EmHqSOA&#10;iW6Iungyw4ckHgaYPMjaY2pIFC5C6xuNKcu5uhXFe3IxUhdX1nRDqYappfrJdofVZJUWcUKpPbfs&#10;LxraiuSNRuqyvFo0WaqCq8IbcZHHkpmTkLsWLaWLSvPGo6qzTFhUuqizo5U3y4MQFiUXpaVNDJs3&#10;JeOr6+Yh+5y94xpODiW+bhpCZkIAVpcu3dfoB2fvrFK3z8e+MHu0TVt6M6g65p6+8j2Cun6Uowb2&#10;e+Ce7bjVaL+nEX97HungOEvP/p5eSxBCRFe+Q3rycfMSEcNz1vn5x8XTvp9bx/fRcbZdz+042+Fv&#10;8et5zrG7FSnuj5Gn/+aesi/es9jp5eu535e35nntHNYEof0V5enbsxc8cb3WJ96fF0IMG0uOVSzE&#10;KjbKcj3MRV2HUnftJ241QRMWaVhaE0STOhWl5IJkWyCvs7PaZb22i8DIREJDDGr2Z0rF5MPVTWl0&#10;DSzs05CIi9gjTqlaMiYXRCf4GAEAAADgqwFhEQAAAAAAAAAAAL4r/uqvfpXeVKXzQv7IBUZ/8Ad/&#10;UgUsX4japWsuQqMbUIwT8WfsDTK9+5+GYT6fTR6azzBEJ+JSNGnSmYmHpolIHYom+Tw3sZEIi0Ro&#10;dORYRMMGUKSItOARrq4FFGKhbqJ+/8pLcR/grmlJnHbd9Soouigsai5FGk22vp5FZLRwjSVb3NGo&#10;uKtQ4WNhUVvf/jhwYVG3/hGLxx6zVqceNF2kjlJteIoW6e5QOBJ0jE3nJizajrt1L2pbcvvwu08k&#10;cGUuMHLovqPXnudX2RJ8md/ZvoFj0fs5rp7rWHRPkteRS9L43W+md1FsP2feXp86UdL2mhnugBSO&#10;hrkTGNGBCxC166sOkRpE3BqlKBCRjwp4swiAiDPzxOpYJNdzEQlJNBq7UMjExQvpWrA7HBJ33kgh&#10;DK6OR3fuRAAAAACALwiERQAAAAAAAAAAAPgu+OUvP39Jkc5HohMUJTIXJyZzhZDeWxX4bCyB9tMf&#10;vc+uPBkda6guqzkU6WsVFvWfnU4qMqJOWNSiy/zr5G6Z8RW3GDOPBfOBR2Itafw1lwQa5nOkYmku&#10;A1thEXfCIncpGoRFti7LwtXNyIRFSxUWcYiLxr212a2t2Tlub3M26kbbf+HURDzte+Ht95OOhUXs&#10;0WyIYwEAAPC2pQl1zoSJussyt7i1S5Wdp56p4phqlNn6SmoIPhYWxbWP8nDR1PrDlsdpWocXVntD&#10;Pkl9cWIqXGr8qIuL1X1Ir/+z1DNynV+oLGpRaOIhmWa5uAMgLgIAAADAuwLCIgAAAAAAAAAAAHzz&#10;/Pn/9xfph5/8gB2xh5qTDVEpHk1m3j9uVpS7CLIcVkYtd+RAZNQ524ypKBSSIhcJhbDIHYpEWHQ6&#10;nbZio7RxLPJYtK7bVgVG5uTDKVyK5L0stLgIyBp/5I5GVWTE3DkcUBUhpTq8baBNEw3EvbAoxEVz&#10;CIfKsr52YdG8eAzaOnyeq7CoxaK5W5I8d7uUOregfkfbrqXqDhT7mrvx9/FK94iB6DBmqX3WYuSG&#10;L2DDbceifrsOrKEuwGOy3vA5zE4AAOApRcDrzm9rtvOUyMU27kH8WurERRcuF6MeuBPgJt5cJ8y5&#10;SD6NuiJEs5SbaLe58tEoQJIahptLIhshLCIRFYv7oVz/SeLXbHJeS4EqzM0SWyoRo74u1K7RnnrK&#10;/WZDXAQAAACArw6ERQAAAAAAAAAAAPimEVEROIRaTJYpgCR2zOJG4lZ+VsciFRSZsMcUPV0kWerS&#10;0kL0Yxlo1IRF3haL5pwJi0RXRC32TJ4lBq1FoHXCoinZKnQNPl3BEP8kf+bEmbU9aAIfku5douIh&#10;aBwtRq7CIp1OGnxdt3JwDeImPoolcici4i7KrH89OBaJe8G8uEsRq3NROBYtxRyLli4OTdqKpX5J&#10;TcTTa31C3sNpdCC63rS1bWuiI4uka3Nsh8ZlYdHxfLfc5w7WuSvdjELjXbzN0SK2zljX5/kN/Zhf&#10;uJHvcR81geL7Xk8APta54vpn9/zG+vMNb+I7U7p9njZHxPuuL0fLDPe83sLoeDH++YHSNl4WGs81&#10;OeqiiESl4Wpi12JXNsc1VTYn6ooiVkbFxlsv9aH8DU2zi5bW8Uhi1dYaodVL5opEGlGqmug0yqgg&#10;LgIAAADAVwXCIgAAAAAAAAAAAHyz/Iv/61+mn/0MTkUdXWSYt9vI7tgXtyB5n829J5yHXCckwh+i&#10;SW7lz0TVNSi7vMV1KCZOojqNmxtRctOfXljk41Z3Ilm8CJtydSuy4TqfXQwaDTFg1IWh6aoPjgmU&#10;QhcU8WUajVZKjUkRgU9MzdwLi2RgqkKklDphUWmxZaUKi5K6DamwyKJQXDzk0WidsKiPRise12YO&#10;RmlokoZbUS8sotQcDjhRJyyKcX2v8FHzlu5y9tkLVbZN3ddmFInthqKlCgAAr18UXDmfP9cFbj/d&#10;3mLokvPc5WvQ5mqxEZrq+Hx5hXhzrbm87uSqIpPuMqfNNbbVIFHPNHGzuBNxFVTTktx8yONlF5bk&#10;MzIBkmStTbZqk3w2meyXrKYgc1rkg6IGAAAAAOCrAGERAAAAAAAAAAAAvjn+8I//hT4/nD7sP328&#10;lS8HbQQa5lQ0SQdsUkUQt/QQdRWqIiFxDJJIsnAkasKiwbGoCYvaw+7m74VFqRMWTVVYpO5EWwHR&#10;HXuiOQv1bkKpugg18c74iPHr69TFm+mjVMeinbCoczIqpS1T3ycelnMkLFpqVNpzhEVdEl1usWh3&#10;HwSDEwxdGAfWMAAAAN5pgbS5Rj1FcbN1v9sPI78OH9cg/XU5VsVUP1mLnU5ATanGrCU2F8eSvIyw&#10;wVUcLFWWVi1rjWDi5L6usDUud20ejhAAAAAAvAUQFgEAAAAAAAAAAOCb4H/8u/9Iey+//uu/ln7j&#10;X//1j7b6tH/LiXaD3AbAhTrX+kejyGZ4UIhkyKPNiDPl7F2uFNqVqh9KeSMsMjciExGluHM/emm5&#10;ioKqwKiKmTqhUMR+iEOROiLljRvANmql2wXrFnSORS3WLLax9M5EHIIdF/osxSPKSh0uIp+YV+nc&#10;iDzipAqU6h7v9qdOU+Ize7ZIs14sxOZetNjrKijq4s96QdTFWJejI+bGiEcCofYR3ZiOd8fUlwZO&#10;RQC8yUUGgA98MNONY5oT37w+Hrvk1fecNi5Ht0W4IfKN+kYKG5mfiKYj/Y3I7ZAkuTUiXrPYHEkd&#10;VMSvKJW1HssiLCosUiPWmiRxdV8MM8ajeo+OLt4AAAAAAK8AhEUAAAAAAAAAAAD40Pyd//7vquvN&#10;Dz98+oirP3jG8PBBP4h3U1nzSmM7Wv5Hde2xN/G6RNNJJTnjnEwgFE5GLizyYLNsEWTywqLJTF1U&#10;RUMmNKrGOWpxlCP/zFffdVB163pRi/Xdcm3CtWFcm3siwqGa70XVZcfm6I3B0oRFIujpHYXYRT0S&#10;fbaI2Eedg0oV/JSNyKh/FLMPqu5Hde1i/8bw0pyM0iBuasIirs9NkFQ7lzweEBtTqdhzm6NmD2/m&#10;QalG3m0ERu9FYsC7pu5eB0V1nzNfFzoRPT+6BwCQjn+M/Q+Kb8VI8Yd0O3vr9f6o56RL51MerofX&#10;993+kNnZJr7ODuaDWDS6fK2JgUeH+Xb7w9HwcPs3V1RuGa1VCy7ibM51bB+yFm+L5qaJsmj9dBFh&#10;kVQNJClpuSzuprguWRyMVKzsUa0hNIr9n6L0YI9jyxAXAQAAAODVgbAIAAAAAAAAAAAA74L/7u/8&#10;D0+eJsQtHxS6EOdB+1vtL3XeRGjDruIZ+0g7x6KIQeO6lDad6IVawytFxJncZe9301PWu+n1QVUM&#10;JCNGNJetTmR7tGZhtNCG9luTyjTRUBtPxDeyXFa3IxMTlerfRMNs+MCxyMQ7zWlIHYnctWhZShMW&#10;uaAoHIyq+1Efb1bj0WyBvPmyhpg0dzgKYZG5GTWhUdV/RdSKbgtX0ZDs47KTEbXouN7tqX/dHyKv&#10;1Rznr2QVtHePQG8UgOdeYW7KCTfnC9pdYfbX3I+5K+hrfQXdtbp/fr9io1sCznvOy5cEopfP+aM8&#10;5+59E9c9rwEuT3c0gA/qqX6oXZtrZKpco309ReBDdvkeZm0ipOZ26KVWjX5NaUoShVaPgVyknuKc&#10;S5rnvNZcRYVBZZK6hDQSTd0P81oNrW8iSlXrBC9MalnhbpSiRVqn9KjZVh//7Kc/0c9wRQUAAADA&#10;c4GwCAAAAAAAAAAAAODL0rkCjZ9dfs+77m9od5gPb0yni0umqv3R+DGR8NRB7jRkwqHswiJ1KyIX&#10;FVVxUedYlKrcZysoSn1gm0eGpa4peSAi0WHhchR6I77clqzCol30296xyIRFHkvmbgDyCGHR1q2o&#10;Cos4HbsdbFwMUicw4s3rIV6tn0t/HIhLwW5ZTTB0TVhEsOkBAID3edHH6fnNdzC99nfUXd+rg2Iy&#10;MVGIg7zoGebRR7T213mrl1hrtrW2UkGRx6WS1CSnU9QhLnheFvl8LR0KlfV5XkhqF5pFTa41jDs6&#10;drUU20LJVhyRaAAAAAB4XSAsAgAAAAAAAAAAAHhrPOpL4CPVyPH7zesu6Io6cyDva8nLKx0kHbEK&#10;UnR9EjG10Kysg3ONJxPxUCcsSlOeUrZmWOoci7yfNzgW2V30taVld/q3aDYX2VQnoCYEqo5B4RSQ&#10;2uehrdp4BnVORWkU8NTPi971f9mxSIRFETmSqsBoEBb1u3/cqQfCIuqizlL9zus2b+NautfjvhgP&#10;g97YiUSBtHG96AVGH7mbCIMiAMA3ctk/dCf6aCKjt3aN6+PG2j7i9NTIzlvi2gPd0P4L4+O4MxHx&#10;yDrZ9ZUjmTV8F9sscj9jrx3iukw0LDnnQmtdwB7JSsuyvl6fQ1g0z4u6LVrdslCaxcRR8lcXWrxw&#10;U5uibl25WSvqvMUgKUFcBAAAAIBXAsIiAAAAAAAAAAAAgC8H0SYbRSM8SNpFvYtPdSiiTrhCaRS4&#10;dElqrhbqm17xSRUUNWERZRsrbm43YZFGdej4kwiG1sfpNLmQyIRFKjQahUXU/I5S12hrwp6UUuf6&#10;wybmIR7iwriLQJOmGiePFNN5lOp0NDgI+FKLjyO7TKct+2g0FQm5YEiFRbIOyzIIi+SzXui0FPaY&#10;kV7o029nvO8EX7FWPkEbypuvjYcIsxrjMjYH2/g+26YDo13EThtky6fOwWFsar5Poh+6Xc3dvr/6&#10;42pN6vbbeJcngS+0P/f7J6X79+fX2hdH8VHv73jlJ32nX+JY3K3DF4hC40sH2wuP3Wv7i+jp+/Po&#10;+7kk8rz0fV8b5+g4HT/bO8vdsw2vfa64Z3ZPPbbvXcYlTXU7b/ON89eV/Z+2YWoHx+r25+HX6vES&#10;c/k4adWSXKtLV++M89wev1SP2f4Y8BhfZqn91Llomgp5rcJr/UFSd81LVndFitKP542zotYPqsQu&#10;7YuTJDQJRtN66HQ6SS2H6hsAAAAALwbCIgAAAAAAAAAAAIAvw9jjdRGQt9VEQdT3qEJjUjUsQxpY&#10;51gUTaymHWnClRptJuPl7s769U1tlfkqZB1/jD2bpin1wqKTC4tEdCQapDzl44Zq2sSShRtPsWVx&#10;f0d/dQcyUVBhE/uEiCichKqTD4+eRTvHooMYsj7mTNyLTEi02PKWpUWhleZYtDDvlpXiGxuaxLwT&#10;bFC3dpyo29bUTddes4uLUudqNXobdHONLmXav216jHH+z+GWS8VbiWMuL5YP1iHd9dm3yPNcROiL&#10;r9NriRI+2vfxHoR89KWW8cbbeqCXeqX50pO+s/3xTTfX7Us7Fh3/Bq8fGbfOJa/xu741/61jUbrD&#10;aOfa90d3/B748H0nINtFnZo4iaISOBAWhXqpCntpXK/cCbw5ZZ1PYXMe0shWrZMK5aL7hClLHJrN&#10;p0RNk5oLYs5aVMk8EpXYCqobwU0PBdciAAAAALwYCIsAAAAAAAAAAAAA3hZr8FjXbLQvsAEUwVnM&#10;pi8JXYl/Trydpnsfd8JTqIhSUiEQa85Z9h5T0oaXNLVK5rrMFAupwiKqQqKNsIjExSh7NBrl0QFp&#10;t2rbRiS7A9Fwp727BXXRZBFX1ouJbDwexUP9rGPfXhEWjctldQBQYdFir+dBWNS5KR0Ii2yfb59T&#10;90zjl3zVeYOaq0jfJL0pGjlyxrixHAAAAF/sHPk9Cx9fztOj0HYF1iuLn7ZrZ9oiPvyCa32UmpNg&#10;1GrZ66e49mebvwq6q2BoLUS0oluyCr5l3GIFIVUjS3ah81o/iYNSzlH7UF2O1mtjrhwERgAAAAB4&#10;NhAWAQAAAAAAAAAAADyNJ3WrWKMu+hCtzTyqsIirS5FM4wIaaoKa1G6j7+bhzSraCn2Ys/Wu3DFI&#10;Z5LJBTP17nyyW/ClAWXTmZAo1cgza07RYZzWJaeDaI6pC1EXJ9bERNyJipY0z6UbtnQOQxFbdiws&#10;8gCx68KiNA4LdySLPguRkQmaNArN49CKvdh04fLgUpDzJWERXexp0lH00JMboAfCoi6uBQAAAECh&#10;dv2DQb50xzX0WU5xm1y0WqtlqxVCHE3kNQ6xWRvJ6NnqDMpmTpm97tCP1gnkg7KUtcYsbKLpiGG1&#10;+U9ddO0V8RzKBgAAAADcBYRFAAAAAAAAAAAA+J6hp0/Q/al3nXuElbsLVRedZIIgaoFYG2ERd+5E&#10;Lizi9tr0SBGhxe581NyP+viQrI0odSpSYVDSGDHPwMhFjYu4rMP8Vvu4497WprnsWBOqu8N+0ED5&#10;NhWuLkfVlqdvynWuPyouSlxjxlQ8FBFkC6dZn0NAtFT3osK98CeESl0kWtuK2D/dsNi+7tkniuZb&#10;4aUKoOIznX/vWLTrt5Xq8KTxI8V3X75+IPUNvS7x7PIBeSOzBV3Ae3me68WH3FKGGwq+j69wAT3Y&#10;yOfF9F1bxpfZjqev98c7v2yPy+ccp6/v7sTPLcder7CLA62LIbXKja9ecC8dMv11vB1X5CLno8i8&#10;7gMRE5W81m1NlD2liU7FCxyKFRNlkcTcqqyIwt2xVapVIE7rf1yF5xHpRhd3PEoMAAAAABwCYREA&#10;AAAAAAAAAAC+F3a9psf5nOazOObMKnBRkYuKWvr4LJ945wx06ExDdbpUBS/U7ku34Wm4SZ5NEGTC&#10;mE6BkqgkzzCr8/LOVBUbheFNOOdkveu9FGkmaZKGz9cERZyzblsY3IQwh7qUDHKxUBVLVUFOSbZ6&#10;3pmifts7YdFB/Fgff6aiIhUR2WtzLFpUSBSxaFyWKixaIgptEBaFiGkrLEqjsCh17kwuFAoBUdnE&#10;o/VuSH1M3LbDRtS3QUPhVIVl/oX499Mrv/rp6zHljgm7bu+tQ3kTy/KdtAHvaWhDXPMt7Qe+5zT+&#10;VY4z8LbH7Uu/gvvOFfSkaa4Jj/g4EetdCMz6dTu4JD1rf17bV/dt89PiPl/l7MF3rEO34uSxYsOq&#10;7L7oozXvzSVtZ9T6grq6clNfcK/29lIr4mllGhEInaaJycrAdZAUeZnKtAyxsYnH7ynckXLVI3GU&#10;KH0dyl1tRQniIgAAAAAcAGERAAAAAAAAAAAAvnW0efLjj5+bKMWfRcQyzwuFa44KjObmmhONxCrc&#10;8fyJ2qhpMWFDe8kcb7z7k6wH1Alv3KEo1Ri0WM9N45LavfM8qE76m+rryNJmyrG5IT5qApud208n&#10;0In3qTovxTBOvdYpdbPfdp34TmFRdQzy10u4FPHShEXcORa5AOleYVHbS+3vbqQWqZZ8/pyqIGnX&#10;cKV93/D1zRr4+d1eAAAA75L3eEp/DaHTRxDePWfXHxRVr7KgLs52rTnW2iZbSUf6opsRp7R1vAyX&#10;IREXSayZaY1EQJ4557LWfHkddZLacZ11oXBc5OaMFAVhe66iIisQXVREzc2R+/EBAAAAACoQFgEA&#10;AAAAAAAAAOBbhn75yx/1hXRI1JlGOjq9g46KWRYd5sIimkXosnDX3NG/RURE0/pmmtZHcy4iGgUo&#10;7jBkd35rMoXkgLHfK861gUQ1qstvcudmQ+Tio3AI6tM5RvFRcytqo02T/J1tmZ1zQrdsbz6VbljE&#10;aDQBj0Z9icCnE+5IsJmoccpGXVSdjQ4ERelIWOTLKy4mUscidzIyYVZEobmD1BVhUQr3pZ2wqCec&#10;mrjKvfoG3O7AOWwq0rCfaZNvBwAAAIAPWCxu6ga6eGXnK3XGwdhdnbHIfL22tFqONmvgMvJWG9Z6&#10;ZFoLOxGyix5JREXTJGKiyetIq5VcWCQiIRULhWjIVkE+1wFVZNSGV8ei+j5BXAQAAACADRAWAQAA&#10;AAAAAAAA4FuFPj8+mujEhSd6R7d3eEqIVxampSzVRUeFRtGg8fmYoMQdirKET7TXHpEWd5Y3UZE7&#10;FpmmyJo9TWijAh2Sbk9pcWq0FTJJI6gXuESEWdMSUdf1EeFTqjok8swups7DqBcWqWCHqvBnKaSN&#10;rhrRERFhcQd8iIHitceKBSpS0vmVA2FRCI5KF0VWBucifa8iI5WA6fiJR2FR2giLShUL0V5Y1It+&#10;SO2fasNOh/d7jmK/UtvPddpNBEz9u6nJRmFZFxFHdFt0tGkgHh/JtFn+d/qDptt7oB7D3+W+ufw+&#10;JZhive7+ps2+5Zv7H7zf7/AeFx5+4g/oyB3IBCVf9+B4umsR3dxX/JVPLveoYOiOz299N3TnFfjo&#10;e1ehdmK/RvX79FihvDunJLUuShOH0CiJQxG7SNrEQUXFQ1bfLq22MrGRvAp9Neu0tbYbH7x1tPzJ&#10;T36CEwYAAAAAICwCAAAAAAAAAADAt8ef//lfpJ/97CcuYqnCFmIXxrjjjr4PV5yIguAQsjRlSXLd&#10;kMeeZYmfiFi05lhEo5+NuRNFLJo2b2gQ3FTHoiZf6rpjZFIZGlxx6mBPXwvvHepGopiG2nPALnSy&#10;IDASZY45OXX7LtyCIg6u7pMQXvk+i+fae3KBDHMnRgpXpEHM1JyP4n18T7q8hWNNXdzF3ffI1V3J&#10;FznEhhw2FUNUlHzHpV5UFAqt5hzg+9f2Y+ILoh46eqrD9iKP42Zk51DVfUcHm9BH1j2jKc0fWFHS&#10;Nvfe7aZXFXW819if/Xrd3u5NYOPmGHn6ct/Dvnkv38/Rejx11W6KGm4Mfw+ildf5To6dXL72+t2e&#10;jg9/T/1rvW5vIlbfw/l1vyr0ysfuS38b189ZtDlq+GAL+EAkvD3KDqQ8N3YLHxcd/bp05j8m6mKb&#10;c1U9X1pItxX9MbP+N4ViPHfVndWYrHWaCIyyuXFqnee1FBUXo3PqBOPmUlSLZY/bZVO2p4cHtBAB&#10;AAAAYKAqAAAAAAAAAAAAwLeGdmL+6hc/hnsO9U43hZmaCKZYu6pFgFE0f8JtprkRmT2ROhZlcpGR&#10;uRf1kWj9Oui8UxUXNWGRNHmIazyajUhtgtSm7mbaGeFQFcOEqCnn1DWrfOTDiK/WkGsORWM0XDzP&#10;8+LiH3MTmt3NqcQjYtK6qLRt/FnvkhQCIZukORuV5urUvguzdTIBUr17vi0jpa6xyJecCkbJDnW7&#10;edypth+jjUfetLP9ecktaAy/e0mL+KbwB45Ft3YL9gX2Bb4P8O55L+KvZ5RU73u/puc7Fo2/26cJ&#10;2ujCuhxe4905syWRXT5ZtIhbFyPVz7zmy+Q1qknMbRERg1ZSFvG32j/KSIuEoLkDZuHdNvLVXZoS&#10;4tAAAAAA4EBYBAAAAAAAAAAAgG8FbYL8q7/4i4g/I447xNlixtyppvrMWF/GHG1q4BnFXeEqJpK4&#10;CR3Zos+yPKh/prxLvKJL6xaI306LHOs/3d147w4H40yIqBPERGsp1pnCPWl3v33EhTVBD7c4ssVj&#10;4JZFn8/nRYVFpSwmJnKhkcXGra/9s5vCotSERe0z8gZbLxZKdbphXVNq8+nXP6XW7joSFnWCod4Y&#10;gK7Ek+XkPT595F0U2uU2I19eDwAAAAB8m0Xn5Yog7eq+Umu9bibXhEV5cJWKei9n8mHUGSdWgTiL&#10;sEhE8CktiUSgvVjNtSxr7Soi92xxZ5SL1rIcJVfUVi58PxDBocQBAAAAvmMgLAIAAAAAAAAAAMC3&#10;AP3qVz+qAMYjH6hqVNg9ajhUQy7HydmdfnIVE5kTkb9XB6AWP2GjuDNRrgKeJleJBo9FnVRNCvWq&#10;lhZ9RU1U1LvvNOFTvG/3ow9qo0FYlGMZsk3yJ4tIRl5lV03Z8CYsKqOoqJgTkYiGzKlI3IlEWDRX&#10;UZEIjmZ/NGejxQRBxe6sr85DqXcsSp1YKNXItMP3zJ1Gp4sPSdzGu+JYdNUIIhp1dXnUf9yF2PUC&#10;rrsPv5S6r7nnI8eQAQAAAB8R3l+hn1ZU0o3r/cUF8849ibu/BlH0RZ0ODfFv1NUrIXK32q8Jj6qo&#10;W4tRbvXHYlachac0TUXj0jhbFLDMhycJBs5hnVmrxeReSe7SGU5H95o0AQAAAOAbBMIiAAAAAAAA&#10;AAAAfHTo8fFRRTDzvJCKZUxVRKHNiVgrDTMbXYfEkYg0RkzUODKzzLWjxBvnoMg7o2oZNDRa2q3j&#10;MT1XcZHOndcFiSiHutSzpjdqrjdNbMRVPGPzcgemTsSk02dKlvBmGytRXpryRjysYhPkNEGRCLFU&#10;VCRORXOxh752EZHHn6mwSByLluZgZHFoncvQRkwkf0onLAr6tyYasnXlTQzctgkXkqAmMEr7+TaN&#10;z2ZgzKEXFA3mUMO3iSQjAL76qb2e79pvlhAzBsB3yPZ6/9TzAN+4rt8afnyGOpgH7ddVh0WBoSNx&#10;elKlQdvtpRRC+Sqa7uaoAiQXy09FlOZM01p/LjlzntbXWqetNfAkNdH6FxUqIaWX6QrXenFdDlup&#10;yZa3FrKpvZkjBEYAAADANw6ERQAAAAAAAAAAAPjIqKjofJ7Xx+P6+ixOOlS4uMDFJDgq7BERUZ5o&#10;muSu7fVxWl+fJu/ziNCI9zlkvgyfi0elda9aNAU1BxxzLIphrnFSlyDr06jESN+b0w6pi44IomLh&#10;zKMIKJx8uIpvukaSLKdQbSRRH4fmYimdDzUBk85z4SoMEueh2YVEIiyS1+c5hEQmLCpltuEuKJLx&#10;VJjEvFvX3okoXje4GjP1d/GnK4kb3N/p388CAAAAAN8079b4b6NuOtArb0qfpss5mgftXlzcI+lY&#10;1sR1ln1s2lrjiqHlWvtmqyK5ji0GnGuNl9XFSMYNwXkfVdvXs2nwfByKNTos4AAAAADwzQBhEQAA&#10;AAAAAAAAAD4qdD6f0+Pnx/Tj58/0+fOP6ccfP5OIjJaicQ8pRVjERGmaTunh9EAPDw/p4eFED+Uh&#10;nTjENyIN4pqatl2O/p3rgw7u1B5e51zdjFoU1jpvEfGIgMkaN5SW6vDTbIlkWMAuOGrORaODkb+q&#10;5kmd/EndjTrnJXsUn4f8kfm6MEiWacIiEwxF5NkiUWhVWNSERipIcmHSTliUeBAT7YVFqU982+w9&#10;OowTAwAAAAD4uBVr1Gh7nqPCMfdLqo5uuxmTqYYyZ53/NMlypmRpvsWGrYViOWV1+lT3yiVbzVlr&#10;QyZzKeKa8Mu8VYrXFDXuDCwpQVwEAAAAfHNAWAQAAAAAAAAAAIB3AT/jlvT5fE6fP3+mX/3qV+nH&#10;H39Fv/zlj+l8PtO8LCoskvaJ/pkmERWl5YeFQm4kt2bn0xQaF2v5UE4elRZNFxUJaXTa4AZUI9E2&#10;79PQ6LFnF/6waJJMKKR3fotDkguHTExkoiHRLdnbzqmIa7xb4rjTvIsba/Ih3xjqvZe4jj84FnEn&#10;DNKG0pJmEQyJsKi4c9Eyq4AohEUqMlqKui1ZlBpXMVG9G394Tn14ma9d/7Y1xCjiQbjdD3/t7v19&#10;DMrYXKMXRppZrFxKyF0CAHwIcK76yruf3uVXRPTU9aA3Wf7XPDxbNfTKW7fTR9PF0UJPzWNJNBg2&#10;9qXR1v4nHISa+NwE5IOwiL0iZB7GUbG7OGeKsCjE51rjZiprMcouIFqWEBlpfbe+Lux1IrEaGfGw&#10;PvLsdaAqj6y2XMcyFTvERQAAAMA3BoRFAAAAAAAAAAAAeBf8tZ/99Enj/+KXv1QxjLkWfRa3ovXx&#10;I4nQSNx2RBeigqAssWcnEvGMCIZO00LlFLFkJgjKISYifSbS19J4STVWLB2IiLT50z1vxEbeSKMq&#10;LGIXGXlcmgqL5M7xxdU2xRtH1ImsuBMCqaORq3VKfR+KobAySi1OLT7gmE9rTsn+KJ1jUnUmqs8m&#10;LpJYOXUn6oRI1kiq3ke7iLJLGrGD0JCh4VaHHImCiK7N7PBz2jggbRu//XuN++hkUDItbzqAhMY9&#10;+ELcPtbG4czbn8j2WL+9TP4KeUP9MiNqZxRmtnPocD59w+14zvRvcW64dr66MlF37fh+3d+OvsPY&#10;fyY6pmd8z7d/U0THy6ROJfu2l5Hr84/f0O1toGft2/vff9lz0Si1HhUvQ32wP5E+b2HjXr5Q+fRV&#10;Xr+ivJ+JC4b0b63jSjsf5mHEunVRM8YnIiQyWVGutWzWalNsi0wYtOQsQiIVF601ob6uYnLSwtOE&#10;TZ6m5mIiDmcjEySVGqemEb/JXDx1abi0AwAAAB8aCIsAAAAAAAAAAADwEdGeyrIsFof2+KiCIhEW&#10;rQ9x2rFuSc5pyieNP5N+jDgXnR4+0eKND2/gUEq9GCiPwqDoaNNlKUtzDGpNRHK3owpbU2hdpWSL&#10;NpFQWajZ+EgzJmV3NeomDQFQCWGRuAjZ+PKHizWauL+bvHCVyYSgaBdbVrgKl7SRJPMQYZEOE4ci&#10;Fx/JcmJ8X84gKLr2RXV/9x/SZgdS92FtmMX2+9+9gxHRdra0W5+tMOlWY37UEdl3cK2/CaERAOB9&#10;XRXB19v979+x6L7lw7EoaqQnf8fb2kV1SryvhTZ2RDzUOr1zEVVxUBWJM4/irzLWT1rrcBdJ65/n&#10;Wt+K0KekXLI6Z0oNmcKxKKuoiCVOWMYRp0qiZX3OKoKfk7lrroO1Fkydq2YIifwhxkUpwbUIAAAA&#10;+KaAsAgAAAAAAAAAAADvgl/7tZ/fPe4vfvFLfXbHohAVpV/+8lf0q1/9Mp1nExaJC9E0ibDok951&#10;LU0heT9NOWk8mrjyrA95X9yJKO6wbs0wjy/z6LIm0DElS7zvG069a5Gsg37md5uz6oGoxpsVmW6p&#10;E6qoZ3TSsfFkPUNYFA5DIvgxMRBrA6iuW7J4itLdsc5lIyxK7XU4HxVuTkapcyqKaUsIjGKe3fzf&#10;snV0FEl2MQrt6if3U7cJvXoAAAAAPLV2oZdVIkNiWhQlpilPqijy2W+FRZlGvyQy9XbK8ifLvLLN&#10;TwRFVthqTSt1pYrMi8beru9nFhdPdS9a369j8CJaI5lmkWmJD1aZDt5DXAQAAAB8A0BYBAAAAAAA&#10;AAAAgI8GeWQOSUzDPM/pfJ7T42dxLfox/firH+lxPpMkRaiw6HSieSk61el0Sg8Pn9bHw/r6nOb5&#10;IVkjRWIesomI9C5sSnl9lBTxPGSuQOsbEQUVt8shvzNdRUPuOkTucBSORRI/YY2dnMI9yG5CN6GS&#10;JV90giWNYbOGUYh3uIuWWNydaJ7tbvKInQihkQl/kjaG2HPTyiCICsci+0vWmzzWzEYvJjoSMVFp&#10;kWvs8RvFx62xbH0Em8O8V+S8xK0gmmLX53dbWPSU+Bs+msdrxKQAAAAA4MPx1BKA6CAQbTsDbu6P&#10;g+vkdli8L61CsVKLu9hXVQ9Z3RYCI/+ctq6NXFPXyGo8XstPFZBTXuvHnAtnn4G4Fy20WLFo0vV1&#10;GSJTMvciq9HY62ErK7WgluLZxEcQFwEAAADfABAWAQAAAAAAAAAA4F3weF52n/3ww8nFMRua0Y4M&#10;p1IWmjUWbabH81kfrC5DmU7S9UiUTtMpPX4601mESPM5PSwPaZ7NsWhZJo17kL5LWbLFlklTRnsj&#10;ItqJiDNKTViUvYnCJgQqdid4rJ/qiLpINenPcAiRyBo/ZCodi6Vgag2aup3VHUnvIm9RE+s6iaho&#10;XX8RQomoaJmX6iikjyVEUhJ1wZ1jUawi79o8IRjiLnIjYtTifYn1StzFhPFBy6j/gMZIMbp1D/9x&#10;dsouCu2IG62ra1EmR5P2QqStMAlRaAAAAMDHopc+VxGxCq2v55/2g/V16oPPts+b2oXoCXWD11xU&#10;dT9N4B2Dmdt4MXvR8BQXt9cF51aLZurWmDqllDkWkcSfLWs1qhFoquFXwdFaA5NViBbVK5NNuj4m&#10;hBcLo5jAH1VM1AnD6b4qDQAAAADvFQiLAAAAAAAAAAAA8K759OnTIOb4/PkxbY1yXGCkd1pbfMMi&#10;whppkpD1TTJNp3P6dBZ3o3M6P57p/HC21+tDnIV6N58sUWneIGGe2sqIQGgdd/FGj7ROWpvGBEbM&#10;e6cea+j4eNr3yZajto6fvdmzrqq+XsYbyptQqLSIChENLS6KMreiRUVSEokm0WghPmqxZf5cNsKi&#10;1EVodCKhXnTEvWNRanEc3K/lVqDkzSoatiQNG9bvpoiJo0tyo5pLd+1I6Rtpr5Nitsv02NgV3Ot+&#10;BAAAAICvw2XJT7pUpRyPs3UsullotNqFqrDoYJyDWoK72qjOikfjn0HcfXGr6wr4OpjYvfltVmGR&#10;1aqiTKrFFHMp2Wc0eSRuizfTMphNUV+Sl3EyNHfFOe18LeFeBAAAAHxQICwCAAAAAAAAAADAR6L1&#10;h6gR3ZJw1ynqYlQ0n4x5WYfPKU8SlfZZYtCSRKRpRJnGlWWNFJOYtNNpSvM6fJomFfnIMHEzKuWk&#10;Yp0T2+eiNcrrcsRlqAaieeNIoiS2gpNuFZMnVbgex2LWsrsgWVPHNpG5RaRF1Fk8y0Pi3yQGrhcW&#10;lcUdiwZhUWrCoi5Wo9uRBw5C28ZVJ0jaCYvS8R3+G73Rlzb3gZcQAAAAAN5nGdve0qWxeiUT7yqv&#10;Zy07XDSrb1HUpmx17biKE2lsr01TJeHizmlRv0mTzuS1unmK8F6cPV05Ho6jtfakWmC+VOMFAAAA&#10;gK8AhEUAAAAAAAAAAAB49zycJs0WE3ehpH2QGrfgZH1Yi4OopoyVQqXY7dky7efHx3T68bM4GDUT&#10;nPXFvMzrMk7p9HBKn+ZZRUYiKpqyiYoq69ynbGKgaUr6LH8y+d3gISrq2iJUGznugJTCuahorERr&#10;2kSzx+BOICRCIhUOFREQmZDIhEXmWDR3wqKYjsW5KMRJqY83qyvW3JY8qm1Li/04FhZFusXeueeO&#10;G9Kf4lj0TngNFyQAAAAAgH3NRWOJtCk6KEorYqs/3TeIX7bQoSRTB02tTaP2m6I+9aWHnr9Yya0f&#10;mPC9qAtn8Rhec9xMUZN63Rg1b7+VG+clOBoBAAAA7xQIiwAAAAAAAAAAAPBRIIsbS/Wma7ltmiS2&#10;LMtjSlmchtZnkkcRByNz7VlcfCPiosfHz3an9YGw6OHTg4p2Hk7mWnSaLAaNZDkeWbYs7PKlksR7&#10;qGRWAQ91kWGGN0+oORZV4QyZiEZv6q5uRh3hLsTerCmLOxUtVWQkbkVnFxPJti0uMhqcjnxl4u8+&#10;Qs5SNWgQMpHHX1DbhNRlp3WdrmFlD76qOyQ43L8c1vC+Q6F/d5CU9lpdKd4sdXh/TxTa9rvdvKd0&#10;O1KNCHKmNzupfNB9e7Tab70pT91X2/GfGx340u2iTXyhRVzy93nsHp1/bi3j1Q8surpaROnq9ePW&#10;8MPz+Ob7HsUNH/kY+PLngbdZd7r5nX3U7+badjZDItrVQDRMzN1nXqd12hwafq+9S2a3IN6e96gN&#10;80VsXSbNhdOKbk5Tmpil7GEblk1gtE6Ws4j41xo1Fy7+mtXV00RFiUoTuZe6rZ3MneuqaeSvx/yW&#10;An0RAAAA8J6AsAgAAAAAAAAAAADvmb4zUt+HyCdPWQVA0+lB3YZOp090enigUyk2qjQn2LxwtOkx&#10;L+nx8dw1XKxpIcIicSn6ND/oOPOn9f10UoGRLs+FSPI8TYs6HkVXZ1nE2YjVrahwFznmQiMT56T7&#10;7G4itiyENnKXd8Sa1Ri0pUafzb2wSNyKytI5C7UWFVNbft/E6mPQqIqMulZzvZP9ac0d7hVMaZhV&#10;Hd7ckNoyLzd67/MK4pvrtY+oe9J2Eb2KeGm7VAiHwItPlF/hEDpq/F87lp9+nPNwPtqfN56zn+iu&#10;dXmpqGE7+Xv4iV86i9K17+gZ++nl5zN6g98HvdIefNv1vHUc3fpKbm1mn6z15c4T7++38DV/hcx0&#10;/dii/dudmChZHNmhNLAKi8Id02pA/a16acw6rLQ6sNafsY48/HZUYKQxwCIu8hg0cSey2phyKSzx&#10;wzm7uEijiDvXTXkbTpp+3qCusozlreOHwgiuRQAAAMA7BMIiAAAAAAAAAAAAvFcomhIlU39HNuVM&#10;NE0TnU4nFRJ9+vSJPv3wE/rhJ4/pcZ5VopLznObzmRYR23jolzgXiWsRURocgR7PjyYs+vQpnX+Y&#10;06fzp/X9Q/r0MFdhErsbkYqKmNbPza1ImkTa4KGpRotN4nCk2iPr4lhTM6vTUd9I2T1SEyL1n5cL&#10;4qJwMIpn9viJYHPv+7hzqXukNMSwHUhf0kt7PNvm4vie6z554iEyzOOWAwIAAAAAwJfG6pt7ayk6&#10;FGBJrcmuFN/Eh+1Kn61j0S6GLESWO6ET1xo05pNzrvWi+BSJAEhERCYmIl40drjwWoeS1KLhWOQ1&#10;K9GyvlvHWf9icf302pa4syrqn/lpOwsAAAAAXwgIiwAAAAAAAAAAAPAu+Pz5cXj/8HBKpWQT1Uik&#10;QjXWUWGRRZWdTvTphx/oh5/M9JPzTD/9PNMsTQzKaTqd0zlP6fF8Xqcvem+09CrE5Ud6FRa1MGuk&#10;2MP5tM7PhUXnOf3ww1ncj9K8vg/jocIRy2B3Xk/qVDT5Z1zHk+HTlN3lqAmLZFCm1AmLjsRF6eBx&#10;LDA6eqiwqIsyqzkTBx2qXky0S7vho7G/XH/nvp7SONzijbqh0BUBAAAA4N3AF+qU44LlsHZz96Ij&#10;YVFE2nJMuxPtJBW49wvfu5RpWu8gLLJZUReNpsJ/1f+stTSJaF/q4nkx8XvUoyI4WuaF9TP9fPHY&#10;M3E1UrET2etBWN4XgPRf/zf/rX5GbrfVx7zxNr+tloaXa8df//Wfq9upzcMjg1mcP8UhVJxNb0ew&#10;iUvo9nuqzk5THob95IdP+v8zGtecu3WXfTd7vPFi8cbyuITENZMLvNI25Y7N3VS2Z55lvsfzkf+P&#10;EZHY6Eg1RuflnC/st1/TeGjKbeEaW1eW6ga7zMvV/abbn6ktw2/yKO7OKmulN4MsfLwvWG/RsP+Z&#10;2sYBhgAuy+B89fuP/R/it7LETRt2o8Y1Yv2b+6vsA/sftnnubvIYDkm/4cT/pyu+r4V5iEysx1C+&#10;vP6/8Rv/Wl3/uu6y/9f9pQ62V44h+X9T2Td240vufkdJI7cjhjDccOOYkf/XtXXMdV+3Y4hH59uD&#10;qNmf//xnvs/iOKO6D0x8GE68bd0fH+f0X/2X/wUuGQC8QyAsAgAAAAAAAAAAwHukuhUxF2KJUaj/&#10;EC3/MJ0pm2NR+vTwKf3ww5zOj3P6yU/P9g/++g+zkwZXSXyV/KMrs/1jscxz1saBvLfneTmpY1FZ&#10;lvqPtQ8P1lxYF9T+MT9J02DSfxg9uWORkGsyGmtchMSjqbDI//U/u7CIW+KEPYdYqHMsalFoLlhK&#10;xyKk+g/xw7TapamRXbHO8e/fNRrD/0Ge6ngtBK3+C/H+K9m8b42qe9g2014eyTIG+zDzLm7txQch&#10;XQ+B4zv20uGOGPY3otDA14f57YWDR8f5teUyj+cLe803f9v3xLG9dRTah7rY3rnvPvQ2HjQ7wcf7&#10;Dj/WOfXofEUH5zjeC4yIhjKnBtV2YoYxSjalGrO2FdaMTkDuwJlMPZQ6KXonNO/j2qxOdBFHp2pZ&#10;S2ASbZEIBiZWYRHlTlgkj7wsLiZYqJA4G6mUJ1lacdSyUl/reJaQVk/BnTUTSiQAAADgXQBhEQAA&#10;AAAAAAAAAN4FpYx3eMqdrcyZqnimcyySRoU5Fj3Qw6dP9MMPC53PS/rpedamhtxVKXcH692V62Qz&#10;ndOi7kfS/JirMEfujow4tKJ3mcroWW5eNuHO+v40nexOS10rdyPS9T2tw2Sd2aLQvNlT71jW7gz5&#10;nePr9ogQacwb87tEW2xEdT1y56N2R3mqd2qnQRi0uduYW9+HOoFQ3CXbFk9+V+/YZD/q3fCljs6B&#10;UOhw4F24E1R3h3xtkh1gzTqqd95bA++2Y9GtxvIlZ6enbslmoeO8RpXEffN8xnqD7x2+dBh+seNo&#10;iN15wTIPeuSvvh7f42+KnnAOetXl0u3v+y1WC+fJD3Z8vsK5YxDNHZ08unlweprIbj+70Wmxufzc&#10;ro164eR2A8j8NjtR0V5kNKxPk+YMInats73I5G5jj4RFvQA9BjRxUXYH0LXWXYvcUjJrHS3n2VzW&#10;ulJj0TR6mDJFCaz1L6lhKKVFy3h1LpIhUvFrLa5abq/xSXeGFXpcZfmIRgMAAAC+JhAWAQAAAAAA&#10;AAAA4F0gNvrB6SQRY1TdfNYH1RiErFb9NE0TPZwe0g+fxLJd7NtZY9BktGk60XQ6qX27NCjO07QO&#10;nz1qILl7kYmCzLmob+yYsGhRx6SkAqbkbgfFWySyXg+nJZ2m7NNHTNk0iFzKxFU0lNWCvrngRNPK&#10;pnMHol5w0lni6x3hk6xX1ru7mbOuV98cUnt9OsiEoF5ANAzZ8V46NvdFoX1Q3qprDgAALwBnJfCu&#10;j89vwrFou03bkoAOf5iUaLMfaPfLDUeiqOW2oqIQr1e3I466j/tysXOytA+piooiBi1E3SZ4Et29&#10;1KRa51Lh9WFuRepYZGsr0y25WIyWuBMt5DWvzTfSp2y+nEq37vKuT3J7Z+UqAAAA8F0BYREAAAAA&#10;AAAAAADeG7SJ/SJvjPgN06SiotMp0adPDxLFQKY7Irsbex1JYs1ODyYsElHO4/p+nh/T+Tyvj5SW&#10;hVLcKR3RZ+1u70cVKs2LR6FJ08PdjeZ58Si1OT2s83w4Tevrh3W5Fv+wLJPNK5kw6bQu/+HBPjNh&#10;kTdmugaNLH9ZyuBKo45MOVyZZL7rssSJqQ5vLhy5kDRzJDtOo9H6iIzBAWjb3eKuoXQFrn99eS43&#10;5I6ER3RhnG4MdM4BAAAA8FEL5LsLmdEJ8vJY7kvJLfr1aBG9O2Y82J2L2J2QwlFUbgwgjTirrphr&#10;lV4oRFHibCTRaVxMiGTzU0GSWhmZk6dFE7PfZGA161UHR4iNAAAAgDcGwiIAAAAAAAAAAAC8C/pm&#10;QRUSNeq90+SxY1PO6mz0UE7adFhKoR/mH0SkY80LeZSkAqJJXItmcf551Duil8WchuxR6m3Q8iwi&#10;n8SLp5GRRqrVyDK/zVvFRQ+nNJ9OFt+wrpPGp7H9U4uImZI6FhUdLtsznSYVE2WJaZtInYc88att&#10;u7sdyXi6fdOk2ybiIoleo87JyO5yz01YtNhd4smdlerd69zuLO/FRNZMsvg0C5noxDq02f27KCJ+&#10;ViRRP49bd/LfMZer7/uotP6zekDR25gHXY1Ce62F3Yh0+VaAEOw1z6/37c9rxygzv8F3TLtzy3s4&#10;Bm7HIKGH/Zq/c+xO8JHPrZeqgONj+/l1yLXzUgyK+Vm902Iga51bKz0Xnm+i0IbN2MalpbRzM4r1&#10;kvlnjTSLyYuug7htWpVJVorK6CLul1sGMlGL6nVBkjyLoxHZzQKswqM+Llhpxavqmnb/z4AzCgAA&#10;APAGQFgEAAAAAAAAAACA98xBAoSQSeIXTtNEy1RoOZX08HBKn9bH8umTdlC0CbHYXc/iFDTNESuW&#10;0jybsGhZFo1Ii7uhoy9RNAtNGhZzOk+PTXUUDSB1OXpIZZ2eNAoi+93e7iKULabsNBVVHMmsTxIT&#10;4YKhzLIerLEQxM0VKBo2Fn02qUDoQYa7+EmFSTIPb8SIC9Kybsuc1/UQN6XFhExDvJr/SX5XeR+U&#10;0QRNm3QJ6l77Pqlj1HYND+97d6RwU+rpm2tPFQs8r+l85FjEwzyf2tC+Sxh0ZYaHoqPX6qq/ZAe/&#10;lx+7NyfHz8bTAUhdM/f1fjNfImbo6Lyw365bx8DzjqvtOvBbCP6+Mkdip4+ybbeO5e9XZHgQb/qk&#10;6x7OmW9dou7Pcfefh0MP01Jw+cI86WJds/+9c/ebod1vaB8yyxfPGSE+7wtApviML8p3wt1I6lVz&#10;NMouZGLSl7LNWd1G2YVFlFVYtH5ICxUXGWkNKzFqS8QRe21vNTH7/qmbpDU4X9hMAAAAALwYCIsA&#10;AAAAAAAAAADw3qldjnDs0RQxF9+omw8zqWvRD7PHl4kKh1yowxpHdj6f1ufz+shpns8uKlr09TwX&#10;bVSUekc0uUBnWac762e9Y5EIlmaZ/uHB1ivbndUqSErWjFFXo3X9liKuSqwxaXLndlanJVt3dRxq&#10;URE6b900sUCa2G/ttuEy3bzI9i46XxEVRTybrP85z9WBaVnYty+i3tb36x/dlexSI9+Ww/5L15Dq&#10;74K/h2huX3P0+HruFG/vWPRV+IY67/1mwLHoOz3h4xgAAHyHbIXbxzWM1W3Xzo1bQaEIfNTRcjOX&#10;cUmtFvXAsrGuqyL4o3VzIXvnOuc3ArjAKNf6VqKL1/VhuwEgU8niSJR5fSaNDV7HXbI5cOo8S1nH&#10;XyQeTaKP9ZktLk3fmzNpXe64dpt1/fnP/xoOMgAAAOAFQFgEAAAAAAAAAACAd0E0PawBsYPiIckJ&#10;Ep8g3YnTaSLubqeWBoS8Pk05TadTOrmI53ye07KcVST0+PigghwR3tj7sw4vy5zOS0mLDCvsgpwl&#10;zWdWgY44G8k0rMKdJX2S9+u4IaAxMU80QpIKfkQ8NM+TCn8ktm3S9crpYTmtr4u9p5xInZSo6nn0&#10;tYiLyJyN5L1Mv4TLkmybRLGFsOi8pMfTuYqJbNskam3x/WoCI415c7hGsPHx3k694Kk1md7CAeOS&#10;Lqbdxf968wQAAAAA+B7oxelVgLOJxd0XUAdvTcOTqJQqGhprLh7iZnWZtuBkoqJwXjL5vAmLkgqE&#10;JhEScXFhfPFautgNA2tBniO+eF2AvBd3Tp2Nu3JKjavOo+Mqw7UIAAAAeGUgLAIAAAAAAAAAAMB7&#10;gq59TP7HxDdJI8WmaSKLSJg0Dq1EFIULdWQ8+XxZTul8ftDXIcgRYdE0fU6TiHLOc6L1/Xmdhmdz&#10;PpJ5Lbxo80IaHlzYU8JYHY0St9iy0D6pC5E2cDjlyZol4XikDkslW1OHbT7SeREHJsmHoM69iGgS&#10;XZHOZ5IoCJ3XpHFn8zSnfJ7UuWg+rduxvhfXJBNMrcNnqg2k9SMXFbW9yREnwRechTZRS9S/uRHF&#10;cY9j0fECt/MdY8uew+Gm0bVlgq/2wz+I93qtlDjwMY+FL3UMbM9VBEUieOXj+Gp586rH8nsQ1NId&#10;+wJcrlX4iccZbSLYtm6TPNZyXkMPjkU1SCxZNC716Wejt1GkoCXi4TsPoXrUl6lW7S4o0ppdPsv9&#10;RhMX4kUsjNSNaKGcxbXIHYsW1tdSEi9iVKRCeeqEUUUjg5OZmeqmppqIxr4lEBcBAAAArwWERQAA&#10;AAAAAAAAAHgfDM1k2g2qsQyUOnERpVwsZmFSgU9WtyLmyaMbTtrUmCZx7pEYsZM6/4Rj0ePjaZ1W&#10;YsUe07w+RIVkrYr1bxHklEXFRMyLCoQWEiciEw6JkGfKMi8TKsl8KM8aUTadJ13V7LFj1lrxhkvK&#10;yRLd7FOlJI1EK75tbXi70zwXjzUTpyN5T7M5Hs2Lxalx8sgJUxCV0sRDJrairknvvRdujchdc92f&#10;Wxwb77+oF8A3by4fY8v2w54nCupdkMYm7LgObb+83iHOX0glQx/oR09XfvftuwfbY/g1js1+f98j&#10;pnlrtzKi46P3pYu99bujA+eNW9t63/5Kb7p/+QOo7u7ZpK0Y5tY0zxHPbL/TXY3xwoMsrlHjfOhg&#10;u+hV9+f2ENifF463+6W/qVv7755zeb+eH/c8z1evvtfFzS3Cq4+c3Z+PttPw4fn/0umg1W80FnZ9&#10;NRXnYK6BZXW8FjDm/qDuXLQXgvOwTVzFP17rVuekqOc9Ok1uArB6lcR0lNY360Nj0STsbF3Yulpr&#10;Tb2k6njEXt8mFd8XzusGLCR2pir77wq5pI6gUvfLAwAAAAAvA8IiAAAAAAAAAAAAvAuiRVGTt/wt&#10;1/uiXRHD3pPwJl2IiyZ3Dnp4KHH3sj5k+EOxmASLCHvwyLBlHVcciyxWTEVG0+e6MjOdE83Sy1hM&#10;pJPYYxoWjUUTVyCZ9jzP6SS2QDTpAk3Ak1WIlKd13DJpp0WeF3UsmtzxSHRPU4obsGWjpDlisWgm&#10;NKJMtesjIiI1SeJ1niJsWpcxLSYuIjNBWpdHKnwKoZAJmZILkqbWiBaREvV3pe9zL/p4DL7yfcWX&#10;1t/VftEJ6dJ3X6c/diy6bx7XhRZbIVGMe80p4MO45XwD6psjxyLwnV4LvvAxAMci8GWOYzgW4dx1&#10;+Xu7Vvs8pRZp5y/aCJa6+VMn1u/rIZ+OuRMcdXVkKHaYr9do+/qvORdxFc3XcdayV9yKkrsTlbW8&#10;XTTZuEgBv2jBz6IbsjhfqrFnzTQppPuieyI2Qf+gQIdrEQAAAPAKQFgEAAAAAAAAAACA90rTvJQk&#10;CQiiuemHkaadqaDI7pYufDJRzmQiI7lDeVkeqnOPNCVEFGTP4lg0p0+ffkw/fv68vn7U8dX1Z0rp&#10;UQU+lM5n0tg0jT5TcZEIi7K7A51dCJRVIGTztQiHx/Ok63GSuLKHud4x/fCwrtOnT+s8S5r1vbgh&#10;PaTywCoSEuej08mFQ8mEUeQuR9LlYc7JoiKyrse0bkeMc16XJe5MWXcUubAqq0gpGkuxfrRuR5rL&#10;EF9RStl/CxeMgYYxy8tiy16jGYrILAAAAACATTF91T2NRpchbm6WO805N1eiW25MPVa758N1cNE3&#10;2TwLa31bsjkWidAoq2CfJC0tYtJksmV97w5H4ci5fiB5ahZjbK6lugCIiwAAAIBXAsIiAAAAAAAA&#10;AAAAvEtagyMeRUU10jSo/QkR92hTQvMQ6OGUmpgmi4Amq1iGPedBXotIKNyLTqezjesCIPJxZFlx&#10;N3esh+hwksedLMWUTrOIes6zipA0cqzEehYVNomD0CSuRLqsKT1MFp2mjQ8R+KwrrMvzBZV1nOkk&#10;d3WfdP3t/vAQMUnXhGo0WY1L80g1FedkFyLpPgnRUFZBkqybTiP7ZV2fpIlp5NtroiKZtncb6ptN&#10;9XtJyYPddnkew13sTxP6HPd9LjWpjuZ9W5y0jU/bLnMcvo9KAwC8BPyWAADgJXUxdw6P/bmVbpx3&#10;6bgcStX8s4tYo825mjuHx+v1XauZaFiv5kgY7/NmvULMZFaaIiZSxyJ7yz4Pipo31rUUjw+OxVMh&#10;zqz1OSs2SGrbGwUoAAAAAO4AwiIAAAAAAAAAAAC8D/jwpYleJFZMRDWlSEiC3n8cTQmV3shHIhBa&#10;X59IhD+WgyaNiT5iSwQ901RqpJk0N8Kxx0RFS5qXuTn3+G3ZMs5CizdTqK2XzMfFSuYm1MRQ6j4k&#10;zkmziKFKOi0njUKTWDaq22XjUoiBfMsziTBKPuf19frZ5Mv1CAkTFa3zzra3RFh1kqg0nupqy/ZZ&#10;XITOWPeh2jyt21FyzGvd1pyq6GhZ+r3PF+LCfNjwdisseurN4VvRz4VDJBphdLRe+0ZbNOHa8MtC&#10;olvrfRSj9tLIpJfcRk8XngEAAADwHZXPXTF0qy6pgp4+Go2jZjKDnxAXaaXHrUqJcS5VLdtI072g&#10;yOt2is9oqMdC2JTWmlYtjMSR1IprTqnWc1REPZS8jO22RWpbqbej/hMHIx0tW5QaUb+72M2MhiIQ&#10;AAAAAFeAsAgAAAAAAAAAAADvj96pqLDegSzil5JVIZMy+T3M3quQ56xWReHwwyq8MYFQjGgWNHkp&#10;2nhYlknHSVVwY8sVcZGOp25I5hYkA5d5VhFRREBEwyREStp/KSY2UvefidQNSQRGMs/TyYRFEs2W&#10;3N0oYsnCHqeUk92BHU5E2e/G9gZMdsekuA2bvTkTy6kaKqYqjpKItOw7SsdbFhdVUZr1rvDFnZxa&#10;x0XWK173nZhw8dHv5ZISLPV3wF/+ivd3xPfNq4tT1XWx5hRfO4Tq+rZp73csujRPAMC9v+ttBA/2&#10;DwAAvOScuq9LeBAThcjofuEzHTg0uguminZajdTmfVQP0cFrGpbRhEW0ERb120t6k4DcLGB1pojr&#10;mVqqmTgRTaopkpsHMi0pey281rKsNyC4Y6ckGEft6svtBUapSwJOCQIjAAAA4CYQFgEAAAAAAAAA&#10;AODdwsxkQpfFtD8hbNEGQaYs3YeufyGNhhDYqGaILTMtR0dj/fy0WFyZiGckrkxcf2QaiSqbsip5&#10;1ucpPTyc1seDfX46pfk8p7OIixabNnWCm3n9vFBJMy1pWrK+Tx5fJvM+nycVFj1IHNo6T5lexpHX&#10;Gs2moqKH9LAs62ch6qFB97KuamJTPw13jMeOkW3RPaCNFs2HMCFRXtIsMW/r69M8aXybCIsmjWUT&#10;sVQIjZZozCSLSFt2DS3b96asKm0V/G73r3F8XB6GKDMAAAAAgKexd3q8d7rrz3fMoS1b69oulo1q&#10;pK+qnXIuxOsHZcq0LCKaL1JLr58tvJRSb0wopoQ3yf24YZuCEgIjAAAA4BYQFgEAAAAAAAAAAOD9&#10;0TkWmaNPluyDKnrRzkJ353NQIx6Si4k8OsFcf/QeaElWUGGRRKIRNZcaEeFYBASnaR339GBiIPlc&#10;HufpnKZ5To+PZ4sTc9ccdSla/yxs85sXdzryeDMRFi3LaZ3XkpbTZKIk1eYs7oBUbNyUPBot1WWG&#10;Y1E4LnH29dVFc217hGuRjp1jW20fiEhKYtLk83nOVVhkoif/rFNoqfkSW7xaolK/C/9aqrCI0yjs&#10;iUSJY8cSeurXP8xn7z4Ud67TzXm8lstQP697m2TQNIHnHWv0yvM7/m1+mfXGr+D+7+jlxwBde28d&#10;+Xd9rH6tZb6OCJU+xLaCb7185hoF9pzj6Khm29c/5FG7x+exMfrsmcd9nUfUt6l3qVzL3GzuREth&#10;iw9Wp6L1s/WdCYtI37IIkORtqdvFKf4fQ+2PyIyO1ulFqFTcIbUs3fpEzHDBJQ0AAMB3DYRFAAAA&#10;AAAAAAAAeF9IM8CbIhJZpq/lH/mppKVIAloxbyLtM5AYF/mENIZZdcIjCQOLJoWMbs4/OZ2mdW6n&#10;yRsw0mH4pMIfHTqZKCca8vI6n8++nHOa7e5obbZog0U6FzJsiaaIPZ9OuQqkSrFlmYjJ11XFR5M1&#10;TnSanKbzvC5/UjFQxLHp+CWnMS4sHIzsOZOJikgFVSdvyJQ0u25IRE4ShaaOSin5+NbAkX6JbIc1&#10;pfyROlOi2FYuVVhkA2w9uF8nFT3RRWFPbQ6NT91wn2fXyBrnw8Pwo3G+hGOR3QZP3et2HG42Zty+&#10;fte9VPm03dDvvBH9URvx2/V+ne2gJy2T7zgWRyFnH7+zP/yY6SAKjW7/qvh56/Bax8hr7Pu929so&#10;hDxqvL/2etFmAYfvd2fVl++L29txqwTgm9/xS7+j7bFup1G6uJ5Hx+7x9YaubOd2Dz9d7HfPdu9F&#10;anwwjN7w+N8e68/b1tf+je6O7068cvh7uPPa/NR1uTbfOA7HWdKT5hmiohZj+9TfIV087m3etjdd&#10;6zP8HuJYa/XY0W+GL/x++Mrvk2pEmtqMJqtRpZYv64CFzK1zXSv9/4as9ba5k5aSPaZY147Z84wj&#10;1rfEuCoqKi4y4lZgAwAAAKACYREAAAAAAAAAAADeBUdNOPkXfXUGUtWLCDZKFbJUEQeHIMdlHpQ6&#10;iUcTGZk5kQmSCpM5F+WITpu8IWJ3KovIJyLQ1M1IBELTY8qPUyw10WzOP7Osk7j8FL0HOpW0bfDk&#10;JpJiEy3JMm19Rd5kMWaW69bck1RYFBodb4DI59EwsqZO2w8hZFJRVKbq1CTConiv0WgSGeEOSSEs&#10;Ilc5FbutuwqM9H0x2ZA0u1iHJzdNGgUAY7vU/rom7LnWs9uKFNp8eHeMHK9BSq2N+LK+UO98RF38&#10;Xex93s6fLq/R7ph/yXq9wTzBezkX0queU7+EYxHRkTgKR+Rzr39wLPqyy3yOCPW1vrP3tn/Bx2br&#10;WPScGiymM5HTsVBsdCziuwSDlyqZGNTcMXm3MkTNjVSHa4HPtb7VWls+KQtnFwitNas82w0DxW9S&#10;8Bq3F9xF3WvTaARzVKHufgoAAAAAAcIiAAAAAAAAAAAAvAuoiz2IfniLQ5O3xT5LJhzqo7eiqd03&#10;0Cl1dzlXZ56YcVZBiLgXUTZhz7JM7hw0pXl+SMs8p0/nOZ2mU3p4OKXPnx/T6fPnZJELn9P0OKez&#10;OP88nlNZJAqt3f083nmd7Y7oSaLPJhUY6dasz9LsUMFRMrcgiUzTz3y7l2Vdj4eSHmT+y9TFQZgg&#10;SsRI2V2OcqaD/bCOlySKLbtYatH5z7PNS7ZXt/k86Ty422emNWIVc8Vd5tpk2jqKHNhcxE3pL+3H&#10;XG98fY0otLFR1zsWAQB2vxrsgne09/FtAPD98XTHou04xyMeORbdv0589+f1/w1cWB9jZCm/soYH&#10;S7QxsacD81pnL+ZCRBqEprX2ojHAZWEisxhV8dAN4d7rqNMBAACAbwgIiwAAAAAAAAAAAPAuyF2X&#10;gqj500QEV0pNcKMCF3a/n5x24poagSYCGRXf5E5wY6jjTpHpS5okEm2Z1KVIhEWLNiCW/5+991Bw&#10;HFeCbJEgVbNv//9f3x2RQC7TwJGUK9Ot7okzo5ajAZ0qJQQiwseaVHgjr18ulzDNU2nhtqxrFZvo&#10;9GLtk7JHL+TqMiTCInUa2tZVYsQsxou184OzPZc7WU5KrQ9DBUkSuZZYY9QsQo1qxJq0VbZZU9Qo&#10;1mgPTT7z13UvUdZ9kaaoyzPHJHdGii0mLhc7orrftzZK1IS4RZELjLKF0ZVpXsdDwzpd0FnXzvmi&#10;369/p3eMAgB01wauCQAA+MM/v+mpz3dPGNu9dktAdF7PmdtSV1mVer48kbqU3LXIFkHuNMrF5ZS3&#10;gnWMQsv2nYKIPVLZKndzKZK3XGBEXttrwhp5O3sFOwRGAAAA/vNAWAQAAAAAAAAAAIC3YBg5XB82&#10;d5zMblckApesMhoVFUm8gSiL1IOoCnl8IS4uqtFgFLqICPXi0ec5bvOJg48IjcgdhrbbLI5EwUU6&#10;ZC5H65qaq1AwcZAIdZLELDCpu5LFiNnw6ZRLfBhXh5sYV2+Hx6rFKZjYyKZt0Q5chVXMs65HNmLS&#10;DRRREdtrsn+yRVZMqiRqAqSyO1VIlLe2+3uDq1KwNq8ujCoRdPK4iLTUqyiamEtEXrk4AoX7AoKz&#10;DqTP6Q34sNxxvRx+Xt3Dhy24u9YnlBVnPVX08t746r4Ff9dn6fH6+GmRz611QVwE/gbOotIePQfg&#10;nc7fe38f7tbj4bHI6PH6eVd33jYDOv7toq7dpvjhiYdZt1qYmrCImHJ0gX8kEeyXFSZvP6uoXmOC&#10;OedoAcpeM3tNW9LQrNHf6H4JAAAA/MlAWAQAAAAAAAAAAIC3oAhkiuinHyjMJtIhfS2bS5H8yk+Z&#10;tXMg62vU9TN0sWpFUBRdxFMFNyby0Ug0WXxkW4469MirJhhiU//o+sRxqAqLrAvDo8XWkKvTT3b3&#10;or7fg1WIE3KZPoXSX2HtNCckmU9mVWFR6IRF2e5FUKTRbdFETuKmVPaX7Ie6rcXVyWPiov6je1nV&#10;WbI52UVb2qxg7kirxrRlb7Ls622ZQdyYSJ2LdJuTu/Nk2/66Dd2/7bidd165Z1HQoeeheiQN05yN&#10;hj9b0u+Cas4aFcWbd119XeDE3zAv+rj/2/wKkcPjzmkcBwAA+P3woZYaxUaPPqzpQU22cwT9NhVO&#10;W26L6JUyq7hEtoqnxKSp/RCpaEjq2jqBpxBb6ziS1PsmzjcRkdbZtiCvj/W1XgEF5yIAAAD/eSAs&#10;AgAAAAAAAAAAwFsgIhmhdg74vSpkQuuoEPEN5SYckt/4pXOAeRzB3ERF7RY7Fx/tPxg6Qmwd0hlR&#10;QhWmKZWF1R6F5BELFsFG3tasgp/F48eElSwXYnAG0uiFIizqY96kAyRtr88hbe+pOEkESGlV0VL6&#10;MDHTvO2jOEW9l9nm2Rya2r4QYt0Pu3g5i0zzEd8XWb8ZEtUdIH0oMna7Rq7pcUm6zSkmfW3d7mOi&#10;7TV2ZyePTzvprGrP9/0wdHZ3Mt/wypueudbfVHuefoVxEgAAAADAb4K+QTm6r/OaiKjdN8eiTr5+&#10;6qDUvjuYO5JHoHVCdzEx8qhl9yEic0FlcxylbG6kscaocc1D83rdw9juFoQAAADAXwuERQAAAAAA&#10;AAAAAHgLmrDI4sByiRPT15hcZNQJWHi4hZMOijNxURHMtGgDqtEQFkPmzkniMpSmurAiLSrRZnHy&#10;SDIfQl0EP5OLcuKatvlNfCMjoUs0mglxkt6LaGdNJtxZ123eaQ7rZdmeJxUYLetFb8ldkuZ50v10&#10;meeuo2PS+DZ1LIo0bL9GwdnG2DbU16J4F4XLhXU7JOaN3N5o0u2YdTum7fVFhE0iLNraIPtmWpMK&#10;norzUqLsAqriLMXVgah1Gp0Hfu2Hf9NO6DXyDv01u/1bTjs3LZKz1EbS975BUBoBAAAA4O+FRsXP&#10;E/DDZQ2Rvk8KmcpkNiaBam0qXzGsDKbQ3DblhezCezKxvLsX5aR1OrFhTqb+/aQGunEvnefetwkC&#10;IwAAAH8lEBYBAAAAAAAAAADgLahRaJlchKPqIpJQAvLIAybqYhxcuDKIVyxiq+9/MDFNe0zdSOch&#10;YiFYMlcRGxV5jIiF0pRDvmz36xw+Pkzoo+1yoZC4C6mDkYqKio5HRDciCEoiI7Kh0qG4FsmSk97H&#10;VDox4rYP1u3+YuvWOAZzLyJvfOY5zD4aO27LFTFTzFGFP1PpDJF9sDUsSeNkJDZ5BFzbbItHk0i1&#10;afJILxNSqWBKO1jWOixc1qHCJ3lN99miAiaidTwWvu6yjUVYxMNBotZhFNq478406WkeTVvEYp8d&#10;VH8+bx+7UR/Z/itCI+LQBrSXqLtyNtGh2+0QL3LaGHw+/N18v/AMMWTgj70a3vDkPWvSXghb0zHf&#10;mK/8TQTvcnxeFyvvo8moq6WPRcYoiL5VS71yvh+XQYdl7qPVHv3F5Hu7p5tK63upWdlE9fp9g6fA&#10;k9XhcXuTfPCARKdJZSo1fSYTGhVRkQiQpGYv309cVGQmlSao52yjB/R9+T4ggwEAAACAvwkIiwAA&#10;AAAAAAAAAPAW/PPPR1iW1VxfPH4gBPkhn+4oT1xMxEW2sY9Q2E3N7b0DtaeiRaXZ8mwkc4xTmOdZ&#10;3YLSx6XGXpXRzWWaSRcuDkJLWMWRaF0DLSYwsmmztyUPwhvZTnEwko4M66qw0dGtYySa+CfYuqY0&#10;q2uQOBWJOEkfU3MNKjFsRTRVRE99p22M1lbp+yjCIhFIkbo2WUeLiI/EVSmW10SUtMbq2CP3Ospb&#10;O1TYjl8ofSu8ExaV/WoisWLsc+ZYtOesA+u+q1HrHHtWZPRYrHRcAPczF3XakMnXn1NtXPvw9tlp&#10;+Ek832PcE0/0JBN6m38Z584ONJyHnzkcOITffYxeue6wz57fl/RwmnufR+Xv2q9o8/7+1nY0h5WX&#10;zprw+93s6Mc/N87jrr62Xj654OhM+fLDH5j7dZ4JeL6+z/hulXBalzz4QLJr6NY1yRYLRuN5an+X&#10;juLqszabcOnz12nvWHR23VSbIF9P92r5WtC5Z1rVqdHFXkuHyau1jRy3rY0qPiJxGRWJfI4W/5tz&#10;NNH8VqCnROaBxBbJnGstX22LSN/Juq6vlnIAAADAWwJhEQAAAAAAAAAAAN4FktG9+iM+lVG/ptMQ&#10;8Uzu3HHsQXfbL+jRmu705w1BBh7DMPnI45zMsahEps3iGBQnjRK7XObttoR/pzlQnMO8LGFd1rBs&#10;99e4qsBIxUUSK5aSdtywdk5w7eSRTgzrrCiRC+ydJTbiWgU8+r48n7pOF/KOnKhtMTeiqLcSJTFN&#10;5CKpqB0sZWP18Tb9rOFoJqKaRKzk086rxbWti/TERHUwmrZtmRYTHsWVtu1hjUTbJjNNU+5cpj7t&#10;QsS79/jhvG8vrIDyA5yfGNgFANSPSVwPAHyqgH2yzjq6DZ2Jsm/XY89coveuY+rcQW/XeHRfYOgb&#10;wy0yeVhWr2mvMcgedVxcjGI00ZDWtSmyRJ+paChJPRtJHIz0tbRV1+JAKuKjzJyytUvqcao7rLWD&#10;20GCuAgAAMBfBYRFAAAAAAAAAAAAeAtEmKMim2xim5Asw0ylNdldbk76Or7bKWI/ilsj2thEN8Wm&#10;SF181ouKhURo9LG1/Xpdwr9y+/gI8/ba9d8lXEVUtL02Tf+qG5NMLzdtOreoMHEbkoWLMEfEPJxF&#10;gOQxamn1OIYcLh//hA8VJVnbRIRl05jgaJ5NWCQdJnMvLNLnk4qLotxTLzoKKpyyTpYY8va+LEu2&#10;URyaZPkmLFr1tWWZ9PFV54/6XKdZ8/bYd1sii4JLdBwV/4n+MH76OL9yMvzKPh/66i4AAAAAAPhx&#10;eqH29zjofabqoep89HyNyK1WH9pSavlQRfwTM/HMIhySuF+LP9PYMxUW0Vb3bu8lExLJ8xg5JuKU&#10;eStvVTzP6mLkAwRKXR9GURF9ojgFAAAA3hYIiwAAAAAAAAAAAPAWiPBFnIokqiARe5IBh8hRf+yn&#10;GmlVfsAv0QfdyOT6m/4On5bb09rBUDiPJwp1lPOkz+TfiwpwLrOMaLZoNGm7CIgu202cjWh7/u98&#10;9efXYE5AVxPweEdJcyrK1YlIYiZsBLSHnpUNc/egzCXqypySVG5VBErblGsyNyJJOFtVSBRrh0qe&#10;k7ZtkvVObWsk+4zcuUij1KagbZP1SXtTnsKcUlg8Cm3aJlpUiFSaRrpeolUjJLjGTxThVO4Pg0ez&#10;URU1tcHe1B2hUI9xd8RCuPn+Z9iP+n+0sAdCpCEGjU7WdexhsnNhf759dnPute3nI2EAAACAd+VP&#10;/Ss3Rox9jzvjs2KdVqd0oWL0IFb4dI/zzRr74XHzlYyOREfHotDVnvUxlzW6+xGVeOM6DYlufzKX&#10;IuqERRzVsWgS0VGIa7JlSKmryqKuHpS3Itdat3diGtLYIC4CAADwFwBhEQAAAAAAAAAAAN4CE8GE&#10;kHWwcVZBkUSgUTbHHUo2HVXnIHt+SEbj8Yl2Orjoo3Y6dL/xj5EMrBFlbbltmhhNScNh1rgwnoO7&#10;BE36XNx9JrnJdOoIZI4/ErFg0WkUruJGFIILiVpOA3NqoilxMJL+idVaZJ0gS7huyyvylOjLFzS2&#10;wbdT1hWt88Ni2qZJBUMqLMqTt9cFTXW7qK5HO5C806WIjaRTZY2x7veoyWnWQSOOSRoXt9oytB15&#10;lAGV/djLbUxc5B1Wci/Hxg/JaQgHj/e34d089/py7L2+Y+xTQqUhOu9sdWditXGWJzfp/G0/lrzf&#10;kDsbto8XgawInJ0Xj2GcPbtr+tlp9tP/EVGOp58/r23n+57bdGjrvY/UP+zsPOyH/0LcHD352q1P&#10;M/qGE9jE4/SFz9jfd103x6J+G9jfOyt26M5nIg019fm+OK/X2mfMbfOf4lhUdTwngu0ah1ZF7Vbv&#10;b/Uu5e37Bsetmi7CopiJvP4lFf379wctXJOvMzYhvQ4UEG2RBjnLdxbbSyYeZ35ckAIAAAB/BBAW&#10;AQAAAAAAAAAA4C0QgU5KrK498st71M6MqI4+0QUvtHMdYjO6eSwI6cQt9zjrLOk7IogmfZxFBKVC&#10;pRzW1ZyBliW5sGjaGm+iosvlavELwRyHRAxUBEr2Gm3zL7rNEpHGdaOCRsJJxBhtr0ePKWMX7hSn&#10;IIlAW9d5uyW9yTTqPBTNAUpjz1T0JKKiuQqarJPDouamWfbh1jbdNhcNSSfrtG2dLGtboQq8vBNI&#10;lj2ZukjbKm5OKmhy0ZSN6pbtIjt+Opy7d2Dq9m3fUdSJh3rHI3ttiJl4kuemvbXIs47k0070B8uj&#10;8hqdz8unS/kEjP4qAAAA4LS+wy54snzg3Wt9XTw6h7Y6+Yn9/8Cx6HG9Vdr1IF2Md8fcivday6uY&#10;vnPMrA6iW/Er69Q6mazmjdsb241kHvs6QLw9JpnUxUoUNTJNlkFaM5faMYpiybRFpSWIRgMAAPDH&#10;A2ERAAAAAAAAAAAA3gIV4LjdUFSHH4njSipkyfn3tau5FXk7XUCjohjiMM/mWjTPJiwSQQ9t2yKv&#10;fVwu2/NZBTYiKrpcpuo0JFFmyxL1VkZTp7TWfVCcjURw5C1RodG6muDI3Ieu2zJFwHTRmyyzOBRZ&#10;m8xBSdZroqJZ9+UQ1RBEfNQi3+RV1QxRtH1fnKM8Km2aSMVTtq7tuaxnnapzk2zfskxh3W7LtLpb&#10;EteYNGlHc5mSXpy2r4uwai8sao/vj5C/RenoOdPetHPrGLcmHUV2DtAgOvN+quExlSg04iqYoq6F&#10;FNCxCQAAAABwVmuf1W7PzssnfkDk1pxNUBQPwiL9zqFRZtFr1KjComDCeooShWbCIhUKqdDfI4Rt&#10;eVrj0lbbstyKi2SwaVkF/3HYuFtWfxAbAQAAeHsgLAIAAAAAAAAAAMBboO42MVuUV6YqttHf36l3&#10;twnV4IZvxB3ccod5rT3jXK3TY4wSaXEOvt7MFp8QzP1HZDJrTnovQh3pcsiuZqHYBCul40OFN9v0&#10;2cU0IspZUwphWfSxuDqpSGh78zLP28siLFq224eKeqZYREzmUDRXIVM04RAlXZe6J3nnifTIlOgz&#10;dUXyqLLgYqLt38CT7XDdLt9WEQuVjpUivirPxdWIvAMmSVxbtpssuUS3BY+u0M4cblFwLbLOD3dx&#10;nLoxgn1/bPr3e1HR11JI+LlpOgHUvvfoU0lr9Jmz99VNe5BnBMATpxARotEA+L111KP36UXnv+9v&#10;w2/bNwHKjc/XPrQrFc4/61859s/Ewt2aRGOTdwdTatW8O+ClfDoKwXvHojad1cpBa2IJFg65fNdg&#10;qZnJ60h236aubpcUtK3GTYn6y0vfn6gTp48OnKJCqvUwTlEAAAB/ABAWAQAAAAAAAAAA4C3oxSFN&#10;G2TuPYNeY3Cu4fa46xmgQF2EGVV3oSZWKuu8JRIKg0MODcveNbiLWdCRzJOJduYph3zhcEk5fHzM&#10;Gm2mUpztLq1JOxJMeGPrMceiqPFm4lxEnLTnRLdQBEU6T3BRkglm0ryqK1FKs85XHIrmy1yXqV0g&#10;cXsvcZhk2eIEpTFrWV8Pq9gOBd8GeVjm8Y6V0tkiL0fSUd1h5u3/KeR5bsdLeluy7fvoIqWyXyaP&#10;dUuZgvovqciodKzs7nMTFpVdfEtYdFtQNHIuKrKOsW/vY+1OC9+VgVry3FkTXmbv3qT7/nzHnDeR&#10;x1jAw/xtJYdr5XuveT4co3vH4yfa8KiTnf5ogdXnHL4+s//s2I2uXmXXnn2+fuf6v3u5tz9nnvn7&#10;9fw6+nn223B2XtJ/RuzHD4/Jo33z6Pmr58FenPo+h4IObTk+f3Vf0JfP/1+9f+ik5fRwy8aGnv45&#10;/syHwX/i2txrYJ414KHdZ/f9c2p/DfZEr+vl745OFyVCuQnn+vKwCYnOP1+bT6jXRv4dpImQyB05&#10;Y/ddwz4QpFbmrbhVp6O4VVc5eKCznVJaS0catslq3iyiImID4iIAAAB/BBAWAQAAAAAAAAAA4E2g&#10;+302fXzWjZ/dbzoWdZ0D94RF+2W90hFf1q1uPVMMPEeNGeOPOaT8YX0Qav8jcQsWrSDxYVdxDtJ5&#10;ZhUUWdzZEtbtcU7m8iPOQMldijKZq5FMJ/Nb9NglfHysGocm0WvFMUncg2y9MaxzCjFJp0jydiaP&#10;W9tamS2uTGyJVLyk7aHAse8ICbVzReRHoikqnfqTCqqiiYom63yRm3bEyLpFVJRIY9xkpcnFVNzF&#10;vpWOlSzqpJO+lXMByCudfDwIH8bjfDL1wenoyf4eHu4Or987xz8rcuIvTs9wLAJfBI5FALxBFUVo&#10;w+cr0D/juP7u/VuEzeZ+dV5ZPBYJP7PHadhePtRQPExT6tTz9Z4PGuhroHor73q8rciu1c2TVLmk&#10;hfxW7YqEScLORBREPGkMmoqLRBxfHTiL+MibyV5s9evL7bG+vS5S769D+/7v//3/8OEGAADgLYCw&#10;CAAAAAAAAAAAAOCLRLPzCVHjEqJGlGlkmIhtyEY4azzZMrurEKkIaFmWcL0uGlsm9yIsWtd1e3wN&#10;1+Ua1kWeJxMZ5dWEPNtyZRqZ18Q7UZe5LB/h4+NDhUWXjw+LFPMoNSYT+0hHUC6vicAn5e31rCKi&#10;tLWP86xRa9O8LTOLOCjUkdZtW6MKCErHkEyb07ZdKW3bNYV5FRHT1p551XWK+EmERcsiIijrLKEk&#10;/2YXJuWTPfrrBmzf6/wq7511RN2Ehru76yuLhYYHAAAAAOBGabVzCzOheH/fnC/39eRZndfXdbxz&#10;cezXWWJ+tf6V57I8TRYmnmd1HDIxUWaPMi5iIREaadFONfYsa91LvkqyCDV36mxJwHAtAgAA8LZA&#10;WAQAAAAAAAAAAIA/Bna9hv/yTsM7T0PVWeNLsSYnYpPmWCSvTyFmlRfpdPr6HEOcJp1uVqehWUVI&#10;JsAxx6JlWV284xFuQYRAKawysjlJp0SqO0AjxyR2bZtXOiyyuhh96Nsi8olxUmGTTCNuQTGK+1Fy&#10;MQtZxNpk7klp1mwy7RCZOarISLeQ4+Ds1OLkpM0ylnu7bdsrMW6yLhEprTGrkKp0ysR1rfOmZIIi&#10;cUNKlIfR510cxLBP+Qkrn2eP4a0R9n8S+9H+r/rEHKaHY9Hf/9kJAdsv3nfY2eBX/S0YnzP//jYx&#10;ZBE/dox/xWfLs9GB7Tjzi8edQo3rffAZe9tR9Ky21wThobxr7pNNRNTfe/UZXAHUByx7nDDX2p6p&#10;JaFt9XfvQGQiIc7EyZw3tSbP2+vuRLTV8STmRsG8iXR6cS+Vm4aiZX0t+DIhLgIAAPCWQFgEAAAA&#10;AAAAAACAt4XPHvMNGcXDn+Cpm+/8ft9ZcW+Us3VDjJEGxX2mdELIE/EuYp7ttSIWYotWEDcfczUy&#10;RyNxIpqndViudDTEuGob2TsrdHRzsMiwmJK+RrV9pMtKF4tVSxqbluu9bmvpcJFlZ4ssk8ekS5X1&#10;TlV9MkXW91WgFG1fFZGQxqXJXNQ6iDQtwuPWpHOFQ4ufk3VMc/IOl6yjvw+JGHTnGJ8dVQq7Yzke&#10;x1sdXfxgHaUjahQ2mSitjJA/noCtL4iGZbd18cOT9exc5MP7/XYRdR1hYSccYnOs6md4qsdqL/Da&#10;t+JNVSr8H+nRfrT797vBztv3P37H7aTfdB7tPwtea9etju975y39hcqvM8HAq+cuqqD9vqM7+5Me&#10;xG2+fp7tj+HZ7PtlPl7FJz6P9ut4+uq695f2ix+0L35ePbP/HwlpXo3p/Wzbn9mWfm/25wnzo93J&#10;dZ5b17/V0rdrvVvNi+0MqxG+vZioPB+ERcxe1d85V7R+96VPUsPHOr0vT6LQmKMKi8jrblEWkQwO&#10;EJF+Gx7RtrVzWmq2Rb7gyzzp9wQAAADgXYCwCAAAAAAAAAAAAO/EvS6x8sM/cR9fUG6d4411GNzv&#10;nSziGHt8v1H9qOwmLLI1cM51gn6UswqGsm0Su2ORCHTMjSioS9Gq8WCTxZldF409W+ZlEIrItoiT&#10;0bQsIdfR3S4wUucf6+hQ0ZILl9Z12pZ9CeuctnYkFSat7hpkcQ3RxD1TDqRtEseiSQVQJlyat5vv&#10;cXE92to6yUBriV6b4rAPZb0qLIo0vCbbLcIiFT+R7QMRFkksGidrv2371r5tOmLf6LxXG1HXWdV6&#10;nCjc7vi6Jwi7f6z55uk4dqLxzfmpm4IeTH08J2+1iYZt2LexROQ9cQIf2vYs6Ov/s4Fj0a/ed9jZ&#10;4BcUTDjN/oPH+H0ci/r6qBdgPnYvonB0OaK7279v05l49mw5pXbrBUXte4NV6PlBW6lapJJ+AyEV&#10;1HeLDRYxnMWSyCPRiBLTVrSroJ/K35Hs3z2awqrop7p/dHKpjwEAAIB3A8IiAAAAAAAAAAAA/B3w&#10;71jf0dXFBDZk74h7D1s8mHQ6yMhjEQ9JJNq6rPr4siSNMls+7PmyLB4jVhyCgnZSiLiIVagjI5o1&#10;YsEdjVII6/Z/7awocWzz1pbJxE8+SntNOUy63Gjxa7IeFxZp2/6Zw0eazenoIvEMF4tK82k5TEH/&#10;9Ti3Is5S0RRbZ4vErcn05tgk+2Nbl4ipoomesotgqBNJ0VJi0WS76OAmZHER33TYXopC4zc8udGT&#10;DAAAAIA3Lcf5e6c741XB1S03w0dtMFFRceSkfQ6z1LJU6mypbzXVLKtonyhZXUvJIoi1blfBvgw2&#10;0AEHkYvCKagRUqBJtUvvWIgCAAAAEBYBAAAAAAAAAADgPWhCFRfInMU9cNHzsA7zPYw+rrdPt+LG&#10;64/cj0r8WdC4AxUEeWeEhpa5WCYlE/TEicIcJ3UUkmgwEeFcZhcWzfZzjToKsUQpsLoNLcvVREQS&#10;VqYxYsljy0x4I2Ig22+y/EkdjkxY1GIgZhE1qchHhEKjsOhymTUIrUatcRl1nsPk0Wjt+OTqvBQ9&#10;r6IIhTQ2LccqItLXijsU20ju0MVSSEeLvDltbVujbUd/DFk7Y7wtuQur2B2SXxWB1dxLnvD9KZPQ&#10;6HpCXQIfffI8JbrtrvSoaZ9xLAIAAAAAeL5Ouv/+ON1rlclnI+Ee1oq9O1Hov4pQ8HEDWt/2Tkpl&#10;iS4sIqn5x7pMRUccUyQZbMAiwPfaW6N1OZb9oosSLRLbNp7tFAiNAAAA/DYgLAIAAAAAAAAAAMBb&#10;IOKTTC1ygHyMsAUmhFCi0JriZHjzAPO9X9/3MVs0dIL0cQ77ZfadGWedI+15E0eVCIY+AkG2NyYT&#10;+UhDzUUo6XMR14iYKOWkj5ePa1iWiwuLbB8wp8GNKITmYKTzL+u2zGsoUWyCvB4pquBonk1YZOv1&#10;2DLfBtVFRVIRVNsfpIKomKkKqXQf98erOiZta5w4THmq4iLtWMnZotB6YZG3P8m+kc4WsrYwF1FR&#10;N7/cZT8X6nHYDe3+gsCoj9ro4++enDu82t/z3BzUta9v0424j+DHpOXy2Xv7GJFPtJMOLQLg9ucv&#10;YpoAzu+/n2cjZcHff008O40Io0VQY/etri6PXzmXxmnPNDj7UNrb9fvZMomqX1GNK4udqMiii63O&#10;koqZYxHZb8+5DYCYIlOeJCktEseJzbFoKnFsRF5YUyJZButCSetj3tV+nxsBAQAAAHwDEBYBAAAA&#10;AAAAAADgLVDnHKbAuXMsoiItcqqLDQ8ikCMcqgCn61h43Ffh01FZz+3lt9W3eXK250V4E2rnQ7ZR&#10;yYMYRqZLIYQmOkoaH0YmJkpNWLSu/2y3RZelo5x9GTGuHok2ti4nEfCsga5UHY3E5Ugi1yxizYVF&#10;23MRFsljEfOo21AowiKJMCtRasHFT9Ttd4s9k6lLZFu/R8zBKVZxkgmL5m2b8nAcOJioKm3TmWtR&#10;1O1WUZEIj5K4GNk2iGImU24HxzuFejHRLceqMwHZMxyj0x7JgegwNZ0s8yhEu73+8T2u50zdLm7r&#10;LQl9jE5e8POf2nc7ZAH4o89unNtP/k0C4HPnUH8uPRaF04vXbxEq8en86hYUipKpq6/oWLdR/92A&#10;wuBWtHc46tdvjkTR3Dojaz2crajeJp6sfeJoGrcKPInb5/ZtQebJKlFq9WfXoKo4ur2DIDACAADw&#10;Y0BYBAAAAAAAAAAAgLegORbV22nfVfWvuRmDxtXt5qu/rt/uPDt/oxfY9MIi6VhgV5lYssEUTBxi&#10;4hyZdooiIsoaY2ZOPrltszr4iDBo0siy6zyHaY5hWRadR5yARIBUVijziuNRcQiyKLUlTBJ95sKi&#10;y2VSYZG8JstN6WLzZt+HwTpTUt7e26ZJEtHmHUF54qBPpd0T6/ZRl+vFdX9s7/t7E7XOGYlj07g2&#10;d0xaNAbOo+AWE1RJO7LHwIkAS6IlyAVjfJKG1rsg8V/ZrUJPnpsAAAAAAP9tHsWlqS47Hl+kw0u9&#10;sIge2jf2sc5SB8tKrFaeSOt+eSXKl5yoYnvO5uhZbhKnxobU8+T17aPKdjCuxNEHAADwE0BYBAAA&#10;AAAAAAAAgLdAnXjyKC46+9G+JVQ9EhYVtyLuotToqTHPR9HGqyOlfR5qv/BzeYNdnePCohb/4CIj&#10;j0LLuUSGsbv1sAuLLuEyTzry+Xq9qhjHRDnuXuTTi8ORLNPem9R9KG7zEE0qLPr4mLflXapYSWMc&#10;VBllQiBph0yXA1dXJO0gKeqiYC5TNh8PHSmhG82tIiLpRcm+rcHWo8IifY9U4KTtXFbdLhFDJXUq&#10;auKqJKO5gwmscu5Gt3OJgOuFRbw7HvTksXyvvpgWcXds9yOno28HNhXg5HNuH0NTom3Abzge2AUA&#10;PP8nDdfMex0PHt1CzWlor5Ghl0qSvbCIqsulmwaFfb1YvId4qAirI9HOKIjvfPY2504XFtVBBTFk&#10;ERWlyCKaj6Ka9xo2b4+321bmZvmftkesz3VwgYiNgoqNmJptpde8AtmsOQSIiwAAAPwQEBYBAAAA&#10;AAAAAADgLajClEg7kQp9QtDgHRJcErO6DopdhJl1hlNtw3nbnolo4N392Jo23rgfUjyOauYQtdth&#10;vszhkiw2TIU0KjTKKgxSl6EY3S1oUocfcSOSkc8izmmjn1ONgUtrVDEPRRMWTeqKdNmWa/FkgoiI&#10;RKQUY1JxzyyCpSl7T4y12ByPUtkpgVaLeIgTq+OUipF2sRLkTkUskWuTR5+RtUfnkUCIKOuKYfHt&#10;irIdMYd1WxdnF1bJ0jL32V8uKmouS9o5s3Ms6iPr7PG9rqDumD0VT8Yn79GD8/ysA+2Fc7prQ3//&#10;yiXymc7Un+mEpd1xol+uXaJftMJ+PY9cFD5zFH9mM+jBeXrWBhpjYr7I49jL7zg2r0/zK06b/XY/&#10;2g909vzRPN+wId+9b37ieO/FA/0qbl2P/TRF/Lv//P31ny30pevluTbx6d+8fRvG/fbzF8RX18Bn&#10;VdtdEfLv+3vxl1T1T9RYvDu/aIhJu3cUbZpHfwfp9BovMWm1ZuNu+Xpi7FLFePfVgscLg0M4Gdgw&#10;ft5I3cuRtzp4q1MpeP27Ve42E7lbkQiD1KGouJGK7ihrTHQR+efgWn8qoiIRIbGJilyYtBNAcdbv&#10;VgAAAMBXgbAIAAAAAAAAAAAAbwHdcSpqrj+tE8L0LtxEOw8xxyKu+h+u6z22ZTcnl84J7l47dn6U&#10;jo76Onsb+86GLmrMpEVFO0Xm7LPNP08xpMscPqRzgD0aQRyLREikwqKpOv1crxJxNofagZLWkEKq&#10;nRKy3qS7NKr4SG4yfdHF6F5xkZIIi6ZJHJBiWCZ7rJ0o2mZp31q3vRwZ5klGXGsniQifoufBNU0Y&#10;tZHbIlgKoU5LLiwqYqbiiKSuTRqBRr4Nth0qYJLB3bnf98XVadzPZ8d07Bx+XRQ0Tns8v54fJE5d&#10;24/ztE6wMznPY4nPsNTS0dwnaTzTOdptIO/3mO/Mr3ay/ndNkH7/RvNpry3d/Aws1/K5aK/N3wuR&#10;nlvn638nvr7tXzvvnrt8+Nvb/fAsIvrtZ9a7XM/PnWtnAqPzvwXPiKd+hQjuM9v5apseLbP97aW3&#10;+vzmz3wQ/ILPm3e/Hn7fNvJJLc27Wq2vd47i6kei/7JtVpdzOHMvGur4fXnFofuWQbWmOjuF+hq0&#10;d0IqAk8R9kzqCGpunzFHi/m1grCIgkxMtBW5UktrLHAiUt1Qkn3jjp07h87iWGR32QX2/v3inT6Y&#10;AQAA/PFAWAQAAAAAAAAAAIC3oBMW0SAwOoh8XE5U4wz44W2QRhwci55p2yvz8PlLzMNb9cd+FdZE&#10;7fQg75gso5JlGtHplEixEnn28XHV+LJ//71qHNr//vdv3X/LYjvN4tS4ipKsY4VUWCSv1UgI3/ci&#10;LJrnVd9vx0M6NiyyzGLJbHkXFS1NuvyUJnMfiraMSQVDLQJC3ZUGF6qonR4xpzaNipnKvDFMS1QH&#10;I4qruxUVJQDVyDOSaDQyJ6PMXI2M+Eb34v1R8HeO3Sf5nCvR4cy70aY74iK6tSVIxQDf8Tl9/vjR&#10;e+AXHBvsgh85z8HfCaLQ3uhY8NnjZ8Ta9ML1TIdru8WhlRdciBTOI8/CzimSB5HRKCzq63ytiTlu&#10;iy8DCKQOZ9pqZxtmwDX2jIqwSGrumCQxzWPRyNyMttpeviyYM5F/Z6Bj5fuK0h0AAAB4GgiLAAAA&#10;AAAAAAAA8Bb0jkXFyeaWK0D5Mf8VYVHpLrA7+nKP0r04o8cj/r2DQ6aN5NEKHKLEekWbVzofTOwz&#10;+f2sYiFxFRJhkcalXUxYZI5Foc4nrOvV22IjoFMuwiZxLHKRUBFpSVtUHDRpO5oYicMk6yeLYJN4&#10;tXWdw7o9XiWqLWVtnwqLJnFamv056WtzcSXiJjTSSDVda7TtEqekOblbUnFUmlRoZO5HGhinIiNz&#10;TGEVYSVZbrIR5NGPcXYx1r1jwPseovHI3Hnv7a4Y3Q+lY6zvQxrj1vq+JXSjAgAAAOC9uV+rndcz&#10;9wSB9yMCfU35UZtuxQQWt8xRsNZiljsXtCKAl3qfsyfy6Stktbq6dNJWX7PGGycTGeXooiIl1/pe&#10;FsH2nYnbwIxd4wAAAIBvAsIiAAAAAAAAAAAAvAXNpch/FHeHmq4vgLjLKyg+RHz4L9yMR7Mf878i&#10;KjqLpTqPRAu8G+V8Fh2iohuZ0AQ0GvfFbZnV8YdMqCOdDmvKKrxRAU40lx/ZL9IBkbM4/CQVIMk0&#10;MS7eNolgy+b24y4/62ruQYs6ColL0BoWdSxqx0OezLK+SO5yxN6RUeLJ2B2NvB2zrUseb6u3dov7&#10;ErXR28W9iLtjbqKmOERglPQuiYLQ9fl2SAcLh6xioxS8I2eSKbMeW+kYGiNpmgitxGzcPgGe73/Z&#10;9y+1dfLJMveRHnTjfKInrpPubB6iQM5j+or4iOhWW27shs+/Df7Kz+f9+ff3xAQBcHa+M7rjAfgl&#10;NCF0cw86RhKHIc6s1XR0qMvuC4z2tVb3OB6Lu1LbjfdhF2e7q8FC+x5DodW0w5QymKCEIYugXx1B&#10;iSXuN7PGpLnhUbYINEq1PSVKmfNWd8esNZ62ZCu2fV3UFb9/kmIeAADAmwNhEQAAAAAAAAAAAN4D&#10;/9W9l1x0Goo+e+BJx6L2/sHThY8ijE82eucOU0Y0P/gd33/1L5NFX4iZzxQRjnViRBcCRY8wm7eb&#10;PO6FOSK2WZbFhUXmULQsV3UXsji0oPdFrKOuRGwjoyWSTOZfk8SsLYGGZm/TuWNRH4WWk62D9fkc&#10;pmhCpuIOJTEP3LkUiYApRnbvoSZIMEeiJiarwqFuBHi6zIOwqEShJUoqUtrm8OYmXTrL/pJpc9/5&#10;s+94OkrPyojyMSbj7ODx4RwYovae4nukObc6v/tz0raJd22l7ly9fW4Pj/Y7xjvY2johMgEA/Kpy&#10;4fs/b/a1AD7SAPhZjgLts2n4tC6xGnF0aiw1Tqk/y/y3Pi8OYnArrIdgMerrx7KGXrQdhuCzNmUR&#10;zoejsKgsuX6tqTW/lMvbP1m/t3gzbE4vgclE/Ta9Wh2Fyb9U5OrMSjIMIzP596G9ZSUERgAAAD4N&#10;hEUAAAAAAAAAAAB4C0bHIqLxF/giJOJDFFp+GIVmnQRNpORdAwfnF/pC2/uR0m1Ec1ndftnDgGny&#10;zgXiGo8QyNx7xO0nu/hGRDjmEMQWWRZMbCTTaXxCWoO49pRVyXONV1Nhj4lw0pqC6HJkvtIBo0Ih&#10;jThbXZyU1fEosb0ugiFxTZIoNHNDKlFoFxUnzfNqkWZbm7K7Ikkc2jxz60jhcXQ4daox2Tey/KBO&#10;R1O4XObQOzsxX3TSOJmzUtkXGgu33aKKmkQUZa/R6lESuQihRseidu4chUWfZT9Kvoy8b5EUJdqP&#10;Bkco6ly5+vi//vbV9h3FR2euSgAAAAAA78F5ihef1DJ0eH8U+j+sknYPOdAN4XcMVXtkDqNxF59W&#10;v1p0dV1X79GN2rGFElstTPadhYowXrxNc53dnEdzKvUjmauR1N/qbkRa93LmWuMXlyMeRz6EOzsX&#10;AAAAOAXCIgAAAAAAAAAAALwFRI8jynqHov3z5lLk7/eZaL/DeYD6kc30YNu7maRDgc3FKEdzGzJX&#10;oknfE2GRRI8Js0SYTT5GWdyHJDpttlgyQe7//fcSLpcl/HudwrqsOr/pl6yB5hKUaltEtCPLv65L&#10;WHRZTVi0rrKsiz6+fFy2+eTxxQRB27RJRUlZxUEiQCojsstxKcfMdk7sRDcmLuLJJtDnU3E7sjbN&#10;2/KmeVUB07Jth4iK1jVtbUwqiJLHsh363mqiKBnZnVLrWLH1230RHLXtvnMgx7Pw5H1+k2voXrsB&#10;AAAAAP48ztxFj699U8FfBODPLGuXqtYbRD4SFlUBVGguScQmMyIfdEBWI1POJjCy9ODMeYo0qcg+&#10;Wu3tbqLyPItbUd4q4G2m7bbdm7RIBUcHsdXB0SgEiIwAAADcAMIiAAAAAAAAAAAAvAeDo0sx9HdR&#10;SnWa8Rt37w0aoi7ibPe7eB85UGcKz45otjY94xpDraegjmw+3djWmnAMSAiiLJJByTYimmO3QBNQ&#10;XUS445Fm/3yksP6fVacRMU70EcvSFhH+zPM1xGkKy7So8EfeU1cfHxGuIhzdx9ljy2KY1imkKiya&#10;wnwpjkVJhUUi1pEFXC7Zn89hDLDb2jEl70wZrHxsX0ZunS0lGk3uRRRF9riETMg2iXBItkHbJiKm&#10;1YRFU1xVQCWiqWVN1n4S4ZGIhzQTrUW0eadKrts+nh+tPf3xPj8/6pFjvtMDw+cvUTg97jfnuXfR&#10;DCF/j05QPjlfQ/XzutusR0tmvn0tgB/na5GOb/xnAecQODkn9ufF83/HX1lPOK0hwN9Tcz6o+LCP&#10;fsHfraEW4Wem5zvX5VHoTUNs66M0MBqPPY11VYmXbVFoXGN66/eObpbOmHQIVLOgM672pdX1srTM&#10;BUpS+5rjZxHiW+JvjCYY2t6nmLaaWARF4jIqjp3bi9lFRaIocsE/ibZoa3N5L4QapRY8Mi2wOaBy&#10;dVsSd1RxIJWBAwAAAIAAYREAAAAAAAAAAADegvMunM6ZKHRCIu7e5tudETVeoPsB/1YP/NgxuRP6&#10;0I2l87nYSDsywoN+K+894H4eTykoc1OoXRAuAAkhupuRCojEyWcy0c/H5WJuP5E8CqF3LBJXoTlc&#10;52tY1jWkNdu9iIxcdJNTMrFQsKg0iR7LSURG87YOGRF90Y6UzC5KKm3iMgq6RLPFmuMlyygCof5Y&#10;ZI4a3WDbMImGaogI0+VMtr1b600sNCW7iVhq2+51ziY2EqHREsMSZZrV12fLUycmtqi4XM4Hzqej&#10;tougyJyLyDuNdp2LdD+Yo6VM8JNnOo+xeP7+Pq2iP8fGZrN3sD8WFx0TMPhEtMH1Xzp1aqIb18u5&#10;AOTRNNCMfJ6zKL99J+14Dj0+Pr/lc/+Jk+DxNK+dV/vP7VfPw7PO7bcQQO3+tn3Hvn1m339HZOP+&#10;vKQvbsdXzu0mKKWb2/nTlc9rbf0d12SpgY7bcqsm+v7PPLq9J4s7zP68eLD3j3+j/o4/Ur9jOx5f&#10;g3TyufrltYZwo3a53Z5Wsx13k9WC+/Pbvof4e1rTlmq92y7mXVXGNYmZuy8yJkaSKfLhO05xO9K6&#10;NEdNStNlRqnxt0qZIk8xU5oyz3m7j8WxyOpcGTRAa95KaHUt0ppfam9rXg5FSOTfpCRNbVuXCJAI&#10;mbkAAABOgbAIAAAAAAAAAAAAb0kfoVUci/pbm+ZWFFqzMuJemFH+fdmx6LSVNztDho596zMYJCfc&#10;/XuP3fhpHcYc1dhHosO2G0/hI88h//OPCnnmy6QOQiLY+fiYwz//LOF6/Xd77UPvr9dF48L+vV5r&#10;pFj2CDMTF7kuaI0haxzZNo1EnUkHRcg+bRoixcwFKfd7pXUOu7BnkrgGnW7SxyIIUmHUnE3IpIKe&#10;6OIeUpemmVoUWs6xxrKt82yxZ2tS0dPVR1RfF3NX0o6Yre3rYg5KpZNFOlLaceOb513Z89Z8Hk6e&#10;l86WogYbumj4eID5/Nz6ToieONfp1vrpiesVjkW/+/MSjkXPXwsA5wT4D5474fk/a3Asevu/eocC&#10;qvwdfORi1NctZ58n5bW+ji9uRaMIqcUX16EM3NWSvRNRF8db44G5c1HtZ6zKIhMv9e6eUa09I9vg&#10;gRJ1lslija0+t5pXRUYam7ZajW6P10RmUkRaE/ffqax5TOZeBHERAACAIxAWAQAAAAAAAAAA4M/l&#10;h37yPtNfEH2h815+xo9je5/VM2kIQqROaBV9AVONKyj3H2kOKX9oLNjl8hGW5f+okEgERR8f/3/4&#10;3/9EWHQN//57DdP/pu35NdCyhHVdLR7MOyOKu01agwqURNAjI59lA1aPQiudF2mbV56v68VGSKcc&#10;pBNjXT1ybc0apSDuSfMs8WX22ERF07acSV2XpslGZct7IZiYSHyOpA9lmlgFVHNijWcTp6KcrC3X&#10;bd2zCKS223yVWLSr7q/5GsNVxUurd57YCZM9Ci18U5cJn5w4dXx75uqaUEae6yOqpk4nt9JpRUPn&#10;1vicupv7C5FFxt0+p48RIH3HWEAnKgAAAAD+xq8LveDnE45zpQ7ro8tKTVWj0VRJXxxWrWhvj19v&#10;s9S/rLWwO5a6AD9YCq/UtuJERCXetxMWkQ8C4GlaaUqZpRZfYxbB0HZL5Fok+Yfr4IxQd87eChMA&#10;AABQICwCAAAAAAAAAADAW8BDBgB3P8Tz+B93I38pHJyM+sX0r/laDoKec6eV/TRnLX4QjeI/x5dp&#10;+BDXM/5mf5aiVSPVulyEIlThicIUYo3SouLMwzmsF4kNm8KyXMLHhwiL5m2WSePQipuR7p9cYhjY&#10;YsNCqFFhGu8QpCPDhUZkMWsafdaNpmaPRtM0BVVPkc6XdSS47d81mdvQXByLJnsuIiRdtroJyWsl&#10;9qEIaCwSLUors8SqcZi298SVyFyQzJ2IJA5NOl+IytDw0Gtm1tmFU9s6JLJCoiJKHMRwDtDutj9H&#10;T87ZRxF+h3d0rPijq+FxX45Gz8Wx74c5dA0/Rp+N53YfDfJM3xHdvD5uX0cQK4H3A6clAJ//+/Mn&#10;Xz+49P8T3yZejlUrzkVnDkZ716KzWqjUXhr6Gy3kuNbYWidur1BzKBq+x3T/0C6+tLSHaPTPKl5C&#10;W00r+nVWsbzU4lOmEoWW8vY9YC3RxBIjnPWe3XZJSn6p9WPk6jhKoTp1QVwEAADgFAiLAAAAAAAA&#10;AAAA8B706WV8MxuKDq/0j7kbJTxEo1Gdc59I1Wlk2qIeJUZ9oneqpGKdtv38hXH+MpU729hIZvUz&#10;CrPOO6mrjwiDpmyCGxERFbegnGkYcS1CIh3ZzLkKi9K0vZ7N/absO+l4EBGOCHskKm31+RcyNyDy&#10;0dvSJaLxZtSUM9FtnsRlaHKHI95aO6vQKIc8cxUCsbRflhazCpSib3U0qx8VNZHHwMk2SDSatstH&#10;hLu0xtrsUW2l/XOaXXTFur2y7jLqvLlQ0egM5K9xjbkI4ax/hc+O290DvVOc3TwXRtFZcTQq7kTy&#10;2I5Nczk6G4l/OAeZTtfRn2UHD6P9C/xckN+96LXjNQTnpF/Nf0X4dR51g+P/Xz+3e1HA7zofXl3v&#10;sa30xOdqu39+W+8v9/x5//eKfvvO5E6MQTe2ER8Df/p1frw2joMHbtdjvXhnLyq6dwqX98bINK9g&#10;uiSzMhigRqRpLDLf/K7BgXfLPd6XWrDUe1sZTNFF/5Sj+BZ1DpeJcnEgFVFR0Ghijztjr/VLrHFm&#10;FxZ5CUzskqah+sNZBwAA/20gLAIAAAAAAAAAAMBbMDoWjU5ERTR0mKd70EREZ45FnfvRE45F3wE9&#10;OYHrau5Oxp3+owyY1o4EdSwSIc5URSdmAJRDpBjWOakzkAh+NP2LPGJMhTlpGKVsMWjJ4xSSdEeo&#10;o1DrfHWRkcSchaQLszYEF+1454eKd1JzPdJR0x6F5uKiVR6rY1FVg1VRWXErYo0xy7aN7shkkXLm&#10;iiSjrEVlNIciLGq9xLKOEj0WtH2p61G180EETGX9RaATOrekXglWe1VaVETdJ/Tg4B/lOztF2+2j&#10;/uB6CbYPdq89OuGITlyKyuXRdR0NQjh+9eR+9pqHwAP8enDOAfDfvH5eaTrvHGTAH/id4gWznSIu&#10;Oq+bzq+BvYNRrQvLsoqO3P/jM/E0nRRgu3b1kcflcV9DWdyvCoXIal4bJGCuorLAROW7xjzn2nY3&#10;OgouJ1J3VC/9KJJFFkcV9Q+F463KEAAAwH8ACIsAAAAAAAAAAADwFvDOZQg0ov/jPkBNLEXWqyBR&#10;YdkFN9pZsL0sgiKJKLtckjoXyXzSSTC70KgsTSLERPRTREFyv67rdksmIApN7FOESLkTbCURGm3L&#10;nFYTJqVt3ss6b+td7fFlDiQxaHLb2rF+JH+8te+Sm8uQi3Yk/kxFMxOHSTIltv8nKv5FJizSUdb6&#10;2MZXi7xqah0g2oEzS9zaPFnbxelIItTUvYl0Heqg5FFssg1lrHgVR+2OQQ6lw2h33h7P5LvdLdV9&#10;qLoQcRVBtQ4j6hyKjDYCnQ7RHG2+ODgYaZRct4wYz1rUOQXxuF2DYxEAAAAAAAjn1ZQJ4Hv3Iy0p&#10;S03GVs/vkp+9yB8q/kPtdyYsCnVZxXHJZfZma1oETvo0xaKU4xo5bE6mpCL+4uppuc0Ssha1hjRx&#10;UaROXHQoEW+WwwAAAP46ICwCAAAAAAAAAADAW9C7C4230ByLDrEB3YMuCu3sVmx/WhRUWa8t4DwK&#10;resY2MUslLiw+9DN0f3VEaaLptIRzXRrlPxJNIlvkwaiFaVKMKGRdkKkMnI6hH8+ko5qNuGRiGlW&#10;F9SYQIfdXYi1P0I6FJZgDkg5lI4KdUPSIc7NHUqexzjZKGjOFpe2zipMEuGOPI4uKrrM5oiUt8es&#10;rkJbW6dOEBRN8EOxGky56Ka0KdT2ev9ImCfprJk6FY7LryJVdyYuHSnT5NtBYVpt+9XdiFp0Wj3N&#10;6vPtv9wiXr5D9LbvkeEvXDO9MIh5P6icx/PtiRXdHN9/Er9DP/I5sDvHAQC/9e8y4UL8Ef6U3YrD&#10;j335Z352fbXCulN7v1D3l8caX7zdZ3rtpChi+SI2b5HGu+8T+n1AxPImTNLSPZpLqTuC0iTlbM72&#10;7WFbpKYTa029fYPI5jRqZTDrkIXodfkYEVzMOr1G3r5Q+KADxKUBAMB/AAiLAAAAAAAAAAAA8BZw&#10;L+Qo6Wf7OLPQxB+CS4WG/+6sIQzuLLvXz0UXfKe9dLc/YC9EOkK1/bVTYIg8c1ubQKdDg0PTEXWL&#10;pKpYks6AyNbJUFyJNH5MBD6Xi97++Wd14ZC59kgEmqU3uINRWMzVJ4QqLCrHQdLFKCQV3Ugkl4lv&#10;WGPYxCnJhEOsyxdBj3Q8yLwq9vGmxm0hs65XptluyeLJkkSgcXFQKiO+XSxUZFed048sc9J9Mmk7&#10;eA67KLQS/RCrKErm0ci3lHQn6mhtb6OP2h7FabL4zA/6gEZZjh0Kamcd28h1SavgoppygVQfbXE+&#10;GLw/H1vvzv6cO5MGlfOrjGYfr4cvXbXdouh4tdxRMvVivX6bfv/n0Hlb/7zP0/vtPheL8M39cL5f&#10;+OH+gyjlBznYp/EvP6fOmnDWqf6dzXzmGr1/3vGpULh9rn72uqeX98WjdTzeV/vP8f3foM9cf8dl&#10;Ej1fG/22z7yu1XRjz3ymLr1/Cf7859uvigztt/Vsu/b7op/mM9f5T2zTcZ380vafxaGNtQqdOlfW&#10;s4t3r5ELM7ltsDkF8bDs0yrST+AqKgpj5K+/WZ+WQRhjTJsLk0RgJHVnJNq+C7Cns3HMXoVuRS9n&#10;IhMW2YIodC6ZnRuof4IW8b1Admf186qi/XTYv//880+A/SUAAPz5QFgEAAAAAAAAAACAt6CaDtUf&#10;yF1ItJ/giSXtpUYq3nF3n+oQRPu1n3H+I7h1Mtx3LDoKJ251tDRXpH6VHJrLUo1U2LW49oX6ini3&#10;1D5iS8U34hzEOXx8zGFNH+7WQx6NZkst000embZqXFjWVZjDTxOAJRXs5BBzrAKlnMy1iF2kpI5G&#10;IixK5nQ0eWSb/C/rWOcc5m3auMroaIlVSyq+UbFS9GOWJx1qPWUS7VCIrkwqZ4dugzz3ttvuoOqE&#10;pM8lCi1OOp2t22LbFukAoWV7LA5LtG0T+3DsXmRRxEZnYhw6OYuP53a79yUX3VjgO+fGgzP9IP4o&#10;rlxnI9rvnK/0hNyo1+WVNn/leuf9NvDDaw8alZ/eF/TS8pFYee/40N3n73JSvO7A9jdchHTofH90&#10;fv/E4fu5U4K+tW1/6ucuvdm59ifty+9wZvwTtrUXE/X3rc4/E8ve+9s31llUi6uxspIyuLinngol&#10;d5G6FEZTzr4C46GObMKgWtuRuyV5TawOo1K5S7ZZDJqTFpOIgzJv9T2V+p6YhgKx+xtG7CNAds6w&#10;zLfU7QAAAP4aICwCAAAAAAAAAADAW3AWgcY3ItD+jO15Pn7qjN6x6LUZi1CpF9vEMM+TO/X4KOTt&#10;sYh8inuRvC+iHHt+Df/+e9X4smVZVUAkAiF97A5DzOYupPck75OOUpZ1resU0javzJPSRZebLqk6&#10;B4k4KXP2kdSTbqEM4M7eQTKlaAKnKMvc5p1mjUybt9vUb8PQQUy6nvJYtienJpCalyksl1W3Kc4x&#10;LNdVR1Zft22SmLV1WsK6pEDJBFImJvoB8QRz7Xbhb1hUT+4clapW7OXz7k4U2j4iEB9bAAAAAPgL&#10;voOcORZ9B72w1ERFZ+Lq0hD/2pPH8utWDXhzOT5fNGWRPCquS7TV6yYC4khpkvo9WC1fBg6wDgQg&#10;/zpG7uFJ7lrKbd2n0dMcIC4CAIC/FgiLAAAAAAAAAAAA8Bao2CRbpNYQf/aksKh3O+pna7PrGNzq&#10;YRSGH+P37hL9Ur8uEuqWfLKO/XvNhedzqyjRWh5d4EKc4uRTHHuKO9Gs0WizugpJVNg0zdvtovek&#10;oqQ1rElEOMn3bdLjkhJ5R0QTC4lAR11/pmiuRfp+0nX3UWgl32wSMdO6avtC5yAx5WhtjhZRxjOb&#10;K1Ke1DlIBEbS1rqNRHV/ibBJ5tW2ymO5kTkZXebVoti2JlzjEpbVREfFgUqzIcKqIqm2zO/sG+Fh&#10;4Pqj82nvmFFj4brzsXSGEdlxLu3NOQ7z7G/7ZYavxP6cmYCFx9s2XlO34kcgXwLgd9E7ePwqfsX6&#10;Xl3F79gPvwt85GJf/hf35fcJivYuVXTymHfxt/t6kLVOrQ6Uw/eYvpzk6ljUC306w6IaYWbaIhMY&#10;xWiWnzJ/3ArenD3SzEX/upzsbp36GhclUnFEouJQVG95jEYrzVSn1HnCCQwAAH8JEBYBAAAAAAAA&#10;AADgLWguRc2xyN+pkWY35+3+HV6saiPSVDE6mev+wNrv7sloqpJ9TFrrb6DHTeJj8+rv+CUWgUdF&#10;Vok8q7NfrKNUBEUSEaYL0zbFepPpYlxCXER0tLhzUTtWRSxkna52lMTlJ7KpQso2mfjI1r+KQ5C4&#10;CImL0ZrV5WhdY1W3SJtEFCP9HilSXf6kwiI/E3jSqDRpo0Y7kM3vg7Fb5020Dh7tVJlMqFTOKH3N&#10;n5sDU9KOlCmztukgWiq9Oy9C5WA/cT69OtC7LNaaR9Wx6LEgim5eRb4Tu9g3Hiah8v7eTasXTHXb&#10;ffM03kUFlliQvrNtL+b7iY7Fx52Jj1f6E4KDR4u8LUwcz41+O++189E2nO2mU4cE+vw2/dS++o7+&#10;4v06HkWdfXcUGp0cZfqG8/CZzvQyTb32X/5seb2d96fhl9d7tjx6EIfa75szJ5PfIYA6XtdhcO37&#10;TLvOJn8c3/XrFTO0i3sNJ9cY/eIW7j9Xj/v+61FovyNy8uxz4f559Xp06TPbdfwc/fU1AHstyxwe&#10;fGcox/osjvb2eVAGQ9Tax+s4Nw1qsbxsz0tDuBMTaQzxflBG19oSyRbFtSiWOtoCclVc7xFoqi8S&#10;oVETCml9TC44klKefPBCN5jDBEb1C0zbOfGz1pkAAADeFgiLAAAAAAAAAAAA8BY0UVF7oR95WyDX&#10;NJykB4S9R9GdtYXeIagXNexHDd/icx1E+w6Je73wwbsUbuQbBLrd219+7e/3mQuLpAmza5fMkSiF&#10;WdyKtAPAplEBkrgPqcPQpOIifa6OUq3NRYBjq7X9ztmEXCmsncMO1/WLQxIt2/Il2mydw7SsbTt9&#10;GRqFptOLKMki1ebZ1+/rUEGUdItsy+EYXGRUttdFQ1yENkWAZA0SJyUdtx2ty0a2I7M5MuUgHSnm&#10;dDQNo8GjrjtSO46l86gIgujp6Do+HNCx8/7ZDv/+fjynS3dSu90WtZ2f+22Obs7DK01jxKfz32t7&#10;v07azb8XHrXr52vX4Kv8qY4Tjzt1X3NggfMGaOfNT5+7v8OxiL71evmTP4/e+Vq/K6z7Az+H/5bP&#10;3rOa4k88Lx+LB/mGIIo74eV5BVRqxf10zX3SX4jdfanj+bjUO1Fkw8RFcKeVG/XfQ7T+NeeiWOel&#10;bNHHWupzLfhbPlt2kRKdX33cOWsiDg0AAP5CICwCAAAAAAAAAADAW3DbseiVZfS3/Y/tOsXJiH86&#10;RBI8u67fzu0+jPp2iUIwsRAHEvcmiSaTeALrQNARydM8V+GPxKDFOIvyaHt+3W7L9trVlrm9tizR&#10;I8TKSOncRTC4c1FuwqPyfhEuFelX8ReQ6eZ1Cuu27lXERrEIiyhcLml736IU5tnam+dLiBPrdDNP&#10;W9uCi4psniKkqre4TSuORRKhphNaJNuk8W8u6pHR3NGi0UovmcS/xZhMaLTds3euHERwz54zNt68&#10;T+L74jVj955GtzU5d9v+fAxa/9rnzkPq3Iy+ti0AAAAAAO/wveQrBfqZ092nBiV8olCirqjz8rhU&#10;oPsvEBTK9y+REm3fB5LFo2kssFeZ+n9QR1KJTyNVEPV1tjqHRr5V06HCAwCAvwQIiwAAAAAAAAAA&#10;APAWNGGR38KLv0Tz/RG8R2HR0b3lLH5Jpzx1T3l9G79zxDVRvx18iL8qo5QjhRozpq/X/TCpI5HG&#10;GyQ20Q2RxqIVxyKZVJ6r0Eiel0gzX7YIgmQEc8rJhETbPSdrhSw7yPshuAgpDBFr/f4TAY8Ih1RY&#10;lGZbp8a0RRMS5bnGsFnvCGnnBrtISNvJ9p4sv0SqRR8ZLn0dMi3F7Ot2AY5bHGlUG7FvdxMaTe7e&#10;tK7WaSJjtYOfY7m2h+s9n9to3Q3yuzfSf+/g04uAzM2J67Eep6GTW3u9dHj177XXxjZEevW8HEbD&#10;BxjdAAAA+E7wdwX8qu8lXz1LH8Vovtii8RHv1rdzEiq1XRkEUNxOqb+KaBjYQVqna01fhUVcLFTJ&#10;a/tS05fvXPp84qGutEWq/OhWKQixEQAA/IFAWAQAAAAAAAAAAIC3oIqC/GkI1dzllGa830/Uj5bd&#10;C4sscCswdQv4yu/a9x1rHkU5Pdu3sO+EKJEszGM8lcZwiRtRjTkLIYoORrU3pM9ts6nmE2S2iK8c&#10;bWEaNebHISVWwY8t3jZmTaut3wLJTFgkoqZERUMUNAkt5NoydSvSZ2lb3mrCH6LhIBZXopwuKnSa&#10;XdwkYiddDpEvI1bxzyRPJ/ZOjOzOTLFGoHE5hYpwhnVudSkSVyY71ywWLcl6A3exbtZ+cSmKcVUh&#10;1UpJ2ybLTpk7MVpuxzqE5mqkS6fhDDuOOh+zL0oHzTBJnS7WFLJR/NZi1GLM4ZkuV5m8xMYVRBy1&#10;f80la8MFGWncGtpdkVzyL2i3wrML4m4b/Tw/u+YBAL/lb3Qfg7gX5L7ydw18DqL3d3f7ycg4wt8D&#10;8Es+60bR9rMCo/HcP4mOvXNdn1VfrcrnKgaq8bH3LoKaikv+mVGrUxP/9BMR1cg1q9+y16SlrmSy&#10;ejnqIqbteY5Rm1S+L7RavQncc/fdzMp+4lv5aWdlMgAAgPcEwiIAAAAAAAAAAAC8N7S79dRIKX7K&#10;sag45dgP8u1H/zOHomE1J05Gj/rOzufh02k+tVvKsotohqg540isV6ZQUgxisNiCMh955wQVAQyx&#10;uvHMIu4RcVHO4WNNYf24DBuypuTCFjsYIhqSh2uKGhe2rEtIKnpKzSFK/s3WWSHConoQi4iMPQpt&#10;nkOakwl9pslci2aLKiuqKBEOyetEqXaCxMFmh1VYlHRYNakjEfW9LxqLZq/Lsk34NIePj6wtjdFP&#10;Mt/Gadn2gYicPEpO3Z2yxECISMrWZ25FuYqyAvfnJjexkTshcTnww3HM9XnO+cYRz67WcZFRuOWi&#10;1d4/O9fK9GrSdIhDa85XtUMtDIEZJ6Pkx/ORumNRrs/ulfr4rPP5tEOadyP0P/UBcv86AuA/++f1&#10;ixcAIgx/fUF02+GOf1TU88p59N3t+MzS4Jj3+ePHuLCH/XAuGLo1/Vlt04mEdgMhykCB/li02r4T&#10;cB/Em3TjO0HnXlr09btajHbuRoOAe6uDY22rxQvLAAS20pLixDzlqdPTq2eoTV+E/tst9vXutgNI&#10;adtXzEGrUMoWSF8q9wAAAPw4EBYBAAAAAAAAAADgz+ahoMhv7t7TxB3HKLS6yCej0F51LPpu6qjj&#10;s3VEH3Os7Yxdu6g66XAnLOIwhTybUMZcfLKKXFRUM5m4RkcmRwrzHD06jcN1uxcnIxENxWV7HNdt&#10;vmRORR4ZZveyxhSKw45MoxFqIipaZhUWrZeLTi+PJX7tkmd3OLLR09JudfQRIZQsY5psP/sBYS7u&#10;RCYa4sgap9ZGnfuuUWueqbZFO2Rlu1YXNG3vSzTbsqTttuq2ztu9tFf2y5pKnFiuTk3cLKSGTrmq&#10;NfL17E+wl86RXAykchd/Nno4VAenXRRaPfY3otD618v5W5yvbl8b97puhzHxAAAA/gP8CnET/q6A&#10;X/o14zcIragUYvvSPo7fQey2d1biu9tA4f53l1IXDqKi1hwdxZCzpKZlLnXkVlcT5+wxwdkdUYPa&#10;GnEzSr2zj6WJ3JthQlwEAABvCIRFAAAAAAAAAAAAeFuejb14SljUTxfK0Fg6/en6XFg0ugG81YBu&#10;ovP9Q+M21Gl5nFo6KuL2mghoLuISFC7qMhQ8mmtSoY/1ZkzzNs1lUuGNzKeCoLSoAEdEPEsUAc52&#10;W0WEs/o+Tx6vZsIc6axY1225qwmSZFnzfNmWa8IiuZ9mi0VrwiJtqcaTCdtiwqRttA4MmW/KMZSo&#10;CJENibBIJEbqXNTtEO8EGUQ10oaU5m37kz7+2NpwVWHRovFp1+ui27Ns2xXX/jxgF0p1jlHlPT9R&#10;yutnwqKvsI806xfbOxQNYiEq0XlhJz7qp9lvRHjxvB+jkgAAAAAA/gZuDT74nBbmdr1EdP/bT1lv&#10;jTrjveEP774n9WvkmzVdXxtbvaxBuP2ySHRElLcKfXs/TeZgKgM4XFhEW/3OSt4mc+V/FQ8F3n9v&#10;E4jVMVXnKc2EuAgAAN4MCIsAAAAAAAAAAADwVgxRSdSiu/o8tF7C4ZKh6gzTxENnwiITnTBxXQrX&#10;KDS62TlQ3h9HLdNhmr2j0T1hxVlU2us7yzskut4CCl0kFXVN9e2i3XNri40SNoca60QQMc3scWEa&#10;HxZMvCMaH3EtIncwEtHOukzb9KuJluiqoqFImhVWo9VEJFSci2Q90hExpaTORes6qaBHnJJE8CPN&#10;uYjQaXucLmUEtM2bNIpMQ8x0+YncwYdNJLZSCmXLeGKPOOPBuaecX/1z2V5xT5oma8McV92m2QVV&#10;0nmyrHZCSnCcCqeiOTqlei52N+axa+eGY9Gz10Q9XLtzrESa9efpZ/tiTpvFx7O9mDPxjau3RP61&#10;WI7d1UKHTI/PRd3w05fI6XwQPvX75HGM0qPPq16g9lZ/U+hnp/8920RvsYw/ddsf/X3+FfvmM46G&#10;Z+36fjcV+tIx+Yk2UngcpQkFwnt9FvyNaWqtdth/R6Ah7mx/zvdC73bdn9RL3bHo/9728Wd9vddq&#10;vpPaT5/SyfcZPmxPcS/lwQF2rJVNxG4Co61cDlYyEItxEYmbZo5aRjTHouxio61uZ7tnFxeVCGGr&#10;i+W5iIoyW53v02Ye2hxjxIUKAABvAIRFAAAAAAAAAAAAeAuqUwp1MUxFTESj+wpTEfmwCkqKtKi8&#10;pvAg8+hVRy4w4hc7U/axT/xUx8mtaW5FpfXTP92+KjDadSEU/UaRYnEvcgkeVcAq6MnVWcdUI0Vc&#10;1IRFQTsH5MFBWDStIa6Lr0tchZawUnThC3uHQnEuSiYSYmoxabIeXVbQCDRxKZJOhJRE7NOiFVK5&#10;T1GdiqS9Jl9Kvj3ZhT+y/KDrVScjjUyj3Shsb627GWlMnrgzTSYWElGTODDFqQnKinGSrEe2WRyS&#10;sjswdafqIPDhwFVUxFVNFo5KnfFQ7g+wOx8dz5W+84n5awO8eedk1afsVZEUN1Ee7eZtHWRnI/CP&#10;sWn3gtTOLh4+P+0/fQ22dr++zK+wv+4/s87jNp3IvF7o7CeiQ+f/uYPCsz5yL36G3dxOfnGZj8VN&#10;j5tEn5jn5/9A0hPH9KePx9ky7l3n524Yj4/5q9v5aJqzc3v8nHrssva4HXx3+tsuJ7f3zWe2/b6I&#10;Z4zQPNF4Hq6B888r+u3n3b7Rrx2dcLiefuKz/ZZI/avH/B2u+/3efXQuf+5vLz/1d/wn9929v7/n&#10;9fvY5kd6mLZddHMd7bNqXzVZ3XVLs853jtM+ppcHF6GzY1mci+yxRKRJTRwz6S2raMjcO+0m3wEy&#10;pSSWRSLAz/ZdI4fa5n79Lioyh6Osbke13kT2IQAAvA8QFgEAAAAAAAAAAOCt2HdbF4FR51rEPgxX&#10;2TsTqSOODJ+l6I+bWEaH2MrIV97b8H+1pa/zLY5FhybR/ci47n6/3ywazva1Cmsm6RSYVDg0cVIx&#10;kex1Eemsc9T3pZNhvsxhXVK4SGRYFOeia7guc1hczDPuKYlD83W7qCioE1LyDhjS+UVYRGTCJolK&#10;m5bJxSzWNjmu0Z2VeEohp0mnlTapq5E+F/GPtXOezYVIOnhk2fJaiXdQkZHHom0L03i1KNNEW6aI&#10;i4I77+j00YVL24aUPiR9riOwk2dEsAmiROh0FrV318mKHxzBURQnHTjtMZ9En7XOKHFuOj9vy3L7&#10;o6UKvpBDi0uz5EBzbKr6qLq+3Am3bjgUdVfOd5z2DIuKb+N1oeXZxw8ci37dNsGx6Dv+/v7OffMZ&#10;x6JfX4W97UmAD+0/4Br7+/9uttPxPArNhDYhhNPazOq281P6XHR1JkqjKtYp69JKje6JhNoohNHt&#10;9dbf9OhiILvX2rt+j4oi+rcYM9HzSwxabgMCYpTBAMncjbReza3mkOqZaig1DQXpeA8AAOBNgLAI&#10;AAAAAAAAAAAAfxKnyogh8uzW7TDdibDIf8I2Ectj3rVv6+HI8rInd/OYmEdivyZ3DSJz/uEpJBHn&#10;zFNYlzWs6xwulyXM83Z/XVRYdF3s+Xy56GvX7XF0wU4kE+Qs1+AiIt/v4j4Uso5s1jZcTfjTO0rF&#10;aG5GKaUwS3Sa3OuyTeizqnDIhUXz9ljbNlehkUSZzZfJhULbPLKBwaYvHbsqICp2WduOsfnytjxb&#10;hrwXdT0xTNepnnMqutqWa9u5hCnFFtlGqUZBBG///py9e4z4s5fHbawDizu3ChqcnGyfBxdg2S3u&#10;R8B/uovn94hO3rfzHgAAAAB/xZcTfr4W+0qtdOYYVlyRnkkLK6Lw1swxPm0fUFu09SIuKoMByven&#10;oEnMW81cHIaCRKGxi4qSO4zmrfwnJlLBkQqPxP+0bqtGn5EKj1oENp3tSgiMAADgDYCwCAAAAAAA&#10;AAAAAO8P7W5Oifci/6W8dy0SRcTgWBT1F/BOTER9UJqthrvlnjbiLNbiRpO/yY1o7GCgB9OSt4uH&#10;5629pssi39h+FLQ8FKcedROabL+xCIt8Q/OUVUgjQp11NaGOCW6mkC45zNcWYaainjqi2SOz3DEq&#10;59XjEEpEmrRJRzQHEneiaVWRThEVxfiv7nZzIsqBt9s6pyosSkVYJLetXZeLdWiYsEgEUTFkntXB&#10;aM7ivhRM6KSuSFlditQPSyPRWkSa7rsYulHfXKP6LDrOYteiK3BkK2KKtZ0yf9raoRER7s4k85X4&#10;B7pxEo2CI27/3j2XuC6qODEdz9PmZtQiSLqLyq8HeSOHJjoKgQYBUj2UpQOKusfxxmVTwtN4fy1R&#10;F9d3ElcUPtOTRA+vQwiNvudz6Tsi3QAAAIA/kVJT93XY2TTn3wfobj3X/qbSaT0//u2lQzl5Hpda&#10;ajge6zO6VUk1p8q+ImsRvzZtzkSltjXxkMahqXORDU+wlaRUYpSbS5IwTaJLYiu61Sczlqhm+7JG&#10;p4NKIDQCAIDfAIRFAAAAAAAAAAAAeDdu5TUNEwT7bZuKYKX90F3ccMRifyck4t3g1+L9z8Nyn3Ys&#10;6jnraP/+XcFPtmUUGI2vd/ZM3VOy3/N9NLN3JkhsnK9XXYWkY0DiyiiWHa+CnNVFRyVJS0U7IVRB&#10;jR4qTbATQY4590gHg7gPqUCnbJ07+8QorkgiUlrUMUinzyY+knkmcSzyuDYRDs1p3m4mLtJR0nwJ&#10;U0z6POVJ2zWriMkeWwRadLEM11g4ckGO3G9rD1OwedSZSbaFSscJa3uCR7OV7V3W5MKipK+vZRsp&#10;ujiKPHZORmifHF3ukx9apw31UrcnBUb7c7O83kfwtag0n8ZFYLFbmcRcDGtgqhdeaa0lrfHh1Aol&#10;4MLn6NtZ1ndvs/jT10zf3tfEeeDOnoWQCAAAANj9beSbdUgR0vR1F99Ri7fp6MXvFHuB0M6KNZTl&#10;cScuP/9b3ovHudZ448iO3r1o+MZSknPJM6gnmV0F/LZVnQiKZvsu4M9ZTIuC1Od5a6HEq5Wo5lYu&#10;8kkxB4ERAAD8QiAsAgAAAAAAAAAAwFvBLvTR8av8WAUwxpw9GYv2IAothHf9pfq1nnyiRw5H4yJN&#10;WHPuypSjufCIE9EqQhkV5mx30xTmNYdpmu25CI88HqwgEWQSUybzyqwqCFpFPLSoCKc/BkVcVFyL&#10;ZJlplfizVR2IltlizswZKYbLxYQ/5lo0h/Uyq+hHHYvS9n6aLYpse68InUwI5O1jdx3yo96LyizG&#10;zRyRxPUoUNcZI/0l0dpT2rZu7VzFUSmt5ra03WfdzqzLljQ00SPJOnLIY2eUq3T6TpR9Z9Xjc/Jc&#10;WPTcheej0Cm4Y1HpbOJRfOQSod6x6NC9wzfaOrgThc9aEn36GoEQ5gc+kbBPAQAAgJvfUe45mPbC&#10;76P46Lna/vh3mG6u6+x7gZTrdYwF7+syOl1JLywq8Wr2WuxmrF/iOHkBLXoh8syzlOR7RKqOmOZk&#10;qo6mGptmLp/9d7bgA0mqUejZxkJoBAAAPwiERQAAAAAAAAAAAHhTXvttWByKRKzRCz8y7Ublyi17&#10;FJhlo/mv6eTvdfFOd2IEztg7Fn2/e9H3oklf0ePgmKqgq+z3PiZNyBxDJHEckqgtcyqSzog4ba/N&#10;OcxzMlHRNIWLC31iNFeh63UOl+ulvn69XsOy3db1uj1eVAiknQnaDnEmWmuknYiMRMBjYiITEcky&#10;o74Ww+VjW/Z8CbMKjC7hY3su84vQSRyLJDZNljWnbflp7oRFHtXmhkmyrjg1kVFxdyIVEImAaa5i&#10;psnX/XG5hGVZt21Zt8ezOhaJsGhZljDHJVzXJayLtDXpKPHScZK5RffVYdjusnW4AngfzbfvS6F6&#10;rpqWSztuhhiznPfHvm1jvXVxG1TfC4fp6pqH6WxaCt2yaIxQIxei2XVZHJL6zXgggsMHIgAAAAD+&#10;hm843GrPvi5vN6pi7haH9rlav1RRViPGQRQ0DLjwhp16ttYvN6HVrJ1jURMW7erVmswsTkRRa3z9&#10;DiGi/e37Q9peE4HRdiPTEmVKiVmjj1lci7LGpMlrcq9PQ4vCHnaptp3gZAQAAD8IhEUAAAAAAAAA&#10;AAB4I264C5Vfpn2qweikjl4tIplbNz6MfO1dcrq0ALP9P3DfXqUty6cm6qKtTpb2RHQa3/lt/zP0&#10;I5XruvvByNxv60jU9sYQZURx5DBNJVqMQo4Wk2axZub6U4Q7stxZxDjzFGZ1MwrhIuKieQ7LYmKh&#10;ZV1VQJQSu6tQro9FJCSuQSJkmlTYY45F5ZbyHNKcwkXurSNC2yvtm7PljVmcmrVJxUFzao5KHglh&#10;29aEMDF2nSguLtL3or0n81/mNayXFBZxLBIR05JUXHSdfX3X6ou0bctk+8M7Q2QfZlf8HJyJunN1&#10;yECjc0utJobj0+P8zHk1tIP7c5N3nV3NFSnuI8b41tlz+3qvU580qr96+MYVuX+PHl4gHCBT+vQn&#10;CHbB3/TXlvmJ6+VvbTd969/Wz/09/k1XMf308YGT2Z94TR3PEforz/932ddtEMJRNDRGpXlkL9+r&#10;64/mPeUYtu8k9kAHFHB5r3wfotBizXjIHaPdQavnSm411U2HJeprahvMwepXJP9uz3Lkre6m6PW9&#10;Cu+zCI/sxizxwlHdi2SF6mgk0czF2da+Mw6es/IVIBPX/fnxcakDAwgfTAAA8GUgLAIAAAAAAAAA&#10;AMD74BohHwfbRr92ghcq2Uv1h+XyazK7yKgIkXj8j6lLauqmKeKfTrfBd37Evw8NG7P/kX/scDtm&#10;QZUOhjbPz/0IXpdNY+wC+17mYee2jg525VUZUR3NqkY7BeZpCjzlwBebMuWLziMRaOIGVKLQLLpM&#10;3IomHbUcF3H2WcNCSd1+RKBk7j0iLKLqkGOxZLOuK7r7UaAPPxXsmEV3TWouPlFFSxpNRlnFR3Jb&#10;KQ/bpS4/keo2xWguO7F0sEmE2/YPTdYObYtEuolbk0ezLdMa5nXVeXMqwqCsHSWrtCmb8IqTCIuy&#10;ipr6c1JPwzwK4qj3K/LrgU7Ub8y0O7deuOxqDBsdZudO2ERVvESlg6g77Xm8hk4u7gcn5H6Fpz2P&#10;9HCJfHP69so++5B+5tp6Zf/f2B3f2Z7X29W7Vh237Ts+n9DR94v/xDIP+54f/KF7fHy+//jRaeRO&#10;uNNuOlwv582mG9dFe+9rwt39Oh6Ll756+n/u+jnur/1pMDg90uPP2f3HNvP3ngeHasmLqV5s/pmd&#10;yd/Q0PEz8bk/c7/zun/umtsf4/vn8jPX2zP74955+BPb+V3X1GdOo73g59nl9NfXcQADd6/vSys6&#10;3Z/9MjJ7fdkJi45X33iBDxFl+wEh5Tzyz8bojVcHT3lnYoqJOMZMORJ7BJqKiiQiTdqcNRqtFCAq&#10;K9JFqsiIh+OuDRXXI3UaneKPhO0CAMB/HQiLAAAAAAAAAAAA8B5UERG3H6h3IVC0u7f5/B8K9x2L&#10;wm3Hovrzef39fP/r+z2/lPNp7Ed8PjwfOw748S65w7FT5kTOcXitDwrgMZOq+xmeRPRCfN7KrlND&#10;xTcysnibeZaYg3luHX6cVUy0zlO4XDwibYph+VjC9foR/v33XxP8XP8Ny7QEul51uPG6ckihuRdx&#10;tvNAOiVS8kiyNOvjvctVadM8s2+eCY3CtkTddhE5LZMe47y1d9JOi2QuRKpZE1ckdzbSuDe7TWSj&#10;nScy1yXZDnEhEmelIiwSodO8LVvWUeItSEdXm5hJO1RS9rgw1hZlLkOs7VjJoG7pRGHuz8mdAO1M&#10;uUP9eUwvnTfDcocDPnbgm8ES1+a4pixEbtfDeF09f64/uhDOBEVPdQDSWTsgZvkc2G9/159cOBY9&#10;87n4Y1cTHIvAG11Tx3MEjkWf35ZnNo5v1vmviPNGodGt+agb3NA+P5swx4WVvfUq7QRmVSfkAwwO&#10;28GnbpvFUbacUuocui2Ao60tR6atDuc8aRSa1MoqNNrq+O255J9lHRygW5ey+aByLlIoG4TQBglU&#10;mbxGIMvgAwAAAN8KhEUAAAAAAAAAAAB4C2xUanYfodcov33rT83udFMcdeoP/m7Hb4IP1pGvkUfH&#10;ogrxDTXNY7+UWzwTffar6R0b+v4E3UOZb26iuA7F7b/mqEMhZnnFBTlpUrGNCHQ+LimknMK6ym0J&#10;//77oa5E1+uiwiKJNpv/vYR/539VyFNdfTQCgS0ibU3FK2lb/noqLCoRCgWLVksq2pHts/dTjUpT&#10;FyMVEZnzkDkUuRBpttemKK5I5pIk78Up1jiFEj8hq0zrpFFoi7gubTeZrghvYtFrZXNTsnblsIrg&#10;ao16zpZzX6ZLLV+iqnQyf+qKuHHennU82d4lpu6aKdvYXts737T9QMPj/vntWzgsq56MoWncIj4a&#10;AQAAAPAfgQfXSK71ZomkLVii73kU2q3vIa22C6OAPfQCs/719uXAvj1lq7n5OfFTjR0OxeXU2sBm&#10;LMR51hqYcp61RhcNkUQgTyrej5S24j1uBTNRYlJnI7E1SsOGt+3gW1/a4FwEAADfBIRFAAAAAAAA&#10;AAAAeAvMncbcXeqI1wdUEVL5p7gc8XH0rLkZ9aNpu8dnDjBv8DP046ia1+Nbbjk9UJeCRd3P8efr&#10;N/clEcqwq5JiiUfT2LMckot10pyqY8+6XsI8zWFZ13C5LPpYxUniCuTLWdZFhUgpZRc8maNQZos/&#10;sIgEqueJzBtc0GIjo6MLyLILjVg7NjQKj1vniyy/uBJJW6kKi0KY07S1W8RRct5MFsO2TVMcfcp8&#10;pVsjacSbvTZ5J4osX0VsHoWm2yOvb++vEoPmnTvJBU8S+bbvB3ENlHXEcIun41shYO7s852nLh9i&#10;0bLuY92LvgtoN82rOqhjm9t+OLss9+cwzDEAAAAA8Kdyq9bvByXsJ8nZxEXjoIVWUR1qJdp/Z6DT&#10;7wHVrfJQnLHV/KE5Vo6i8v47wrjcMl0k6ttFMoghiy+R1uzyvYGpRBEniUnLmWInPE/yOKm5Ut1l&#10;/aAC2U3UlOp8s8wEAADwKSAsAgAAAAAAAAAAwFugPyoPYh+hhZMd5DPyzHQjllzmOWhFWKSG+d2N&#10;/YfyIiQa47P4qC3i/cr2nGVRncUs8Y13x1dq4tXddXx/jFMVFPHYqnvt8LHTtWOBPd4g7Nxr1GFI&#10;BDnuyiMjkNURaJ3DFCedZ1VXITsO4uZzuV7Cuq4hizBHXYWoRm/ZsbXYNfIIs+yORiutuuxVnJLW&#10;OMRlTdMy7O8iTJJ4s6Tip6juRcEdhthFS2V3S1ybtieKSMllPWTRbGZ2FcOsr5pQat6mlei3ddvO&#10;nLbtuZhjk0WdiQgp130fxZUpm1fReBL6eZptezWWTiLhaEg9u3Gk2mXzbMxGn3zSd1IVoVARXUn/&#10;DZGJu4Lpo+xuN5K+PN/f4pkFUR/BV7eDz09UbxR1vW39seYnrkgAwH+XnTna4TH4Kse/O4Qd/Hcf&#10;8RM3zlcPOUP28fR+GWOWy/3oQHp//9NhObe/67joyWv68o2FqT/QrU4vYqN+lILVfh6dvHOtZCm9&#10;s2iB5PtBkjZx+07EZPWxuY6WqlxyzqQWnybuHInke4ZJikhmbB865QMJ4iIAAPgGICwCAAAAAAAA&#10;AADAu8CZmdqP6FWgUn4gtqCmqmYp4gNu0h3RXvhPzyI8kZG1rMIH+VVbos/2jipFZBR2aQIc6MHP&#10;z4e3awvPf6jnKvl4RqRUTJhsef0++ZnfxWkQkpx1WpxtbhFylJiGEoOlZj7JRibHnD2mLqvIiDR+&#10;LKlYRzpCRETExa1qe3z9+FCBkTlKZY1E0NHI5PFsRclUBGS5RYmJSCmuFpWWO1cqdVbiIhiyvSuu&#10;RPJ6iW7TTg/5L4bO9cpWJSIoFUV5DNq2UbaNIbboLtnWSB6tNoXLPId02dYn4qf8ocIkChaFNqVU&#10;pxfHoilZZ8vqAi3pXLFlbvNSzXpQ6RH5fultpc4e3RIV3Tyf+dHZTjWSQ92d2Npvr7cINHOGas/b&#10;zRRFJkw6CpEO51evfvLH9TKFYxEAAAAA/rYvQsx92TM8PhOFV6n/ThjeT3db2Dc6GHH3HUi/f4zf&#10;sKqoXv+pjkUmsmcVBumXr1qTkS+8CYuoExY1m1Qi9puJiaqCKLQvJPL9MHSRvNzN3aLi2L+SaH26&#10;lYqROsH51/KsAQAAKBAWAQAAAAAAAAAA4C24rql7FlV4EouAQ39wzqcKAjcqCv1vxKI/MRsVdgEG&#10;u0Bnf6MmpOFxoS//4uxtYD53LPoUtBeH/Lz/ynnHxfj+2BlBtUlyrHRUsYpOzG0n+8KyOvmkMMVZ&#10;3XvmaVURjbgOtRHOOaS86nZO3vFQxCwiGkrV3ajrXHCno96tRl6bpimkdQ3zPGubLheJX5v1XiPZ&#10;5knPMRUC6ePoYh93WDKDoCosUhFNWadu8hQ4srex7BuJTCNdnqyrJEmQC7fmedW2yrbMy6qiqrSa&#10;IGpZrC0iupLXNSYtUY0ILJ1NFvlAp8dofx38BOyX1L6jqwiF9g5H7cbVscgi84rU6IUTM8CBCAAA&#10;AAD/HW6Lio4133OORXfLLK/r+xSx9mjv+GZ1XaxDJ0T4TXUEB++ERXEnLPKBIFVc1AZn6KAQ0kEi&#10;5HW2DjLR74JlEIPW7LlFaecmyir1vNWcp3awdO/bHAAAgHMgLAIAAAAAAAAAAMCbYDID+f13mlh1&#10;QVMWoYk8F+ea2I9y9R+FXSDULUV+y5Ylib1+LyJSZ5u4FxYVIQTXeK9+HGzjscsQnb76CvfdiOgk&#10;pqrf5tvz0TDdOG8Z5UsP16uBX714hzpx0SA2MjVOjuLWQy4sMiGMuQJF+7Ff4si2Y7Ksi3YKJBUI&#10;reG6LNu9dxyQCWu0U0JEONs5IMIccfmh0IRHshwVHfkBMJeiKawiGpJYNX1/9lt2JyQTE6kAKc8u&#10;Hooq7ilORvrfth3rJIKoGNzOqDoI5W3eEodW4+GCOfmIY5EJi2o2xLZsFxatKcRp2e4nExaJyxJR&#10;7QChbt+KuMgEWtJ5Ut5zB6ZddFrvXESDwI2G86GItcZzOZ6c39TFa1AnKisORGWaOJxjXEV9ni3X&#10;jV+v02bvNHKRET28Nvbn49jO72IfA0f0p0qZvt5mpBcBAAAAv4P9wAI6qXue+8bxmSjCW/OUOpCi&#10;xUxb7Zk1EtgLcKt7B5V5GARFVAcOhPq9gbqINK3B7Uvc/2Pv3ZYk17EtOyyAjKyqB1m3qU2fIZlk&#10;etAPyPSk//8DtamrTqu76pw6mU4CS1w3XEj6LTIi0zP3mnt7+o1OgnTQAwQG5qyRa4Xj0hgu0mKA&#10;ttVHsEjat6Frt44OSXLJSO64vDzyteEYw+2RaS6Xy3VDDha5XC6Xy+VyuVwul8vleglFEOAAtbN5&#10;oo5qiokq4tJCncfQxU7xsj1cYbN5ocENSI4/dutgokbH7EtxrS/5fh/zcW7v7lO4e1AhDSm08jh1&#10;EXv7vTOP69ZwBCP6aIVjiU8iFLoyDvkG2GIO+rcqb4Jx+wa37w2772p7LSZKpUOORZPYsKk6/Kzz&#10;HN40Cs2cbtjRiAYaUmIAh918skQt0Pps1jMPKDCOtsrAwlZf8gqhbOuW7ec6+ECDGKVMvM5JY9ZC&#10;al+RxKthjVnLHLNGy+URLGLoKQ6zsc1ZiPZvwlS/cWCwKDE8tayZY9WW7ZYZWtp/wTC6FNF3kgO7&#10;dvWDMah2XcM3bDZJd2vn43W8gTZ9ZF4Xl2cRdVHPu55RKlonbD57UfJvgPhkdjzofrdoPuDzG/o9&#10;HE6INrhWB8F0PX3t3R/b4zlyvf6fLdufj/DS9A10ZYah7Mdy34/OewSyQty7J8AvcqyePLIAh329&#10;tt/f9+1dP86veDzP/145ofY76azaO4TY13Pw4+L6hPMMv2Nd+O6/U60tFsyAaGjqg8YCc1sNikSo&#10;1fZra48y3BMGwKfulbltYgXxm+sQrZvaHgz3MxAEmJKus1AyL2AuABUs2lnOxgFuD7VcqLHCfC/t&#10;fcTa7s/qDto0bdcoMUavmC6X6w8vB4tcLpfL5XK5XC6Xy+VyvYik47d23KqjTWK3GQIq1mHWqagR&#10;Qn2/ubFDx+gzczhSt6KTNb1bdwggrP/C9Q32zFEYBxas470HS+qRuzs2oFtHqHDAreIOxxhGeMOO&#10;W10ERnjDBhuijkCUbkeVQWoDBjTbmACjaeKYtPltDl/WN3UcihpLFth9aF6XcFnWsCxLSOROxJ3/&#10;47FhZ58g8EqbES0loIECcysK+jylKeC2bRvw0NCyASzKWerfCpm3U3KRda0SXQZRHI7E6ShWOEZA&#10;oubCJW5IFIO2fY4ci/g5sHtRgtjQn879CRUSgmyOT1HXTestwzK1TgC+qzI/4oK1h27qZPTYRoj4&#10;vGtJFa1CtKCMY/nwfDsAV85Q7E6UA2j0zClrEBOensbXuZH3wzWf9usJ+3LB07+/+2L6oPi9Y/6x&#10;0NRN57jwa4JZXodcf5zfg9et8+An4i+u8wkC/Xu9u+j9NsrJJIKrQLq+pw3/A6BMDfEEGt2s1wrq&#10;VjQA6CEM0Le911+bmeNoX2+5GUnbjXXWAhedU9JixBIzxBJR3IoKo02hyIyG5l4k/6CufHCyFcci&#10;Esiduxa5XC7XLTlY5HK5XC6Xy+VyuVwul+slhJ2LEAAg0DxUdoPpItDgzG0Ew54qKnXGKw63c9Co&#10;M3mBYTU3BVf3494n39dX3TvFPBOFti/t0bHo3nbhbsGuBCYIUNPtMYBGFyBUGGee01amORgORvtH&#10;zj5vb3O4XOb6mIAiikn79u0SFoo3y4WhH5pVTHCOfZf9LGPkeDWNT5tSmCaKRVs1Cm1isGie57rs&#10;NElJM69bHIoMoqLtWYRbUrelqDAROy9NictKLkgJoIJRVH8n3nbR9UoU2rQtt0yJHy9pEcjKothS&#10;qoBdpPKvWQeBRgAG2W0JOmitrws/bkykFKzQ2DjbvPFFcg4GdRRq8Wc8aPQgwAO3TryP+O1xuV5I&#10;jgK4XC6X67F2zMc2ZB6aeBDaZBC7xuLXhmixdp21b3OdTfoYtmPXELFB+rydrSGeEvAcAixpu0dQ&#10;sEhizQwy0ixmWX0FmRQ6kteu3J7LmnO5XK4/kBwscrlcLpfL5XK5XC6Xy/USKtp9GzW2R257sGg/&#10;FRcHsKh39Ql1HaHeU3TWVbhI16jzbe930p/1uj/Rsd/3Wj8+gPx9/dwtvsci5e5v/XvBov26osFF&#10;ChZRFBrOYz7dNE0ceUaxaGlKfH+5XPhGMBABRnnJHClGywlQlBk04oEFjTyT14GfFwaMVo5Ek+i0&#10;edt2ru5ILXJBnIVksAQUdFPXLIOlFC6CtN1HgoYiA0oU50YAUVAwSECkyDDNtktaDgGhKNZh2tZB&#10;5a9RaHps7JgzsBNbHF2fzMD7JkMmQ91vhkAfNR5yXkcMcOMxGmgxF2F/7gUDi0odKILQIjEqkBQf&#10;ON0wfKgdBF49b6Fu81kQ73Q7Lxpb5foYfeR3C9d+V51+c7lcLtfpZcfH/32AKyR3/3ptA3Ztnf7a&#10;rHAjtbCLZUHcAUXnrrJt3QoWcTM81uuHQpG7KFHZRZxKwSYVFAGLADOlmtm1gMBE22Ni8Wur7hZU&#10;ZO5FAOBwkcvlcu3kYJHL5XK5XC6Xy+VyuVyul1AbNzUUIXTggf2nBi2gxIdgFIC1w7p1St+MQusj&#10;0cJH9RofAQx8bIcPEkBjB0p9WBnbvcUWXC0HwEBcQf1++vyE6+lb0C1uM5eNfLF4A4oDK5iGAQmC&#10;hwgCmjSmjOAjekyRaUTakKPPGtft4cqfkMELZLhIBhhosMFcjDQOjaGyomBQ1P1HjjLL6xoyw0Al&#10;xCKDEZmgHiN52G2n6H4iD3TE2FyJyHVJZkvLjb6/KSGDR7KMHAgeaEnifMTHLcp6ZB9kpnU/IJPn&#10;IvAXgjo5IQ+cCAy13WhgpeWGPThj/RpMhleq5XkdGU3CWhRa2Z3FcXeCWRQa7Gevl54batu0um/j&#10;TTz1vD9T4EoVtycwunXt4z9unqW7mLX29PkotH28x/dqv45b5XqMSTkDAfHJdfwxZMf+e6PQjt8h&#10;jL+duy8YAK7WsUfW/95lHtuX83p0vvrnYNbzfYWf9r0/f0z+uOfIR9ezF9zT7vfgyt8kP/5/+PPl&#10;Pcf/kd/4PuqrXS889jt5DiTtoWocftv3+3Q0kgVtK1kksAL+tJ6y3692TdCi0HAokWA9OjGEb5Hb&#10;lJR0hpGe0QciQ/aFACOCh6j9DORWBCFr28va5+ac2QCnDnLSq8L9MQF1IHW5XC6XyMEil8vlcrlc&#10;LpfL5XK5XC8hAklIGFJI6l4vHcXiQoNh58xi6jqG63PAzjUFGAohgEOWI4AjMqAQuxmy9q9gIXg/&#10;Cm3X6c/P4PDK/lMnUINCFNBgC9zBFWO81TMDFEc4A+Bs++NrQxnNTAeby1E/QzmMRT1svXeDsgeg&#10;gxWggA65/4TtezckjCLFSqGoslXfTwIWbfeBY9RSuMQLQ0ECEoW6f9VJJyjEwrOaZZsrQUErhJUd&#10;iuQDNGCQ88wRZTGKUxGDRTnLOpPErUkemsA/Um4Do9K2bBrqJUWhFYKgEBWgilxWLlGx74JImhIs&#10;k4Hj2mxYQ+GozNOrUUdUsDoxCWgUBhBJhkQ0Fk0dco4DU/33vau/WoHNxerWoNb+LTvCNMBD0me6&#10;b2PUGZ3J8UosRq1OJ0BLjQIMcPMMgBvnwbVPHNLjjJSDhimO5X2OsvkxjkXX1w/6RezBlPtlgt06&#10;jvv1O+psv24dqw8BxfZHHO7U8xcZhd+73n1GsX5XKOX499j16jrWRfgFy/x59fm5cv06v/8/4/je&#10;X+/eqfXONcZQVx/dRzhtQ56BpL0jqgFFcoPutw53UM846QCH6wRp70WFikD+0ejqujxfrjFMxO6k&#10;W2ub2unbxnKWP05FyfXtPQWL4Oxirc2bgHrFA7sD6HK5XK7gYJHL5XK5XC6Xy+VyuVyuF9E///3f&#10;+Z5ADYqXos5fcmehqCiGLrYbAx5n7imhg4sQLXupA4u6SCyMFSga3YtE1pl9b5QEvzMK7X16b/+2&#10;AUbfUcR+IOGhMnSDD3p8oSZlSaQBxYFRbBjlYDFARO4+Kers4hLmOYdpIqhoDsuyqINRYucicjFK&#10;6VILxiZABp8otBOKwmQECqG8vkAPWiFHn11oPTYlmtcVGdpJGmlWl9eoBYaFInRg0RR6NICizSaK&#10;O+O6LMcqal1EgCGqDECAI4KIdEimg2gCr0uAp+aS0pepzshGcWmq8FEddNoDRHijHpQKGI1159bz&#10;7bwyR7HSxxhCN4Aznov710KI3eCUbKPVlXun1nX3pcfOljMiDg6ntAMArh8pr24ul8vleriV/52R&#10;aI+AjkdXw9HBryWHwRg1XeEe+8zorIQdTBR2UWtw8hcR+1Y0BkAF77drB+T2PkH5kLk47D4KzdGp&#10;B5riYKkZx/Kcz+hwwMjlcv3h5WCRy+VyuVwul8vlcrlcrpfQv/7rP/g+pQlTTGBxUQIU5bDmtYMm&#10;xB9F0QR+Xi3t2S4Fr4BFR6AoDPb7fQTZbZ0u8ilg0fdMlt1HF+Bj8Wf31rrjTPD0vWNUkwFFGGtQ&#10;liAmkQPGaNpxmOg7LuKCk9fCMNE0LQwWJYOQyMGIwKIp1fUnjh3TyIStvkhF0IgxrTe9qxU7AuWs&#10;gynAYE7JCvhsj6csYBCBP6dgUYrsTMTuShyx1mAZeo2hqFw4+gzVycfqYqJ9RSm7lFnLBuLGROsW&#10;lyMI6xS3/d/WlQS2o/dWgpZoOXp/pX0g8I72x4yVNORPYaW+Xh5Bo1YvmlMQPDkLv48ghOG/UB4B&#10;i+AqWGQJFO8BixpBNYb4waHUu1U9awzmcrlcLpfL9ZP1cNTrk9cS15qEvWPR/nVzK0IsrY2I4QQ8&#10;322ra49BgMN1xxDqjM2BMQJC2eezQdGk4BabfQSLThw8h8g2Lq8DRi6XyxUcLHK5XC6Xy+VyuVwu&#10;l8v1Ivq3f/tXvk9RgBF2LYrcDwzkx0KzTkvBMXNFprPqPNvd7Fh+uygYcgIU9db7VXjV6+QQ1/Qe&#10;8qBfyUkv/b6nGuqr30M5dNDHR3SF86GB4Tmc7KIBIvVoaexZITBot8eSSrYd+4ghlqQOUtTpX+rn&#10;o86EzrmLxdu+11WdrGyiNMFJecr6Ha+hzlAu8u3S5yFozBlHlcUQ1e5IYttk3bQcRbSBumfxjGcC&#10;ixiB2j5VYihAzkZBYZ9t+akw6EM3+nzWmdPJQJ8wug7ZqxT9N1H9xvGA8jHgbWfZvsZZpZjrzPDI&#10;ZaDjo25e/NkikX/0WYtXq18OHgae2kzuNoBjAzU209tmmbdBIKwDRBa/UWehdzdiqs62N0aLldBj&#10;P4jHKDQeoAqGo7XF+9i0w9lSp+Db7PazmMMxHqwdgPFn4Dpndf/8hF+QUmouBOF4fF5aToX9bjqD&#10;HNGHdV0vUhddrpf564fHtnf/+vF38/yq41jvH490PUYvg16HBY2lDgqytwkGBPiUgucRa7VZ3F93&#10;tEkSAi+1a4LQtXc7N1qgbcSoOdvyLiTeJ6xtV7spWMQwkjZmUWax0D2cHSj/i+Ryuf4wcrDI5XK5&#10;XC6Xy+VyuVwu10vo73//O9+TM0vimCsBjGiWKETu9hUkgDt8Qbqluac31mgu6gwuCk9kNO+Uoi4u&#10;cYCKxK1IuKQhAkC7ne8PXD5vazQ4+yjEUlEHkNfkzfOBVNDlDpDT1c5+3N3vPVu6dcPZ5+Dp3YZT&#10;C5g2wMAONESbRFkZfze6Xovpsu9HYB6J+aL3CdIhJyBxFZLlMjn2KFhkgBI5XNk2DYwpmGtkHg1g&#10;hLWw0w+ElUYc+D1ztKL7ac41Ck2ix2IdvODYtu0/2gcoEt3GEFEuYdXbspWL4tAstgwS1AON+h+o&#10;aw8tQ9uaJuyOlcFVoGVoUFJKq3p1Ib+XC4FFsn/ETHGtL1aVW2hE5enkQOn+tDphzkltNvmjwvPK&#10;obvc4i+CDiCF7vtp9aC9ZoBR0OMt3w2Ye5GdK/fcxe44FvUnI57tT+fuJQNhYYCvrm42wOEUeP0B&#10;6QcAKTj+Jv1o+cD+z9dgBnFSJ773K3p0APu9Zb53/rqeO5a/9756RXH9WsK9YeOekn7woqW5WMKw&#10;vuu/+dfaEKDgjgFGhduz5ORpE0GofRcjnv7OVDhpKCEcQCmD7cnpM6I4o0aMLegsUryxNOqStR5R&#10;OCGaw0Igvt6gOuBikfkHtQEJ3T7SxBfcX+w4YORyuX57OVjkcrlcLpfL5XK5XC6X6yX0X//lr3xP&#10;jkXTPIeZbm9vHIWVtltkyCPpbFGBiiJo/FUBZSi4I7h2NucgRANoDFoPjlAncx+HhuoWgw/2v58P&#10;qj/Rpwy7z/SRYsPKPy4K7bkBhuf251oEmklmKTe4K9oMY5Q4tGCg1c4NByf19UFgOCjnWZeLOjgh&#10;nyEwJ6m7UFDgZl1SWNaF15VpwKCokw9H5hVxCNJDQnFmBAYRlEQRadO6KFiUaiSaxeux2xBbDW3P&#10;Y9EYMhTXopTDsqzhst2qK5E6aBVaT+yOkcX66TqnKQ2RYXS/MGhnsWwSs7auK8NFDDht97lsr23b&#10;4/KtlD5WwrrVedyW4+NT1BEIyhgBGEIF7QTAGt17QM+vZkEUdo/3z0sY7IqKDNT067FtjI5FA/Gk&#10;IBLUMlGMIR/L0tWzWBMPw5B8AWNJr9fIG6eLQUvhY7xvwB10XC6Xy+Vy/SA1qOjny9q0Udu/1O4n&#10;R1K7JjBX2UeuLeDK5I/mjhQELgpRr/XEFSml2t4GumaM/ACwZAS+HuBrxD46ma8nQYyL2nXJnqKS&#10;CO66EASHi1wu128uB4tcLpfL5XK5XC6Xy+VyvYT+83/+f/h+ShMDRV++/Cn8+c9/CV/+9CW8ffmy&#10;vbbdbzcCjRp8kaq9fhDjejCAKMgrfCcd2lHBkSuxaAivnaAzgDfttbNosidWeRb6Ji5Kt1PbHlJL&#10;DBgRDXMtat49sg+nYBFaiBjoYILMSKZ6sCxR4ZoY5nkN8zRXlyF5fwnpkniP6DEBQ+RwZIMHvB12&#10;RCKXoXWre0tY163+zQvXQ14XOQklAtsmdjaydUuJooJF6la0Zq2XBP5cuP7lIrFoBDQRONQckKBC&#10;UCSOXWMAp4TEDkbA255pvbPAStMU+Z7AItpfWoaeL9vzdSs7UUt0bHLMIaxQowFJDFOdxH7ZgImd&#10;MwY0gdoDfZQrTalQUKnA0Bi1prPNocFiMbb6MjgW4UeVC9y5xOVyuVwu12+n+9Fnj7eVxnb8/UkK&#10;+8SwBv5Qmz2oC2jYOcleW8++zRquLi+faZMAwNq1+jq518ZSoMSC2/UDcPoyPT+CRdtrGWUiAipg&#10;ZJHFWM1A9XWd2IL7g+RyuVy/nRwscrlcLpfL5XK5XC6Xy/US+utf/wvfv80zA0QEFZHbzF/yXyT6&#10;KgR2pGFXmkRLcqwWRp6Oam4ofSd14A5gQInSqiBR0VsHJ6DOgJU4rvPO8iOAcD8uDe6+cENUVgNP&#10;sH381MwIuugyHMt41vkP+3e6RfAMNUK4cyz2xwpOY7b69yvU0adO2bq7KAdzu0EFiAjOobcF0Gkx&#10;DOTckxjYUbcdel9GL9hNyHYUbfCgzUgOedt4ymvIieCzSRyLyCmI3LK2+lbmt+1x4fUZuNS+CKh1&#10;ieAZA4wul1Xr4LatTBBTCXOeeB9kPVHL2yLOJPYMQtHoM3JLovWRY1FU8EgcixJDdcGOg75HmylB&#10;MtBo/2g/CLpjSAhLrevmotTAo338RWDAyWaWvxe+OTs/GBDqoCFZro9Sa5FzfWRafx58P1gE+r+N&#10;DNlLnZPUWRzhA6cwnA0pObz0XerjiOA0JvLnjt99RnTX634X+yg0uHquv1jJuwHqcIjRcT339/2R&#10;3/rf7bfnPX/3HFx1/cy/Sw9clVytw2P0GV5xQIIQujjpPjrtWA65DhCnUWvocxrZKVh03XEJd23A&#10;62CSnL9RY9YiF83ieEsGTtkuBAWViFvbFPaORTmz0ymIbxG7kxKa1DkYKVRUsAFI24qKtWGzuo1G&#10;/yFwuVy/jxwscrlcLpfL5XK5XC6Xy/US+q//8je+J6joT3/6EzvMhDrLNHLn7Nv8pXZSA0gQEt31&#10;g5s9WCTPS8AS1alI4q8MqKj3hNNUx6IrPj6H/u2zjmK88WwfiYSH9eCNNfclO7xwgBj6NZ109Ifz&#10;+cdtR++DRF2f/s3BswYZjevDCnfINm0MoQ4QhD4iS4pkM5DTFDgGj9ejTjgR0nYTWkXglSjPKQZt&#10;1YECLctKowr0QY3F4+3SQAPFh2GWekLwT6FBganuL6E8tF0G03bfrIBFsj4Ci7j+shNQ5sEFQn7y&#10;bMBSCvM0BWRICapDEN8HiXGQ8RCJi6jL8Et9rFipx5j3k5yTqPxFwCJzRzLwAQAOlbkfkGkJD3H3&#10;/HqtvDWg3NeLVgcMWGqRafJW1G2V7nkPEV0DizAc4tnY/cqcsUKtZ6jwkJzvoYF7/Zlp9R9PfLy6&#10;l+9F//16MBHc/C07W+bZQfOzgc5bA/ePDurfW+48MuX9svOp+1v0ENwEI5Hzy9SL+0W9vswtB4rv&#10;KhXc+45amQ5ROvDoft2uv58Bk+3Xee/5x2zz+Nf9Hsz33nP1mS8U7h2bfZvmyRP9o4+l/Z0a/+7d&#10;/619thjPlvtXBh/fs6/f8/6PqCc/Us9BbnhyVo1tnjYZAzS+rIdNxwsSg4fGiQbteMbYrlEMLjq6&#10;EcHwveEuwnfvPjs60dpEBXE7TVFcRlt7eGsjU1wvt//JsYjutnvU64XtBXYAJUCf2vaZrycpHU3m&#10;ePAOKlxEub/8sH3WwVWXy/W7ysEil8vlcrlcLpfL5XK5XC+hv/3tr3wvEWgEFl0UsGA4Aud5DvlL&#10;BgImEjMBwP3TwL3TBnbIbNNcevchiUpLReKqyD2mpNi5FqGCLZ/gWHSjI38EI8YPXRv8uB08cLqV&#10;cMux6P16bqBlH4nAgxHVG2kX4wZ4dkgUqBHHIijbd57oOxV4KE3b6ylr1JgANBRXNs0SX8bRBQTu&#10;bHWKlNUKJ4esAwBFXLH4+486UzmFiaCgbb2w2/MYJ4aFSrL6VDTubOX6U2ydeWVnomUrF0WizRSz&#10;RhFrW7nKW9G4NYF/UkJ2KIJoIWuRnbkKiHuRwUYc/TbFGlUmUXAyI7poPYZggFWpMWNA5dWDz7O1&#10;i0FJeDUuo54f+tpj9Tk0kOdGJbNoNBuQ0jjD4Tm7N5VYZ8LbOFTFza6wfdhv48kzSYe5dhCgne+C&#10;Jcn+ft/gsOuZ34/XPrh/NMei7/lb8BNL7ifSu79jP5bP/R743wXXa9VDa7/cb/k/c2UAQ1vR2mnN&#10;hXP/N7L9Pd87xhlE1MCl5pDUv9bDSbchsQY1yXYNlm9Akkw20euDQrHF7FiE6mZKzkMhbu32yHDR&#10;1p4HujoBbRY3QN5i1nA4JoBdRrUjRi6X67eSg0Uul8vlcrlcLpfL5XK5XkJ//ev/y/dfvvw5/OUv&#10;fybHF4SYGLaYpgQEHOW/rIgCRGjvMqEGgo0wUJQzrmuGNYsbjYEJ1IkcOUZKZp/mTCBHURAJQ4kC&#10;LfzMMaA+fekadLTzVrmqpwez8MRd6RMOBihxIk4yYifTz1KWcQNoHjnqUGRuRQzcbN/ppI4zNLN4&#10;nuawrtttzmHZ7gkoIpeheb6E+XLhx+Z4NV2mwcGHHud15ag0A9NkwIDez9tzqn+5uhFljVHjkmic&#10;mwxOYLdOWe88EwQl0NA0p61sb+FtntipiICnkt+2ZbLARQRG4fZ6knXG6mAkxwqLgEUGEc0Ur8Cx&#10;gAJaLUtmFySG8CguLi0MLMnnIzsocb1fFy5jYQevzIMltIztg3wHeKgc8lIJduqNEEU7FvVGs8Br&#10;3B0McW9nN3vveA81Dq+5jLTt2OuDG1Pofh7MAUrvA8BuvaGbpA/dJ10ul8vlcrn+mBojI7FzIAqh&#10;dzXrneGsPXatLddfXxgcfxaBtgeL+vaptMehaxeO0JKtHzEermUMcEIF7Bkg0vUnMiNixyIDj0qI&#10;OarzZ4at/b19OGubGcQuV9YJdWZK556psNS5DZTL5XL9wnKwyOVyuVwul8vlcrlcLtdL6O//+Dvf&#10;/+lyCeu6YIwJ/vTnv4S//PnP4dt2W9ZVXVakL7eBBADkRJ8zAoESBFGsOVewCJECrCCkuDLokUup&#10;zkYtEi1w/2/rwH7M0+cjre6HmKUwQkT44EYBHizTWXzaLvHq2noO4WotY+pGuWw/LHJO906jqsDA&#10;oiI7UfRzEvkVef3kYMPgTonddjFMafvOyRFoymFaJA7NQKI0TQrSoEaMyWczR5OFra6sUiqOyCvB&#10;xgcyw0NSF2JEHQDpgadYX7OIPbo1GIhgHgGLGGhak4BJ23bXqYQ3hZM4smza9gGT7CMTVJGPAfNU&#10;OvBC5Z5AYtgiiONWA622bcTM4JF9Z1FdjgJK2ae08jmx6MhPyZHhOoKn6FDQ+IidD/331QaTtBbW&#10;lLBHHFp0wjaBYt8JFtV71OVRbubiBNADR61egs2iD4ewtHau6INhavlp9h8+cFJZzJ8DSi6Xy+Vy&#10;uV5D+FAbBg9tJLm36LM+IvHodtlPkGiOlP069u2lEU7qYSY8RN+Cwu19W7JrH4bRMaltD9SpaCwn&#10;te3HWGxyLNJoNNyuCMgtU5raHL3NJJG4rW7XmoBWTnIbhbptbu6CHBtsqBFczRR20Mjlcv1ycrDI&#10;5XK5XC6Xy+VyuVwu1ysJ//3rv3PG2devfwrfvn0Nl+VCrjJIDisd+GDzVBkEKeokw+DGujJcxMux&#10;24vMUM0MUxSJsEIBPdCcWtDuobPL/4SdO13td2yrp3y6busWAXetIO0zB6ci40fgxkcP5AQeOKXz&#10;YsKe/RgfRwGPmDeq+0H5A4W/s0jbiR38ouAPOw+Ru5UWuij4AupOxPWB4B+FYgwoYghJ8u8oFG37&#10;HCjdJOWVQQwBggBW3QOoYFGL38sMI0WAChZRlNpKcWqJYLZJd7DVOYaG1AmpKMwmUMrEZk5ToP3B&#10;AbQR0CrpwMtUY86i5KcFNKcuBZzI3YveX7cypG0fInNLwC5N5Gi0roKuZYW2RrhorLQ1fqyWFbuI&#10;u51rEUKd3c6hYjYYFXfORnpDDGGc6S3blLi0NsPcICErDJR+lnyrULCr5oKnjYNmMkDUamatwV3F&#10;P/B2/ajZvXP8bmzceMbATTDP/zC4XC6Xy+X6xAuwkxji1l45tqGuX9ectWPwpNU/Nm7YoRP7bfeg&#10;E3Tvt88SAGSQUGupQgXgAfYXSrJT5eCEpMvzY3pQQsLE2du2scIGuXKx2I5N4g8CNVhzUIfVBhZx&#10;W7U1IvVys7U4P+6C0OVyuX6MHCxyuVwul8vlcrlcLpfL9RK6fPvWHqcpXC4XikNjqCjnDNqh23+E&#10;e3+ph3Z7DyTiTMCiZVl5AXZxiYVJmMQuMokhDwYoigBG/YxVMMDoimPR3hHoWcciuAkb6KxahL7r&#10;/mwtN1Yi/9z1W3rMkOl02XOzIzgWY7cS6Iuuhxg6mCOiQChsUKTOQRxlABoFhs3aCLqDGYvG3MWi&#10;YA5o9J1EGDC8Q2BQEOcfcQoqGo23cDyewTdUf9i9yCLRtHjmNmQl5vpCr005pHXh+LVpnRToAYZ2&#10;+LXtlslNqdhAB5UFlU+JzDBNuYSppLrOqSDHnOGMNKjBMFE/yZvhKXZkghEsikEdiiQuLSb5HD0m&#10;t681r3wOxG2f14XAupVjBnkgZS01Go3u65dUBz/Qntb3WgzZzcqo9VmhqXLPsegsNk3rTxeFhgou&#10;gcYbVt6nnym/89ZCG9TCNsA1pFfsin12ijx22pzP+ne5XC6Xy+X6FXQtkrm1bcaJGMd2DlxZn30e&#10;H7hWgt3y2u6PsStbH0eMJ9uB0+u4dr1n0WiNlKrXgQmhRq2JOa46GJUax8bxx3TNsLWfY9TrB51A&#10;wLFqJfRtaTJDgq4seOWgeavR5XK9rBwscrlcLpfL5XK5XC6Xy/USIpDIREAGQ0VZoCKdiXpqrlNK&#10;AYEiVtw+A9ttu1+BwBCOQktTBYsmgjwUQMopidsMx1hFdT+6HWH0vYDA7c/jcF+dgfY73T+2KLHY&#10;zYh9Tw7TLbuhT1CLi2oORtDFHTBko4MFwlrpYIFGVhlYRPcliWNRUXeeNvBAUWhJnYVQYJ858T0t&#10;RnXhclnChV9LW327aN0QxyuqUyUXdSWijecKGBVeZlWAZ1KIKPE2qc6l7bV5nvlG780dWJSzOmzR&#10;47Xw5zgqbXs9b9udtts8Ud3cPjsXgYF08KLBPARSbY+3qk3vl7TV9RQVlkphXtZt2+KWRPvIYNF2&#10;+zZdwnSZwrq9nzNBVauWd+XothgJzAt15jdHD+rMbnZ86gEzGGPIGHiKexeiEJqjkX5nHwAW7V2S&#10;6nrqc2wxcuZoFM9n2x9OGnj/aeRyuVwul8v1u6tBOeM1zhhL1kei2XNU10/YvX/9ekHa9AaVY+es&#10;ic0dCFu02fh5OL0Wwx1YVMvbQUpB7Yq0/c2XLttjIIckah/TtQffONe4hDXT9WhheAj5Tu6RrlOR&#10;JT5M1J7eX3tdD6h2uVyul5KDRS6Xy+VyuVwul8vlcrleQrjrnTbXEQUGEERDJ7F1DFNHbs4FWhTa&#10;Iq41UaamEmOQGdagyKqsQBGqY4lZ1uOhFxdvkkBwex8+4pjc2yy2aKgDdXVGGrUUgHtbGTbXR6Oh&#10;eP5UlyI1WTpCUHD+HPa2RdiVohtg4O2CDQBomS3iTXeQvXDYuaYwOEId/AQOEVCEYk2jEXlvwVx2&#10;gsaXEQgzpaSORZGBHHL1oZiwGBeuRzloXeF10LRj+RzBRzGuMqCQEq+HACICiui1aZ67urCVK4kb&#10;kKwjK+iSeH943UXckchJKbNj0qR1ewolGawUGSICnalNe8/b3w586aAjPgZTrE5MtF8TnRPLqrOr&#10;Y1g4Bi0ykdYcuixWogyRaDLjGtnB6QgWSTRF/f7wej2GcB2ss8GgWseGBZEj0WQgpx+0ClreoPvd&#10;aqsAa7sRGww3n989y+9GoD1+7gOc/3785F/goUz2fYzf+a/5t+Wzyw2/cVbd77trPx8d9IjDZ1pX&#10;z73vev7v0zO/Y153vQ7dvmI4trdaVBlPCQhqs1mdN1v7b3QsGl9vFS/GOMSfnYFF+/TaPob22u5A&#10;dy1ibWY2MOV2ODsWIcNMhQAjcyyi7W5t+96xqCDDRIUjuOV6hd+jfS/dlZBcf/JFlTpA4dkv3H/4&#10;D/8DXwe4XC7Xz5aDRS6Xy+VyuVwul8vlcrleQhT/VB8LpIHTNAHBGuwMo1CFAg3SPcyzQYvGV+Xd&#10;DTUuaVtfiQxvGDAhkESbrTr24V7vPN93Uu/evbuP5x3zO9BmF6N0WoaTrfYuQNZ3/jmDPyOdhEYA&#10;we79G5/vIRSLLwONQjsrsx2VPpaL++EhNCgMW1YXaGQYdfizI9B2m+dJ3HfIlWh94+V4FnJs0QoM&#10;paVFZ1PTTdyLEBdxtio8JBBCRn7PBh3yVkfzLGAR1VWe55wkdi91Ax1WRHMnklg25HVHXaCBPHLb&#10;TgOGhDi2j9yZ2LUpVnOg6hbERyZp5FsXBKbRbAsNjmilMCiIoJw85272NsFPHWwE0OIcsLlG2WCP&#10;wD4xaOLcWBlPp2LD6TnTBofiyXlibk97UAjqMeXt1xhAaLTb2WkGj9XSh86BK78Rw2bh+u8GanTd&#10;/d+WEMLh3Hiu9Oez9q9PkD+WGzoI7frv04f+0pw5tsHt5+89Fu/5fL+ep9eJ+OkHcL+JRzZ3+vv7&#10;gyGC/bF8DxRxbTC51W3YRfE8spPw9LG7X3/hQ4/VLyvEI4u8/053BxJ+SLGeq3sWD3W7XQg/9fx6&#10;ZF+P5xN8xld+9zh8NKz/yH7stwkfCBX/yP14z3f2zK6c/Qk7B3lCdRXql6HYMLtG02Tr6l7U1gPd&#10;OuAAFwG0q4M9WIQ6QWVsb53t49jeHM6D0CYycJub45QlSLeAXD/wlBe+4NyuGqAonC/teJooUN03&#10;6bHuP11HMHUULPc51CMEKFFrNuGBrl1o4oLL5XK9ivwXyeVyuVwul8vlcrlcLtdLqO84nac5vL29&#10;SZTUPCtglJAgDutt5r5YtpwnGCJrHJpEWdFNU5y4Q5tgCX6vuhVZBNrYGS33o2vHmWxA8uiCsh+Q&#10;OHzyqWOC98ek7kS3jf5CqH3wzwAKaB5F2JFAHVhhUWVXuSoYt4JXF1C4qDJK7V/sPjnORt5FINTv&#10;QDr8I4qDEXXMow5cisMVMqTGjkWTQGvTJC5FFMEX46VGHBBAZMBPCatCP7mLYgCO1cuZOv+5vvKA&#10;AIFGBDH1EBtvF7b6yh+UdWQaPMgKGKl7kcxwlgGKabsnsIjOj0KQVExb2ZGj0CLBT9EgHwiJwCIY&#10;wSKCjhZ1OzLXpqQwEr1ftn1pEA6qq5K4A5UKvvTHtn0JqBUK7eu3QSLsrLSG7xmv1G17wsMtNRLP&#10;ZrTbNkylhNBiNXSgptQktFquawNrIwTVHsOhPFIv0QoMFds71Me2rb3zTwcMXj1NXiF4zR2L3r9+&#10;dyz69eSORS9d777z/Vf5Xl/lt+FnOBbhLxrkBH/gE/Ox7/U2kNnexh0chPWe2qsEpfftuAZZw649&#10;FXZwEYbRvXYPFrX2aYOJ2npG96T99d+xjWjbEVfMpNtGAetxa4XHjLFEnuSyte85nlsmDGzLUJse&#10;6L/tamR7fXvUHb3CbeZsx0bbtQL0E6bkcWgul+tF++z8ELhcLpfL5XK5XC6Xy+V6BfVgET2W2ywR&#10;U9OEKaUxCo07gkuFiSQC7RIulwvDIQRxSOd10nWSI82sy9G6c4WNIi0D0snMvi4W71Twuwb/7oFH&#10;n6mPjUK7fhzwgwv9yOHG64SGAjZRByqk819ej2GeJLaMH7/NXE8uyxvXs8ulgUXT9I3r3bdvF4aM&#10;GFxRVyzCiwxio/pH1cbAIqtPdNQIWEppDmlbZ0pSP2mgI2dxUkoU28ezn+X5PMewUJ2fJwahCKp7&#10;W7X+b++9bfWVXs/mikSwEFVbqC5eXMexkENRUTemrc7TjOetbOu0hpikXIu6OMUks68jLAxgRXVv&#10;opg0Kq85FrGKnG/lZh3GgIPx1qO1o4/I6MGidh7JgJKd/3JrM93FNUmcqjRkI94+F5+uy9/lWuBj&#10;Qy6Xy+Vyuf44wivtwK35uzWpcm1aSTu2j7Xtr0D2TbHxtcSXePEELBIXTitHD6TfaxPa5ZPEaaup&#10;EIpL59beBN0OT2coJYphEUoktzkWFZ0sQO3pqBFpkEH2ADJuiwIUYP8iXrax59dtbF0ul+sF5GCR&#10;y+VyuVwul8vlcrlcrlcTORMBx5+RS1FKIM4xcguGLIgDDHfiEtCxrgsKNLTAdqtgEXXa0ueXZXtv&#10;EXiEYqgESDLberGrpy5c6tyFYjNnUaGG1ul9s+B47/0f1z/883qid45GEIZotjOfiAZBja/Z53B3&#10;kwGCFm1gs53ZqYdciiLy48R1BGocWF6SuPxsNwJ4CDSbl5UjzOZZ6gYBRgBJ65oALFJXFokJK1nr&#10;XmZHIipQxM6ZiALJ0iQA21bfJNaPHq9DXYoxS1wbCCCzrimsUw7Tmjl+jW60DYbrcgo4F9n/SQYs&#10;eOZ0jNWVqu5/TFsdhnq+TNtra0m8/6gDOOReFHX/xJWoQUXYRzcQzKMHu6agcSRcaDPGYe/whTdq&#10;YYOH+myy3gzLYCEDw+xWHYmC1YFWTjn2sk4Km4gI9XtvMCJodF1z47FtyLahxcSp41P8lNOjVexx&#10;gOwVXItcLpfL5XK53nntcWXiwjFqr2/vlPrc4nX31xWtfQjDdQN2EcjiUtRgIoLO5e3C6+zbkeex&#10;n21yA0ctF1B/XOhYeYtzRgKMkN1MJWYbDCAysIiuMbktHjOUvLXMocsJNksiswONqFsityKNWJMG&#10;qsNFLpfrpeRgkcvlcrlcLpfL5XK5XK6X0H/4j/9xeG5RVOy8IpFPqOwPhGpbX5DgDr2BgEV8Yzv6&#10;qPFPMSaBjwgQWQUospvNKgUFPEp1Qmkd4eZ606RRS6Hv7T32/R4di872/Ln+4od7mG84Fh22j+Pb&#10;Y9ABaDf6CArdm1IL+93rnZLgTpGDJa7BsOx+wEKgkqBgDSo40l7j70477wmkyeruQyuPizgExbjS&#10;u1xHCOahexsUMLCMQDWCkDhib6tDLbJBYaIi284Es1jsXu6j+ajurXqsZJ8EKGrAWs6J1y1xfRLZ&#10;J5FkGDIm3nnQbCqeOQ3IgFCRneN4M9C6K9AQ6jGatjIVPgYCJGkZUKAi2h6gnFSoAyQG4TCoQwMm&#10;oXkKsXNRwBOwaIRk+jiM+8IhdqsNQNlWCw8QmaiIdk7KslG/a3ko75+fewWvF2lfZOwqJlyp8fdZ&#10;QbC8QH2ItaL3A2L9OsEzklwul+uX0hmw4L/lv+L36N/ZozpOloAhKrqPIavXD107r7bhq1MRdO3H&#10;PtL2dErClUkJsbbPBSSSiGuDitp5iufffZ8bHWurfX91Z/sAka8BuD3NQBBB7dxul+sCy3TGoo9r&#10;5JqWI1Vqv9Qo7shRx4BxhIuev2B0uVyuT5CDRS6Xy+VyuVwul8vlcrleQuaYYmLXEIEvEKR3NQy4&#10;CiKY29AYh7ZqFFrhqCcDi9itaBG3oj1gRLNMKzijUMXgsqOOKK3juzMeCX2Rxn2673D0vGvJfomz&#10;XuY6Czbgcal7rkpXn+9oiwfHXrArT+9CtC/vOBpny6IwGfbNAA7HdXCeMaiGwKI+RiuKAw19x1zH&#10;IPL7VCcojixC4nWzq9VWJ8jxJ2ssgW1DwKKFgR9x7CGQbSVrLZkdDRaVgIObEUNFVCfTwusvGetx&#10;i9VNRwYz8lZXS5m2bUudRiVgaIBi2l5n+Ce2Sscxb+TqBY2/kuMSBVyiT9MAixkvBdkvmRENNeKO&#10;oTo9dnXiNMjxMJCJgS0giInAqW3fooAyQ9XdAWDPxO0dgTx7XurK20CTAU+hHj/ZnrgVQYE6sNTg&#10;ImxgUulr5Thr3n4F7OegxBq6ZnPUw3O1Xh/TLHrQuuyORS6Xy+VyuX474eBAub/GOcLjTUfwp78s&#10;gOH1dn0DwzL7ixRzqOzX19YTuzZmfx3aMskM9Nm3Us1Z0yK5qV1XCB2iNVJ7Xp02s7RdUYppXBGC&#10;XrsMrWgCiJDzfnmqg163RLtWsJI4YORyuX66HCxyuVwul8vlcrlcLpfL9YrCCBGqaxHBRUIXVbsP&#10;YTiGKLSwLJdwuXzbbhcBixjmyNwFO6UY5nnm96b5bXu+bs9zdakZwKLYHH4M1uhn2p7rCAU84lj0&#10;bDzao45FH9/rDO/+FL5zVebucx6d1oVpEfgiX1MDSBQ24uNL0E5CdgUSwChK3FguHFNG3/80TQwW&#10;TWkSmCZAhX9KkagzqhbEqkWN0KJBCIaIsHPw0e/U6iRchOzBglrPWpl7sIii/9atDFSOdZ348wUF&#10;fJu2xzWSbLbYhZkj2+jgps6FhwZS+gEYHiihY7It+jYL0JRiZrcji/yapsQ3BpWiODktBOhdJl4u&#10;LUkjBLf3t3uLerB97R2GbMDnfrXuQZoeIILT4zO+1l4fB56gew2618ZjbsdmH4VW36djE3Sy+nef&#10;TzvHIv9td7lcLpfL9TtfxJ04Fj3z2fuvHVtTZw5G/XvmjNQAp1gdhKqTUAWL8Grbr7Y7UdyQtivR&#10;AGhtTuQ2nxkN6eUE/YNy7Yp6D/V6JNO1qsSphaDwv014aM69cNZ4/tzLPpfL5TqRg0Uul8vlcrlc&#10;LpfL5XK5XlUdXMTAA25PACzOKsjUT4o8E4ijwUXL8i0Uin/iztrMnbTzlMLy9ra9t6oDzaSfydy5&#10;iz1YFGKwCanSCX0r9gjCtb7sZ/vT8czO57C1HwkWXYsguLfl68vXmb4313ltwGB8HCvspY422B0d&#10;kG+RBwt4WYu7E9CH61VGjQ0DAWhSFmceBolaUTgCDbf32P1KI7c0vssAIBlEUbcrBovIOatRPhyh&#10;dgoWCcCUpkldjtSxSB1tiN9hcIn2Yfs8hAbZJHMsakFl22t4gG+iuX2hbo/2tb7fg0WxA4uWcGHQ&#10;CPj1leAipZZ4nzUqjs6zjFLeOhiDeBpb1wM/Ut9b5Jqkt7X32j60KIz2WvxOsAiugEWx1k8qD9wE&#10;i+C0qroHkcv1Y+XJRS6Xy/WiF3JPuFeiXnP17kVnEYP23Nrd538X4LC8RCVjBXhCwB1YZI5FeBss&#10;6grM7eCgMbcaKyzt1S6uF7AP2ZZrFo7gLnxtIpMUSoOwsE1y4bbpCBY1d1S6Bpb7vlgOGLlcrk+V&#10;g0Uul8vlcrlcLpfL5XK5XkL/8//yv5++biARCFxkN1TgAMS4qADBIBI9tXDsGUVKESRCna8JKOZK&#10;XFhWikzLLQaNY6+og7dQ1BNy/FEkaMKMRrAHi+CnD2Li3TfUY/9aZNnVXvIW1QSoSER1WrmFSDw/&#10;ebaPJri3zLE+GOzVYsGiRdfZQIMuyK+jDiRQbFmQ7zKlLmoLE9cVHiBgkAfDvM5bPSoKGOWwfnnb&#10;Hq/bYSgCnIBGikXgqLOsrlkyA1kck8RJaw1hUdAo5hrRZWUDiznY7ueu3JxgtsawpszRbQwRUUQb&#10;gXAEF8US0lZ3CYoDiC34QaEmnt2sUWYtJg40Ci4pOqccDx0/Pa9AwxoYslpj3ZcAAl4Z6MTRbQRA&#10;5SIRX8AJcTrQIV+eLIe1eskU7fb9tToicYXbyVdf28eejdFnPRR0DyyK3cAUDoNUNmt9jNtoA0GA&#10;uxgM2J0uV+s77IPQvhsuajP/+/MAz07iJ85ROBmogzvn3+f//p2t/wwq/NE6DlLCU8s/MtIHT5bh&#10;/m8u3Dx241jkxxxfeGAF95c5B0tv1f/vKzfcdLr4lQWnwDM88Bl4d93/efsKv8D3cb+MT7tYfsA6&#10;eze/Z/4mPVv3/qjf6e+wn++5QrlV7Y7v4fA7v//NpzZgi6PG7ncMH6iLxyg1ay/fBYv6aymF56Gb&#10;4tHWFSyXuV4+9ZMHgl63kEtSShyZRka8HKAGhXLQFCzCsIucVrdLvc5pkctMFWkkOE+y4euO8Pj8&#10;E5fL5XqXHCxyuVwul8vlcrlcLpfL9cqqnaPcPSudtNJda12n3AdcUMEiIJiDHIl6sGghFxZ2Klqr&#10;SxHDRSVXuAjonp1ssHYKcwEQukEU7Ab5+2ijrhf4iUEh+EjioB8MRHx/r3I/eBt6JAGvLz8M8kLt&#10;eDcDJrhq43JOPx1BiuZYg9gPKvfWRYqoYK0vNUqtbhZinR1sHfzkVpXSVk+KADolJXa3yvMUCs4c&#10;gUb1iQAj2syULJYgSnzZutYbufjI1yCwDMfw0SOCjOKqr0vZ6LNcHoJ6UlTwJzCsROtnFy52OZLt&#10;rfo80msrcN0mhyVxa0rqICTlk3W0CIXYTf1mf6YkjlyzHsWo27TBLSobgUVJCSBa36JgER//hfYg&#10;838ykCHfeRucaY9btcRgA/jjKVJ2NU1mbstATA8Xhd3j9py+o1I6Byie8Q5134JF4oXj6dnPijfg&#10;qS9/rUJotRWG+ruvygjh1tly69egq/9HaGI/kHuEA/DO78s10tCWvQ2Y/Dyg5wP+iODn7gsi3geN&#10;HnztmXU+t8bPOrb4wwbFx83A7nV4ifr6wxtI+Pz3+irn9q9S736HfX8WhDzb5vPnq1uJfXY9+PF/&#10;j+E7y3y8gJAJGzU2LIRw3laj5wKYixvQ9f2HkzZPc82UtlOpj1vb0Np9obYZNbTsuEYcW1y3StIg&#10;eGyAP0PvcqXEzrzkO6SFoXsso1uSXRLZcejgIopZZudeFNCIX5OJDmOpvnx585PG5XJ9iBwscrlc&#10;LpfL5XK5XC6Xy/Xy+h//0//E99qXCtahyq4wDAfpbbWYs5WBIVAHGgJH7PVl7QEjeUwghYndYTDW&#10;iacj1BCr08mZ4CdOEkU0vGP3ehinrz45HBUe8lzB4xavxghcnUs7bueWY1GLy7JO9lgjz6wzHWxO&#10;cT8AoDY9EWO3TYFyZPNFO+tnqWgRFTYh+AjC2zyFZZnD/LbdtseXi0TrLcuyPb5wnUKNRePZwwS8&#10;rLSerKWxcguUZDF/qSQGaVYdhahxZVQvofsMR6nFGvsmzkHIwBHVcYLpptRgpYkAoSQQUnUkGmZQ&#10;S8RC2ZZNU5IybcvTPs3rtn/TxGATvU7xaHKeGLC0sjNYPe50lPhBaYM1u9GYBhXhje9eHpfAs7gP&#10;sW5Hx6I+8qzBUS0uETogrS3botLauszhSGAngcPo3yJvPXTuwGed29/lWORy/V56BRcrl8vlcn1f&#10;26bdj20aMd85/tYDlK6dBl377dbfgr1jUTwpQweU7yLS2rJdzG+9tsDddWID6mtbuyPXxaSUYCB5&#10;irGwXyqixQiLE1F1AA0adbatthh4JItZHNpwQ0QM7lrkcrk+UQ4WuVwul8vlcrlcLpfL5fpVxLMy&#10;ObZMXU1KLphzhmJgEUWhaRwagUVBre7FsWgRAIQhkCVM0xLmtzW8LTnEKDFWWKyDGmssVJuhK53D&#10;gPdMieCnjPHXqazfpV1fdKUZ4LjYaQHkwR5HwpvbGzf3aDkBzg+7ObnsuYvYbcRmDJvl1TwnNseJ&#10;DOGE+v2nCQTU2R6Ti9Hy9saA2tt2P89vDBNdlgvfT1+/bo/XrU4KtEZ1jeoojR4gRYYVrP42BAlN&#10;01TBInpcHbEM0wFxReKBAlqH7DV/HZnrPjLElCaBigSey1LeJDAQ7de0lXsieGmSiDNQByP+LwLD&#10;R1TOqWQuBwFG5u41UxlByrds58sIFi28nmFAo4RwRNnu1NurdbY5GNlM9j1YZG5EpVwHi46vnYFF&#10;MMSlte1jq5fQ1aHTKgm1yK3+vw/nOx6jM7DI/yC4XMOfKZfL5XL9mhd4eH61YO0fcSsK1fnHonT3&#10;Ebfj3wa48ri1y9r6sWuTmiNQe86Jvbs26uiqGrp2JQ7tzwjmcBut7EB8kMQII4jZLVP6FIkG5kKU&#10;GTLa7jnrjC+CLRFNLnNEnVOogUcOF7lcrs+Tg0Uul8vlcrlcLpfL5XK5Xlr/6//2f9THWSPMqD83&#10;Z4GMsJQKHBFoVPj1zPAFaGdvzhNDF9lu1eFIYtEoUsocbnKWnumondWFn6uFPm0D4g5aGd1z2DZf&#10;rfS/FzDaxx9dWap1bkMXWoahugYZQmOPQ+h7m/uZvjuIqJ+aO26yfRqgcwm6XsY+UA3OVtRt7vY+&#10;j33lA/i1W18f4dYfI+noR46tShSLlmjJtFUqgUMKJv4ALRNrPBiEaaZ6NIdEwE2atudzmC7bc6J2&#10;GNQhV6zLtoql1jF2LdLIvRYHpm447AaEOqhBgE/k+pYJ3GFIThyLBAJawxIlPq2PmEsZGYgisIgd&#10;vCYBfwgoChzlFqQHkA2KOviFHZDUswmj3NTVSCLeErsVWR0k1yP6XC5dBAVBexbPBhLtALujP37/&#10;EG5WkYCHNEF6LINF++AJHOpLD99Y+TiaDsIOGkI9/u2zVG6ClAhQoihEiz+0e/4UDerE/fnS7V07&#10;6YaqaDPaB/czOD/Pb8ERewDrLN7r+Nr14/0omDTO8ve/R+/VvSg0/LSthO+uAy9zDOF63d4/fz4m&#10;6I9D6v0OUWiveiwfcnj8KeX8+DJ9dsSk648i7K51Whza8fqntSONmyH3InvODrWDy1EfgQYn1wtj&#10;vRVQfQSLQmjxaPXMRmzesHDvz4e0O1EnqtAFWKoxtiCXT7EZkxoctLVd+ToW+LqWSSL2U40K0vfn&#10;n7Z5UcsIXWtarl22BvQ8Ra9mLpfrw+RgkcvlcrlcLpfL5XK5XK6X0P/5f/3fp6+TA9HwfF0pnwjo&#10;fs0ZCA4qWZ1huhmboYvG4tg0LOr0UsK6Fo1Ck9s0ZelwZlBDoA8Eca/JXTyVOBbRtjQXiTqIoevK&#10;3QFFQzTZ6Tjn9w0EdyzGuImBzOi9Vww26kLbYFfus3GxJ1KXoN9ouOZcdL4hOAEuzt9rjkU2oHDU&#10;QHZ03jctrIC+36KxY+z+o+/OHVgEOthAABI590js2FSdhth5KCWZOw0xXKK6ClHM3lZ3IVt8Qu4G&#10;Q1AHB7Bum94XuKioG5eASYGAnWCRClHcujhrTb5ViVQDdimi+j3nyOUpOsKiU6D5MX+e4s8oTi1g&#10;dS7iSDSE+q3w+kCoI8w281rOC9p/yXAQJ6VpnQSg0jg5Bvr4I6VWKdAHzRnIvgO8Mg6r5w3KsZIB&#10;putg0QjmoM5sF2cqqR9S9gYZFY3CaBunz8RYOqgI9Xuxgayoy+DJNkMHROFJnT2r2DBWTvstuXNm&#10;XdMZR9HAK7gL7e0H8c6W84Hjz9OPOLSPgaoveGzgPZ+BFznqP1cf8Z3/qvXmc+oi3Kyffpxcrvf/&#10;zlQQB/trhPN2UXMwGuHy82uF1tY7gpUN1LkNy+HRwNVAfTyb1tBAKLm8BPIpqpMC1D1TWn/QViIT&#10;ZfgaAWG7xqUr4MQbVrQIyi4SOPSAE9ZG91bcFP0HyeVyfbwcLHK5XC6Xy+VyuVwul8v1Eiq5PLQc&#10;RTQVQIk1+/aN77fX2LWogRvci4uKAvHnOIqKHF1y5nXQjSKf6PMMdxQBCSI7EyV2SRHP+SQbhljj&#10;qSCaG5JBByMw8aN1ChT1x/bK46M+xzn/M9047g4g90l2IeyirwSikZ74qM48QWEtCJkAmyzOPRQZ&#10;RtAMwzvzykARxaHN8zd2MCKluNWbb+JwxY5FhamiUJAgoZ4+M2glNJComLNRD+FEgeIIFEIF57bn&#10;iUAeXT+BRQQLkaMSOXPlKTFYlLcy1YESnWFtcQyy430MGNRoiSkIaCUzwXUghY4DuyUBOxYJ8CP7&#10;uRbbJ3ptVZAnK3xnERLYHX89Dj1x17lr7WvuWQSaRGFgjb2wAaYWg2GORSW0We2hW8cYjyEQUovC&#10;aOvootAYAjOYCRRAOs56f6jen4F7x5GpO2t7b4zgk2edj0t9znH1Q/CBddKPputV6qLL5fqu64U7&#10;kWgCmTd3yRhbVG7vXtQmH4RwjE/urtl2EWmtjYe1DSpt9TFCLXTXE2G4toh6pQXVDXMfmbaL7gUr&#10;r14TkGMRte8lIi2oIxE7GhVeX/95i1pDvnil6xmx+MS+geqRaC6X6wPlYJHL5XK5XC6Xy+VyuVyu&#10;X0kMEBHc8e3b1/D161f89u0bEBzE7i7BOmyTxDwh1M5mnglqUNGyhsvlws4zBIjwezOBGokzj/L2&#10;OoEaMXYhYoObSGwASjzOkK3//oRBJ+mTf7APeTBNgQNXxG43o+/SY6uFypIcyzZs+ByOaIDYo9u7&#10;a6E0gEWJ6kgKFQ7hCIUoLkIExMhzcgCKHDWWprTVj5mhGgJ8liVzLNob16O3kLb3SBPXG3EFymVl&#10;FyJQiIhjyvIIrjRXHHUn0sGMogARfSZFcUSacpLovm2bBDLNDDZNHViU+DndKAYtT6UeS9RINNA4&#10;M36debkkUWzB4JqosWyRB20Erou8T8sk+8YuSRq1Ri5JDCxFYo9oXYtEqeVVXMQMoCqo4Ax23699&#10;12PNuK4Ser8pOX6jDxV/f2jgEdQBKIvr68GiGt8H9r65I8XOtaj9htjjc0eia+di59UF9Sx7V1iO&#10;u4a4XC6Xy+X67S/08PzKYWgRKujTx58dHYvCMPHj2gUCXLlg20NHN8GipNcWYNcWSduUOMZFH4D+&#10;UKOEBSwCdiyyWSBqxFtnBYh7Zj9JQZ1bqQ1M1xBFr2V4w9VP6Yatq8vlcj0nB4tcLpfL5XK5XC6X&#10;y+VyvYT+9Oe/PLzskhd2GiK46HL5xrCQTuiEyCBEqnFX1GEbo3XICqxBEVXiWLQwYMTwDMEfmNSx&#10;CBmuMEgEYuZIK1kXgRIQijneUOdv7DunLWpMnV1q+JhqeHAdMXgGJMD+ER7fHF4yIGq3eTz5LMVj&#10;kXU/BLi2wdPdQDwudr4CPOyzHEcNyto930cZ7IEiGMpTrYeCUUU8j5ecaQgM6zrk+e0i4AlG6c0n&#10;JAgKffcy4zhHcvNBhotiXBXEWSqkQvVJDqG4Gr29XUKhelkMKsrdPrXsAovq68GiWBQsQoJ4sjgQ&#10;UUxaluUSORMRaFRmBYvEUckGMHiQYfvuFo5JixJ5RsDPtK1rJVqog/CiUGDiPyQjJwQbRYZyploP&#10;o9oBZXIW675fel5BMFvXSmBWYQiLbxSfZiBVwbqfWOsd3qgnBgUFjXED/vboWywlDoNJBhI1CEm/&#10;8NDDTD2QhDqgYzAcsrvRHiySMtiAjsRQ2LatPp6dr20oCLptmxManp9P449Ee2UXuxauxgR+jF4V&#10;YnLAyvW++gu7vzN4+rPjdesnfV+/YGntbw768LzL9WF/3/dtwD52dn9//SoDDuvYn7vDrIOrf0dG&#10;iCjqhBWBmWCMxqW2bmiTUazdKu3J8aKph9wtJo3blZ2TJ1+j8PUHAmhccdxe2Nr7IG5NEvudUtCI&#10;NGjXbAbTW9nkog93rp33Qq9dLpfrVA4WuVwul8vlcrlcLpfL5XoJxZZjdFc0uL9cLuHb168MBhEo&#10;RMACARQEYaQyBQKMhHeI4sQSDTAozblI4SK2kSfL+zDxjFOct22Qc0lIIWYBkxgu2bYbi9rba58s&#10;c0VdB3IPFw0d2lf6rnH850T9gOiTw2/n/M7jnwtYPVbwvEjn2zgDfp7Z/M6xyNxmbskADi6t9aaH&#10;bmBAWZKoYE/hTneUZUvkDnweGKDvPba4Ap7sawOIQaAfg1DsuDBItFw4ykxiz7Z6dXnb6tmqjkQS&#10;w7cwkNINREBfp3lNFTQyCC5HcQaiOi3AW2ZHIKTn27rJdYvqPCrwwjca8Njq/cT1XOs/ux3l5lqE&#10;7aviPSMAScEiUGunyE5IdN5M/JyO2dvbLPuk5V7XXLcdZWVyruSt7Hau8fGW5Qr0A/sCsxUb+LhX&#10;KSvQxGddGF2MYgei2a3UAaTmPmSz3O09WUcpUN2aWoUeo9AERArVFWk8CeLJ+dq91B9vPMJ6R8Rw&#10;D911s+5PeMR9fbrrpnRl+VcDK/YDjQNgFRwEcT0Pm9nf6nDjDDz/e4M366br/X/zW2jt6+/VtUil&#10;a20Z+IQfqR5UAP8RdP3Gv+19fd/DRS2yrKetYWifHRPBWkPK3CgfuUiSuFxpb0q8GTJgxFHaKG6X&#10;sk5pn4qj0uhY1Je7xbX1UdoYzGQXBgApMuxPZNDWzt6a67GGpNm+l4zAEFOsjkU9RIugtrQdU2Sl&#10;Cr2hUnDAyOVy3ZGDRS6Xy+VyuVwul8vlcrleQgT4PKpvX/8d//nPf4btBl+/fuXPstMLxUFNs3QW&#10;F4NhgKGiFBP36KK6x6wruR4JtMHxZwxuzOJ3QhFUFH+Fs7iwmGU9UDSVPZYOa3FDEqigDXqbU1EX&#10;JLbvqoXwKd23j0dLda5F19b18FbNbX/ctY/qpR6jq0K4N2wJbcFhX0v3OCqBJN9OqY40QA+Sde5L&#10;hBd/VgcqCrbBCANwuE6tX/h9ri7cyS8xaAbnsJMWw0eFBxwKT3lGBUYUeqP18PoFKorklMWuQknj&#10;xQiGk/izzK5FWSPJplCmue29uuKwmxE0xx1QOIjcjuhz07aOwnASORslrtt0LwyeHL8B+JuRI85A&#10;X5cBFQGJeH3qkLQscStnCWvJ23FZ2eFpzSD7vAo8hVZf9P7A3+EeZyOnpNjVpxIazGPPbQ39LdT9&#10;by5R0MFHLS4RjrZiwQaAzp63OAvZfnNG28ELXS4gnpz8gM+dJ9cckv4Icscil+v3069wSu9/d17l&#10;d+iz4CWX65XbAGfXOgD9dZC1/e5N2tgBo9ogPYP39k5H6hxUJxoISCTtO3E3wu4WBvh9bFMOha6x&#10;zXbtKRyRTY5JoJcL9DpEdVXFVOq2qK1NbkZiasTlEKQduzDhDnbSCQ2IraHscJHL5boqB4tcLpfL&#10;5XK5XC6Xy+VyvYT++3/7bw8v+6//+Ef47//9/wv/+Nd/JagI15wpySqkNIf5C4RU5mAJS5aKBSDQ&#10;Ay1HjjKBOSaddbouYVqnkNc3iUqb5zDNU5h5yqls03paowFFdbYsNICpAgpQ4ZbzCLSzaLRP1C51&#10;6akxqAPgEUZqyOKnevcdaG5O+10E7COifpA0Rit2gwx18KCLLRgHCNjsStyDigA5vE8EsEWJyEtJ&#10;QBwZFBBA520WwIZem6cpvH17C9++ftte+xouyzcGbsjNh9yytPO/rpe3wa+VVnQuRwxxSWGdkkJA&#10;McxbHZ3nZbtNDBat01sbvCgWHyHgj2wvs7PSvKwCAU1xu00CKjEUNG03eS0mi0+TMvD+GoCDAkrx&#10;+bEtm7gsU7h8uYRv3y7saPTt2zfe3kI3cgSLl5By4n2G0M8Qt5nSJdwdx1DXJ4ajYB8l0cM/MLzW&#10;xT6EfrY2aFzENbCoj0IzkGz/fASLIOyhI7uH0AFMemuv9cNU44nhQ8Uul8vlcrlcV5uG9cJEXIJG&#10;18pjmxAO7caza6IziFlgodi1B9s1Qw8ThcN1hV5LdGU9f7zbHr1L7X+NNbPyEki0rQ/oGmKaaLJA&#10;DHzZwBHD/Pp2GcH/A/2bs6JEFTySGLVSulKoW6q+5nCRy+W6KgeLXC6Xy+VyuVwul8vlcr2E/uVf&#10;/vbwsv/857+Ff/z97+Hfv36VzlrtOK6xUJ19Pho80sWUiXOKOSQVdirKRaKagkYVFYU7COQgeIIc&#10;ZwjUWKM63BiwoFY40IFF4lyyyxka4sX06RCR9P0YwT424EzjxNgrfcd93hCM67wbELPPKgo1oEyW&#10;Hc2NvlMwbPbs/erKBHhlWTgc+z56QMq8fffqgAV1lm9q+4RzKF+yOPeoOxG9l+IUJoLU0syOWd8u&#10;c1iWVaCbZWHQhqAfqmuYNSqMbzoYwS49CkVtdZCchtj9aFtXKasuu617KlwHxaEo8fZpGQJ7LMIs&#10;F6nTeZJ1pNTAIoKEpimHeXvvbVuOXZCozieJVItKvxCaFd4mBqqmbZuTOiIxUPU28edlvTEslzVc&#10;tv1L6moEi7r5FAGd2B0KShdTsYurGFx8sMI41fwHUAdR+lrYe2WNjkVsEDWARXATLBof33Msku0C&#10;/0Z0dYzgJVR3rLNzZV+Pdflry7a9g+cBwe43Yoxr3B+/V9QYa9LvtzsYfd/fiz/ysRujAL0S3T7/&#10;4FPrzSuPYr9qTGT7PvCkzF6fXb/2b/KzdT6E/aWHQvsVNsIbYNHxWuI8hhWG3wOeWNKBRBbxa5dB&#10;PVgUI3ZRyL2LUf9acx3qC8Bx3dS+jHL9WLaLDQKGOLq5IFAbPHTrM8ciAYgKrCttuEDO/Jzb3tQO&#10;t2hecTYyhyO5Dw4XuVyuK3KwyOVyuVwul8vlcrlcLtdL6G9/exws+vbta/j3f/4zLHkV8CGR68rM&#10;IAe5u/Q9w4UdXHIHa0jnLXU24yLL0BMBidSNRp1D6DHBHwIXpW3dJSTujI0Bt8excx8pChRJR3OL&#10;aEJ6/4YVP4RxlK4LcDv26N6w/q+fPt3UfmAeO6Djdmc+7rz7r3TnNxuivgD7z5wxTCcv35o9PN43&#10;K/9rkFEDuMw9ajcqqjOB9xyYAUlQH7TSRpCZy6lQPUCGid7mmesDAzlaQKozBO1QvaTX0zQxWHRZ&#10;VnE6ikuIDBflNhgQbGAgS53k+hk0doxgIoF+GDrS8nAM4PYfxY7llBlcitv9tGZ1CEIBmDiaLNV4&#10;NoKJyL1rXgWAKltZZduTwEdbPWZ4SF2ZGJwKKZQoERAcC7iVgOChZY18b7ENKW37eFm4jLlgrdkl&#10;I59PMoDSBnyqv9UAnrVzoT6t37nBTtczBseoDBv8OYOPoA4YGYAkM8/p+QgWSfxhlGMex9nx9BvT&#10;XJ7EOYpBxdI2hTHcZnh2OWfjL8MuuqNzSzuuArqfwbZB6I9fwF38G+6OYwjPwEYfCUeOPxhw9Tfu&#10;hGM8AQXhw8v5msI7x3P/Owmng6e/77GBO3UA7uw/3DxWx8/C6ek9Poanzqn31N2z82UP5x3LOP4W&#10;jLFAd865kzLC/R+Pu8vc2/dbQPV7fsPOvx/4LiDtkTI+ux9nZTiLcfqo4/K+3/Jw93w7b/fhh5bz&#10;kf346G1+Rt0dXRpf6Ff2zn7cPw6P/227/lnctWmwOk2eAUatXDC0/8ffzeu/C+NzHO73AJHEHONw&#10;vKSd2ceYiXtpdU+17ztCjT2MfC0bDQSS2LNicx/0WkLWA9v1xXYZWmBr/2/3BBvV5Rgiska08kX9&#10;Oo9utS6XyxUcLHK5XC6Xy+VyuVwul8v1IvrrX//Lw8uu6xKWy4WtQObpLUxzROY00oTTPAMN/Js4&#10;YioTUEFRUOYQo+5EQd2HkHAJ6fSNSguYIxG5IHH8FLvQAMMT9Ca7uRBAUeGOqFBR11EtK5HZpqEP&#10;QTsgAkedzhW9PXDcHIvCvbVrGTtjog6cEU4Irm/o3kpPy6z7vY9CO4EsEI8HYA8VXdv3/gDujGba&#10;671jEvTONlhfqoCIflslylIGmhBUg+TcE6K4FzFIFDVWTJx8poniyi7iWLS9Ns9v4XJZwrzdCDoi&#10;d611WcOyXhR4awMLDYBDBcHE3Qdi5rrIAwxir6WPxYEICGLiQYgoLkfb51OWQYm0RHFUilJ3zbGI&#10;osymeTs3vsw8IJHnLHFpZQpIvYdTi0Pjz9LZYmARKKS0JnVMChylNqVFnwODNVK9hNaxgRWAzFCV&#10;fH9d5iBHnsk5ZTBdDxeJW8/esehahSq75z0w0270vZ5UlsMA3hidAbs4tDF2bVweusGrfpArdHFo&#10;O4ig278RrZEPvGfIZ/xtODoWvSZogqffje2Pm3O886i6Y9HhvHZdO//gD1tv3LHI5frxv8nHC6J7&#10;7Zl+TskeMO+BousRuq39f+v8gStwUd/uOzoWNWejUie3AOwho+ZWhN25HOuFD9T5JbKEgUDtstJA&#10;JXM/pfY5TTbY2rjsWJQzrWxF1Ik3gHZsDj/2GML9S1WXy/XHk4NFLpfL5XK5XC6Xy+VyuV5Cf/vb&#10;Xx9elmOgcg5pfsM//+nP8CdI4e3LF0wpwTx/QQYs1GqGZ2yua1jSwnFMiEt1gyHggR8XgY3MWoQ7&#10;ZrVzV+KNQJcN/H6ZMMRJ4JJSIt+SghwSg9Y+11MqBlfEO7O0f5T2YE6NOyOapvTTddvC++iAfXwU&#10;sONT+1i7l8+bYUscCjKW6+iYcISK9nrqOEJnQFTUXYa3EVvHftjNNNaOfoHPLF5h++7JuYqgnZgY&#10;VsvbciuDORNDRBR59vb2JczzHL59+xa+XS7h29cLv5++fuX3pyXtBjIEqqG6GQJWdx8uVpbt2msl&#10;b9vk2cnmmBX43FizDCxwPCABQDEwkMRRatDAorcvU5jfJnZcIsiHwLu3dQ7TvJ1Tc6mDHOzaxRFq&#10;4phEShqXRiDVXCbZJ4KK5m3fZwWoGC4SoCldpupqdLlE3V5mVzDZVxksQd6f0u13Oa27qMRSA3uO&#10;EM818OdaJIZVEDve9l7/vNXFcf1t+bEs+zKdRbHJLQ5QW38OuVwul8vlcrnuXdPg4Gpar0+eBIti&#10;vO0MZW09aRKfxakdHYuaM6aBT0Wfj20+c8QdUqmhv6Kqrkjj1UMHFuVMbqXbmiAiXafGWIBS1Bjc&#10;J6aouhWhOnG2GR06vcEK6oCRy+WqcrDI5XK5XC6Xy+VyuVwu10vo3/7tHw8vWzg6qoT5S2agY35b&#10;tWM0MdxAsU7sLEQQEIEeIDgLRaIRyCBuQgIVyUP5T9xXVh7gF6ehyM9TkkgnkoFDEcnFJnI0FXcc&#10;pxASSlwR5FCjo4K6x3Sl7/yKjroZCHIlIuz6cwzvSgcp+80+sR7sHWLi8e3u1r/2HoDiunOCwV1H&#10;QmM4vnXDcDzMajhlQIl9ZzJIYIMSKEAPgzoKqm1LTpPCRknqI9VLqTtRHLAg1U0mdRCygQBzLhLg&#10;LVanIlpzi1Awy6alOhaFGtEVhygF2p5WZz5XaHvsXkRgUZ625cSliCLKLFbL4tAkAQ6GWD52Qqrn&#10;QRCHJIKrigBDhtDRPvJ+08iFRoRBigrgIJ9ba155JjV9rnRQF5/f9FpRwK9AncGNAfdpE7uaZN/g&#10;/rY/ifYxaOMyPYj0rGNRWx4Ht4sGpF2t0e0unp37MAS5vee82SUbulwul8vlcv1yuu/OijevHe65&#10;kY3XPXBY9uhcNC5jAProWGQNvFLbnjwpgNZD7eiIOrFDKR9tVwO0FUPnWCnAUtd8lAhfEHdVngjB&#10;q8hZywcKM3XtaGl7x2CXsPJyqZeCgHB2qeaQkcv1B5WDRS6Xy+VyuVwul8vlcrleQstyeXhZciDi&#10;ztRIFu8r5lKAO21BXVkIoIiJyRJQMoRADYKELNKpdbAiwzDsPETuL+SEFCU6bY0ru6ksS6oORJHh&#10;CAKLYkCZ4SnYBf2fKBpNl6vgQeTuWXMvOks4uznG/wQ9gGaV/xAFhFdcgE4z2IbihEP5u0Li7aVt&#10;QizuNne/xEeUYoxHw7CPP7sKHkFQWMZQGqjfo3TYi8MPQTG8FECdu8tTfK0jX9/jJ3l7nVyBFGhC&#10;nOv3T+vO6j4EWuiVwSGsu0P1juoodeYLLCSuWty9r+5aPBBhMWk0Gxm2erVm3U7ScygOcQpxsmg0&#10;4Oi1pO5aWd2N2oxsAZPo3Ondd/h8ia1O8HrEmipEaMvw0dtOuTKVMJe51gqZNd32nctWUGCsTPDR&#10;KoePIKoi+5ppfGXV+oMKSdkX2tXdvor1dbgZhVl9aa5B8t3BEKdndcRi5wq7WLWZ5uxoVZ2sZDl6&#10;3yChNkCFO8chcbfi7y6iAmJ2i1fOIwHauhyM0Ay8UAeZuroI186O/W/D+XMHjFwul8vlcv0KeuT6&#10;xtrofTsHB/Od6+tobpR7p1Qc3ruGePdw0XgNggOIDtouh6LXlHStAIWbhoYV9RG5ZngJ0ByLwK73&#10;4LwtrGsCbc9y/FnCCIWvBWRGQotsS1JeW49eWIEu012nafZagAcuD10u128oB4tcLpfL5XK5XC6X&#10;y+VyvYQIFnpU67pozFOSGKWcEQvq5E7QSLIE3GmrFjMCFbU4J3YrKlDREnN+YWAjlwAxs5sKrV/i&#10;nEbHolQSOxZJGlPi9SQUWICXjdIBHaMBDTGYcdFTvbG3+8BPgAG8+X7v6tLAi77T/b3CB3YArhIQ&#10;vc8+7B6N72C3b+oahNbZjgfABBFOj3n9nkI3RbeTckW1M73YYIJGcCGqC1aFjHRWsg4eFLSygMAy&#10;edaDbGCRAERUJyTCTKK/uOp0049XMDcjcdviWcTqoEQgTiYQiV24Fq1n0OL9CKZjxyR1KeKoMjkH&#10;Jq2MBMqZ846eN/x6kY0o1EIuQlPIXTxewsSuR70blzh+pTBPzZNL3I9KdSwy1x0uw3ZurVPi/c9F&#10;wCqKdYsLBPo1oPMT2J2Mp2AbTjNAPmd1/jB4A/uoCgN7bH398uHgUEQzv/vn5jwkvwVtXVbX7LEM&#10;2EAQrgj0MzbYVDooq37KzkwpGzSnpj5OsZ0JeOa1df9MxT6q49b53AFl8Pj6XS6Xy+VyuX6s8ACN&#10;j3DR/gLk2M5B7J/DDkg6Xuvso9L2UFPffhri2Pj6FLQdGZnoYXC8dCFkHTgOg/lmNzEC+1K1/bAb&#10;rV+uMSKY5yfBRQQShUyfztCXMxeKSotA7faozklyh9IMZ9AIA3RzWOB4GedyuX5jOVjkcrlcLpfL&#10;5XK5XC6X6yV0uXx7eNl1WRjWELBoCTmTg1Hmnl/ptE0CA8WIEWXeJUU75TzBdtveyxphZm4qInaW&#10;ydRhKllm5DazXBZ+z6KquJOV3Y/YFSnkyTpet1sivxoBM7YNa2eu2N5LJ7JuB57AAd6bE3ZX74xJ&#10;+wE6L9YZkdQPBjzhWLRfM9z+JtTcqltv0sEDrA44Bjgh1w9zQOoj07DBOyBAG8eRLRPHpRkAM00S&#10;n0Z1K7IjV+I6SreF6j1BROr6Q9vOCt4IeyPP6fO07EyRgAoWMVA3v/H6qe5mgutQos2whArBMAhV&#10;Mi9HDl50nq3b/TTn8KYRhHQecOTgJJCewTEGFonLT+R12yAKLT9vZZrSxOu+bOfVwm5gC7+35oVB&#10;Pt7PKJFpvN96rDJaJN85UNQ/bsCPfac2OGQwUbxSyxghq8u3SdmgxzeoA1VRQKh9v73LkwFedkxt&#10;cKpBRXrjsSTsz8jTyuc4j8vlcrlcLtcT1xK4f3zfsWj8/PMXSdbeO7v2MLAoVoA9KjSk1wl0i9q+&#10;P7tOgV1rsRySq2sZerg+Jd2WbUzJdY4xVvCIAf8cCe6Hdd1a/nzNKw3ZQh5F4ugJ9IAvhW9nETtc&#10;5HL9xnKwyOVyuVwul8vlcrlcLtdLqJT8+LJ5VReYzKAF9XJqBzA5FkGMPOOSXYusZzklAoom3G4g&#10;YJFAEzIRs3nWmMOKuMBIdFqf8mVxStO0fT5K526s1vXY7O27yZtAkBHKrM9YA49u80ISdTT485z2&#10;1l53JLqx7jvuRPt1jvFOH61xr2DY09uOReM69such87t9+MaVCSRaGEX0zZOyLXPCsiicI4uR3Fj&#10;FA0WNGKAYBosU3MAkmwzdQkyxyLUDv5Yt7WoK9fK8X9btaTXte4Wm9mscJHFjhFsN03k5LUIWMQu&#10;RVOYuSyz1nfatkT+RQXf4iquXgwsFV2/QkwEFxFoZPtZdL8Muold3JjBRv3gBr02zak6Js3zxGDR&#10;5SKORRQ3uE4EGq3VOczWTaCfRMiZKxW287Srs6AuP/uIshZTVrSMpXO4alFwBkTZ74ANKtn5QnES&#10;MowTTwecRtApVOBLthOP5yoPCiEDRup5dOUUgRAe+M14j/BqdOG5tdjPiU67vlGPcnviKMJnrBN+&#10;Qpn9S/+R59wf160MfpHz+tf8bvy32/WjhO+cRSGxt8c2U2tTxl078/gTAp2fT+V6GCq36LNYo3tR&#10;PYUqWLS/VoMxBhjNBBbxznkG1b1o26NA824CT7iJfL3McckUxkbXI+TYC+Z6KmXhx9x+lthwaUsP&#10;k1P0skJS0q6kfrtcrt9EDha5XC6Xy+VyuVwul8vl+tVkzI1CG6WDALopqQo1UG8tdd9GdoAxsGES&#10;qIitWhpYRJ3EuloGGyx+Ktq6QmBgxNxJcJJO4sxRaZnhDOqAxRKp+zXYDNHqfoItXus2VdRM7Y/+&#10;PLcPTQ8N7e345bVrUWkdPgP74tweAWpuLWfrvfoV1scQdpZAAU/2+BZsFE4P6nHWMA6xCKcwkcUn&#10;WCBVvw483++xfEHnAmtMVTeYwJ32FAFGrkR54k57WzW7A9EgBjSHG/oHNJ6M6qZwNGzlEwgxQszS&#10;6a/nAEcXxJU7/qnuEkQ0bcvEMim0FPmG7FKk5wxafUdxPCLAL+t7pblBpVz4nKhxcDrgwBAVnVMQ&#10;6yDKCNaRZj5vGDjSgRgGjZZFoCzUuIZFHpMDGUWvEbwEJaq1T6l1UdyDSit/6M8XqwdwqCuocXZ7&#10;sG6MysB6b4M1Nohkrlhh55zU1nMEiwxyGiIqlFVswRQSa4Hw84ayz86VI5wH42/TSQTIs9qvY3wK&#10;J78jcPr785GC52zObv6Gf1ohzwt1t5jn3/H3HYtnwQbEe4dzXy4YlnkEdDkefrjyt/Lj6sUZ5Nt/&#10;5Ph39fuP5fEcvF9t7XfwfB/wgXoFt6vz/S/4h+j+scQHfo/gxm/k6+jWvpqr4kf+ffio4/C967n1&#10;fd06Hr/S9/d5f/Pxh5fz1Y79Pi7trP1zOy4Wh78nZ26ZYRdZC9pOlkkpMtWkWKxzVHAeGliEHUkk&#10;ayo7JybsQPbmXto/73+7GZTS2O64baeIzy+1sREyzcyRRmvJGQqFnkUMZuyLZpMUJCJYnVqJJgKs&#10;zWe0EOUwzRNPInC5XL+X/Kx2uVwul8vlcrlcLpfL9RJan4hCI+lQfGgOJmWALAQ4iuxgZJ8QsCJh&#10;Sgk4zoqBC4GIpB801pEOc00pGsdkoBI5x/QD3gR8TDmrU5FASCmVUCdskjtK7YCVHmzuHkY48dMZ&#10;XUtOhvV3wpuORWcd4tcBgn6dNxxCTl5DQzpOO+D38M9nCK/uzziQ0QZEEUfIanAustitbofv7wFe&#10;edqAEhp0SIS5pRTmaaoQC3fia71lcK0bnIhp4ug/iBIxxqDRVgfJTYu4uFJddVBhm8Ad/uLmIzBQ&#10;mgqvjQC4tKZQtnWUNDX4RW/kUhTN/Qgk8oyj3XKpYFG/rVJk2+LeJc5D4hQm54vcJ96VxFBVEuiI&#10;nyeOUpNBDnXt0anh7ERWtFxFgCgqM+hM6WGwN4xw0VBXu+/06NJ19t3v32+ORQ1cxF296s/SI1jU&#10;tj/ONN+vF22ZWtGuDd7j6TPoocVHzhhd+Po4ocY4Vusu3doPHv+8BgCePXY9ciw/ep3wqWV1x6KP&#10;/45vLWPfZ/+9/r6ORfCd73/WdwgvcQ7+ir9HLtf9tg9W59k9aDlC5tLmaXB4/1lbrgzOnL1bZg+6&#10;o660v8ywIDSMghmZSxG3A2MRiL60STP9JAZeptunESTCCt7v4SKwMkT5B/W6RMpfgAH/LJjTdt1L&#10;cWjAEyCgnrHYQHm6zjDaHgQuqgc18CQKl8v1e8rBIpfL5XK5XC6Xy+VyuVwvoVzWp5YXdqgo4CDO&#10;QjkvelvVop6D0dScncQvGGDEAJBAFP0M034bLV7KwCJ2fMEeFLDXzC9JlitTCIlAkRDMOYnXybFT&#10;RAFQPNpPOtbviU97YK3v/Nx5ZNn5+p+JQruz1VuDpRYd8EDJ+5gBy02z1xkmUsCGgaFJYhWsI586&#10;3vM6cWyZLJPCslCM2bQ9nvj5ZVkZLEqXC7v9pO3xyk4/SwVqSsbqwJWzRayt7GhUUg6pzHVABLSs&#10;DABtt4WgHXUAshuXTcu9buWjOLY0pbDOE6+f49bmHN7eJC6BZiRPSdzAyI2JYCJzXqpuX3Q+EKC0&#10;7TMdC9rnZZ34OZWFPnuZFi5TzVKQc7iWPVawT6LFLAoNx7y6k3p+5jCEV+twiy8bcx7OwaIWxyaD&#10;SlBv+oujj2Otd63eyHZi7AaU8NZ5Wkd1alUH7EqOH/Fb8Ak/DS6X6xeWEyAul+v3k00weMZIqV+2&#10;xaCh3jfIKHSP4fQSoznxoTbmWjtQ4CV2LuoBIQaddL14Iz73cL3TA6OoEx3EKlOi0RC4bV+SuPRu&#10;bfScI2xtbJRrYLp0ztz8zBmGiywrG1y3QPRWpMv1m8nBIpfL5XK5XC6Xy+VyuVwvocuyPLU8zfSk&#10;2CZ2FMorAwftthA+gdJ5Sk4vPJMy8NxUEcYYNR6ts7y3qB/lFAwsErsXBYMUIhKgADXWydyJdBZq&#10;VOAjxgogoEVKDQY60HVGR+2R1SS3h6ijx6JZ7nea//H6fW/O8odHsKIWZ0V+QJroJUcyAg8MRBSg&#10;RDreU3USirFUsKhMJaR14nrFYBFBOtMUpG7GMBFYdFnYuUjqhQBHtF6OTyOYaJiZrI5DBZrrlnT6&#10;C1Bn0E8UsCgaWJQN0Cs1qkHAolWgoSkxBEWnAw80rIUdjmh/2V1oxjChnCtgM6Bp9rNGn5E4Di3K&#10;ejkObk01OoL3f3sN+LwuQ9SWOCVhB2xhPd/MpSyU27X4CBaVk/OnB4tKBQfN8UiiLuQ1KlLU77nj&#10;Bm+ARfI5GRCCwZVK3orDbwiE645j9+G5Pjawj3M7/jbc+j2BR2Ibf/h5638rXS6Xy+VyvU/PRLKZ&#10;cePR2RIUKOqv47pl+b3YYPK4u/ZQ96BqA6QJYkOsGfQuRL1LL+zanCFUzOgk7rk5Mx3cmUDXjXRd&#10;Eun6BHQCDsj1Si7mEmqfz/22t88TfIQ220c9i+j6u7Z9P9uy1uVy/WA5WORyuVwul8vlcrlcLpfr&#10;JbQsl6eWJ9iBHVaQXVbQ4KJsYBFw92hAIXnI3UjgIoUsgPtyga3f2ysVLajb6a3laX2ZY89oNidb&#10;xzMksq5ZnWCgAhn82SSABhBIkmWGae9m01yQ2HA/NPyAgBBotvXDYHoXURLuz7TdR0A91qH+KLTQ&#10;tlH7xevs3TYzFoeO7uN+3PIgulm8mv909iF9DyyorTnftOMAXbngpIzhELsFQxmBjWgiAUM0aFDa&#10;Zxjc0WNPQA3VQ4tDKxir+1VJhSEi0M/FRRx8aohCXAUk4k5+zkLjDn8qPtV1gusIvIlFgCCOTlAY&#10;jvEc/VJWAnfoHMlLiHnbBkE9BBnReYRUfhpAiDXGzwZKCs1gJnevnBTwiTpregf/8DMBpKK6EAnA&#10;JEATly2276gOOqBErVmVon1cKApNpmsLOFSyzYjW+qQDLDlwZFvg/8vgFnWv8pydBhaNZ/DOmWOR&#10;vdZmuTeAR2aS94NQODwO3bnfBpTaTHQBwUJ9U+Cl/fk8nn9dcpq4F8FYpvF34N5vBe7i43ZRaIBX&#10;z5PP0tl2HC76fdX/HfHv+2POl2eWOYtC+42P1ot+h17hXa7PUn8dcO0KBPHZdYah7WecuExcUVWW&#10;fRdza21h++0NqBNRNPCbr3F7eJ3a1i02t8FC7XqRr33bVUTX9oTdvks7j9yL5JoWzHmIP7W1aYGj&#10;vENtgu/bi3RpDUL2U1yyxKvV69zdFVtwuMjl+i3kYJHL5XK5XC6Xy+VyuVyul9CzYFEIb10MGgET&#10;FK104fUQLAFCAYSEE/ez5pyx5BV6W/k22N/BOtr1qe8c3Gvks4U7fXnbhS3jdVlzXxHQIuk2KnyR&#10;2jb5uTq7YBgdi6A6FgnKwg4noe8o7sp3Q9Ut6em8ozMnl/2k0xHCuOMXs1vvR/Yv40NvY3dMGkh0&#10;244FYFdOPDn6Boi16iKORQEUAomUiUeBV+pwIzOPDTgjcCbGXA+LuVfRcS3c4Z/Cwg5FFBdoiJSs&#10;h0C6gpmmHAugU9ZtfXkAZFDPEbrRORIFuuti0cg5qYTMQFBiiMmOj5SXXIWmMJWioEkUWMviyWod&#10;1robZT9rjYVxVjdDUSnWTslSpjDPRWMfBCwiUI8HO+w7QoHuzO2oOvvYjGqG/UCP61hnYQebNTAo&#10;dPU3nJwnWAdzQMslMJGMDrV6HzrXovKAY5FEIdK+FY1FZFALSp1VLpBj5KqDwnLtytjq5XntP9bt&#10;/jj0x2CM9YAhPg7MNulKbODPMDPyMfffX/4du15DL2bX5nK5PubMHtp6cPXvTw+P76+jxskUu/Wr&#10;0S0B79YGjPVzqO2849ZhaJyGCnMbYM5zC0I3IYXbhxYLLNtAddW0eO7+egeqg2g3jQX37WJz+K0x&#10;3lqSY5ywTrARJ2BySZX2rM454HIiHLOqH7x4c7lcryoHi1wul8vlcrlcLpfL5XK9hJZno9DYNYjc&#10;iTKu6wLL5Rtevn0N36Y3fh9LZphoyrMBCFBKZsv2UlYoBkqEfpY+/1u30TpwY4UxeN0WkRbEFn7t&#10;BuSto3ky63o0HIgeR+n11Y5cgTIiR6kxfGHb5U7ozrZ+6I79voGux2bi/s79vefH7/pgdm+dgTuf&#10;GB08EOMi6dBHeYDdem2wQDrwDW4ilyEBVWKMwSAYdvyJNTNhqxsURbYGc9Yi0CgROKdQDb26aD2h&#10;GDRzzqkAXRAXI4Zv1pXPm+awI/WYYtZku23d1VGpTOxiRM5FUm4pG7sndQeusNvOVAcueLa1WHZt&#10;Slz36yxqjYEjXGqekePX9KSudZT2dyHQKUl8Gt0vXXwaOTuta+ygohJaHAMeBoHa8/+fvXdBjpxX&#10;sjThABlZ1mWzgLGx2dFsYGZt3Svo/VWlSAI+9BceJCMUUiozJaWfe/XHi8EnEEkAH85psJ3FOxi5&#10;M36nsw4awEJ5LdBRDwyNM8Lvg0XXDlkGHNUyQ6ARFyyK1IsXxxGqKdc7fwmGwa3+t8vlcrlcLpfr&#10;+wvf0UYKl/dOzY22u3scotGak+uJtoGx7dk7RNrHsd4naztSXUn3W+UhQq06e+KxnXPtWGTf6fdL&#10;7quB7kMBjDiSFwic5SvtX2tHWJu6d3btJx9cnHD4hxqeLte3koNFLpfL5XK5XC6Xy+VyuT6FCBB4&#10;i0omp6KMeVthWV7w5eUn/Pz5X2GKEzL4k7cwTRtM841cUrCI05D0jqJCCNIzC9Uphj7soYALsOgI&#10;F9l+Z+1czdy5Su8LpCFARuDPCI7ASV6TeZEBRdRJzEYwwTqi5UXDCeDTzJs3IAPxL/cBv8n06EBn&#10;3fnuq1AFhBNYZN+rq6yOV3HEUjqwKOg5JDiF3kuxVIgMFCyyaISUppCnjd87gkUMJUHgcmVOPvQ+&#10;ATfi5JXrNqn8kcMRJ4jlwlAeAUvbuo5g0TQxfAQM81D5nfd6VGo5rmARFj12GMq/DZyUjPt7E29/&#10;nveyvBf4qOW6xr5RPNu+jdttlu1Pqda1iUCi/Yvzvj/0fNo/I/hwIUcydVeifd/2Y6TXHINIgBLt&#10;B9ogB5dYnbltNmRHpzLgY43hNWcv+qw0R6HQnIrkEZ5wLIp1GVun1H9UVyfdr9jqvg0W9fXvuFev&#10;FVqLYpPr5+SQy+VyuVwu17mNc3S0fA9ppPG05QAbQYvcPd7DwaEhAuN/6j5FmYEwgEX9vWIDizpI&#10;qnOePN4DtuWaW2bqHYx05/f1KlREzZSIdKtObr0GFfE9N99/43C/aU6l4bRd3lfsJgJ4VJrL9UXk&#10;YJHL5XK5XC6Xy+VyuVyurygChUDgIoEjyLFofXkJL+mnJkUJ5FMYvohq0F6hmGZYElqHJyhQQXAH&#10;rSR2zi0hwAka6J2LmhuN9o6yg4tCA0GtbDBVqEIzswQoMsebYG5Fui7br4OBfJ3diuEVyOfj+mh7&#10;d6fu5N3drsAWrcv8kRvKMZTgtQAS6+vXUzCel6cOxhY+z1R+dFwQeiDECKIubkvfimD4SueGE8xN&#10;J1QnIfLvkSICIZE7UIri/LOXE4J55jzxUlHPuUBsNmhAcNDKjwaOUFlHLccUexbCynXAXHyovqzU&#10;8Z+LgHkpM5BDkI5APlNIZeY4NIKM+DobVEfwDUeqafRYBI4sW/e/FLcaBzfpujg2DtvM5USRagTP&#10;0HogDOBNdUmKsV6W/VQwTJRiVOBKXIvI6cjKItfPdavHJ+wQDW5AvRgWKYdaObErXdGqPg2IEOgV&#10;2gzr3smolZPYufzgUG5a+emjMTC0MSA8RZAdYxkbeDYGDh7BIlAHtHEvxprTijGGFt32kXJA6ddO&#10;H3yHTfzW/e4f0Ycbh9+Yt34OneOhn8+v/tMBl/dmLpfr/b+pWE04zc0Rn/udxeO92EWDrbunk1jd&#10;dp94tamrrdvkl8IuloFNNTFq+5AdjEKF6C3Wtt0Xt/2q7SY838OenTcjRzZHlPt0a/hIwhmycxFN&#10;YsASUVyBLSq8+12C698shYqgB4yCw0Uu15eQg0Uul8vlcrlcLpfL5XK5PoXmaX7T8gL15JC3Dbd1&#10;Cdv6AhSFNqWJe0/ZlSgTZFAYWJDvBIyxmb0bzBCxuRERVAEEMBBgAJ17zGGmp7jAoDofZY1+4k8E&#10;qDFggDtVN6ON5HWMtScbOkCGUYZ9myXS+49hnD61bey0xXcMND3vSH+EinBMxAo9EnHcjWd2C+/t&#10;wcBNYHcCLlz1cfwOqDk/dIQWvsexKLTzbRF3HG+A5y8Tm1IYlJHPIxQBjfgr4nxTOvceiA1ii9SR&#10;r45BbdBjClueGlCCBNXdaqRegFD3KcJehrdV9i9vCr/pTGKDg/bHuH/GEFFK1a1opnpDgNGUGHpL&#10;ZRJgCSXmgN2AOreuTHCRlmdgFy6LacPqGsT7SI5d6saUFN6Lei0tEjAoMkOiZQhSErAIZV8MLCrd&#10;bGg5cBmsocPTuDWLITTYr2BXJw22AYWLogJQ3czv61J4XbfGt6yMQZ0FTjFwzc0pVDjJ9o3Nn2I3&#10;c/wQcXYG7bo6Vj20cKgPNjD2CJQ7/77g458GvMD+fiu8gq/+Vv0OB6ara3zcDrz188MPDFz/sLyy&#10;X4+/8hgoufdb9uvnqj/2Z67H438H4OIMweE4/x2o7Rxlgw/P3xEaAnj9fD5bB177N/FewapOkB94&#10;Xv5cGcBX7pXevl+vndtnfn/+zrn4/b+zf2Mdv1r+PuKa/+59/M7b/PX2zmv3RdfORYjjbx2YQ+Zh&#10;U4Dmdxm0vYfDfRSD8BDbvR7dp+rvJR5/2wPUCQ4CrMN4T6vP8wAW6QSGaqOEF+cNx61VdyPyXhUL&#10;TWpGpJrSTEcz6T0+gN7v780ErDHj3OwYcCs8QPLB3EUpohz460WikR2WdLk+txwscrlcLpfL5XK5&#10;XC6Xy/UphNIL+SaR68q2rYHAouUl4TRxpBJ3ULKT0ZzZuYUdVMQhCFKKPMuSekoJXkj7dxCaA0p1&#10;blEI4ggWoUIMAgqE1oEK0nlbnWl05qb51oA6FtXZm/Q9jrCibRNAobNMNQZJQKfO4QbNMQc/hRXF&#10;KZLpb/cDP5zn2gMRz+3olavDeTDJOuq7rYD6yRBMQ0MJTIvFes5kAnHnfhVaDFrkmcjizEOuRaWo&#10;o0/RmcpYumg+KV/0fF0nBXqoPNHzJaRl4WXXNbKrl8wqFhcvAptyEGeeDSRejeCiKc+8TqpHBWde&#10;X0ob708pLfLA4v/Y1YvcioJCdrnF5E3TXvemxFFlmVyQ1H2I9pOdiBTeg8EVDHn/6TXFn21bUgck&#10;gYqmSY7TLmHS+DZQmIiOhfcNmkMP11O9TtURSK5G+686SD0Gi8SZzK6JRcJZOblIeqh15PxoLmc2&#10;wzy02eYIuq8GJ+ngUwcrof0SYBhc1EBBoqt9uVeOXX/r98odi/6VY/jYf3ff51jkdd/lcrne/cv7&#10;+Ef33hKUzgvSPlQ/zgqZ1/u0KJMNhvhcuycFuPj3UO73ik5MQWwRxP3kliEarWCNAzbPy3LP7RZa&#10;hJm1OmO0dglPggByKAIoIEZD1LYQoKhOKCgSjxy4dS033kXcifDs0jm4F72toeZyuf6KHCxyuVwu&#10;l8vlcrlcLpfL9VWFOWcgsGhZNKoJIs2YDOu6wbzOOM8/wrz+AIYPIuD+CAQnAGjUU4UxxlgmWmYi&#10;aIEcU9SBJXSdwjSjkncAc6jW7/Ipu5Ogdq7yn1nRG5Ck8ECZMKQi4BJ3+WrkFIFGKfV9qvHCpQA+&#10;7YDr9UzT5x2R3q2hK7qPq7p2CXnFMyCEMEa5Pdw0nLcgnIy67VjkQeegI99DGXUgmCgITITDtTXn&#10;HymHBOIQlLOX7/1Ryg45fa3bFuZ5FjgozfvzJbxML7wTAD8VLlq0w5+cvLY2yxnEJYu+m+fZZhCH&#10;CdU1iWCebJCdRKdJPWiORATzEEiUJ3FDoog0AoloX+d54rg0izWj1/RHr6ck65U6KQMXFARIx1oh&#10;pn17aZLjnOe1Lkv7zPX0ZZGouCCgEe3f/qPQneP9s8xn8olSd4yGwIvPaqBFaO5XDQKS6w11oKcN&#10;Fsn1pHOKGGt54MEVHnTCWt6gK1e85ohdYiOeIgDfVE0cLHC5XC6Xy+X6uLZPn3d2cWuZQ2dcW9sF&#10;UCeN1HtFncwS+1bFMKlB7yWDGB1xmxO7gFxqa3bxu9weBZQ7YAF8TvFvx7aUwP6ybtB7XGmH0vfJ&#10;vgghpaJpx4mzyS0KTdoZGLZsLqdEytOkBprwk3ULaGnQ2NqM5pqEeGjEuVyuTyYHi1wul8vlcrlc&#10;LpfL5XJ9Cv33y3+/52vc6fh//Z//d1iXFyDYgHpLSy6Y8wwU05RzRoaD4v5pmrCUmR5DihP1dgK5&#10;E6HCP+LAImCD/REAYe4kEn9GQEHm7xhgxJ2pzUdEO3TVWUUhiDqgz522DSwgiIhBhFTd8LXDObLd&#10;vHTwYnUuMbjA3Er+lnqAqO+g7h1ceueXcVfhzpXsUCA4f3wMYsJ6zsOh+/mQhXZ49yJbql7fdkzt&#10;nBsgcoz9aZvorq2+LQCJzBTmqC2MoXWcKyXSQSgWhxZRpjAbXCbgWqwuV7RM0oEHiUHbyyjBNATK&#10;8eCCQHO0/qwgkcBM5FG0qWtRZgcjcepBceoqErMGWlZp/8kRDDU6zf5QwTqbDc3rVNeuorOiaeAi&#10;kdvQFBk6ou8xaBRTsJgELj9lf29uZYkdmwgw0iESGpzIKbU6FGv9lghCPdkZCzsj2XgEfSRxcqUO&#10;4gQo4dmxitH1A2us2NV3G4AEp0Jlx9VmqNN+gxpYjY5F4oTEZ4EHjEq9FoHL0AgWtdoQo2ao1R+P&#10;EOqIVFfX7Hhqve0OCeC6Tp4du153RPmXNYRNXUWj+Yl7/7n1U+dyuVyuP9K+eXyfCJduP9CQmf67&#10;WJuC9Z4eoLnSmisQA+TUBqWbwchepi1Gcrjxgvr9ti8wTEABm8TAUJE55+r9Z9AJLw/uZDgCLXb3&#10;qKBBxXRvzRNhkCLEQbAgyWRTxyIBjDItKG2GSBNvCnsk8SQcPv56mlF3F2tSscBKsoP/83/9b3U4&#10;TbVd0toDMLSrGd7KpU7+KTlrVPl4T86GxaFzZDrEyYp76vUNx3/+5/+oE0UY0LK2UZY2SMmPnZcz&#10;Hzs2eCxa/HUyY9vOwXXcbpvIIOeQJlFs3MdROJKaXtMjt+2O+/1//Gd1X+7bAlw+dH3aX1K/syxb&#10;jamu+5nafh/vcbkdeHH8/9//+//4D8o3lINFLpfL5XK5XC6Xy+Vyub6LcF0XAIhY2JY9o0AZCOTG&#10;wu5DU+EeS+6/jcggkoEONrZe49AqYDTVAX62ns/iIiOdgRS9ZFtHBQRG4IaWz7FBEcDAQ+bPiJmQ&#10;5TJb2hNcFGqsUqnxWNQZbG4mo6eJvjpYmFifcXt83EF+8e54YhFfed2DC8f1X82KxbubrEeGZzd8&#10;7NLHDATD7oxgv9FhxxRAOu63diqPUJQ6wnTbr7Fn95yL6v6061P7u6vrjH7Ik3dbDEKLrdJIML7o&#10;4mpTDwVL3X+Gj9RhizqF415o1r2M0gawYF0PPeNO5mxg0LR/b21lhWEgAeRQl6cyzctzdNqkUJKB&#10;QKV2ou+FujpwCSAjMFHR6D96n+rOVhLDTfTZtKVQpqQxYFqGZjlpiTvV9QSBRaRFGbxQQCtUVyAM&#10;23qrs6HpI3pOHex2vYtCfxhK/Q7KLOtQugsGoYt8OF2Psfy0Tv3nJ1CPM7GD/m60gaUKCfEgTR8L&#10;EdQQCdnQKupj71gkZUPOu7BEDW2MeCiYh1cAXWW68PGy+eInn7E6eHXt/fWvuiE58/LG8wWv1Zt/&#10;AySCbqDY5XK5XH//35+7bZSnv6U3UBaN3bfLYPyHTu69ZYJBLDLZgO/hyc0Wzg2pI1DU/1ti7kc2&#10;AQJrxG/kNsTeLOZJKi11HIZ7vjp5xaZsQNthbmulUO/FUScl6OK8BnXoBQb/I2WhUftYoCeCmxK3&#10;DWJ19bR90N2E7lAr/R6j/9vocn1GOVjkcrlcLpfL5XK5XC6X6zsJl/WFZk5iyRtkASGQ3FLIpWgu&#10;DGgAdYgQxJNSlgmX2qNqnbMGF7W/pAYzMnQvdu/IjigpCUxBsMiwIzYbkGdPZgGLVAaqCPARZdnE&#10;M0ADMoFChFHrPLY+WJutKbNJH1jZ//nTfrkf/f5dAUf6LNQpvdZHHfBhelp1hurW88oE4w8QPN6A&#10;UCqn3eZO9NAPAhxcimrsAB17rPCRXW/p8JeIPIbRss0alVm1HAe2FXEpwqCzS9XZh9yGFORhkCjT&#10;jNQt7E/CprOHm4uSzYRVmKg6FQlolBmu20LcaNCjSBCDgnnkKpRy4igzWj5RFBq5fW0x5H3/aKCB&#10;QaO9HsqMWAOVZLvJCrOVGZD6FtWFh46xOvugQET0CHrOiwI5XFfXrTqM0Wo3hvj0PHPdLfVYLQau&#10;vw5WVnlwBaAbDeohIQhnh6L+tUFQYXivlDZTeoxIO9eJHjjjUw1wilXjc2TQEtyH++o+aVm8gvYu&#10;qvRpCZsR3yICXc//fPgAmcvlcrlc36rReXnTdP8eycBZu72Det+rwA2Ye1EzoDTnIoPVj1BRf8+I&#10;2LkpRTYO4skKdJNYujZli2LDoZ3Z32PiYcLKOFlliAoGur+lcLTCbqeycgCbGMOmRCBOrFgnDXCM&#10;sTgIocUJCysP90+zy+X663KwyOVyuVwul8vlcrlcLtd3E768/IRtTZjIKjxvkAi+mGftQBVCI3KH&#10;5xx66w44AUXtT5Or1A4em4uLgRvQHE0qoBAaWCSghznAiGU7dawSjJEzRT4VBkbotVjGmyMM/SV2&#10;N2LXFXY94g0G65WGT+Z40MNEvXNPt0SNfgJoHjL1uUE69btw+dggnXAnas2sVzqbo4NG+Aku1/ke&#10;JsD2sUZVadmwDvnezabGJFm5VNatMm/0OKGWlRKmvTxNSSLP2AKf3ptmjfGbGMSJUmBkH8BmPxeO&#10;RGM+bQOGhBg0Gg6yVKCIPtvWVcq8QnIEHBGVBzL60cUGyvN145hBeW+KYd73Zd3rIe3vbSawaKox&#10;gvlW6vkWEyVy3dn3P0GNZLM6SccUuqhBjoRTR7Gk9WZZ9m2tGz/yvqyJIaR1WcOyxv11i3UzJ6YR&#10;1ulmb/MgURncpAwIBHVU6gc/xsEdGMrq+B50M7Yt1gzDceZ4hM5ZiI2crsGiVnfgsI2rv94NDTye&#10;y+VyuVwul+vDG0Khc/Zp9471dl+fwOE+MXT3ZnCwNr2K7zq1PegvxtZOvbCzrW5GoW+HILeV8ML9&#10;9ty2O3rn6kQZi0QDcTY1sKiUg+MnO5zGOrlADlVuhnGwBeVz98AudjgIl8v1h+RgkcvlcrlcLpfL&#10;5XK5XK4vL4IEiN3JNZcsiNMKxwMRkyHACgEPZc7QoALtr6VB+xgRdIYlDKRKN2BPTkEhqjNLGuAE&#10;cnEJtSOX90r3TePRcu7AEtlniTmLukwJiZ6X1GaLhj6mySiCyC4lNjPVvHtejesK9XB+uRv2GFXz&#10;KB7Kln0qDu3wyej/chWRcy+aDNuKANXJBy/ODt5xdzlHvZ02cejZv4onsNc865jch6iI1OuEel0J&#10;I6P3xEGHPo/qgGUuTC3eILLL1pajzjQGcQvaeEqyRpvJeSkcGbZKndBsrVI2/rMyv0WBi4q68kR1&#10;1RKoba9T+7Lrtmp9ovKZOSLtCBYRxDRRnNkUwy3PIU2ZoSdyV+J9om2nics2XYXqAKZRB7SOAGOs&#10;HfmKYTer2iC8Gfc6fCsS3VZBQFnXNCUGiwhiou+sS+TXSWMLY9wYaKJ9IuCozrquIJE81sEYxANY&#10;1F3TPiYCjg5GzbFI4sPCJfQj322VkoAf+S2AGs0mGYxyfGewyL7XZrbfK6/H+tLS0E6+RGP621Bp&#10;8OIHxMEkl8vlcrlc/2D7s3+GD5ZCGKPR7G6qHGJ41YmyRLmnK4c7N+jhH7snDOPr4SVPRgG53+bv&#10;xQ4MMkdVitsdo3uvXGCvwCJbmve/tPvRej+vt71x/1LMka2LkNoHETleTZfZmz5CHzU3JBhiyvW+&#10;GuHsDAtPNSxdLteHycEil8vlcrlcLpfL5XK5XF9eV2ALv5c3nrlJHZEELxQBgTAgHpxEIqgFfRtG&#10;74AOrICBdf5GdRCyaCDqsC38naIRT/0+2WzOBogIqEFQhIFF4ggT1Y2lzWaNCoFE0O5lKArqaOcw&#10;jP481648D7ph33fGX41guwcbjZBRs+HXbuRu964gKXHwERMgOEUywXgihudDlzm0JyMmgQ9PkOw7&#10;ns/nHVXwwzLb+jJEsAtd92gAC8jAAwishjX2AGq5acco781FyzGDRCGseQ5zFqerXHJYb7ewbRuP&#10;XHDMWV735XKFdNjRJyWGbQxO4/gxgAq7Zf5+4DiznDLHqQV1E2qORVMo9EhQHM9ELgwbFR41QAaA&#10;JN9A4sq2ads/F9efuNK+bJUcszpFx8NAUAf5cfRXijUaDQ7AzzTFsEybRqvtr3nZdV+/LkfbznpM&#10;FOOmsF9Am20daqwaGvzF8B5egEXQlQODiuLBAQsP5aqI61hXR8SVrIzlRSkhCq6A/TehUGyEVn/U&#10;iDYr++PvjK33oiwGAYmUs2u1q0KMd8In4FAt8LnfjzME+Kzg1d+et/6AfbQpE9x5/Ggdf2ce/eaa&#10;49Y5IuXj/2391W289p2/ZaL16/sFD79z+mcYziUI/4FhUXjnRYe/UjDgjb9PX/SavPHc3ou+fXSu&#10;rjbxFuD82WP41XKCf6ESvmeff3U/wd0Kf2MZOYJEIwCEd+6z7BuIOHBKPVxkbq8cjW1LNFL8DAMN&#10;ILp9V+9DoQFBEXC8h7T2Tuii1Sp8324oQY8TwKKfcYgVp6izyC6c+x1/ojtQabvG/YNk7RoCn4rs&#10;DGo0ecBwgP9Dbe8cwtKQ29wB755il8v1sXKwyOVyuVwul8vlcrlcLtd3FOacobDVBw32J5QYJ+sN&#10;FYHN5IyAnVHHvixCoZH8IvFlEnvUnElqp2xICi0123mLWioFa+xZi07LwfpMyZ2kORYJYMCORTV+&#10;qYZk1Ygsfq/bF3Y40WmtEcZJm39ybORRJ7uBFvWY0OKs7lsn2UzZAebq1ldKXftzO9gBEXUWLrRO&#10;/POCh30ZVgGn8/t4gObgABOCOOygRGlRmQSNvlMbnga3YNvpBhZ1bjgT9cNndS8K4TaTK1CpZW37&#10;8UOchqJFaSGXuWWew7quYVuXsKwv7GpU6vda7JY4gWV5JK8uil5LqzgWyejEvm4BiyaOPpv4Yk9F&#10;wSKm74oyQ1MtCBSRFqANXjDks39nm3KYtn0bs8S9JV0/wUQyiKK1jg5oX19UJyP+259vtynM6xbm&#10;SaLZ1v18LPtxUhwb7fu0UFTbvp1tDXHZ+Nj4+Ph3IfM5C9iur0Bk91x6zg5F5iJ2rhfiKCWuUeEA&#10;JfXl+hz5J4M+Ui5AywLo9T8uFwxIxHEPbda7jU61o4EDS9dc1q7rbnMOe77iua5+I31Q1+VyuVyu&#10;b/pv/sUMh7tAHlbv2Xa/IE3QzrX24GwUSo1Hq/Nijm4+cLyh68AiBYrYJTWitDu63cVuh61t0Lt6&#10;DpM2hnvOBhUFdmqlBqpEORdMtIc21QLFtbQATUagNjA9RxF/rhNyQGcEhYsYOF7WJgNIswmvG3Mu&#10;l+vD5GCRy+VyuVwul8vlcrlcri+vnz9/Xr7PMyADu7BAzrPEo7FFyH2gZf8caJmcAQRg6d1ILFIp&#10;ajwTOaIUjofqwaKcW+RSzqhwRnMxElgJ6jpoGYq4oo5X2k+LT5PtS28uh2URfBQJPrK4tBiEMxqd&#10;Dz7TkPU5Cq25uKD2SI8RT6Fz9unAidDea5FS8dTZPna8j9e2lgvtco7hef+Thpdcdm6/KjsGcyKy&#10;mbgIWOPRaFYvdq49LTavd7qiMljquYkM3xR2GiocqiauQ8y+oXTmr8sUbj9u4TancGMXo4XBooXA&#10;opcXjjsjFx8qs1R2SzdoIPCNDXcY4CPlH1JkqIj+OJItE9hEy08h8vtp399Z60VuDkG8XgJ8BFyi&#10;x2XfN4KTKM7sNs9hmqf6et6fp/1RjjVK/Nkc2aEo8eeyzMbr2sJCx3qb9+NeGCxaXpYwT3P4ub9e&#10;t7wf+7Lv28rngI9va3AWI0acqJjrubc62MZnjnFmVpcNLBrdjEZ3tBbv1ryD2vqrgxeOM8zttQFF&#10;AOG0/bZdGPexj3c8vAfqsgTxUD9cLpfL5XK5XL+1jRQMmwEc3AeP93D9Hx7u88zldgSLLqKZtQ3C&#10;TkNg954Yutv+Fuld26zYuSjp8kqrq+lnqKC6Uu4VpjZXJL03LbHAfg+PaW+XS6x4CQIWhb2dXhQU&#10;Ygsiex2ENSqhY5/4WQnYp7HR1/Z2O6I4gbp7kcv1u+RgkcvlcrlcLpfL5XK5XK4vL442uhA5nWAq&#10;GoFWBpuZQ6etzOvUmY8cDYXk4I7QozoEDpDziQFBTc1hRkAJ+pwAC/peri5GLfrI9kHAEHmfOlhT&#10;5xAyxrVxRFVoM0553fS+ThUF7C3xQ7fXoc5U/Z3EEZ68/V9Xc0S5P5v3la2+aenjFFZ853EOlz70&#10;4Ae2DvbQOS7pC+yeCxcmJ4A797vIATw4FllUXuhjARLyTGAuYXp55zxZqhZ35pN7EbkPEVA0rwLq&#10;zPPMjj3rujFY9HL7yQAOQTYEGNHzjV18SshWbkvuYv94xyWej8G6OZS0fz4lcdvik1RC5O+l0MAx&#10;1LIrQJhCfAoz4b59cz+KDBbNt4kjz8ht6McPej0zZATTxMsw3BcIbEKOXKPlKP5t2zI/J6hp29dD&#10;YNHLvo8A4qi00HGz45HMqF733w5aD9VLYJeyFjphAz6t3uBQbvtrLMv3rlLHst27F0mpaM5bHbgk&#10;llENLKoOQ1AjA+MJLIqDu5c9VsAuhlCNl2ID6oZKV8J16g8+8d6Dut2fj4/6nRnP+dcEod4Sqehy&#10;uf6+Pkt19d8Ol+srCk9P8XBfVXFzhDqZoDkWod7rYXPPvYLcu5wwDSkLEM4xgRGgI3Ja3JhFsfFn&#10;GjEmbRuUmO9gt8kXzrOd+1Ifh2ZORiERWEQRxwXyvtJYIkh8uEQRS9ub3Yt41/d2NDsYyYQfwG7i&#10;hbS6DpHlRd2OUCLJ0ZyD+za/y+X6dTlY5HK5XC6Xy+VyuVwul+vLi4CCS0Vo/beo/a3dgHyfc4Tq&#10;Cs+AAXAPps7FpM8F4Aic5iSAD7umxL6j0sCiOHRgyvqavX3/R+8LaATNar5bN0ESDHBsAl1Q7BU7&#10;2+wPFNUGpYEFZM5UgQGEvn/XMAn9sHU6X0WYPdPv2kMDb4WB+kGx3pGn3za2Oan1AzzsG0C/wNV2&#10;DvscOraqci5wALEsigCH7x23dIxBM4CkB0lkuYal2SABF0MUl6IaXYCgYFGpAwqDcxGVI4ZD9rLA&#10;3xUmiSPL9vJI76X9+UQg3RSljGIK5TYLhKbOPlSGCNYhVyICiV6WhV8v8xKW/XlaXqTskpPPRjDR&#10;FjIaGJcrFFcHDCjqTM+OzbTmsgstcBDYkSvr4IK6DVEBBoGlCCoih6S0QnUk2uYc5m0St6L9GDC0&#10;2dMG9YFGoNFmEsr3CDBKU9HPY1g5ni0xlGdOP7TP7PyUsc2u3neW9zEXdoMSUzMYx4EQu/KJXVmE&#10;rh5hnQ1uPy8t+hAvyk9RuEhqLm9b62tBdROS3yMuANDlnDVXLvm8xTRKvKJ9zi5KRQ6Hy6GsqpbL&#10;iNjVDxjrFh7iFWvZtbe6gMA7sNWv6lSP4Vj/rpf528JXfhj7ctK/d/X8meO6d56+2jjaEZA7O959&#10;5DHBnee/tu+PrtF4XV+/xojwi8f1Mcf2S3Xhyb38HHsGd8vic9cYf/vvyfG34yMGy4+/FVer7Ld5&#10;fZjwrnvJR79jr38fHr7+W7/vf+a38vP9uH+G8/IlZW0hzQjGA3FUgjgMyb2etPl09kuLHQsXYFE/&#10;u2GIlO5cjgKe2mM1Wkz3SWCfoIR6vW2u7coGJI2/qxV4ig1nl5Rx2ecsk34COw3tG5UoNI0SZ9hf&#10;29B7WxckmhxQ6KH9c5AbWrVR0sg0BopkHhH2gcteMF2uD5SDRS6Xy+VyuVwul8vlcrm+vModsCiS&#10;Y0r1d5eZi9ppKt2mWNQ2XeLPSs6QYxYTGeoSZWcV7ZfkjlmCN/bXqbkN9XARO7ZU4EX+CMqQ6LSo&#10;cAFW5yKbgSpgVPN4b+vdqltRihbNJMP/EOGQHVbE6QSk7zdeEDG2b7+z7/963Y/7dnuHl+O3Tgfx&#10;UOdBwcs9eK9tEV5EqtVOeRhAEvkcW7d2t4cMFfWuAwYBaHwA1lm47S8UjVEDgUdQHXf4ekdxAGKw&#10;CLXMgwwLpAQcTTaXzHFgFIUmYNEWbsvCDkYvLy/747J/f6rlbYWV92VTNzDZryLOSTawQbtFIEve&#10;/wjWob+UOEqMD3uvK3lf30Ywjx6oOR7RLGWqazFODPUYMESA0DpvDBbNBBZtucZEoI5+Jl5O7Hdo&#10;Xw0yomOPSSGbqMsxSBQF2KF6lFY5bwr0UZwb2P6UPvKsyPXmOj0WmCMYB9DK3gjOHR2L1DIotIHc&#10;GLEN2nTlCsIYn0ZnIA5gEeo1wFP0n4FGBhsJXaT7Qr8tChoFHbTRj7s6DNej/hjCOEEdB6euExh4&#10;p57/6u+LOxa5/hVdFZG3gC6u33st/LfD5XJdt0Xwmcp8aoaYA2qr63ZP2MejFXWqVSfLQyyuuYQ2&#10;4DwqcGQg+Ohy1N+3DRMbooD/sg4B3us9am3fdG6qgNVVF3q/X4WY6N6bwPZIDr0UiSYUEN+P78+A&#10;4HoDi7iNnEEnNtAjwN5Ep1a7LF9hK/0733j2zT6Hi1yuD5SDRS6Xy+VyuVwul8vlcrm+vAhMuBI5&#10;o5jbyr4M0nIEVfDftnIk1LYtIS5RLN+TwAQxJfGRgcTe66C9otR5mcsU0mG2eIzWMStgCMEMYsFO&#10;zwv/lSIzKwUqCrp8kPfIuQVz7ZuNcaudyy3hTDpYKQbKUt1od6dJ4qBo2xEUOggKnCj8QQ8d7vIZ&#10;rAIGfaVZzhceT4dP8OKzi2/AFQQFg61/g4xQAZUUbFDAyg937utsXmDXG2DoJmWBdKi8liKxY+uN&#10;64HG9W3sWHT7+YPBop8/X9i9iCEdSPt6XnhbtCyidfYXwd8UvOHySesLUB2LYBOLnEjL57SXUY1O&#10;SJljDqQu7vu5Jt7PyC5KqQ4O0D7P88RRaBRpdvuRaywDasUhmMhmaMe0f8dcjOgRZQCFXm+RXI82&#10;rjP0GUerzWvdXkr75+v+Oq1BqgpwJBvtE8UZbuvGwJHkhKHW4avya9cdH5SF5kzWovPMnQpa1IRe&#10;a9D37DfGXK7Q3K7qwE4bbJLfC1CIcXxP1iPbwtgcjCJgTUocj+cZ/X7HIpfL5XK5XK5/QYjnloa9&#10;JfNbSovJvYpC66Dy6lrZOSIdI5qP8bnHSQ3CDVl0L1Rn3RqyhmN7p34P+vZrkPtOjLVNQ/fWhW9O&#10;K1ikbQQDi4o6cBbIPPGnsGtvpgy1/YYY4JjDht39rrWl5BYZQ7WjvW7GuVyuN8nBIpfL5XK5XC6X&#10;y+VyuVxfXojl7vsNLBKgaNtW3NYFUky4TgQZLDwQT/xQ0VH/WKT7NUbqvNwfU5QZlqV064zqNtJZ&#10;0nQOIzUuKlq0WVRAQ74XLGgtNDcTnqG5v88RaOY2EkK1uqeO2Kk0exHGHTAqxJQEEohqhR91gJ+e&#10;FnW60Z1sCXDP6Spu6G3Xp18HVoeXZ4Gi/vt9xNPHlJ3m7vTMWXkMFp0nxTaIZHwvBBiAoh5MacBJ&#10;A4vUPqf7/hi3RdfYyh07/2Qpc7lUl64wzYUjzui9vG0hTZOUzZQUzEGB9BR+oXK+bTPXH4OLDISz&#10;Y1bnLx50yFlctvj7heLZJNqLS3XKoRhYtJUQp6SxaYnhOFD6bYpJ4CdabipcxgkMYjgoKIiUNnZn&#10;qucxxAoPRXYVCzpD2pyNtOxEWU7cjcTxJ2pEnAFT8rnUUQYJGazK9TeGHYzsyE/l9wgU2XcuZnmH&#10;Vr859qwrPvxJ6X9HIv8uBHUoOkeh9TAPdr9Boe2H1n+5jqCRGxIxSLPB7Qt2HeKjCnBZSeBQfs8O&#10;RtfxXG/7LXK5/mU5tOdyuVzfpfHa3QXBHagI+3t+jYU2I93hXnB8be28UixqN3SR0v096TGCFYc/&#10;6NoafAvKEWXIEH9QN016LSaY5xhnu9NF5YBa1JrAStiBRQRNcfuawCMiiLgdAmx92ge3Yef+W9vg&#10;BC3FZgJFbXqJTMOaAn5xw+mQkcv1DjlY5HK5XC6Xy+VyuVwul+vL6x6gwjMiS6aZjsCwwrZh3lZY&#10;twljTEBABcc/hYjaQcmdl+QAZDFoiYAiTLivC2SWpc60LAJTtMF9qLMw+4F0hhfIQSZRj2yq+9vP&#10;DK2duWiORoVnbgbygtk/2vK+hxvwtrGIa00wlxFMGqMV2LZegASBBhi+AYWM1MXI8rzuR6zAIfop&#10;PBVz9MRVGtZ31Xn+zHefW/41jQAQPlyu+wZc7cMIA7XzeD53V+fansvc3/MyrYyR4qlX3ByLCkA9&#10;jjpjmVx5isI9KDOdM8NGGHKKCpWUYJ3vVEdut4Xhn6KvydWraFSfHSv180MIDX6r3FPRWL/ADju0&#10;jmQDJ+ycpHVnwhAzxZaJOxANfJjLDruG1VOzl+E1snMQRbclhorWsE77o5JlAi6lDsTT6Ad6nbg2&#10;h2kqHAen3jr8KPXLotAE2mMgSiFAuz70XGIY5Lhk1nYfr9iuiNXr+yUKK2TWIDkUiAewxjtEirmI&#10;MhjEEBdllxWKOSxyzapL2ggptdnapXtPXNToi6XftyirxdgGgNo+hmFyt4Zq6Bz1rtwOVeR4Htr+&#10;3Y06xHByOvqq0WbfVa9FLnks0+8+/4/fu/ocfaj03ef3tdcul8v1Me3W+20d7OJmx4kd53aTTbIw&#10;4IjvKXkiC9S43f6+TtqL4nzZJivAuHZ1vpWnWNuFNmmFJ6sQXKTxzaCTHySyGCpYNLakoAL8GNS5&#10;V5ti1KYIpUVHQ2ntYXonauOV2uhk0Fu4NaYxal3wN3a3LRY5LruDfTB1Txo5ZORyvUMOFrlcLpfL&#10;5XK5XC6Xy+X6tqqQTtkw5gQESazLggCReYyg7i7U6ZgZpijSLbuLgAfqRS3q1II9UJT3dcKmbkGF&#10;45igG1TH+h3ZDwIoEgpUZABEBToMyghtdF8gDwUfQJxWQB2N6uzLEIbYLMYrKhShszdDi0MTdyXo&#10;ktAeOYWM7zeXlYsl78AAr4NCcFr2/B28uw1EuLPee8fzhDNKNysYrgvUGHQGcOeYjkAFDiBRf+5s&#10;w1dQkYAtLQot6mxchHYdM10bBcrw4JYVGEyS6IGiYBFHnRVZlwBsc3Xhoue3203cebQck8tX0Ig1&#10;cfJJNXpQNhErz8P7xrF+hQcarNzw9rne5P3zzJFmtB5zSkKKYAMpuwL37Pu/AUeebSmHdcthWjaN&#10;QIscNRgVBkp54vpI26X3G2DUyiytl1yR0MC+IAMOfC6SrNNmf6cphWVJOiADDDSRE1POsSunvRNR&#10;Gwiy4zUwrwGPMJTZ5himvwU60ENfjhb7huJexgMqyNPE6SrUdY5Q4xE2wMHRqLmEhc4FK9TtjGAR&#10;ncsYOhOjDjKyo2n5Fq1e9rDeESTCE0R0/TvxZD11uf5RPQO6OBzzu+4n/Vy6XK4/8mvT7rY6xyJU&#10;kB/rVAQcJh/w3ZO5CnWTQUoxxyJxzcXTzdf5vsvYG9AbPXMEZQDeoCKL8C0KFkHnSITnNqW1VeWY&#10;IgNEWG2GtC1LbZZYGhRP9/AKGKHMAQIAnQVE7WqQ4GBr9/BEgAz1Pp9dkVBinLlpY/fsHWJ00fB1&#10;yMjleiAHi1wul8vlcrlcLpfL5XJ9eeULiiWCRaFlhgJgW3BZGIwgWAjJZj1LhhjHQ03zGvJtg/0j&#10;LLcCKU1su1LYaaUAQUf0SFCF2rMrbCF/Rzt5A37oOQE/MEnMEgEWBECI4xEqcKFOR6UBCaVYvJtZ&#10;xhd2bMn7dzneSl2Nck78R/uZFPwg0An35djbKCoYIIRAH1j0qQbJHoFI11DC7+33vVz7m+Cp+0DR&#10;fcFDhwrugO/Wyx3pxVyuQECZfRGKIKOyEbNGDShYJO9FdSM6Qk/qOLSXb3bYUkiNgbW93K7rvP8t&#10;+9/KUX02QGCd9n28nYBJ9Lqw+46sM3L53bYpTNNWwSKqC+QmxK/JHWiautMl5XYikMjqlA5gEKQ0&#10;87qmMM9TuOVZlrM6EKElFFIdJOgoyqPAdwQbpf278/63hjTFMO+vX5Y1LMvCxzwxZETHm/i4kc9h&#10;UAejEq5AGpspfb9UHS9wqVZYdp2EaJQLX3T4iKMQu+OxuLP+tYFKA1wW+mXqr2O32zjsks4LH6LQ&#10;8FFFODgOHetsX0/cScXlcrlcLpfr+ZbIPceiS6kTZX8vJvfO5lpZNCo4DPeKD9uD0E1+IMci7EAh&#10;FKDI7n2vwaLWJjKAqJQOJurBotDB77qShIq3pwTcMJeUcpk7o46tdF9O8D7fn6dYt5ELQmHDYWRn&#10;pDYZ53Q+0bYJLRPO5XJdyMEil8vlcrlcLpfL5XK5XN9RYB2EAhapwwssGm2UQ9kyZp7WyJFPOG8b&#10;wzr9gHzMEXhZdSAiuCjzypAH+gH6jtnWQWsOKDLILzBDSlE7Sgm0UKDI4CCQCKkSSnUyInCClyFX&#10;pCCzOnMUt6Siva4GJlUXE3JGopmkCLVLFAxUIJjCBvi7CK6vqqs4tQ9d/3Wxer4AwgjtPPN9aHZS&#10;41c07qDFaGEra7GBRSFbDFgWpypQlys0hxtzMVI3Iep0n3N12KKyvuVNnHsUvmlg0RaWZdqfL/xc&#10;QDgpv1wG2emmxQ8QGSP7S38CK2WgerAxBBf353Gi1xNvO8WJ3YNo/1I2QGjb92ff9l4349IGCuh/&#10;tF0Ci2YCi24Tw3bzvi5yHJqSwHviJNbAIpphTeeL170f2zwnhqRut4nBotu+rtuyhJdlUrhKXJqW&#10;BRQqMpgoa/krF9AbXpQkOFzQ/vUIFoUiUWfsmNSBReECJLoGi6I4Uz0Ei/jXbQSLoH8LH0zdhodl&#10;fqyfvduYxcC5I5HL5XK5XC7Xay2R9wDZPdwuc1QUJrL7xEuwCLplDkFhHVgkE2c6iF7b2hX+V0cl&#10;bOnJncuu3OTaBIEzWCROvbKe5lgUhraU3E3GwvjP3gwhtijyxB+sMeUVXto/pAlC3MaBve2N1S3Y&#10;HIxQvTux3v6ixps7XORy3ZGDRS6Xy+VyuVwul8vlcrm+vO71/vWQQ2CnIYpTWggoIpiInYtAOjHJ&#10;kUgAhGne/8RBpTqvoNoGadQTA0C8BQENerDInFnYFUVdX9jRSKER6sNMqUFFMRI6sJHtkgAjCAoy&#10;hdr5acdC0FCIqP3CLdDMeoj5O2lfPwEUUDgGix8xSsRSHdjvz9EzkFEPKFzFkuHDz/+Ezvt02Idj&#10;BBMIdKXpcO8MYMI7pRBO+2EgFBwdXixOq4dAwnFn2jWiayrXkMpeHGbfJu2rL9pBL7OKJbogROno&#10;jyAHzvCKum0ROETgDbn/3OZZwRKDXbRepI0dhoDL9iogHNcpgZGQZw2jRJ3VOEDbe4vWIlhO6hXV&#10;r4STuOPQPlEvZZykfukxFY1woHqyUYxa6Nxv9vdpu9u+zxLnti87ZY5Gw3mSeoaxOhfxo4FFOniS&#10;MrkUFXY6otcT1d0p8qRorIMPItoHApyALIsAuxIj9QpxfM8ufB2tuOtEZRBgm61tNRvrwI3EoLVl&#10;GlzWR6GZU9pY/nCon/Yau8i1GoWGoR9Z6eoKPFVHrhzF+ri494zRnOv0xzutwRMrPC7z2neOn1+5&#10;WP3qOl9b5rnYLPjl83UE2H71X3OA/vEj1vnMuf0k9zLw2mt4Yr9/5/W5X56PtR8e/QP9F076Oa4V&#10;Xr3X+T37AZ9iHe+7075/bn7H5YVPUDE/4nf5n2mLfcC5QLc2fPN56NsZR9dMe9/eYeiG7qNQnH05&#10;ephiyTqwvK+82K0I+nUWiUIzsAj5/lMmFIQOMOqPRZrUUKOHW3xw9dvUqF1pq8Z6c8vTefbXstPS&#10;AorScqIoNEKLirgVyT0i1gjpAEXPAWi7Sd2MUbyW7HYadSdlEoZEx5n+4z9u3GZxuVwiB4tcLpfL&#10;5XK5XC6Xy+VyfQvdh4tKqKli6iAUCYpI4kTEg/+BYQYkCGieZ9hmcmaZsJRZ4SIEAR3UWYg7TsXh&#10;xcAB7vuMCmiQY8o0cccLqDsKdUpCbPbxFH+WYw7b/hdshidzSvSZdtDS97t4NLa3T2GYVYq2bYh2&#10;wPwug03cQypxaAQyRe1cxS66aQQA3jcY1A8mtHWOVM+vjDdcDzCfMYe3jkfgGz+D07v39gcrBGHg&#10;ydXxY59CxV/Hp89BtLJEnekB1dEoVLCEthlLVIhILLwUM9LyilweosFwBBdpNBivnwYaFFaTzzd2&#10;F6JyRu5CBPXkbdtXtPLO5f01R5ShuvpgD7UUHRuIwUg9dlrScmHwHUFT5g5W4SQC8ApBPVkcutix&#10;S+rhvO77MWeGjghGynu9nWZx+rrtm5kwSaRb0oETdhPbnytIRJ/hVDRdQc4puSbJvph7mBwHORsR&#10;WCTbl6gJWufRmceupQ5XaAJhG9UZB39grBs2a1t/zQDbd1GHUhD7cgfd66jREjKoYuMxot7BqM0U&#10;1x8E3k7R4ldhI+hKuIJGPOQD92vAsU4e49B696LXf7nPWxiP6X5NPf8OPANjvOMH6e4v0ePfyPd8&#10;/vy/gn/4393fPKj+meM6f3Xf/gaA+/vODT5fKt950G8HDh5DiG+LKX1uH/4EZPJ9QBb8pfu3jykj&#10;n7/+vLcM/I5z4RDVx53bj/r3496kCrR7N7S7QG0HdC67WJ2LCNNpTpiA7WYLe9i3v2WL+k5RfIgc&#10;NlHvSbtINF4HqMuu3fce3H5rY6jd2h4clTTAVycIMMYE2toEgYskjo21t+WRP+W4c3I20ja1nR/e&#10;ryLrIwfhbg6AxqwJZhQ1Ptnlco1ysMjlcrlcLpfL5XK5XC7Xd1NjNcwJpLBDCm7bCuYwFGOUWDM2&#10;BClso86uJdOMBAWlmIAcXAigSPsfLU/rRh29l4g1iU/jjSogQd8p8xxmnSIaFTYSaCHVjvmSMMRN&#10;XI1663jyQ4pdp6zEWJUGaWhHbRuwby45vAxFroXUOo5RXlunMINF1cGl9eTC0GP8fleQ9wzWvVcf&#10;NXCCby9aF98cHYv6WcM2K/c9562z/+f/xsqPqYONQkP9+m1dBnEYaKK1ISiKtJcVZJioOQyJWxGV&#10;1zxlLsv0nGCj220Ly7owMLfMC0M227ru5feFHYy2vSxnyBQSFgpuXGZhcMcxMEbKsoBFRZAYdveC&#10;kLheJnITCznlAFlgIFgF9DEwaN3EXWnifZvCbZ3FUWimWLT9+U0gJPpsomg0PlcTA0RS90EdyeSM&#10;EFRFkNCUIi/PjkV2ThXYo8GHLauDGfAQjEbKlXp90aCqoWy8jq+NMWqlq89aP9kNqg3qXT329XWI&#10;trB54IdotL7cCnRlTll9GdbRn4hvdPXCy3I8AlV/z93M5XK5XC6X6zuoOVVibQuazIEHDnFm9T2N&#10;LLbo4niIRgsHB0G7d6tri217fVukd8tszxWUZ9ek0t27gnDuShChNFLr/SRPiECbiKAxZmhwP0ef&#10;AUo0OPJz3R5NrqE/jEXbEHR/nfWc9KBROZo0weHR5XJ1crDI5XK5XC6Xy+VyuVwu13fS2c9CIoOG&#10;Uf5lWYDggrxtKHFphUAhjkUzmIJdhghcoGg0chtChJwy7u8TRsBQ0bZtASkaKej4u0IYBgKRpok6&#10;PqcaX8YQBT8q7AE8q1IdUpBdkCJ3gjb/eutEtSwo69Cl5SlWrQeQSoqyfT3gxKBRqJ3KDBrVCC6Z&#10;/Unqbd9DuHIhevICDIBSuywfBgF1LksfJfyjRfLseiTFE+5/+wI6am5IDUpr69PlacYuOxMVAVN0&#10;+7m7RDipcxGBPVEcfgigIWceKt8cj3a7hXVtYNH88hKW/bN1WcSRi+rLGkOO+zK0fjSIqItBYAeu&#10;Fhkmbl9JBwv0WBT6EwDIogylbkQuoFKGU4od9DSFHx1YdNv3i8AkiVCb+fNSpg62iQoWxfoexbMR&#10;aMQQEruVKexXwSLggYhcNEYtrnyepA42WIqPyWLQ9HiqWdG98j/EjtWwCq0zsT63aysDIh8NFtnv&#10;A3TFLNbfp+qqZLPGP/5nevj9cNjI5XK5XC6X63HL5ZmmVZ1k0N1oWcxYBYtC955GJQeMxtaHM1x0&#10;jG/ugPzwCljUQtLkv8WAoljbNQOcD3hqK9BLhoywoEBF/BzkUSKVI8WNc2wz7O9TZBoEXQ3WiLg6&#10;X6d054qX1cDszorW5XJJ35afApfL5XK5XC6Xy+VyuVzfQJd+L7VTM+ew7H/z7Uf9aNs2KAz3LIGN&#10;3zkhaQ7r8hKW+UbgAk7rHLZtDXFbZFCdXY0ie6XnbWXwopDrUZCBcHF/KTqrEhhQyHmyOLU6gB8j&#10;aCQZsjsRL0cRTEX+xKml6CxSNE4hlFjoPyHTTMvcRwR1MUco8VewRekk1lH6qOCA+Lvb2aJO475z&#10;Gi6ckEL3+Z2TD1fwzHVM2BAZ9aRGR5fwMFqsX+6wk+N+aFwVnL4zQlH4gHB43r0FDusfP+872CGM&#10;19W+OjoXyZtSjjqwSF2uIHRAD6irUey3JuuVspUq9GaASsqo0FqqLlzTtHH5lpnFe9nay38Ci9+S&#10;PVoZfMkMyu2VrrkVERxUy5TEAEKU7xSOUUsK7AiclLdUo/1QIT1olkviAkaOSuRupBFpDN3krFFq&#10;AgDZF+gpAX4WuWbgir029y5ihUDjwSj6LG8UuRYYWrIoNAGB5CoRVJQZLBQAKheodV1cmgrPzL47&#10;HsGRYwb8nZcb3zs/2iCMHEuLfHw7WAT9xPRgUWlg3KHF6HGURbQ0ioc14hiBdq4T904JqAPUuY5/&#10;KdjocOAeIeNyfbKbxsO9iFdRl8v1mW8p7rcx2r1Tm8jRJh/UpqDepnH8LWCDiKo7kTQW6PY7Wj5u&#10;CRp71iJxAxwb3nD6Ee1/X3VugTRPC5zaHEGju+3+nDYYY+f4WtS1CKwVg9om5ntFMLBI4CG5/46y&#10;PBsT5VBBIVrOwooDpZzxpBxpFqPe5nb30aGfmOSAkculcrDI5XK5XC6Xy+VyuVwu178qLCXDljeE&#10;LUKKELbpBcmFZb29hGWZYZrkOUTpfaQ4NQWLYGtgEVMP7KRSEq9YgIVYoQyOdioyc1JgIXFB6Qf8&#10;GZZgsCKxC1EpMVTfE8QB1TEnl2ZRnxWO4E+103bT9xReUMiAICYBUGIfhNY6bE/ON2OHdsMq7suA&#10;qO6d0Ppmr+Cicz/t1YCfRSjdg4CevOyX7/wev/sn+qEHuCkMUVT1cnYd982pCJqjjHbE82AAdnOB&#10;o3TGC0AlHfapg0Yqt1LjDwRGy0mgmRrhp3F+kIBnATPIsuqyJdf1kSpYZE47zLoVfqmeRergIyAM&#10;OxJR/aDBjL0+0T5sTPjIDhJMV2yQxDr8qV7lsu9nEpCIjl7qpaydXI+qBZfQNhJ31q4y1fc2Gdng&#10;IolHK+R8NM9hu2V2b6L6S2AR/dk1iFpf2B1J3YpijurEhBrPIPWlqIOTuRfBsdxhGzAZyr/CSULx&#10;jM5FdmwGBNLvhUQ7YHV3kvcVIITQbcP+in4mAzpka4URxpnmegx8+nlSuVxFHiEK58H4+4Nfz4Wp&#10;NagIh4Gyb/+PUQ/PfSK9tk+fdb9drufK9/Vzl8vl+tu/TY8nYeDQLrI2FvY0T9euAzByhu7ltB3H&#10;tj8y6QQ4cleIIprgIrd4qBNg6M6vhNjdg4K2BkMX0xuwtQWk4dHd6TJUFLjdUCLfeXI7lACiUqEi&#10;eX1yO4K+3YL1djKyMxHI8QBPtgBxEQ3cNqgN4gSgbkXclunaQEgvaR6PubraZI39Ll+bzp1159MN&#10;O5fre8vBIpfL5XK5XC6Xy+VyuVxfXlfjQXj5NIT//u//GpajSDMBBQCnaYFl+RmmF4o/m3BKE4NB&#10;1MWYC4E61DsZ2XadoKJMrkeFHYp4NqSARVhdUOiP45X2dcQUa0cxQxoxVkcSW5YjnjCp40ngGZwy&#10;E7OoK0sbxG1OMOT4InCRdMbGYF7vvL2S+v5l/pw6j7lzlTpmU2gRUSDrO8aiIT4+4c8MLJ87yJ/v&#10;k33oRPRmYXjvnrwPcYDXtzaYO0EYEqnurPMYSWDOVuRcg2onkxIqoNGm4Qpgggqc6LWn6DMG4XLI&#10;UeK2CIYhpx4plxOX96gRYTQwENXNSMu/lGGI9fjo9QZbhXloXUAQkNnqoEE3heugHbocncw+zonr&#10;XEgbdWHGegXovTIV3i+bmU3bLiixaXzsoOtX0CfWaLVJz5OsLYUxUoxhwESRaHO43QrPZOY/jVeI&#10;HMMmsWlUXxkuZOeiEra8agybRRsCvy8nVI8Pr1yJzOCm1LrI14jrrUFFsS4/VrfmWNRAoqNrUbjj&#10;WHSMVBvLJ78fQYdmQGe5a1RG/R6EfrL7e2vJuE9Y19tmj/u/cy6Xy+VyuVytbfRcJNpwLzVEo8nN&#10;W6ntCp6h0KK3oYPLo04tQbk3hFdu5Y5LyH13FAciwMGhyI7FHIfsXrfFq6F8H3G4fy4MxFfHotoe&#10;AhxaVxp9hiDfT9XBiP7LE3kURGrL9O0COMaD43ONO5fre8rBIpfL5XK5XC6Xy+VyuVz/jJbl5fSe&#10;QA1ARh2wLAmnaQ6JQCCFDAgkIEiAQAMCGgAiT/jkKLUtY8ECCgPglBksgth1uIpzkcRN0XrmmWZT&#10;TuKCFBoowLCRzf4Msu2cBVgwcAHVnSWoixE7omDWLQlUJB2kqH3CBGcUjp6y5QmGSAY16YzP6nZE&#10;cWzYz4B9/ZzCneXGTu6PmeD5msvRc3v7CCz6KN+i8wl5HA31C1vqVsbXkZx7OogkqvNLCdhZ+0tZ&#10;lHJWpIwQyLOXX4kTM7AI1a0oM2zDYFEQN6BpFuiOi00SZ66X+BIMfhMHro0fpYzQerOsX+PNuHzm&#10;LLOLDaAj96JMsWsbb4fBojRrlptAN4nAInZUKjYYwNsUsCjbPGp2G9rmSevOvi2GmGZxVNrPy/6R&#10;wEIxtvOl7ky3/UNadQ/o0GfkZLSsc3jZH+dZgCtzNFrWpKBR1vf4F4ZPuNVHK8R4LtD9r1KQgZbm&#10;KjQ6FrUy1hyLGuiDFSzsBlm65+2vRWaIOxDU9/g7MVTXtKjlJh72/flYw7P7EN5JLPzoOuJyuVwu&#10;l8v1L6hBOvBwYgbfkZX+vkvcNvHQDpTPGkge4N79G1y3hgC659zUVIDe7k/lfpTaK6VzLGJoqAOL&#10;EC/Aogw6iQB1ko2BRS0KmPdMzkU1WRQISZxXeeKAuJsCRaWh3Vij5akdjg07N2Hslv+Ihq7L9QXk&#10;YJHL5XK5XC6Xy+VyuVyuf1rSUVkYNiCggSLO1mXBlCaYlhdc2LEohIw5JJjYaWgXbDljyZlmNmIk&#10;/3WCEzI5GYmLSdIotJWdTSa2m+8H9WNC7tC0nlZOfwpJ3ZMiQx4GFRG0QG4y1QlFI5Ksg7VoHBW9&#10;JpeaUOPKgOEIccGRLCOCj1Bsihj2CDpD1ezne7jGYIMRvYGho9jePeoaNhqseV65Jvhg/WfXl9Hd&#10;BK4jeuz44Hpt1do/PLWbl7IZtuO2H7u43IMz4Ln0qHqGogIsnDpAzwkgU8eioCCJrFcgM5Z2xBeQ&#10;fc6gAw2osWV1wRCmvTDNBBMVcdahjeXbjfOyqiOWQkOgLkJ8CEXgmFykDBbc+DsycIAMx0nZzvKX&#10;9/LODkmJwaIpUYSguHwxpLfvAsWO0aBArRME8iRyXwr83WXVKEEFjwS6CjxTWhyLoJazpAAhOy7p&#10;AALBS/McBnKOVjHv9XleJgatCKha1zXsvwX8CFEgvbzJcUu8g0ShoeUuhDGqood0ehhIYs1CF3HY&#10;BnXkOtqgkQBHFo1XoyIO9aN/3v5CjW1DNCgpthgKbHURu5L8HFh0hBNxmF3f4v2OsNFxvedlfhU6&#10;+uj4LrhbeV2ux/9WvOd+5TMWLXjlPY/Lc7lcrt/fnh1aNHdu0PrF5H4Yu/s01CgxaPf1er9mjkDy&#10;ex5DhPH3Hl/5zefvRnEBjRjr9gws4kiz0jkWhREsKl1EmrR9BYAXZyWLUzO3XjjcU7Pz0N6M4Okz&#10;wB6cUMSYs2grkpo8URyLWhzx8d9cVBNYgYr2fWAYySZHrFu5POdTSv9Cqq/rH5GDRS6Xy+VyuVwu&#10;l8vlcrm+u56yoZEOwgIENmwCGOG6LpCWSRxHCD6CjAQ7kGRZntoIbKsekLooCYzAnDOBRyFua1gW&#10;giMWneFZqlvLNKG6GcU6a5LymyQWLbIbCzkNZYYTNgaWyAUlE0SUi86wVD8RDDUCqkZRQe5mq2rH&#10;qqIzlLYGHF2lsznVCl7gotCi06A/hd170L0L8LRjkcVyyXM4QQT3IQW8XH+/vqtt9591R1A7yvuC&#10;YSlVcNzuGzuCUVd8HAA2aOu0zyfOqYEUiOfDfzg+q7CPXNbIsJpE6LH/DccFdGhI0KKsy19ALwQM&#10;UfnkKLFS3XzKlKSznx175m6Gc2DAxwYEbGCByybFomUpPDQ4UOqM38JOQ/RJLubOlcUdLOn29roQ&#10;00TxhJxdxmBcdxyK2dHggAKCBPpkHTyRdRtYxJ3/ISjoJ/vG0Wc4cfmvgyEgTkyywTaYQftDMWjm&#10;ckTPVwUJDehbeR2F62rOUVyjAIcL2WZg2wBG6CLF5LdBzmtUp59jfYAapXjxWza8pmOWgSOo1wk1&#10;FrGHjOy7I1ik32lVZ9jisf71IFH7/HkHtOu6DxfHHp5e5/F89L89dyHER9VMK/cjcALef8Cuj/hH&#10;/07s33VZfd+lOl3zJ1YCByD3ta+c6xe+wSXso87d25fpP4er9z6gbry+DnjlGsPFPcVx+Y+vw/iO&#10;C/j7wazXytVz8PhbjvNcf/5M2UX8fIYi77m+bz2/f0IfcW7fuo6POM6/USbefpxvdYK9npWAeK7S&#10;7X5KHU6LBipruyCUFsEr97MaIYZiYwn1f2OLG2yyg10nlMkbdDteggH+Hex+iEILgM09CS1SGAbg&#10;5xj3W+/pQu9X1JYVWJ8nXXCDmO/cqZmjcWxR2/XSxC5QcDyX3f7SnAmeXETOxdQfoO2tj7K+dbk+&#10;rRwscrlcLpfL5XK5XC6Xy/UddNFVev7wStYpaZBBzhtu6wqrOJhQrhmDEBPDAxMQWESxZ0UdVxQY&#10;ovcZKYkbhC2tMpOTP1dnFRTgYZ6zRkAVjo9KSRyNOAqNwI0QpKczBI6iErAoClxELi0bIxh8VOYO&#10;I/uvkEaR2CQCi9gJqScBeBZqlFme1gGrZ43ci2KNU4ry/4PDEHetIgxnGp44r/Z6nE374GLiM++9&#10;o9/Wunvx+u1Tf/Cpe/iJ/mLgvvDTUub8dHKcOC17pokAHrgaHZ/rf7BG6jWAhCfoKrhisQYGnQVo&#10;YJq8lB0rFptHkYBI7kHUsy9RgXxNqXyCxBpE2Zh23ku5juLwFeKa2Q0sxpUHCTKsCsjReEFWiIZ6&#10;+WWfOE6QQaYplKmENM0BkzlTTerUU9S5q6jr2F7mtxJWPbJcUigE5JEL0r7ubd/Ybc4ckUb7TfAf&#10;OxDt25hvWeuh1Fc+i/s+TOSUpIMSiR3INo5XE8ciCOs67X9beOHZyNgiFA1iKu2C18GSCgSO5ens&#10;LNR/J9wpF0do5mrAqlS3qtGxqIucMIauI48ihjN4FA6ORa9UNoDH9fr5Svvo1+aN/1i4Y5HrE+g7&#10;OxbBnfsBl8vlcv3OX9/n/y0Zf6NHuFDidS2Ct7So3QPMI/MvoLYJTtB1wIOTUajtDjAnVbvPhPG+&#10;NOj9LN3uM7YPpd5/FuydmewRusi2K8ei2GLdOFocqI0DDCwxKkRNnxbVTK5Hudg9tEBE2JFN5rqq&#10;jkVQWizacHNMscku13eSl2iXy+VyuVwul8vlcrlc/4JeGZ02KCfjtq1A4JDEJsl8yXVbwzTNBBaR&#10;YxHEmEBBG4gAWKYpxJL2J5lQDOl1LAXEYUg6Hmkd8zzvfzcGmG43A41m7pQlsCiyaVFUGAnY1YjA&#10;IgIYaJOwxm5QsfCMzx48EGCoVOcd6hgmFxeJokLtjJX4KFCPe3ZQGuKJlCsIXcdxd+IA4NPZuZt7&#10;kV1m6zg+OhZxr3GECvMYiGNQRR+6xH+lnRfpqy7j7Nf+uYFWsnoBY/iNJ7PMDsdj5VKu6xloejhQ&#10;CzYTOA4wC1ToB4dIA37OjlUSJcAd5Rl1Zq9EDUQ9WFAnH3L2EjAO+HGaVo5JI/iGXs/zxvFg9Jwg&#10;o2Xdwra/XteFd3DlskxOXEEj0PpoNAOgKKJslXpCn0+o25/25RJDdPRHrkAUPwgEC1GcG9U7ilKj&#10;faH9Y/gnh9u+/dte3+iRPr/t+0RgEb33I89cFxkuovhChpqixq8Bv56nff23ef9u5oECcita+Jjk&#10;2ImhYuBoWfm8oE6pjnTs0J9vO1apowHxMPTySOXiZwxqlJlc13AaUAmdg9SpuKib2WOXF3X/6AaO&#10;6iDS8Be6bY71Y3QseSUC0OVyuVwul8v129tQAhJhnXjQ3ztiMCegdo9XIVe9H0R18YTu/tCeBzi3&#10;WaLeGLaoZgPuuyg0dR/CqBCPTYbhxrnt6xiHbX+1LYt9+5XXqZaV7OMKekstWFMJNW58/+M2PWSK&#10;RgPUtgm3GNUg+N5MEwzuWuT65nKwyOVyuVwul8vlcrlcLtd30iOKA+5+w2KJGKggOGGTzlJxbYdc&#10;ChK4MJFjkYIS0r9JQBAbw4e0f9n6OKnjkrogOZapCFoyl5mBB4N6JGIIGZ6g2LNJo7IsHs1mVkYs&#10;rUNWZ3Zyxyc5E3URaBZ5Jess4mmkMyop+8xmliJKjFVkaEIH/6NaxKduxmmh/lZxvOkpHOzseHpX&#10;omdggPe6lxwj09qF65dpWFDf0TwWDKizYEO77AoDSVDcsGZ8S/HqP9EOcrtm4W3xNXCIoOs72PsY&#10;p9O2LZZOHP4HuEOmGWthP5wbLgcZq6tS/dOIPFTMTEOoeECA3k8xNgAotngwiUxbGbwBcyDaX6/i&#10;9sWwXbtuBNjpcRZxICoKwvG6KLevzj4mkIjcinIYZhWrGxjYwETet5Ey7+dKrkN73SX3L4o4XOeN&#10;nYrEsYgcjFLYtlxde2hiMR8vgYQp6DFRFUph2heYqO5tWSILNQptSVK/Cursbj2P21YYDDxGKDD0&#10;1w+iQIvie60OtPJ9z50oqJvTEARRQbJWWuh7pdbj/WgqbDjaerXn7MKkhmZg0Rh6uGpM9cpPLt6t&#10;/8dIwvt1Az7cccjl+lI3Oa9EYx4//xMuR/DgX0kM4e6/Wy6Xy+X6O/9+2C90A70bD9NP2IAOLO/B&#10;8dCBRfVeUl9HEOfb4d8hzX6u3+jAo9Ym7sEiaZdjdfjsjsHcP1G8SyVCGDTKDSTuG+U1xZzxPuk6&#10;g9gO1URhartjFyteajubdjaraxGqO+oI4XfwUv9Pn8NFrm8tB4tcLpfL5XK5XC6Xy+VyfUu9rUfP&#10;kAmei4iQS8hxo0gl6kFEmrmYYkaCFVLZ/yLHljE/hJZbpv7o3K+6RXGtYWcSITEQzR0IFExKNTKK&#10;3E4YplDohTtEY6zgi3w3qeV6DCnvz2OpB9hgpTFKqeg0VPqM4A3uDCXiKNLrTazrg4FFkZeJ1ZEo&#10;cudvsS5gpR+YWYjNmadtr4NY+uvQ2QAdo5/ke6fL8IDfuf5gdCwKlwBOXS30VFFfUBSf6XYRq2/T&#10;GwtdT0fA+OGra8TH/dF99N3pRGODQcYBZTmuaNeBwbGgMWlBIgFqlEDU7wucQq49FSzihWKFaAhO&#10;a+MDsQOTGmyEdj04HizyOjODPdaJn3m5wjBfUNaliPuWHk3Z6yKVfwKK8AAUsdMYgXI6GMDgHcX6&#10;ZQFlIjsYJS63FImWc1t34UjCid+jOoc2e3ovSwRNIUFVETXaDCQekFySIFYEzVx6GG7astRRdV6i&#10;eDUCi0BHVwTy2/eDz3/piknh88GjG6F3wLoC93pnrjO404Cj+8WrjzerjlZq2zVGUUAXCUHXQcaJ&#10;5DdA3bTk52Bw/YpdiQ/Q1/PDwNBFGb+qH3ehiHqwr8Vd3qlmpx8dW96hJdfX0N9ideBBJYMDyQR/&#10;qV4dN3d1rryqP1+uBhjZz5vL9ed/d+Ft9fY5mBMulsfhv7HITSmD5Rr52+9Uc2yVNiRPPqBIbnXS&#10;xNLd12JzvQVskz7k/lcnRQQxEuL79NgmhVj7hB753xm0hozciUqbQpxpyYXVoHfUtUnsmjyHihaF&#10;2jJVsAg4Fh1khyK2k8v3uQUPrqBdvFsNC0d1rhXnU5fru8nBIpfL5XK5XC6Xy+VyuVzfTX3KVX3j&#10;qGrVruBMjcIyF6DN7H7EsSimDaY0YcoTxyUJKAGAU+IReiyTTrmUsXGBKQpwR6aYGoFMjaR4JnI9&#10;2rTTcZLoJvrj967ihKB2UCIBRqmIFTx1vpI7EUV0QVHQwg7QBtwxGNRE2wg6s3OLLfwLwdyS5Gwl&#10;comJ+x89oM0tlX0g2xLqZLa4r3o+AU/wwHCywwhLnC6XAh398nj38uqzbgG8sBka4Az9Lx4ohA6F&#10;Cfdd7Q9PuwIjqM35cGsHfQV2niy9cHUsz2Nyx7ip5lQU6jUWPii286aQhznWAIyAGqkocEYPJSJ3&#10;1OfcIhMSQXfagS4uXCmkaZMOfv681Rtz2ZJdINBn0/JM0E0mAmjf7aKoH9aYBIkrJIAoMySUNAZN&#10;qCmB9hBLi+nSx7Ql/t5EENEmcBGtl6CfbaP3Sj3vAjyV/ZrGGtXA8WvRQEA+i2Ei56/SulYFUio8&#10;8GCxD+ZWtKUtJI0xJGBJIhILx7HxcnS8sdTzEob6P9YXxDvl0wZoOgDJ4tEMGJPPyqli9hFm/eY0&#10;CE+ASxA8qgitxWBa3Uf+rGWelT7+rIxRge047rsZPQMEXFVPl8v1CeTUicvlcn2ZJvOVy10vxXIE&#10;m6n3iaV+oQeL7IZP4CKo7Wy+54MW523uRdYyq/e+tcUZ2oSI0ByNxri0UNsIBg5xhLHFunV3s9Wx&#10;tr/v7W+E5R6aUsw1HhpkfsX+Hhmi0vHSa5tsYGC+PJf94vtjCSmn99y1yPVt5WCRy+VyuVwul8vl&#10;crlcrm8v5hcOWT0DWAS9kw0yuGCAUc4CFcWYcEsJUmRAAtnFJEV2QyH3HwGEJn6esVC8GaQpqckL&#10;EUgRBezIBhLBxpFKa1intK8rKUBROO5pngsDGqFznkmR/xNwnvhwUlJgSPaTHV04Zgp7sKWBRfJS&#10;oBCJuUJ2jEkEK2WLlEoMheT9eKZEx2HnCHgfE5KLC7TOX4hqcPT5BhOt45c7mMEy3UbopFn6w0Cj&#10;1WUOy0GAYaZqqPCJlqMwdrLLa3MB6oi3/q9/L14fxzFq6mn3B3XAAoWbamd87+aEVC5R47LY5Gp/&#10;XdQJC/YiV9ihKHHEWOTPuRQV5PJCcWBUlqcpcyf7NE1hXdcwU3zgJOVpnlf+o+ckAmyWJWl0AbKb&#10;0cb1advXRfmDG0M+UI/boglyoFhCiAsPdFDZT2nj7wsYVAZnKoGaEn+H9ov2gZ5THV/XbX89hdtt&#10;49nVfDwMHt2CjQcUiw8kzq6becyg35zqtQ8KcZH70jTTOZl5mds88/bWZT/+l4m3mfPKMNPK7y8c&#10;yVZKbk5OFfJqYxKlhAoG9cdWHxX8aTBRqJENx+XHX8EDWBTCkIYmgzkWZWSPI/xIvwfY1YsIfR25&#10;/rOCXtm3B8XZOQWXy+VyuVyu399usrZiPylEDXxqm6fC4dDH86rzp/4BHu77Bqef8f1TuwVCA5JC&#10;73LZwCJpeoofkcX9gkY1s3MoFG3LqGNwm0nRg0WhRqohmYlWsChACUNbkaPRdPnaBgz2mcapx9Ic&#10;VUN4q3Wyy/Ul5GCRy+VyuVwul8vlcrlcrm+rNpBuI9c9ANLAjxDMgj0IiGMzOKljUGAGBIiQU8IU&#10;CSJK+0t6HkPJCUomuCFjETCA49NQ3YIo8mwqswEdYJMraTajgBIFCKZY14W3J24sFP0kYAI5vEC3&#10;7ww36KN0lqKCRVngBO7cVGeXgtWSpkWxcRYTnxWJbYoh0ftFOpJpPeSoVKb9vWna1wcMbTBIwd/i&#10;bDf+nzjbYOUfKooDx2twN9vsYWyTXo7wTH/r68s1sOpXZEdS8Q21LDoyQaNjET6/XXx0fON5O7xz&#10;t/zDMC1X/htrRJpECnB8gC5okJGBRlldhqiDnss8yvxi6kTfsoBTKWZ24eK6pO5acZtq2WUQL0oJ&#10;KuoqxI5XIOWXzbDWGLZtFRBqJXeuPEBCUob3Mr6tGstHcWybuAkFiWwTMKeDuqK4JaE5CnG90AEQ&#10;rjtZotSSXEHUhEHeX3PrKfv3Z7qGE6/PwD2OdkvNEQsRKnDErmT7ZzODRSuDRQRZLSuBTTODWGlZ&#10;+BykNe/nUeAorsfYyJ5SjvF3eADjgpQ8GhQ5ADrduJBGQcTqaibg5B2wqPv+Q7BI3ajkZy1WZyIx&#10;aetci/R1X0EE+GtGZXi3LOOjH/haIZ09+hwAlsVQuvy+y+Xn0+VyfXbh/TZYjbEe3yiI4dS8NiAe&#10;pI1ITriXYJHeN7Lrr93XRhicRiUZDYZ7O+hipdFuYun+XIEnqJM8ojqbioMQFtC2ssap9RNMsDv+&#10;w4QLtNYu2fYqsE+oFCZN+6xB4VluRYu1UThKbd98pI4A7CGovv0oh25tr2KtMoeLXF9CDha5XC6X&#10;y+VyuVwul8vl+o7CakDTdTayq4dGgMU6kK5Ikbm58LexdlwWkMcaNSbuLfv6NyiRHIkSD/5PUwZk&#10;ixXqOCWAIgp4MEkW1b4tiDGK01EkC6Oog/QFc8n76lZxD8oEV6SQJ4mWShybFtktiOAJgTEkasrg&#10;JXVWapFquYFGBhdZJBpNycwWMsXHGdWtSI6bZ3omOkaBMaYS6/Z7ex2OPqN1RzwDRWqxBF2PcG9J&#10;b9elRj/1Fw4tVk2viwIwo6v8fVBJVtKiz8aos+bY02bYtk5mNEDqjQN51het6Ea3vyHYSt8HFvVh&#10;fnCGRroOfwA8fKed+351MKxP6gF1iBMgg0WOoPC6izjP6Lq5U56ix2KuzkdcttRyxsA8ds6yvZDy&#10;3V1n0LK6sQWP9OsLzEb7wY5YaxKgDvb6QKCezfoNBsMJhMOlgL6317WNl9c4Ao2eMyBPHJE6uArE&#10;ZWtdk0Ix8npZNnYPMxOqaV9v1OuYZ1QISWIPhC3qnKk00nCeZdCEnMwS1/MQ5v19iltbyMFof39a&#10;prDudX1bs8YeAm83bhBWA4aKOERhB6WNAzs2W9oey0VsmpW7/mXh+t4iE6ECRldgkZSpWOtHezQ4&#10;Mw7RazXyLLZNRiXvjtyf1YeGHcK5+N/TMb/iqtx/OcHpOOBBVb734zEu82fOSf/bJv+mja/fdvzj&#10;877u/ot6UyzgX9oxOP0b7zDMx59uP59f+Vq8dv/3Va4vIn7LfXr7PT/+geN6/d+D33HuhrcsSRla&#10;u6rmfQcc7uAEkJG3IhTBbgqewKJY49Gkoc6Rw0XvG7HbZn/ryu5HQe+9LeY5KNCOFXTidiVtu+i9&#10;LWSdJNHAojIcYA8VhRrxy/+eRYn45QhwLHrMCZLOGSrcrpdb1wjQtYvYRTgisUUck45AfQbWxsa2&#10;YbDzSIvSccQIDhe5voQcLHK5XC6Xy+VyuVwul8v15XWvU7hGBBHgE9VZhQCZrnOTl9POviL2IMPs&#10;QmQAgvsRBTNip6FMlBAWyFBKImOffbkkoA2nlU0cnYZJ1medk7Rt+hO4SIbjqMNz2zZyLxLvEdpV&#10;ilOi2KZJIpXoj5xPKIatusFwNhZ0kWYCE21b1seVI6VKdS8q1YmJXV0YkpLvQVR4oQhIxGCR2bpP&#10;kR1hEnbWIPUB2IZe540G62TuE5XOQJF+dnC2wHDoza5TZUMwkALNWepVh6PuCYNhY6RU6KKmWkd1&#10;rL3ZtSM8QO3EHgEKGGzwQzjMyNXtx24/7g5EHBkpMbwKZyhg7MS/e9z1XPVn/XBqdXW1/GuHPkZ1&#10;ncGgUQbaWZ/J3j9KXbBZvxoV2JFbCrmlYEAXaMwZ1gEH+27m5Qm0oW0zwEZlfdvCtq4hvVDc4MKx&#10;ZOzglUs9bt6uRoZlAIWQBLYLtYyCuBjFVk8M4pHnG8N7DB3pSal1isolSnkQR6YSZnIUmvf6eJu0&#10;/gq4lHTboPWb6iytZ9rrzJSknt7mLax5DreXjd9f5lVdizZ2NOLvJYmFAy3vVH9DMfCuj34ICjhC&#10;cwKKDdyJ1z+CBwCnVBeiBhZFdqOSwaHr31VzLDIws3d9ky2XLuYMuog4AZ9kP2KN9MOReDr8hj8a&#10;V7mi68I4C/2f/Xfw7+/Dex2LevDvsxzLV73GbwfS/sz9mOt958/Pp8vl+jv/oIfuHqvdgkHQyR/a&#10;vsJ6PybOmcGi0yqQrs9BJrMwUI/aRqhRvgrLq0FQhY+GW7/aKpM2hLYx+v2h97j9ymARVPdeNBcj&#10;LIMLKLdzgzoZtdvXGmNt99jSl4DVcajE/dMMPFlobzODOhNRmx5za3cDMUWFnUgtqnmMclNXI/4e&#10;vSZD5OBwkeuTy8Eil8vlcrlcLpfL5XK5XN9aNtgdIQVIAveAzpKERrnUAVEa1K+uC4jquKLrQpkN&#10;aZBEhIg5J8i5YN7XS9+lTsMUJ4SYQCKYyrAfIJIEoLJ/T9xDxE+kZO7BFUghhZmBolv48eNHYHBn&#10;oo5UAowgJIUYgjq19GARQwsx6PHI+9aRidpD3EdC0bqp45NAjo2hiBSmWaPVMm2nhLlzDCKXJs1F&#10;k05SO8fROmH1fD3IKHo8WNZDNLIm6Tx+e3/ro4i03vk+Qm7TYePjPeqj0Cq31C0n223uV/b6uR2+&#10;W5K7c/cR9WJcb4oWfZW4w5+gM9RZvhyNhtIxH0sZwKIaOQaVqNL4sRSS1iWL8OMYwSiQD32+rjPD&#10;OATSreuPsCpY9DK/hHVZFI7b+DGbe5E6IAmc1JyXescXAgnLlHi94rTVA22hzmym40js7FVqlME2&#10;Uz3gGcf7vmxhXiaua/M8hR+3ve5NAgdOBv0pkGR1lirG/m7I+3duN3IrKuywtN22cPsxhWVZ5Y8A&#10;qiSRacu+7JQWhaTITWkNoO5jEuFWS1WdFd3KNzwuEzgiexUCwxIMLKJziTWyog16QAXBsIJ0AiXZ&#10;AFC/TKzXmpex5+oQRT9I5kAWL+oDHqfJP1NBqu1YczxyuVwul8vlcv0GdY6w4dgm0/aQ8EhtAke9&#10;52bnIVSwSCCiqGBRuweNCs137cih3dJeS7ulOfDGKPeiaGBRLCewKNc2jEaEE6yfS11/m1gSpI3N&#10;7UOaXIHcRoixAL1P7XeOMteJPdWxSCLFKQ6N2vRYcoFt4+a+xLLtC9HnYZgH0yYP4GjP63J9SjlY&#10;5HK5XC6Xy+VyuVwul+vbqkFFUWzNQSEAfQRoMVXsNhT6qCzr5GuD3rIMBhshj1AgRrY7ByyJv0Au&#10;LNu2wTRl5MF7NGcRiUjiP7U7p35VcxOSCLNN3JD2jwlSuM1zuN0EoBAwY2Lwg46FwYYkDkY2A3Lj&#10;aKhNx9vtOLJ2uPZW7XZMZk8SayRaoo5PjkIL3fkwgCN2HcXqBMX+9EFdXhqsZEYmZ7ioWeYcO4nf&#10;qzEm6vDZ+J/6FMCeyHKFp9qq60mxjmWLgdLy0AqWTWkVb57SOxaBOgDpupQaM3osvnowr5bq932x&#10;xkedO+k1zSzYbGDUN1BnGTewCKpjkVzn0MV0MVKnzli0pqxxBVJ+Yi0vrW4KVNRgGiq/KwM3Eh1G&#10;kBG9XpaXsG7qYFQ2jlKTjvxyOERxLopqwYRJ6iu5LXHEX9FZx5mAuzTENsl3ZHazDEogQ3kTg0WJ&#10;waJ1zWGaEzuJkYPY7YeAWPN+HAZPRXV9Incicm+iOpX3fV6nvW5O4mrEf+s07jdtm9yKbNAjhA7o&#10;aXXGfpOeh8twjCHDsc5gzYEwFYXGzo5Fo0OXzei2leLo7NUuNfsp2W8hD6zo9aksGkg9+djffjtP&#10;8M/HablcLpfL5XJ9THvrOkINoEVjy+yZrq0BWCPN6n0ZtTM6N1FpYxaGijiiN2orrGabd22Yzg1J&#10;7pehxn6b2a1EOFsUWmS3opAtolnciwA792Lo4CK7f2VnU33NqWiR79MDuwwVTPtGuBeAWXsDi6JM&#10;1ikRcsz89b0tgIWa89q+MBhJ7+ulH6E+Ik46iSHp5AiX6zPJwSKXy+VyuVwul8vlcrlc31Vq4t7i&#10;0GKFi1IXjaRwBIxgkQzqt3gv6SRV6ILfpg5E9atRByIGFrZMcJC6qyiiAZScFjHtG6VH6TwFjVUj&#10;q/SM27YCwxN54y1SpyJHPqHMmiSQgRyMEGcBVECilkA7HSuEEKDrtBQoiTpUqaNTjkdOTT9jc3iP&#10;e07lzPE54q1l7vBlUKJEBYgizwYF1A5g2jZ9FrHBMwjqkPSKq4oJRleg+oj14xpd1Xds9+479yCj&#10;k2MQXm5+eIZPTBgFPc62WpnOK+eyOargAWwa19AdC0Lrja/LjzFRQ4Qcnos9wBiYJrvw4JigGwqA&#10;DjQqMmuYgBdyMSoUZUVvc8ybbEHqUQfxEbhHZS/FWvbIAcsAo4JT7VDnKDEFVQiSI7CIHqWO7q/T&#10;GmJa2h7jSmuUgQGefVyqs1ibFS1uWjZgIOVZ4RnJAdS6SdEE+/YLRauBunxp2UfZJ5qJPKWs7kqb&#10;gEZb4lg0jmfj0zYPkWBRIcJA+0GwXiKwiN7f+LrGzi2NQamsIBNHImaGjtgpSiMb6DdF6leoM7qv&#10;Ci88/ZMY2iBMCANEOdaV/vewfdgDZRF61yPbC9AZ4/ISI/uh7YceeYY6l6XQYMVjOX6dNRwzOVoE&#10;2lifEK9X8gy/dPqdqpFrek501j0ecrvgTdfiH/lHGK+juY7XoT+V/Xfwn5+zDw/L5pUT3vHfhyMg&#10;6PrLV/SVa+DX6F/8ncR/YpsfUT++ynG8+T7jiX/vXvv8rT8d7zt1eHdF7T4Qh+WZrEGLSSsN5Omi&#10;pOm+kSJ56f646P181PutoG1vuPz30IK5sd6bhdjdDaoTJ7d/9/8nBvipwb5vJUO34AjZa0ivwE6x&#10;RTFTY4gmWAS+n40MFykUpG1vuc/P1N9Q2gSLLUi0MU29AI6Htgi3sc+iMxl11yLXp5WDRS6Xy+Vy&#10;uVwul8vlcrm+vAgUuqcW0wSdg5HNjLRORWR6gjoPgWED6RiscT7s097WaXAI2n9K4bH5LFFqUHIW&#10;YIgtjqyzUqdT6iNDERlhXx5z3mBdFlzWBfK28jIMFmkGG7sX3W5hnbcws1sLT3vU42OTFrWDJ6hD&#10;3Y2SgUCoUU0gUBAfY+EOzVIdmRogUM9bjDUWToARcVViaCIEfU9IIDunDJqE5mDEAEGE6kaC1eFE&#10;z+OQaqTuMRddqa3zeIQRzutpUE2DcRTsMXChgwPaxQyHdV87H91PmzrEOOl5LcoIRewcYuBqzf0r&#10;fLUr+XogBQ6fw30wCnpgq4eJoDor0fUomjDW7z+/Qf3z0Nx0aFYxFCkP8hfrhaGosMIRYSPARlvc&#10;krgV0fa3lAXcmVYF/6awTgtHmVXHsCDd8jWu0Jy3zBUpKg1Vqxq2Gcz8SOU81jg1ihsLui8E/qwa&#10;K4gKwEx7PUsEOWn0Ge/fnDjirIJFug1xYJLZ10Q2gdYhOhWxyPktOmIAOpubYCaKXSsGFuXCcBWD&#10;RnqeyD1MDl+2hwo1RhjiFYe/eyUVW3VooNvJsegxWMR7UhRGKg2as1ni9bUWgaJjPHY89pN5Wic2&#10;IBGGYRV4UB1GzNCAJ/nNwAeDZo/Ha07Qi54HH+7/OD0aAO0/c8bitfMI7z7PLpfL5fJ/P96reh8H&#10;PfKDXRu53dNhS0vWf5cE/te8XIk+Mwcj1PYl3RVGid1lWNzanEOTx9yMWhuxHVbsnE1jdQI1p1ms&#10;5rPiSnRuc4a27tq4DBL5re5E1K7uJyTtbXtJ/80CMFX4niboBGlvk5sq70Upgv42t0/UawK1ueBw&#10;kesTysEil8vlcrlcLpfL5XK5XP+EbE6jgUZjxFCogEwfaXXsvpROyXBw8NAuVEAAjljaMOcV9j96&#10;DPX5toZts+gn9jBCcishuGDbOO4J9j92LqItTFMi6Ii3lRhsmMUWPUaOiqLXDPPwrMdYd9PcYwQm&#10;MsAo8ncrMGBxSh00YC5Hphjzvl/W2apuLNHiotTxhOAThSoSR0EZiBAVNLJTCy32KPRn83CN4PfG&#10;og3vfuAs5ys3pOakc4jTe3r/H5Xkh0f2RF24hjWsA90excAHOrgET9uiDvZEnezaUc5QDfXZU5kj&#10;OC0KxEflUNx/xDFsShsDQuu0sUvPthWGddZt47I9TUtY12V/fKllw+K4kFx+CHLT2cG2by1WANWV&#10;SCIPKH+Aobpsnxetu4XdkUrKGke410eOH6D6te/rmmpsIoFF5Fo0z/Q4s7uQratIheDzZcMr7CbW&#10;uThR3bjdrK4ITCXcIQiARFCTwmBcx2nbGqsWGfIToEqiE3Ot58dzc1nLEF8puyU0t6Hxd6Svm+09&#10;6Bxmjss03x7oypL8phb5rYIxOs3AHTzWAfzVX3yXy+VyuVwu128TPvZ3PUZQt/vI3rEoMFQUwxmQ&#10;t0jteJzEEQ4gcujAoyCOq4jRWu8dWNTuf629MIT3Il64KrY4tr6tUQpHl3VR44XaPbj/QeTZJdna&#10;f8ApbGJxjLbOBsOHq0kCj2e8uFx/SQ4WuVwul8vlcrlcLpfL5XLdF2CNCAuXnafsTEPRTiBD8tu2&#10;wbptOK9bWNcV9j9c12V/XJBiy6BmvUQouSAtv61reFl+4rIssKljUc6J7dVpeY5Bm29hmieOlSIQ&#10;g95jlxTyKVLnF4NAeMcr0CDORSmVLn4oD8DIORZNwCLr7AWN0koJDq4g5KAiAAV1CItrTNr3Bxk0&#10;UoOS2lEceRpnPXMjlBDgaRbgKkqnvx7hFY8TAxneInbXh3ufXYNFfD7QvKUEpGCuIox/IRi69SxY&#10;NNr1Hz/X+biHswDduTvO6g21zNQlq1tXc7CB6lLUoJDQJiy3DvH9SMiRi6LyEjM0eznMMeSUuKwK&#10;WKQOQFPWGDSsYBEDdPt76yognkSntQEAgvRKmWyYQJyAqiUU1s593ieC/bjsBQZ5YH/f6gKBfVQm&#10;ab8MLEqZgJ6N9ytOicPfuB7tz8lR6Lb9/+y9CZbjutKthwAo1fX/1pucp+DlYdkj8ABviQTCjA4I&#10;kJSUWc051cQ+J0upji3AJIAPe5dkwJ/FwLFJFzsWFQXqBLBKvc5oXaTait0FTZyJUJ2NQGZPd7Co&#10;lO4ORttITkbblnXdMlBisYc22mH1Yrhe4VTmfWFGBwEdB3n8+fRlw15DtNnl+hn0nzmARXwBcK5x&#10;rtCa25WVe3RRaslXY0zXleZp3YDpOvF5XvGVP1noh/+RjUMdxy4UCoVCv53etrkmZ1o83XNibx/q&#10;RAb3+tw+1PteMTFybcmLe1V3Swio94XgAqlhQE7D5Qh6G8fcNf0Nq1+uLQfd5AYPFnVkXu+XcZHu&#10;BPEmqv1vN8UcY7cmsvYVtzlQJiD1G96rm9IAjUL/mgIsCoVCoVAoFAqFQqFQKPQXyI9QY/+1vwpp&#10;cj1RmAimWYsvuvCsY5U6GGujaLMKG7kVbRtuBBdRzNnyVXtOueOR8AJ6hLpVcilK9Llte+D+vHev&#10;bjmjOhoRoJT25aRHKd2xiNSwCoRQqJtHOynVeWh0UqJzLIJxJDB3x5LJVUc7Swm0oGXs+5RyzQw2&#10;DHhhzLYkAIIAo6nfM2vPLW9Klj7h/UlWaMB3/KbDLNPkY8p8VyoYTGEd1CO+bcAy4gKDcDjJ70oI&#10;XpWXq1J0FcV2DRYBukgAO7btuIjjOZkXdQaurAv6ZeDV5TYO0OL5aLR3mbG9tX55pXO0Qz/Le8UQ&#10;muQiB8UhCDPP3OUZuwwUbVVi0xTWqfy8KHgkYA/FjvU913pJZb9qBCC2LdX1nlqtA3g6HDGz5CJw&#10;p+7rJqeijQYuGCzK6vqDDD7xuikycN+vhesvuYItEiHYFCwit6VW9JAsMnNaXYwIAmLoTp+bG9Q4&#10;j4sOkqhbkcbELTeqYzeGonoUXZJt5qhGsT/S8wZ87Ah4Ihcxc0hi9zD0wODsSGZRbd4JCAAnN7Hh&#10;RAUDenKxd8N4C3rZkVhFKQ9gdaxdgUVa7zU6jT6fccS89VOVzrPI5eJ2Vcjh9HSK4EDo14axX2NA&#10;ayojz2tB/Mn8SRpOV9evX733V9+54PmYzccHnh7jUCgUCoV+3t8nfNOWmj9jUcBJo7izu89rGefY&#10;aI1cZo8f1CkTKLHl5H0JbabGj3FoPboM5P6PWx4Zetwa5fVithvQNj6n9+u2XeDaI1Mri9rJOuGi&#10;NZza0NTmtv+IEdrbEPuqEDzxT7fLtfEEAxeUPSKlp7j24x273ZR/pPEXCv0EBVgUCoVCoVAoFAqF&#10;QqFQ6LcXvoR+sLuY9IikZnAE9M/wAH2zCKVGA/7s69G/+2TxyVEhLakNOruLbBzl9Fi/4vL4L+TM&#10;DkSpbi3dtg3UbQRrbRx5tq0EFW3sYpS4oxKAl9UqubgguR99/fpg9xKGhdiJqKZlu7GDUdl/epwS&#10;gRPooASOKRNgA6ANZxJzGqmgrjAteQd6m33Z2PVl38aauw28gUUNJfKqwCCw5P08HSiOQ1MgAdwI&#10;6cQNqUMOHI43zBTSxe9vykHvawZetj976NYx4Jsr8OC5G/2MtuAAiXhn8wwW+VJzcF9hPkPdofLr&#10;Ep/OqVefHU3GDopYOTke8HE+Uu9gZ3cdcgMiJyGgBDTOL3Cd+lLeKpWn5uLAOHZMygCgdJxXLss8&#10;RJC20hguouVaHRTgraX7/bbXqdsAi/a6tdccOQ68nE3KZXPDFhZv0Mwxai97DLrItpBbUS2LbmtJ&#10;CwpsxJBR5vq/75s4GhGMxMdIo8nYKWyvf+s6wCKpY1kdzGqqN1oGAYDYnboMOjLAiECkhrdR/tR9&#10;ibcx535hIYcncjVbi8bLKVRF6yIYS65XPFTD4yN9XrabRe1Lh+d1xNlpDJoYJMkAUpaoxxnKkWJN&#10;Ayf2XQOaADzAY/GH0Adset3R0aNscRJpzNpO8Dk3Mbiqf4ZpOaAI0RdtfPP35JSBMREesy9S6HsV&#10;IMw/d+y+zcErFAqFftVr4PsLGmIwF9/evn53v3Q8H4e2jn7I7s5R3TanyT1JYs6UGxr3Vnz/STfx&#10;1N5wE2bScE/tsFBvT0pEuJtDNDWRpA1AbQGm48d2IzDIlEFjnfN8own9jhynuGvMrR8Ha9/yZBuU&#10;bWZQaF9pyRY0rE0q4ptaBucYrEai+RSLlpwbsf/8wW34HTEfCv0wBVgUCoVCoVAoFAqFQqFQ6A/Q&#10;q+irARQNqKUKYAKjoxAVrBE3k6Zwg8JFr1fa2Qt1IyKoiF2I1rXA16//JReWfXEI6/ZIy/KgGDME&#10;tXVHtVEXl6O6f67tbwEaoFQ5Km1Lj8dXjR6r8vr+vfXLvrzbTaPR7uxkBAo6YBruIRLDZJ2UrTvL&#10;GNjCzjK1si37tIPmXEQduvv7abUBe5ltSiJnmpblBxlZKAwdkDMRkktSEviE7egxM6zQYZOLSC7v&#10;lvNMr6LQ3CmZygAAvCwpH3Escls4Pb2eteuKh8EeNCt3PvQTW+Q74j/SO3x9DD5y7K6j0J4uzcqR&#10;7W9W0EYTv2TGrnTW56zOQ1qubfZtofJMUNKWxQWIotHIMShLeSxa7wiYE/QFOwSybV8EeqNtsBnM&#10;6hq0kttXWRPsZZNgoX7sDapRdx9xBsoKN1WJ7KuVl0HORKPuLx0sakjRZkW3yaLP5KAXhX/49NbW&#10;49rWtabHrez1kdyFbhxZWDQCjiEkc3VisGhRIyjQOEOpFwQc3QgWZHeyvP++ciwcOTc99n3dttpd&#10;l9gdio5Nk3OAUCV6QQdyjhGHVnDQDVr4wQvvWGTDIB4GhClC7TouzUoOWAxFnp2MfOmS1XrQ0EAk&#10;m7E9ymr/yR+rm98ehRYKhUKhUCgU+lRrHJ8/t0kMeOEm28GcpHDS5H6Z+J7V7ucgzdG8cHU/C9ft&#10;H3EF0skv+lmadNDQRZudHIvmfbAf4M+n3i627aV7cQaY1BW4FAF/9jYE8uQKaNB4og33MsC4T9fJ&#10;FxbiBvB03SOCbUBGKeCi0D+kAItCoVAoFAqFQqFQKBQK/dG6Aot6mBQMpIPBouShojbsOz5oTiHr&#10;ahzbRG5FkMRXnRawbRVvjwVKuePtdoNM/ujUg8hzLaXDtJHBO8qAunYWkmsRuxXR5xlaWiUWbdvX&#10;8fW/t7Tc7ul+p58vDDFQJJoACQI0yOzJ3OObyLiIIKIOVRAUtC+LDkWtMOKlALrbCUcvJQGyaB9L&#10;lY5SdnWhmKgs0ERrEreW9/dKKu7AIHvw9G5iWm9KPQ5p8i2aOnLhm854On7fuwW9+xY++yT04/Lq&#10;/CdLeDpk6H1kxvQ1WPS8nxgvTZXgVGLh4Mz0LeqJdVNEWu6uMDZ7GPKIyuIOdXIUKlmdvJqUOY4+&#10;K2nLjUEkek7OXATIEPDTQ+cUVKHyysMAOhNYypC4cC0M8D00Wm1Th60m7kbWAW8uZUnLGm9j0Z/M&#10;8Wv0+VL0J1cGnRZcBCxqWd28Blinm8HrIvCPYB/azvt92+tkSfe9Lm7bPd3o+bLsrxH8tz8WWSeo&#10;ixjtB9L71ept4c/el5U/y2DRbRWo6PHg9wleYriQowo3vhZYnKH5M6GPGLssezgNyMhxza6sYr/8&#10;TVEWzt3qQ2CRA5bOZdkPAMkMcZ6UnsWDKCe8vvi+AeoCKAqFQqFQKBT6Rdvmh7ZWv81sGr8Mdj+r&#10;LqQX95r+/nL+yX3WBtjCAab2prinqqtvxg4WddfPJ9uH6m6KPScYJ0fMK8gpZ7u3BuCJFrC355Fm&#10;EKWpnWJLQRxLNHBIbr8ZQkJEt72I0+sp4KLQP6AAi0KhUCgUCoVCoVAoFAr99sIXfWhsb57EX53d&#10;UapEbUEafuvSf9i0U7F1lxOL+Hm26MttMdcihnVySg9g8yACAdZ1wVK+wu123x8Lx6MRXMROQ8Cz&#10;E5nO2F/izkcGk/ZvE1y0bRswtLRtHLO2tZruy40di77cv6TtPxvDRfT8tr+e7qDwgrgYlST26hJj&#10;lDXWST5TOyhQu/OKjxMSJqP1Y9UoIskcUQi6IKioZF1GEqTIOn2581aAgaYj/ll9oHjn2MIeu4V9&#10;h4xgjkSDKftr3r7x/uG0GFBk+6cgE+JVzytOQM4ZaMDD4/MicfRLGqXUrJbgugC5jRo+WTiDV8eN&#10;1M8OeGhAYXN424iEGvFVMJVbO45nKAN6H/vRUSqre5G8KbN8DTLqEVzW2W7QkzuUUr4yf5fLSEku&#10;JkwchAjIqfU+OvG1fjJotJYR55YEkqP/JB7MxYRp/eZNV2cl+clcHuFwijnqrULSSc0SL0jwU8vq&#10;SkZg3iaOReq2ROtb99dp29fbxrDUfWvpfttf423el3XbF7ZQvZTBBsbtitZJqS4p7+8t3d1IjgcB&#10;RrnX033ZNfO6aICj6T5CHedYwCLsgJecB+T1yaDJ7FjlY8P8STqCSVY++jm/+IxFsPkyN2ZWz7/3&#10;temADh1vjrTLEi3pS2q+SCMc8XIuldJFGtrro0zD5/6yuLjAY3SjXxqkiEYL/Xi9h+Pgstz+q/dj&#10;iB+KJwr9SeUwFPq3yuafGYX23pn137m2f9vOpGcNq3nZmHoEmbQvNRoNBthvbQlxrzSwKPP9oTla&#10;gtJJ00Qity28rCYHOes+ZXM2zUmjmB38hDZxCDSqTTKWwbVF7Qv9/jaNNpXc28svtAyOW2M3o6RA&#10;UANqW3S2isEl9cNFe446Z4UmHNFXRrtj/5HX/Y216v/4X/8TF4nQD1eARaFQKBQKhUKhUCgUCoX+&#10;ZAnCotFduRFEo2ARmAsPf2yyGB8dg+mEdHxspZXdfyCt3UBmW2sqCzn7LGm7kxvJwtAPOQzdbg1L&#10;vkEpmUxg2J1IXU2kI7E1IJioURrZvvX754DApZWdUG5pJccUhplautea8E4QlTmyyOA8uwRlsYA3&#10;5yZLIcpKVbAlfKt9NmZr04FUi/g2OoBTHccu2cxPBXn495qAjnlKDDQ0EPgE9HwwOOSgohOQAwPB&#10;mWe3zu4k6di5O96Vf815Jb2ZygkH5yLv+gPPv5MO3/GQCnqgx8Fs4yMwHePOVbldverM1y72ZMAS&#10;nwG4pqLOm351JAaU8WoXDXRS0/5+XLIlmOWsnfLgygn2ZVBEmgE9WKQzn+ol6mjCXgUUpIG0EMRT&#10;CoNF1IFugwPiLiZlGkrRznp6eKS6gQ5IGFgEPeZswFP0e1HiRdZbs5xkqBYHRg5KWcA3jTNIHTys&#10;DPZstK6WNLKQ4gkb10VyGiKwSAAk3Ov7Ld0V7gE3xJGX3Gcyg5tNzUAg532BuiNBB48M+ts2IZ7I&#10;tajuG0Fxg22KHDsPivjSktyg1RjAwlN5NEBsKg99O1p3V5NYNl8fzclqfB77+XgCFvXNlff6MMts&#10;PJZ6NAbzUbpfODuKfcSxCF9VhzSDUn4Dno6NuUi3f+mP3WkPj45S73T8zLcAIvN3zpGL14uE9OqK&#10;9fljgU9Pz/U2fOTY/Pjz9ZFjM2/3RzYC3pR6+KGF7Vh9Ooj3g8vVj9a4Xr3aRfyOsv87Cd6W93e7&#10;9tk69S2Qwo84vt+7jN8FUvkZ2/krHLvv/5v0q5zT13Xu+PfhW65Hv8SVBVwLoM80cK1vHJMnulOQ&#10;sO9J5xx0V9TuTmSPNqchtx5rxq6/2eyK7LOy3AxjG0aU2gDqQdssFgPsoXl0/QgcywboZ4BM4Hyf&#10;NdFbeTpJgT+Y+36qo/K+WnIwQjBfogoCD9EKhmPwWCSe3IoMQRpur+yAugT+Efo5ipIVCoVCoVAo&#10;FAqFQqFQ6I9WB4TEqiex9/gxfks+2TtuPYTQ39Q+3o/41TSxD0mbdhwScMCRSgVSyQW37QHLcsP9&#10;B0q5Ea0AeKO+ykUAgj5Ox9si/E3lGDLAJulqy2NfBscm3dKXLyu7o3Ac07ZJR62CRTyTkx2LkH+f&#10;44pK6klEhHZQbFUFdWARcABxdgLB3skJwhXRVmXsncPdsShh71Cm95Wf6AFpORnYBOxQwlAEoQRP&#10;+v8/6zbiz1U+nDfAQQD92AEF6Wi+Cl5jqCKpexM4oMv9oME51qGenjuhHP2TWkqfGHM4OxZ96wBq&#10;ZhhNIZPMKVYM4ojLD3Z4zdyxkgNYLALQPleFEEl1odK62IFLDe/8eQGONN6Pyj6BdetNyrm+vxVz&#10;MGq6R9s0MNBdaDriIyekVXml6uGRuiOfMacvgom8M5Y4c1Qu21S/F4WKylI4lpDq5Je1pvXLncE/&#10;0PJxtxnStB8gcWi0rr32788XF01mcXKy3/waD5oUBpgyR8zhgIYajGuXRjlKdW1W8A8DbAN6k3Nq&#10;x+fo1DbHQXDZzfJaY1AM0xHE8YNgAjIerKrcbO4RhYYMIvIADNcj0H3LdoXW4z4GmJAHecb2zHXu&#10;fHV+VXVDoV9NvyOnEo5FUQ5DodD31znEP2dfXl9LcIpC44csExGwR51hbxH5mDFpV1E7072Ox8/J&#10;PWhLw+0ouWXYNgDO0dXzZCO5T+RlaBvHnJTGD45ldhAq6f38gKKSM+Q1uKg1naLTEECio8mlGPWe&#10;F4gfGq6i5+Pr9uXtHJpQ6HsVYFEoFAqFQqFQKBQKhUKhP0Cv+8+sw5IAH+hMyROwSOEGfGF5AS/X&#10;Ls4ctbK3D8MFkCtDBAKT5LTebmlZ+AcJQJAYNu4+5C7RLC4sbJHOMVEEFBFwsS+UOhsZAioFl5Jh&#10;ud3Tly8Pjl4j2IDAosYuJ4XXZZ2Z4owynpc8ostsu61j0qKdpEOz9TglOZYWr+TcijJOcUvNz/JM&#10;1EGc2YlmOEMJZNUdQMr+PrpzcOFy4Q8+fKfjgpsb+1OK4dWSrwAmfFJOP1Ckr9/G93v98R2BXj6u&#10;PC486CVFKUscmz/3BIwx7JJ7mRqd/BJFRlAN9bkT0Eb1sxaN/6JINCoXGglGYE3dxJ2rMFR0S7f7&#10;I90eD4Fu9rL+oAiy/Tkt0wa3rRzJusesb1+u0cqbbX93esEeoTYi5gQ8JJcig4+0xMoMYdqWImDR&#10;utfF/3zZ0pdVogsNLGq6zKxwWeG6ChJ3Rs5iII5NBgKuC0FLpb9G4BIdh8ejaNzX/hkCCWHtkBEd&#10;34bqQFZ15wBdIfOJCX4c4gosaunoKGOuZwT0CFgmYKIdI4shA4DD7G/vWCT7h+o4hQjd3UgmgysE&#10;mqXc0MBRHpfoqchf1i+8LvtXqYk/ysglFAqFQqFQKPSJVsfxHq7p3JU03C9H+9CBRTg/DsBmfm6O&#10;vb59CSf3onlbji7GYHHKaQBFdJ+d8bz+Qo8FuL2LFtMGI9J4+Huy6xDdRwPHmlXOP+dpDk0C0lEc&#10;QSHp/9gnnQCcfi5u6kOhH64Ai0KhUCgUCoVCoVAoFAr96RrD52Y1npILJHIf1LiqHpmEEyKCcMzg&#10;wmOYlY8fMicRGSlvlnYEmcACZGcRoS4InsCcCxQAZCCoVnPyoWwmJgAYutg22GqlpQGIiwne9tcY&#10;mrAZkfu/BDbcb18YvsgMO+RU68IQQHcX6a4omV+jzxhYYJ2tBHfsm5JsliQeZnOaU40dBLKIhzpm&#10;adqsTYKKNHHKHS1xhxF4AjVFawAJ4zwN2/xumA8DLhiAywfIAOfMgg5PmhyGPtsNiyNkaiop03M6&#10;Ss3Z8g+nFnA//Nw5GlnncX5VqKcX4fDuiB+A6bV3Ozk+g+ifgXOYGZ3YUhUIEMIeSYUWv6UzhSWC&#10;z29fFrDIotTK/n1y9toUCiL3mjw64cmdp257XSlbB+UM5OEl9igu4Li+WjeNZNNYP3L8wjbVUdm3&#10;JrFpTf2KgM3GUgXz1BrOOiP2q2mcW+37K45KRcCgfZvIPSzJ7GMG7egkLkvhz9BJpqq3MDglsQ1A&#10;UBEfkyQOPbCo6ZBEofFnUnJAT9EotOEWRptRW9P6XTm2QSIZdVtSG9BkaqcSZQDQcC7ypc1HjLn6&#10;nbIO+mB3JqJjYL+PARxb57jO2OAMHwyU8ssDNJC68xeXlCYVAjlO0epQ7tuDMK5Rp+s5jPKY4EXl&#10;6acaen0ZoNN1RAmekxmvnoZCoVAoFAr9lYLL1kU63Y9PLTL06M3xXgxnx6InYJHA7tlFgKfevvTt&#10;l2xRxIf7PItSRp9sRlFmtAxtu9JEAHblRdD7VoPpM9/ycmSacxTKkKeJGagTh5pNxEgyS4fv0zmW&#10;fP9GtjYKTO5E7PPLL+SRHaz0FWT4PlvaUOiFAiwKhUKhUCgUCoVCoVAo9Feo4Qx6TNFY4+Xx3mG+&#10;n/QDQrdKT/rcvumSf9L4OvLgPkgsE0o/YEc0EvdN7r9u65JKXrHkApC3lJei9kXDrajVlrZtxbVW&#10;oOmLkDOQm0tj33RyLloYWqCf5fY1PR4PjknLRWGHLFFKNHvy6AZkHZXsatRjTEYcnEADyE4rgC4X&#10;Tg/W6BRtiQ2V0mwJjwwuoYMR+hFIDQwuyRLVhFdQzHyyOKAK8NK5yKLboHu3jDMCbpoqpMNJRpgL&#10;w+kcX8vOM3dq++en7ZphKA8WWUwcemOYnjiHDFMc4SJDNE5bcwU74LGUv0Mf3jsWJTfj12Aw7yWF&#10;xoqwK01L6rzF5UAC8TSmS8PxCGAjgIQZE2za2d/GMaOYvozqvKXrJjejrE5HBBKpKw+5ae11pcNG&#10;BgNJzICU66ZBW2nMGVYXIymztDwB4zSAi3+XWDUB9Ggbi4v8ou1rUtcktpBhKa7DWdyIHnsdXUrp&#10;558dmYody8InVAZCNCZtXxZ93iBF2r57NZAvC0h0l32zIy9OY4m/WxuBWZUj5syZKdmxQBtgeeb0&#10;cz0GcR78aYdCARqPNgqxHdNzKcppnmCtH6Hv04MOyDQ34GOn39Zhazc3rBE5IQvDw3Xf7xl0kAjn&#10;sMvp7wOcasbxzwOE21EoFAqFQqHQW726XTreY/oGyNR+srZ3E7CmHSdq2F2mQjkeeDdwxwNGye7z&#10;HUkuMcgw3+GCtEfU87dP0On0OoFG3LZo8rvMslB31txjjkEbgN0NKTXdz0bTi7jdzPf+QGgRA0TQ&#10;MiD9k23iBS87D6vfZNuvmBVQfNrTwx6gUeibFWBRKBQKhUKhUCgUCoVCob9JZDl+6tOcg4AObyTv&#10;sZPS7KGOJ2gDLapreKp3qyPhA5A8iJRnkKH+tRQQtxO1+MiQltYAIOOIbSKwaEvrxs4r/F4r7BFD&#10;sWd4E7AICCBaliV9vf1X3VzU60dnZJqrypjVKdvZO0dTUrv3rIBF69AQdbBaZ2wHfmDEHDG8ReAD&#10;LzIz4EEvEUCBLZuREy8P0WLZpDPV8zA+wmoYibjTdohD8zNgFcZK58C0nIb7zCcoAIWQ4LgNroxM&#10;jkfXxY7y4E7dup0jwvmRzwSey+hcGi8i1y4giosderOt8PblY5SUn32b1G2GH7LN9B2uNiMEAN0M&#10;Yil/4gRk8Wo5ldp6vFauOdWCrkwrWKTRfdhqB0vE2adJ7OCqZV3LeFXnolpb8m5E5uRDyzlcMFJu&#10;LgaQ64/VoeKSxWBEu6n7l8WaSb0DrpcC95GbUO1wm0SrEXS0sKuRfGbAR0hduDBiCGUG9sbwUdMy&#10;U8o6jh07lG28r1up+6NG0aG4M8kxgH5dsRN3Boqwv+6BQF/Axnfm6DSDiabIijRciLob0QQc5VER&#10;UtJrw4AU7fqU3aDQsejPr+Enyv10cfkQJ/QR369QKBQKhUKh0NOGeUL8+M3WETACaBeRYONH2oUt&#10;9WjwJE5CaPHHNmHlwoUY4AwWmcNRyn5ygLVd5e6WJoQ0B+/Le7m3Uaa2s7YxkjZLZAID6H06gUTs&#10;LIyFXijSj0FteWkrIq9HDJCHWzLvUYa5fXY9p+qjt7ShUFeARaFQKBQKhUKhUCgUCoX+eDV831/2&#10;mR61nLzljPu+j05DB34cItUQK2z0GoEI0oGImYOkBBQgN5VaF3YiEhYqMRCwVYpCYyonQS4C53DU&#10;2AMej4UgBpSOS+rsvAGDQQwEVe6opN9vDDeUHiM1Omalg5QjlpJ0dEqEmoBF8tjUFl47gXW/bN/M&#10;CQU7iCSf37Z92Uvm87B0x5TiYrYKx6WlMiAncBYl+Q0IBI50EdMlF8flftimHlGTlz5wxvHz/axo&#10;X0N0RQR49qp1dl91gB/fG7+PSLnT94qCFkkdjFovoM7xyP38ZOXpF+4Q77Nx5XiMYyJwGfRzTU5G&#10;Umak493KHkEyBPCUWtNeJVLdqrr57J9Zikb4yZG3eDTukE8CIS3kBmauXY+iwA2di03BtzEdmiEb&#10;g1aaAXX7+moRIKdUhYoGWOT3nl+nSDPN/TPwydZA36H6sG5rWteV49loe7Yv93S73dL9dk/3+03q&#10;pQOsFhjHSerpsn++MqhEz2/khrQSTLjw8bjt14JNwaJ13di9ievvvr90/ATGqsmYIoOLRiQFTjER&#10;8ugHaXwUGrhZ4vDixwZu0hwrkQ+F0zua9XJ/AJsOrmfpaR3ykGKbIgb9uiAIoFAoFAqFQqFfQv0+&#10;0U8ASCP2dtzbXd9zzmCR3juie28Cbtz3AJ42l2T+jUHu2F0v+Z4aoE++keg11HaO7IPdq8oEAPO2&#10;lfay74HADhZhb2tL2+Zsq0tuTZjQTf6R/DaUfgNM0/376fiitc+wOx4FXBT6mAIsCoVCoVAoFAqF&#10;QqFQKPS36cPBNccPgrP+6QPX5j6uX0CbLSjJXgwKXUEs4haSUoXKTkQ5r0y8WJhTqzcgv3Po5kb7&#10;a+zMop2qPJVRHJC4W7A14EiofVnbuqbH42uiqDRJ+MEOOOzLZSAh4Y23neKabEanH5CXzs0qQEJF&#10;hio6LNSwx0uxCwoaUCPuSvI7MEgkHaQEFQ3HIgGKZJtq1o5cHBbzqdn2pL4tHtI5dZKi7yOeHVXm&#10;jx3OZjrPTp3kpsSKEQ9MZePJL6PsuPfwnE3mysL8OP8+QttOTiqIaTLHAnxewl92Fz+vDk+j0F4u&#10;ygMbLtKuGVyDGjEwYs3MEUs65rVmgdBR2MzVSL5XW9l/Fi5f9D0qzwTmdIcaFFceLt8E9/SZyMCQ&#10;G0DVuuBgOKu3kl3IEX2Zt4kgIgGQsoJOOS9ctyAvaQxIaB3D4epldYSdg/Z6+Xisut/bvu5Ne/Yb&#10;A0b3e+11e7kJ1JcVEhygnQxo0PYUhpzk+JW9DpdH0e8kBpMILJLrSu5OTVsdx0Li5oxAS33G9NG1&#10;yAM69jji6PIYNAE8RFjkDiiJGxVjf+zqZNcAXmUbgzRJr5tmwwSulma7vpAhWp5nuEMymPDiGo4X&#10;Jfwwedt/99sgoxEz9+FqEjTTX6cfc87//dw9iLIdCoVC33clx/O99t99LPDyuDz/7JhAMtqJ+Bos&#10;onZla+kaLMqcMAzsTApzdK7CRtYWtcjdcf8L4iBKbfiGCu+jTLLpjV4XL40HB17AU7OzR5TrPTct&#10;R9PR+s0mGRvb/fuYzDNgIewesqMfQu+d2fWI2+iN+g8CLgp9TgEWhUKhUCgUCoVCoVAoFPrtVdtP&#10;7geD2bp88CZ5OHHwG8l16CGDHtnZnB+3ssMHDEJsCbbM8Ar1AtJr2WAfIioSdDoiAyDPYMxkkV6Q&#10;P6d9ja01YKhgXfFBxIEN0IP4tePN4CTpSMWUezQaPzqHIHIVYhCgNI1Tqh0squSAVGvKar9esalL&#10;U0vGPIF2qNLmZ8QOBckj8rqqQhPc1UvgSctJDF9GJ2iflXoAg8C6SvtsVN9BOwCpNL2SXATcR3vy&#10;n8xgPUBFePW2z9nTV6/KwXFbEa0zfCybds33R+Nxu/wu4WkXXug5iTSgpXld00xiVzf6Tvv4AIDx&#10;klr8N4aM5NsSlWYgkYAx45igxoHxvFwFZdTVKOfuUsTuRGXZy7fEmd3r3Z3rxOVVogFo5GDl5W7y&#10;jgBwrXZgLtnAgNbfkgWK26sauxGJu1ZRY6YswAxfCLDHJIACc8IqieMXuQcJWFT5R1E/cS7SAYGU&#10;BMgjZzFyEOvAX56Pp9TZUT/oeNhMaPosAVQrL0A2Y9t0sMXqrQJecvzt0jLqXC9hk/MPuPfR1TXs&#10;2yHvZVcAsTtXJY5im6PQMOd5IERBTLyIAkRzSDMQDOe8xBluSpPz0uwZN1eKdwN6x/fhCCad6iG+&#10;XaiPx7haZgSpvb8mvzpHl9dweHVO4RtuC+DTy4C35eLpH5k0FfZvXP533f88O/qunn18P/EHbNb7&#10;Y/n6nM978i2H7rgfeHEsfona8p3bdHW6Tnz3J0GJf6KMfMtyf8b5+xXLxLcc3591Tv7tbTienx+x&#10;js8u493Hf9Kl/cmEhp9Xjt//jXvZ2HrSRpnvp+zYS/R2ShIaTonU+/XZ+gug9XheacuTg7DGh7XX&#10;dxw8aYFv77Pe96O0keheGkb7AbO5FjlHIr37dbfch/vvw99evf/POjlHXpeWL7kdi6MRQp+Y0YgT&#10;2rdCJ/30u19pYsCYBIT9szJJg+YnSVvlV6jnoV9bARaFQqFQKBQKhUKhUCgU+huFJ/OXD37xHFVl&#10;sAy/68CiJqCPRS2ZI4qbqmidutSZt9W6b9SDMAN1OVmw5AI5Z8z6CBxuBhyRVuh1AioEBBJkgzoI&#10;a8VtXeFRvvI6qsFAtJ66L/d+l3WpzVBZJCpqWYCdTyRKDdTNRO3YW+X3yGHG7NYLRbNx1FpNUAUY&#10;IEBCQIqWoI3ZpLkdwSIBnQiIMrBIvJqKur7kDksIbDK2ZXRsz4DO0bGoO5XAxTnuoJK9+gnA6LA8&#10;SMeOcjxvE4KzLzoDPNdgEaYxgfRJob1wSdJSePBiwvNa8fl+XdeYlGZTFpxm8b6tQY7lgimybuyv&#10;nNt8One1RwUIqFP3srhRtN5eHpe97N6Wkupyk3KVobssSbkW6EgiA/eyvUoUIJe5lcrfxvVis/1A&#10;roHdPYgf1WUno4BFqBEFhOqRexFPI+aBCXSRYHYeJFZNYslWrkvrvv17FU1tE1eh9b6mdX+sm6zn&#10;TqDR/cYuTOzzU4ZrkQBF4lrk0gL345A7bESf37a9Xq8bv0f7va4U07Y5+Ef2z6IapkEInIEhf93j&#10;mDkEV0YHADfKRpvLrQ3uJImL6FgR6Bv+JRocyfJI0NYYpLEy5wukQlV9u+FikMzXBOj16FQZYNRl&#10;A0U/PIaGR1jw/aTvcHX5+/THOhZ9A2AVCoVCf3UjNByLfsgx9JNJjkBMa+Z2K/ekbIipbbIOAuFo&#10;f/A9bp/o4NtHZyrVXpHoZWk70D2uwES5A0XmJmT30xx53l7BO+OemyPVKCjdte4ENBIoXyctgToa&#10;g7bPCSpCAY3s3phaNWTWhOgnbahjkbgWMYyEmMK1KPQBBVgUCoVCoVAoFAqFQqFQ6LcX/AtrHFBR&#10;VqcQed3AIvsdGKhpfTB/zKQcg/fkXiKdfBRXVLGUDUqluKXCUFEpy/7asj8SXFR6FNEYY5eOS4IU&#10;JBKtcifhuq64PG5pvX8FBhgej3T/ck/3+3/EJaW2dLvfJRotCYgBWZyNDFIgJgNbdlCROhY1iVLK&#10;FdK+JO1YFTcUUmtjf6kDtwNW+jk7RgZX8ToUpuHtAHTH1R96xlIczHX5ken3Hr2ks1Bnt5bj+Xgm&#10;7JFvH9Uzx6LpM4iXsNooZ9knsk0RUdQ5nnEAR3ByTrr67QdKgQr4YC2U/ciTO82AVaTMGDwmTkRZ&#10;yzqkjWbsUhQZf7ZpPJYH1RLDNHcCd1aJ+9u2lWGex5dHWm639PX+NT32OvD4+nVf9rJ/5iu7CLFb&#10;2CrLoihB6oGXiD+tt5Y6yOV/gEVcJgp7fvF+0XulUCFr+lmpk80iCvftycLL8IDBf++39OW/9/Rl&#10;r4Nf/vMlrf+z7p+p6T/771++0I+4f91uRetE7seLjZd08GNZctoIoFoW/v12X3g5j33fvn4t+/f1&#10;ODy29ChWv4EBKwGiVgb4/GBHa+0jpTvZoIU5H8l5hpMTjwz+ZOfCZdFneSyOPwI2GXuUe42DGAs8&#10;uGH5qItDHfLgZ3+9L8pgsFHHcv4hFSOF41AoFAqFQqHQz5MHZQBm0Gjc843oMp72Y/eFDcRRN4OD&#10;53G4jk73kHDRvswTgJRsMgGmE1gk8ec22WjcO2uTuS/b2veo9pwcG54lOlom+lAEOTeEuJ1vn5X2&#10;ee3r29v3ChKRI9G+kk2C2RNHnF/CQ761Cj+z6Rj6/RVgUSgUCoVCoVAoFAqFQqHQB6VuJOIcBHAC&#10;QuQzDlZJI1YJPWiDEpOGSrw0FHcjihMjJ5JaC5ZagSOecsG2NF3ows5BHYLp6VMMJ/ES94cEVVyK&#10;SllhWZe0rTesFQUu2r4wdCB9lsDr/IJ37swkGCNzDJUs2Do4k82cbOImRPtCkEeHWTTuidZpkWwG&#10;D7EdPL3aARofSZZ1tif0mCPr/OUOVPTxS/odtrpp/T0DBtxZml2F0J+7F+f29MvrWIBzBEr/7ZvL&#10;17VjEU7vo5nBgHWQa0RakmOWFOT6/Oznj4BB+NSdSVyl3KLwEDUDI7zOnKtwcpqxSC8NJtjLRa3j&#10;c3L+pHwZAAM43K7o/bpIpNiNAZtlL+srRQKy8w9BNPQa/U5QEQ8gELhU5DNzNMGmMQFWu/bjTGZc&#10;BASlxseb15etvFHkAX2gKIzUxPnIgMEm5ZTiyJK6mdFAwe1rSY/7PX2939J/9m0g5yTieWqtfR+l&#10;Dt4UuDPoDkZEGjkxlSxuTKWKQxE5OO11fFk2iYzTqLiSVx4soYEHGTTJroxVjahrycYVDMh7XqYH&#10;IDg7Fo1xiVH/oJehThFZ9Jn/SSN2UmLl1G8rD7AIe9QaOnCp9TJogNAJFjwNpVhlGg5LEpuRLlxY&#10;XtfXl/FUF58KV5fQH3VjFAqFQqHQD/hz8tEkrqs2kr/R645GBqSrm6lvvw/nTfec3YxybweDuwW1&#10;+zdI4OLRzXV3RPmCtsckXgx0HTbDxe59wbmc+raOTK7obpo0iWT/buNlZu0zSDD8h5K6FRVdX92b&#10;yhUJLiI3otq4eSJIVaM+jOke9AgSiafTaMAFXBQ6KcCiUCgUCoVCoVAoFAqFQn+rzslS/s10eNND&#10;EvqCeWdY/9tsnd7nLqbco7DYolxmMiaJD8M0ACOE1DsfzdocC3u5I3duYobMtIPaqOijTFzcl1cF&#10;V0oVuJOROha3bQMCFSTtSK3SCcrQSCXUmCwBL24CJzg4yhxDQOPJmI8CcTMhyIhnURaJiMp1fw6t&#10;9wwLvITduaep40slQKRSx2lLG/V4QrXwIXZ3MqiBHslVaRxfmb2Zj6fCNhRPp2h+ejqh7gtwXqjN&#10;fJ0jn9KTXm88lRt81h+Lh82+jEKDa7DoAB/5vXjuunQu5n69w0Xm+efn7Tu4PPk8OO0ET4C9k7z3&#10;5usZ7g5L+t5wL5JO+FJwAsFui61YpvbWtogjlsuiY9CnllT335dN4/3qwhFp7MilUWjm/EMwiXXe&#10;mwsSAzcuDmyKB+Ne/CZgHda9HuzfJfciqALisYtSG3VZwSJQ6gt1gADbeH1dCjsabdtdHMDoP2eZ&#10;Q9tJ2w6ua78POOjxY1cnhbbsg/T+ttdjWhZvt+0nSKBCqy5+LI2YOQYDoU4uXt5ZanbTmvChUwTZ&#10;iLZLkwuSwEu6cnKnOjojKSyYJQ+NZ5b79Uidbg5ONLAzM1yEOhhkERDegQg+6DjWehjaWIevK+dq&#10;pq5WfuCpI3TX6/R1FabrLVxcq0Kf1bvjN65NP3Mb/pCTeDhYeHALBFdvQ6EfWX8QY0w79O7y9GfE&#10;jr4r6n/yPQEcYqyH69DHzvs15D1ebP3+rSULRTPg6AwWEbtjk2EEYpfbTLkT9U66wwkzuc9Cn/jQ&#10;nU1TchMV7P64ucg1mOLXbB28jCTRwAhNuxGQ3Vpdyi/a/bXEoaGbAFX5fh9BopzHvXnrABP2joxk&#10;QL9LAoZwLwpdKsCiUCgUCoVCoVAoFAqFQr+9/oX+Vu5s85zFcM44AEbqwIJ9lqI4ZFh3Iw/mIyMJ&#10;PBhujh7S2ZmVttkY/IGcCS2SzkOahogMCmnHn7ii769zRyPBRPvnYcmFfgeJcqKZixUqD/DnEUuV&#10;pANVoIvUHWDE+eMYzZXYDiRj0riqIrACdWqWLOBFEg+QpABVwnGW2KKdj9G+DQRYbGb7rgADYQPs&#10;zmKQgIJWTTuSF4lUSmZbf3QrcpADuH/wAPMYFgHwvBRddlajDKz6b+GBqsAnJdQDR96JCeC8vuFY&#10;NG/P8TN29vm0vB2Eu3Zhufra64794TA0dgJ7pcAjTTGxW+AgslFnBsCSUkoj8stvrMVYCVSkDlgU&#10;6UXltIgTT9U4vmUp6Va3VG/772tRsKikvL+e+wBAZoeuwnZcUu9WAlQ2d7rVTWwUYakv/BqV70yA&#10;YN1/ijgUURQB9BrZgTd2IGLnI3JVqrwcgoLIPYzchTpYBLm7fRkQxOf51mSWMqu4wQyQaLX9vwUG&#10;0MNuTHr8stZt3m+bFc3HLffl0HoqxyNmjZUbUXACHBnwkpNjmMZ+TvXAIg5tTKI5KCmru9BcBqc6&#10;zJBYmhzhEroBH3UsYmgTLEGtTYNA4nhG113g+poB+uCSL5b2k8+X96nezZO7X1wf+kXhUO7/rb9U&#10;odBPvwGDv3jXo07H8Q2FQp9rPr/+c/IZntBPeBjfnVkY1PboiDRrbmIDzGBRkkkzvS2PBuBAbzt2&#10;N990dOGF7s5Kbr2AFo9mvpiNoSBbp01YkckN2bX9QUF5WW5TB9+sYJEB9P7GUsEi1C6BngBH7W1K&#10;QkN2VJ3dcMUhdjgjJXVFkgh3Y+PBuxe9P4Ghv0IBFoVCoVAoFAqFQqFQKBQK/QQdB0SGE4l0blbO&#10;sGojGqg7pchjqxYzJJbktRYQGIBhA8y1aIdkUyggg7AOTaPEBBzaCP5ZNnFQqRW2bcWtivNLaxKP&#10;VuumUW1JwIj2pUcxLUtWN5CkjirD+p2hDN30CYSBZp2c7Ozi5z8m/aw4EdF2SIcqAQ2tCECUS5N4&#10;p5K1IzRzB2jhztSSiLcCBZ4QJOrJHenLcc45Cu07B6s+PYvedW67Y/BuFR8Bi9Inlvm8rH52FzFN&#10;LjWTY9FHnCtGjN1Yf+4OOfQeu3rhiPuijnf7IbBEIr5q2sj1pxBEtEgcn5YtAnaonBO0c1slCo0i&#10;0m5fb2mhKDSNCKNotMdt4XpFdbTkR1pXLfNbZhDIAJt5hjRKXamy+3vN2j+vDjVYUmYypvRjafWp&#10;OrCInYUYLNrEuUsHRAhQon2w9dF31n0779sXPi63W1GoL0s9d3WSgCqONeQoRHFnWvbHdV/Gbbnt&#10;14JF3t/3+bY8+PP0s64rXwfWdeP9p2Nr29GOrkIXZe4KhLPItrnM1jGLm8+1i4fsAyrYr5MGFllc&#10;Hr/vohYlsgIU9hvlBzuIJNcujrE7sD/nGvrkWQyjhEKhUCgUCv2yehVJXfW+D2pz7US5V+S4Ym1n&#10;WFS5QPtuEkN3NNK4bmojZNTJFHByOLZXqBlQDvHF4y4UJmdcAeL7xCLnZosTEHTV1js4Frno9jY1&#10;im1CQq3JuZEiuyIBxZxjt1rqU0QcV4RvGtBxt/yXKMCiUCgUCoVCoVAoFAqFQqEPajJYR6OBLABn&#10;jra5+t3ycXoHpnplsCkKtMn9Bu3j6hjSWsVaBSxih3N2MmmYcwECjbqFO0cy0dvUoZhpYB3I2ygb&#10;84DIkyjVwQRlfQ3MHYXWKXCSwAStFY2LyuzsAmLCngwO4dfdMZLXBEaoDCm10SEKw+GHnlbu4JXP&#10;CEQknbhZI9MaGpghcWsEbPToK4JLhKziOCWOdkuzS9GcbjYDR3ARffbcjeRFmUD8IZ85f+e8DcZ3&#10;DEgK+z5aVFR/3h2n/oGK4R2K4D221Tu9E0znwmYbSwf8HKVmM43ZrUbhEy57jcolg3cMFdGx3iqm&#10;pWwCFi0Sv4W9s92isgSu61FoVVzEDNSxY19z5s9ynAC2qaO/CTHk/Kg0Aq0WLY+FX2sdLJIy33Cs&#10;e1R2SMtD4wgt3kvrHTsx3Wt3LGpNot6ozlBUGj32mdMM2mWpFyguSPzZfb10TAQ4FABp0WXQ/i8a&#10;y1bKqvDixrBfzpXhJw9W9d8liNENdsyFImd1fEowQUIGExmgNoNL0Mvu5FiUnGvaVK21TMBwe1Pj&#10;Iq1EMkOcbKRQnY5SZx1HrNwrsIg277oeSeRfhECFQv+swsnmM8cqjkEoFLpuZ/w5+4DP3zf3IMB+&#10;82jtiwHiuDtLu/9M+hV1R53uR8l1l+4P7f4zmfMluDaa+Gs2hpBafz+hjzzG7vB5/EnTxJ0nYBGO&#10;+1kAczoyVyMcPquY3X33uGdnN8+MDFfJhA4F95PFOLv2Msx/e7H3g/R2LqSAi/4KBVgUCoVCoVAo&#10;FAqFQqFQ6G/Wu9l38iF00T/JjM0dZsTvtTQ5hWN2A9jz4hgM4h46dQLK2iHZLCANR/STLo/jiNhB&#10;BGQW4gog0E+heDSAPkCunuZIr0nwGjkDMZxUNyBjo7yVtK0PWC36DBBzzkCQAXVyttT6oSGIQeAL&#10;cnzZ11eWlDuUo/BDmkGqUlDBIolXEjiK9yJZv6aM+cu6OK5IXWEYLELfCUoSZ6Rkx3JJAjP1qCeQ&#10;408g1Yth/tmxCJ6eazvmn7Xk/6YCeIhCGzFt6cIB5vOORdfbP/f9XjsWwctqAse33e8+Cu3poKaB&#10;ZhPsNZ7YzOHheDPIJesc5zi9qrhRbgrEIXfgM2TCAwGVyzA59FQG1sQ16Ha7MyxkG0OuQfx9XVNT&#10;By+o++t1L8e0nFrldVDsT8tv4ijDNCDArGAPlGTxhxyblqzMCwBGs5z5dVQQr1aGex7kmMROYwL/&#10;SD1sEqBIUYhYGRYiqIjZJnJI6tFxA+LJDBBpHS1NZljr6beotCyXKYllW4ssQy9aNsPaOy5dDnyc&#10;wCKDhxScxDRF/42BEQuIMLeqxoMbnEzXkgPBNK5Bzw7YLG9dITD5I85FDBIpRIQWQZFtrjVO13Ff&#10;ZzA9K9DHeuQBOFdPNUKyl9F0PcIC6dv80j7qKnaGJ0NXx+LsBocfWAb80O2YI1te3aK8+vuBPx6y&#10;eXewXv0R+0jB/EGbddzv82rhHzifn1/GZ0Hjb1nH+Vj9rvUWfuqx/Te28cfdO+Jvd77wL7L/+zeO&#10;xbtFXkUc//w2Dr65Fv34a6h/X+75gCF4i8WGJ39XLY686b0iaGQaqDMmZA8WZb1/Tb29zrG7Obmw&#10;Z+zbkDkeTScU9LhuiUxrPQ7a/dg9tT5vGmOWbFJDJ4oUPHJAvtzb5w4jUZuaJgZhMQMi6De+LYtT&#10;kTkX2aSiDhjh2JFjUw9tYhUFs+t2kktse+N0Gvr9FWBRKBQKhUKhUCgUCoVCodCFTl42Ouuxe8Ng&#10;9xsiUgDGe/bTDpCLfGTM6QPul6T5jAWlgzFbLFA6zkCUTkfqrNtSVTcbTBSHZtAPiGuRcAOQORmI&#10;Xdoxi7E7haRJHFqqdYVtW3B9FEho+wKEIgEq4IDqsLJ/LpUiDinY7ikvKS1ZYQUYTinmhMIOKwRo&#10;EEDRikY/yfPa49FQgQp1KwEFWbTXUsCiIpyVAQnJQVo2B1NnfTaweKwR0XXlSORfe94vLX2oAFdw&#10;zcWnD8DEqwmb1tlt53MqWyn1dQ5wYV7vq8Fw/q1ZZ3h6+p0zxHS5pe770Ldj/P6mtuC8fhi96O4j&#10;0ImMS7hIJxcLaJINl5MBgn4cxY1IZhNXLg8y+7iOjaAOdYJw9jJM7kVcDilWbP9BdrqS9VV1LEp5&#10;1DcGWMgJaS/DmeLKYOUYhcm5p2lsArOEArVUEDAIIPfiIF/J4ySYA5OVSV2WwUUMFn2Vui0uTAIH&#10;0rIq1UmKddt/6LWl7s8zuQ8Bfz5nczbTQQytl1lBxqSvs7GRzsomsGgtq7gd6QAKuRZtmxx7Hizg&#10;ei3XtfMM6rkc+zph16vTOU7zDGxzBrLrgoBNTa+m7jqqgz22MnOh6oNmOQ3Lr31f8ov4iAEW4UUd&#10;GNdzA55O5R6fXxte/0UJ/at/3/+B0/Hs2vuZbfglnHmOsa6IlzUFf3pJh5fH5VkE6j95zv/Wsh4K&#10;hb6vXv4TzNVVvPI/rfM68eevT/LKpC0Cyf3FOrbfZFJBBgHe6cazUjsDhmtq/w5IO6bj7upqhNa2&#10;nyYH+b9bqO3l1OPMW4NLcL8DRtRMbh7ob8oVeXjJXF2nKDSJjaZ2U8lQlASqNgeB/prvG0yuxhaj&#10;Zs6sPQJaZk0M5ySbODDuoblxSI8aqR6uRX+BAiwKhUKhUCgUCoVCoVAoFPqg8GIQuQlVNOzSfQck&#10;HC1Z+i+olkUMwyCOeCAPFs3rFrcV6WSsHI0GkEHBIo5EA3IjYiBgkcmTSSLW0IAegnzo+w+BJuj1&#10;bVvTuj2gkjNL29K6PtJ9/cKvUwTS7XZjsIgimuqXJo9LYbBhf+hAkQ3uSywTdpcTA4to3etGUNP+&#10;Ns1mhAEX8f6BeTWhm2npLOLTeC7Hg2Zgjg5VG/Nn9yd8P5L2fjbxseP/mcPRmJFq3/m+zvqPx7FZ&#10;WXGYxpMye/18xHp9dhv9AO/n6g/4/Xzy5dm5KE9lRDrlxdGoVmRXLIZkOApNwKGtZgVjskZdQZ89&#10;mw0Ea43fWzaB5sRpy8r1jQGdB5X7bWM3I4J98qqgHMNF4mA0BgCqzHa2/eqOP3K8pI4UeU0jBf05&#10;55m+e71e15XPo8B4Uue3/bXb/bG/d2fA6H6/sVsR1c0vWkcXdjCSKLX9qTgmKSRVstRJqpsUGycR&#10;alu6LbnHod1uK6/78XjwNhaOZaPXNt6HjaLRqD7vx8FAIZrBjQ4cOkahPYPXfKyaXUXNvYUGWKwM&#10;gI+jcMsFX+4ApmN87QkEfUCnc2sw119M+MHr/7kqRBRaKBQKhUKh0C/chp//SdfulOIOxFC7wUF2&#10;T48CDo22ngFB0F2NUB/7pAc4tpcEPKKJELYM6Qd4/tM4Lm08h+buuVHA+6n/AcaEDH97yqg+Apb9&#10;Rrvu66y59Vjnpu0NBYuApiIhwUYVJUKd4SPs86Om++feBkCMSLS/QwEWhUKhUCgUCoVCoVAoFPrb&#10;9aE4NPkgHrrKeoeiuJBfgEXQI4pENvgNSiD0mX/OVYPje5wrSuodjI1nKlbuiKwMABg8UfKCwPFG&#10;FGnGQWgUkIYMFsGIWmIgZ/9ZOUGo4rauUNYF67ZBqxXXdYP7ujJIUbeWbve7wgp37jy83agTckk3&#10;dVnynZgMc7gBe7FFz2kjEErdjcZ70KOrDBhquo/iejSDRdJ7aoFF4miEGbuzE3pTHDou05kzWCGd&#10;Xz3BQ0ffhXfFA598/1sBI/zwd61jGTSGSQycXsfD/GiwaHoV0im27LpveZ4tfBWN4F+TDnqJDuOY&#10;gmYxfBqFBi4KTV2bPCgiLkXLBKY1LWfs9kNxY7QMBovE3Ygdg8gFaFtTXTeGbmg9DBhliSRMiN2N&#10;y+LMutsV71eW+gBZ62riAYRir/lShupWlDcBi6qAS7R8WvdtvfEjQU0GFt33uinPqzy/LQPeotjC&#10;JNCQuBXJNhXez6xwkUBHdHzp++u6KBgoM6/tu7RvvK1VHt0ggrtuWT19dk7PZddLnKZGrNMzsAgN&#10;ydL9Qf0c6vUWX4JFyT0ORzB+zOZAN2phTullXfLlfhT5gIxCoV9BURVDoVAo5JtX+LT95u5Fu+uP&#10;3lfCiBk2mIhmE2V2xER2KmWQv4lbaC7qXAT5BBjZvS3iRTywizwbjkEEFu3tdw8WQVIISOOI23Ow&#10;yHyM6DV2XyJYKDek++0MPMXHg0Xibty4jUQOxtj2nWTGaH++twHUlKgpfNXvi2WuQcBFf40CLAqF&#10;QqFQKBQKhUKhUCgUSu/RkT6oDHjhXGQvWBCV/8knJw/pX7RYIhs4t8AohUUYIpLOPl4/P6rLjwJN&#10;9CkCibgDsaREKAGZniNZF2nfHo4wJn2tQa2yRY1nLdaU60oOSAo3NKy1gsASOd0rQQsEOGACjmUC&#10;2wuJXSL4QHdbACfoA+0Mb9D+VUjklUTuTq1lji5TNqS7FkkHaJNOXO2TrMkAKmCnI+4spYikOuAB&#10;6sitrWlHq3auUocsHfdk8JP85uEjnM46nkoDgEE74IAJfFly5DvH5+lNyTrDTGenlzmCr7/qHIuO&#10;LjCQLnYNPlri3ZrxKj7tFXz17Pc0bbdfjhyzQyxaj9Ua509iy+SNUrDXHYOIZCrtXmcIEFLIiOCz&#10;RhDN/tPIYitJnSIIh2tnzXP0mToNWYc8uRQR7MOv8WADfX6V9Vqsn5bjpuDfYEwal/XMkW1FYSLt&#10;9HfxZNl53nB9p4EKgF7nCTDayFGMwMCUGG4ilyJxTgIeYLjdZH8NYiItBvzRtmSDHVMf/CCGyI5Z&#10;1gGQxFAT6r6CxiFWTV7YBKaqLqbMyjzgZfXocFD/OdcBu56OWMF5NrkkWcigS0at51kBpzTiD3kg&#10;hq4vyZangzJpRKxdlcXp8XhVP9QFv1/j+pAGTPa82H+XXkcXhn7Le44fEIWGiH/IsfhI4YZPH8+I&#10;Qgu9Kmd/Sv0J/XnX/59RNH+F4v6ROve9EaDHuOlXf0XOTrOorkM6kYXeUNdPkHY3ty+BbYM0xjiL&#10;SxFHoYG8L05E0tbP+bBf7l44a6SZxauDTSRSV6Imd7DUEuDXhjtR6qCUv89O0/02rbipc6sGCdO9&#10;Plaa1ESokDkWgbTLpXUmYNH+vGpbmMD7ao0U6RsQjF88mpqbD4OuNYDBFf2xCrAoFAqFQqFQKBQK&#10;hUKhUOjNUDC47jGLLZPf5avdNQYzWl9e7pYXjR1WRkwPXnQuykA/GijBPuQgDkUpMTiTUuqW5QxM&#10;CGwBNJCORYGFtJh7C1uX95F3mYDJUNG+LYIBSPfhvsqNXY5aZWIJCBqoDBlJZyc5p9xuldfLcIQN&#10;5jNIJI4oTfa97xtHPaF4i3QUhJyS9m2t6rAErWknqDuG2rkq4FTTmaH78quCQxShlgXW6OdGwY1q&#10;J9FOgJ4j+VXOmSFRg2M5d3p6iOb42ntdOxYdO8mPcUy+GA6AAA7bcQVFKHSm9i0TdJTO+yGfGZs6&#10;HIvgSZXw7z+DnwYcZaDF0bFoTF59V/3c43QoRyc81y3t2Ocu9r18FCPoOBIAGSriclbEnYtgNnIl&#10;Wrinfkl4UwiIyo4Di7g+suuWRQiAlvFV3XAEwDEXHYHxFADkQQYFjNQ3hy8B5L6l9cHjbOxepOsb&#10;MBV216PG9V7qHdfBdtMoxP31rTLsQ3VV4sOQI9LouwIQ0SJuo37kEctmM5llO4oeC4OqpAxtW+tX&#10;PNpsXo+D8rgeNgV6+JW99jXgejlHv80/c/lHVz+OUWp29GZ7Lbn+gQyxNOzlhJyrUtN1a31HncUt&#10;lyXgMmDuRL7e2Tr5+pY+ChY5Z6aJDZRrC3Qnu9f19/MKMuK3v9H4wYAY/KW0zEeOY4BEoV+l/ryD&#10;KSAKa5TFNzHKvysD9wry+Vn1Vtq38IF6OcdY+3a9F7cXdAIA/ZqxOYhIo88g9Sg02V83qYhBpTNg&#10;ZPfkfloS3ctyKwJAkCLuG5DJBk3bsSMK+HB76QGjJGCTTLKR4zEi1egzjWAi3tThWLS/xhFtKP0Z&#10;iQAk7U/oLH1juF+aXxwDjzC6RZI2ScE1EIIu+gMVYFEoFAqFQqFQKBQKhUKhkOhow/L0Y8/7SKXz&#10;kQfZ9dEP5I/v905PjUNTGMeBRfymwiI+LgnbiFzil8idyHmeMIADBDNUbLkk4BgyAoQy9SMim6b0&#10;hQoFQustZYFaN1xuK2zbigoPgLijbOoKlNWZRb5OUVHiclL4h5aW9cdkYANmiV9iEIlcRSjKDIdb&#10;kUEpjrEQkIDWS69W9TDSHtXcXY4GzGJRdeL4opATiqNSj1SCyWPo6VkG+GgU2k8oiBcd25elrekj&#10;pKnc+G8/BYumz+Ant+2q6oCLrfus4HScYToX+gro7F6mxdLkgsOd5ureQ0taJCerQyZcZ8T6P1kq&#10;H8FGBM0syybuQUVi0HoU2v58XVaOICPAiNaxcpnPGt3XrAqLsxC7DbUOwcg5agKsgIGCHpgZMYd0&#10;MgmOA3UpspEOjkfbCrsUEUxEy1v3+nhbKBptE6hof/223Ti6kJfadJCA4ankHNJGLAM/Elikgwp2&#10;LDmGkd3J1O2IISsZ1KC6u66ln5Rto+uWxMLR9SE3nOrPFVT0vLz566peR1NTNyTg49LLhU87g+Ri&#10;J+3wwhTzB33m+CFiTUZxpujK5GZ9J7uW5edl//galzfdrjDDCIVCoVAoFPrn9BmY6cqx6Njygyav&#10;mOOoOBqlHo0G6sIL2uYnR1W+b852v58n6P4IPvX3krlr5j4hZ7QYxLnIZ48Np9op/HnaN34npxGr&#10;1qObuZ0ANmFJwSKerqKfg0r7pS6qQM/YSFUn6kCb2zD93j77CHf8f/7f/08TynPfSPRWS2lQSdbe&#10;uNL//t//w22Q4Wya+n5Y24h+r3WbvkftOWunTdHt/Xy4/hWe0PS6vHz979rX33o77/tu9v/v/+v/&#10;/O3qWIBFoVAoFAqFQqFQKBQKhULfILx8of8zB1kd6A6zEDoG54ANkicfjea+N3UkihrnH9H8xiwh&#10;YAQjMECw/5ur8RjYo42sI3BEEPE8S4Iotm2D5bYiPXKn4/6RrW4gjkU0AF/EVYU6GbnTNOvsxyW1&#10;RsDBjQfixdkFDjEkI/6J4SJMDiqCS4cgDxcJW0TLrIIcOIcTPpr7AglswDLAoiyzKZkOYKhicgp6&#10;DwuN7f8+sOizsM0zsOgqlmx2X3kPFjUcXEb/jL2YP7ptr4/jefbvx90jrpwojh3w5gYjLlRnsGh0&#10;0O91gc591t2jcldaKkthaIhcftiha6v8vCwLg0TLMoNFDwaLMq+8MICUtVIpyAMr/04QEDmIqT1Y&#10;d/ca9badfsj1qF8CFDzifWgyYznrdkj9lO293VYBi7ZtOBopWNTjv1pVAFGvHW1hcKosmfeBjxkv&#10;m2qtuI9JXJsMlGSGABdeL3uh0bF4LOmxrHxcabsIeFoVeCLwqbVxbemOPgAvyvTRBesYIynbkizG&#10;rX0ALILUr678u7um2vZMsRH2WlKXM420sEIDzsboPVgk1xvsoF+4poRCoVAoFAr9km15F8X7qu3V&#10;bz1t0oreR2I6TFzRKGKcYspGe4mjy9GFcTv3opTc/aotM+cZGnoFFlm7CNJpf3y8WgeLNDJ6diwy&#10;6Ei8cJt4FvW+CnDrSIc+ib4tAywyZ91nM3QCv/9NFWBRKBQKhUKhUCgUCoVCodAPks0wFBugkbSF&#10;fYRZ5x7a4Lt1LoKa7/RoNZzmHw43DzyNbmPq8A1SJBA7/DBUUJFn7ulkQBR6BGQOIRmiy286cxJq&#10;LagzF4kZQoAMOS+6+QIa3JavwFDC/rPsP7d1TY9sziKLjsVT/JQ4GWUwOGAcg8zQU2GgAVHcT8h6&#10;HdsYvTcYwGaR8j5yxFRjdxTpxHU9vYpOZYM5kNyUBFTIfGAFKmoZFHw6YltwCRH5zmQ71u8Cvezz&#10;09I7XPG6D1Xeh1MkAuLoyL0Ciubvz9uJ3aBKoIfMZjByjLubTVZ7/TZ3gGvZfLG9Y23DXv+8Bf5Y&#10;2vGwfbV1PIcwZkClf75l3e4mUAj9y8b9c5wauBMCDBrtn99k1mvZH/din7ZStVMeOhDHbj9admSa&#10;LmokGKo7UU2VYRpxGCInsVI0Gq0iz17uc41xxBiakxA9UtQZ8zJmINbM+UiWZ3GD2uHfBzBsUICO&#10;mbmhccf/vv/LkvvABomdmHT/C4NLC/9f8nDpkWVIjeDItbseO41PaxpbmA2q0vNLv4vT2srv0/Hp&#10;rmrH2d99wGGuKeO0eueyQxlXAyPMQsYhNC6/KIeM/dqaA4u8e5t/PqISoburWTxapmsYOauZWZIG&#10;2hGsBk0iLOiUTOZzei0ZTxUadQNKiFeVCA/XETjVq9d14vcRwD/v+PZz9uOjdwB/Hkn22T36M49C&#10;6E/UVVwShtVcKPQHNs5TwssWm969IV5EYePFXzaLeJZ2T9b76HF/2dR1SO4Zm97LZv0MmrtuToek&#10;MJj/bpqDsS03a7g4DsdTcRNyjj8aB23b4feF783BJhUBT8Qh96FG7SiaOFT1vrtJ+5jaVlgkJ3t/&#10;n/oBADErOi93tvv7EvvOd8rS2LdehsR9CcjHoHdf2JFT+h7nW4W48P5GCrAoFAqFQqFQKBQKhUKh&#10;UGjW5bjYERZ5uwDtfuvfdZ2B6AAjEg9Y04g5SPegzQAUeAA/AKS471AHIbmntI07CNO2v1gaUCTY&#10;cPoxdAmV8CDrdu7+FMQBMizbiuv6AFCQaFsLRULhUhbgSKT9tcdKMJE5FonzCkEFS5O4KIYXQKOT&#10;FIQQWGJ/j/OqBPbAJjMpuaPUQVWDb8HJvYjgoozDtgS0U7i0ARZR/ydtZz92JfF3yGI+qYtRgpen&#10;fJxzGGv6cCGaXHvmiCj/GXktOWt8gy/OJe7oBDRBDml2fcKrDnIcIVMereKZqZA01k4+OzshpYtt&#10;9vFleNreMQv4CpDA6VGcajyYdC0DnuxYCSSm55NgExTXmb5tfRaxbITAMa1H420EuTWcZxBr1awS&#10;BdjXK+VuU6ch5OivZTWwSHaYHYLoPXXWssiB5MAyg4sq9eJXUPcyGPuWRmSBjSH0bdu/s+XNHToQ&#10;RyEY9j3LUty5MecwWW9phbdpobVStJscwA4sZa4zhR2b7BzzklrrUWhFwSIGs1ZxP2InMthSLfsx&#10;qwpMmXuRhysTHuoC9nLLKQn4rk4xSsTnnK8ZSY5tS24GNTiMCGQgJfcDhsPpSgdqrK4R3GhJE2DX&#10;7zzKMU6uRUqN4qgQhgo9dyzCq4dDfYDLOjfK/q8vgPP2vnIg+8f+qL89nvB0X/7N7f7XzuOL5x86&#10;DmHV9evc0GKcLv83BKJshkJ/XaP+I9eFDr7DaEhhvzNPek+Ob6+v0naQ6GWeI8ANLKWMVAOIlxZZ&#10;zhctqT7JRl01s4E8OUmMbxZwx7VfFOw5tCcNLDIX1X27QCcQNOyToAyqty0s6k683x/vTX3UEHX2&#10;GO7dGtIEAeWEEDLO7soyUUPvo8UgyVr1fIuO59uMAIx+AwVYFAqFQqFQKBQKhUKhUCj0oyVT8phx&#10;4KdTz2PjWYI0m5CMRbJiHtL5KDSEj06SGYk6KJ50sB9xGoruQ+kKLUCTWCZ+TV2MFBrBprMIexga&#10;TUPkVZakiyK3orRy/NLCg+/UMVj2BazLjR5RI9tAgIzKMAPFItE6t23h5xzflCVOKfceU+jOJ/yI&#10;+/u8f+JI1GGq1KZOyX5Y+zGBHp9mcWq0LlToQTpQqcPVQAhTVsgiibuRHcNnA01wmkP6YX3Lt7yL&#10;j+8Qlm1MkyuQwC4Hdxd1vhGAzJisAWnRBNZscVHQzNO+vyhuLdJl3N/Kx218trcznHWe+fu6wpz3&#10;+TlkNLkXMfyRubNdGDlUYKV0+IhgIqlZjctbzeLqQ2WmshPRgGUMOmoacyYOW3lE8qXUIwVxL+/8&#10;nSJwjYAk+/Nt47rg48g8FCUOQPT6JiBgt45yAwE2MODgFQCKHXPlPgkMhn3msjgR2XOOZlMIiuIM&#10;l9teT29Lurd7qsvCdYMjAvX8y++YbhQFZzFsCptRfb7dtrSu4kbGMXHkWPaQCLVcVl5f5Vi0fVm1&#10;daclKQe+Tg8XK3MQGjDd8x8GMKleg2aiNZBt1ynhMlDSXJRE8nRiP3c9xkLLnDgWoYJEY1Y6Npm3&#10;rXO2uxMUO7Np3Wuuzp2v9T/2+vA76k8Zw/+bWYTAMEKhUCj0NzTe5wecWihXamPuAN8/890kipOQ&#10;GI+K+49gN9CdOaUtBy6WF0a7B2fPYj9JwtrB1i4ZE1MSx/gKpI8dbvJg0ZispH0QfPuM3U1o7KxC&#10;/EwiZY5pLiiNC+6CgP2dDKDbvm/OflfOEcnUl4DQ2/PdpVWfg7qOisMq8ga7Q4zPZtWEfjkFWBQK&#10;hUKhUCgUCoVCoVAo9PMkvWenGY4E/QBHJtXesWgQjXbMCW2jHXAzBDOBFWmGXxgkMKiIOvMo+gkq&#10;mpFHk/gzMPyGg84IsihFbNu105FjjygKTUf9876BpSwg624crba/BFtd1OVEQIPbzcCihQGF5XYT&#10;yIhilYo5GRU7OOMoNe2EJDjBgCqNjfIRcTI7kz1h2MI9aywUwSKlZv69FBSoqWVxsfGnQyOeUHtS&#10;385eB/Mq+lzAy9UnP+I8dSo+h/efOxbNy5+dYoaGY5H7vR0i0Z5s01g3vDtcn6sk3+giYN8Rbi2r&#10;SQ32ugQdZGu8T7k2jTSjclgFhGlaX/hzUk65w95AoyyQnN9OBuX4AErnPkWqFX5N3quFAKD9p25c&#10;nn20Ibo6ym5GzSLJXKnBEf9mkJFwebkPLHhoySAiiWpr+3pr2va6uK43fn3dqF7e9rq4pPv+uO2f&#10;o0dyJip7XV0Y/pPtKGWAQ+zKtEid3bYb7xPVca7b+/cfj8f+SM8faXns9Z/2ea1yfNatX4cMevJO&#10;bHbejmX39YiCuhQldTkDCcLj//Sc9bGK7smGCiGOWdx2HBMOGMwGeqgGdDOzbJcMnJ2L8Hmdvq7j&#10;EAYuoVAoFAqFQr97wx7x8m5VICMD5xvfixpJJM6wAv7ID7g2Cmi7CvqEj+6SC6NxZb+KG++YWEOP&#10;tIzmnIKkedBOYFFTR1TwfQ9u3QIwjUk94uDZwSfIyIloQC6fAidJu0MnMHEHBnUPKFiEezsCmzzf&#10;HxvUqp7J2HQbzQlpavQGXPSLK8CiUCgUCoVCoVAoFAqFQqGz3lIk8PLLBq3YrETp/LOesuE00zTG&#10;C3pnpC0CUU3LcSAJFukk4INth2TvQPZONxbLJCsDc6TRGYS69G6PQj2FNLYusEIGbHX/f4NGYMS2&#10;IkE7dX9e99+3tYB1iDJEsX+HHFuWdf+dwAMGFiROqe6/3xlOWBISZMTxQ0UcXtS1qEdyNdnmrRIQ&#10;JJAExbmlmsa+JIvtktMjFu2QSt4f6Zhk51i0r6dHqkFV5yXg6CvM4wxbFNXlGfZpaeYeA9bJ6qzx&#10;pzIBY8JnSv3cy+8wR5ONkz2XHzwWxXR63yLGkts+vCibw+L/vBwPGZm7EQM4F+uyyCrENDnO+MMz&#10;XhvH5woYOm7Ts+17VtteRRTx9vMOzNQVw0EEojTZIdsvjkKD1J3BrI4QFNfaAEpqvXH5bigd9QTd&#10;1Psm5TAPRx2JNMhczhPVibTqdzQWrTsWYQe0PFgk+5L1+pBdUbRoscZOOrQqcQhb+wxn+shXBWyG&#10;Y5HsGwE/BBbVe5P50/u+7b+mGwFqKQ8XH4WpaPPJ3akVGfTYNqqTi0at5R6LJpCgDkYQjLjvL3IU&#10;Y+vuYnbO52hHO/dZz5cFTmCaz+Y8lRrtc6jXwCYcVrboOM3742Og7lWt1yNUcy61h3NOSR0sanm/&#10;lihThD6mz9VVV/99Gb6sxIc4ivmiclXKj/GCz//i/AojL+e6eH79XaQYYvrpe3J1rXr3F/28D3C6&#10;jv2Jgjcl79k1/WXB+AeO1TlyM/SZQx/HLhQKhZ70CBz+GPp7gmObrUM/nPslmbqQm3McwsmxCC2m&#10;O0EHjtCBRFPwd28roLt3lbYwTBFk8/v9vhsHoN+nzFifREpTW6A/ptSdh5ukoyGk7uAK1CaxNrbt&#10;N7t5cnud3IwEKpK09+baVq1HuUlXB17e1v6v//WfKIO/mAIsCoVCoVAoFAqFQqFQKBS61gkugsOb&#10;z947LEAhIT8+Lm4bWTsP5fvgU7C0hw1B/cET6AA4aNTR2AhILtdnLJ869qByJBj4GYsWrQQJuxsR&#10;T66kzkHp4aMnyLMMG7sDtVqh1g1rXffHgtu2b7nYnu/LE2hng8JOKbeNotHy/nNjxyFSs8H3vL+e&#10;XMwSR0ipG0wTFxaGGCowDESOTjKQn3s8mu2HHUNQsgfGfjmwR0EZgiMIktjXyZBHygpsgQAEbmbm&#10;iGeywzuIGYumQjjEfo1zlkZknX0NJgjIg0YTe5COA+xXg+/p6Wvgna2m9cHJEejZQH4/vsmDE6NQ&#10;esDIb/dpW+BcC/DguuW3yYNGMzB17mOe4KwptQDcNiYHySiEks31Rz4tgJH80H/suqVw20IOWwTH&#10;UZzXIoDMbZEYsRs7aSUuq3W7y3qzut8o3LKxI842jpO6C0n1agoIJenc113ss5Tpu3m4kHnnJavm&#10;0v+uUQvkVNSht31/H0LNNa1PSWPdtmWvl3Vhh6bUO//laxmyOlYJ5MOwD++SuBd1J6Za5PpjUJZu&#10;r82Spi+BRq8RiNRy1sg36E5NY4DDl0NXxjypZ3RmwtMluQOXxh7JeAXHpDHoRZtD+8fUmCFJChW6&#10;MuuvKfZckyF63KLfVsSZ6MNjZAa6+gvJRRHCiz8ivt4NaPDtQP+JUTpfM67q4qf+CF7U6/N2wSef&#10;H96FlD4fuPX6L/C1+5u/BsJL+Okj+ojL2qt1PGNxXi0WfgL9AVcn/ZMH57hd8OpAfNct2avjN/9t&#10;Ou7GO0fAH3XOv3cZP2Idn99X+AB899lt+L7jC/8S6XQGH/GH7+f3LuPoXPpPnZ9/Ypnfciz+jX39&#10;2eu82q3fkWU9Hocfc33D7z6Wn7rneHHPMzvJjvaOORQ1vhndf6+okb2QioJAfO9Nny/SfmDnTYQO&#10;3KNtO8DFPcJ8vygOnK07dBpMb/e2HCVM9798nzzi16wroEcydwdlF9XGTp6N76ez3kS3ztTva6B7&#10;/yYB59x/ABI33jJNMgAFjHzkm022oFlNVePYEbRZ38sJux0vOXqjfkEFWBQKhUKhUCgUCoVCoVAo&#10;9A36aJckduJEH13+T3szegxpwD82k1BenwepMflBtTET0B5lTuEJLEoAg5BpwhIpAEEgBDsWYSWI&#10;CPL+WGBdHwY2KXyEmJcCGaSDdFmXtC7iWHS7bT0C6a6AEXWaUoTSiJkSxxNzXKkVps5M6xSFNKCM&#10;WkeklPSWCkyQdAboDGfJ8aUIrCyRcHz4OTIqWfwXd4VOZ7Xb3E+2Dc6x6Ors+wHM5CGl2TJ/HtC+&#10;7hyfwZ8XwVA4/+6BDd/RfXI3ero8PK3Rvn9cx7Nlnl+HiwF1/IBL0fN9flpldGatwWHDuUjrBEjH&#10;u20Dd7Q32b9WHfTCjkTLqCdpgG+p10P5LHd8bxr1R+vcn2+LRIYRIUTuXHXj+pS2DfjRgLs+s1jn&#10;6bJDURZHLJzmKqdOr0l8muwLDVhsesak3sq203Yu7GYkrkvbuqXltjLst61Sl6gOtC9yXLKWTwL9&#10;JPpMOv8Nylp4vyhqsLn3JP5NZjErwJcF1GvqksQgj85GzhUYELRrgp0TTZBLZ58UV1ZG7Znfc8zR&#10;VJYcSNQoLA3MomyUXfsZMFrrZaVfGxTWyym9jULDaXtn5yUUmzP3PXhyvcfv+EvzL/0dhI+9Fvrz&#10;7m1+NYVjURy7UCgU+uevn37ixCE6N2ksmrVRzMm4UbtZ2kIlCXCULW6Zl5FdVNoMy/a+gN7ubzIZ&#10;ALNrp3mwCEf7IY37bYtfo0hmtDi2PNof7KJkRkfd4UisWWnKEjmSMhDEDkUZG+ek6eQLc2fVtom5&#10;qNq6LaotaX8CQHcsmprRUbp+TQVYFAqFQqFQKBQKhUKhUCj08yWeGhpNZk441tH4TPo+dy/aaJ+w&#10;Evm48HlgnSKIDh2bKTmXD+2d1M5JVHhkf7ph3qTDcOUZk1+lk5R7AM3phYCFDbZ1xfW2f6oUlI7Q&#10;DBR5tix3BYtuGoeEqWJTpkrAIoIvOJoqDYeUpABLH/DXwX7+vsIpwzJ9uBdJrBQoNOJilzJ3dErv&#10;ZE6Dz4ABhoB23srr4Fxi8scH2Qw0ygYTweR+Mtni45g9ejw3nypMF1Fo3rBIZqfiiNvr+wuuQzrN&#10;M1JdR3VyFvi2k93FqR93fzzHD3U0f8R543q/njkWzTYvr2Y8Wyc8at6dbJfNIhZQJmskAdvx7z8E&#10;yPCMXI39EngG1VWrpKVH91Gk2l7G95+irxFAtNeH9FhuqVD5f9w5nuyxv57zsj+WVNdNI8soUoxK&#10;ddUynCQCsIN+I+7AoCj7nPFEcoxqjz/MFFFWCm9L3itvrQQ1LbwttK3rvu7bTZ4TWPSfL/u21Mbb&#10;XLcm9SfJwMftVnS/gY+JORWJAdC+LQXVZSzzMSFnJ6rzHRIklyeOnFNAh68Lq4xbkGsS1WSwaMjm&#10;ymBO73EG1OvBCO+TsuZCIg5lubNEMOqHj58wlw6DpXylhpNji4ugSHAa3EnHOjRtTzs5wMQYfigU&#10;CoVCodAf0Mif4rrTcOvEMVEm9VgxdQKF1qPQxKXIJt0gmRz1WLTRBjtP1LD2znAFTS4KbY5Gs8ku&#10;A6xP0+/8HDWGzSLHOUI8sesrRxtrRDOZC2mENCpIRJFn6QgWsVvw/sX9B2X7xaFIJjgMvyXdVnRN&#10;uYCLfmEFWBQKhUKhUCgUCoVCoVAo9Fyfz445fHnKyBqWOO796TNdYpCjDiwgnX1GHkyORTivUeAh&#10;PMAtHWwSUx9z5FF0SaKdAGk2ocQbbSlvOW15kT5P8mwH8zyXDsJWN6h1f6MUkFikggIWNQaMuENR&#10;HU1AQQV6nYAGeb8mbEXcTDKqO7rAHZrTxp2lrR0gKoKm2gFyUWrgKu6LXts3VTpoFdjICmZp/+gE&#10;OIgzFJpZzZmOcfCHO+qftPfHUxTPOZ4ML17zzkdX4I6PaHoV3DcX7l4SzBlrOt54Aph8nNszvXJJ&#10;evUe4tX+zMdgdjqCDqJBmgEqKVsKFtHzdohgU6gHXOSAOYPZzN7Mnf0WuYcaVZY7bELgEcV+ZXbe&#10;yvy4bgs/WjXbFFRDjShM6pZEAw9tOteSTWbwjNRlA4t0W8FdTDhJbV9nrbxNOVedFUz1V8Aier6u&#10;tyR1s7Iz0yjBUi8WBpOsviSGh2QWtXxWwBu2UtI4QAWwODJNAS09gPQfxa1RRJuvn5XcnsgJqvr9&#10;PQBu51pygsyu60zugOEAlRpvMrZjPYHz59J7sIhjEyewCLrjUZYJ3zLA01Dpz2OtdfUd8TLIC9OT&#10;y/rFq37UJRQKhUKhUCj0D3UO4LNoTpicXnPGKVJaQHtto/hIMrr3xnFvZ/elcm+cJWoYfNvRw+wK&#10;AWl/gY9Do3tSBLxsU87bbJuHfD9rbQ3enmxuqBrFro6eTbYVrH3SpIuAI4epXVD1Rpn6DmAi/rUd&#10;yYcxS9PTRyWDGTHDeWZJ6JdQgEWhUCgUCoVCoVAoFAqFQj9LhwFkMKLE3r4AisZ3p19nDkUhCtTf&#10;T5TGyR3HDeW7ZDb7h+OCyIkcaqoNEGqGLW8p1xVhIw5J8oAgSw4az0xslWYcimMR9f/lbOujj3MX&#10;4nK7pWVd08oORSu7FRFYRD8EL1R2hMnz7En+Zwz8Z10uBzZNQErrrjk4dlIjrizqDAS0IMipNo5U&#10;o7g1AjBIucNH6nSjfIGdIoFJUl/WdFK6mc4AIgbsg91h6SNOLIjemecj0WXmwJMOMWXj9yvISGaq&#10;2ixU5wwFvXDKYx7b7Zc7Hes0AxvYjxV2q/+rzz2vKp/rLx7gx9zv7IEQO450HgpBH5D7egolnVG0&#10;V3dJoh0taThzLeJmYwBJS65cjTom0FwdgwH0eXVAqmKxZUdSY8DM/WvTqAMXU9Drp6+/6j6G0N2X&#10;rF7Lrgq4lxUskvJfUi51r1uyvRQfSNBgVaiolNLBoGXJ7Ggk8FBSsKj08p7JgAhHHaXjQXV2/5TW&#10;t5RuVaIOdJiAY9Y4/s3gRouRw9QdfGbHq3yCJU9MnSvz54vm+bksH9mdSr7XtCz4awv28jGWg+nk&#10;ikUDOigQEj+2uc40SbCT5ehM8wk8PF6j5yTLNOU3PglEG6TjqC8jQu5JHfmD/7RGbFMoFAqFQqF/&#10;rkmPl22N6894d1d097egbTF1uswSizZAJCHVQeN5IctkoMz3sLm36YYDUXJtRzhEcNv9q4L26COW&#10;LfLsEBVs8cOACsS3MUmpfx37/Tzf+dP+kFMTRaRTO6vpZ0Y3hTab2PVUlgRyr4ylaFcJTX7SyRe9&#10;HU3tFECYej8ub/pD/7ACLAqFQqFQKBQKhUKhUCj026viT+1jwgLfNoz5ZPi7j5Dj5aeGDDfpXX70&#10;HYCztcXxZ1ruc3IJtctPaCEKK2rQCC4SlxJc15WRC7IxF2QIUqsNlrphXW7QbsiORRkyZo42G9Mn&#10;Ycvptm2wbuSesqbyyGld1vRYvjKc4IkVik6bY4xk0JwjmRQ8agwnSGSSuLJUmVnJtuvdSV32TKGM&#10;1gRgqFWgC1oyRVFZ5yuBBUXMmBg0wCzgBJEDDDTpMTf3m9PhhAFC+Rmq1vcpFvUDcHn2cz4nel7g&#10;lSfJcC66fu3zkzyb8GPJ+nVzunIswqdlNTnIKaUZejo6zbyHpy7WcXKr8esHF3c3H7OsHeoG7BhY&#10;RXWJXYAq2ERidbHS87n/t1kMmtQSKaN50FgE4dRSUy6ShWfxafTYNO5LYtSgl9MO02hVRlDXraNj&#10;ldTL1MYZ6pV+LiegjkVZ68m+/krbJQMCZSHYpyhYlCT6jcEi2n7ZB9D6gq11xyZ6vSy0jP2RHZkG&#10;38KDHxSFtr9AYJKVi6x1S/Yd+r5btBy5OzHktGV1YNLzhQ6I0wGNDl52pg8vLpDw9EqLzhnqHJc2&#10;wD8fpzbKGhxLV4cIj5FrVDpaj0/Et2U1ndzQ5G8B4MdrrF3D/Gb/XaxNkEWhUCgUCoX+eT13LBrt&#10;m1M7x0XzShsEzQPT3T/m5HyJ0wjpznofbfe1MMeHp6TORL69NJai4dBiPgrZ3Ulhj0cbbku5T4LA&#10;PmlIo9DSmBTFbSEUsKgBhTxLW51vyyWPHbxBc0aChzJPS+DbaRz+v+ys1CcGaXuL/ssuEm4cJHjT&#10;3RL6yQqwKBQKhUKhUCgUCoVCoVDon9eHUmwOHzpmYv2wTRHXDurMq0i8DmqPHk8ebBVKWffXN6hb&#10;w2W5MQhUlju5kkBeFqTYp7Is0IfG2cAop3VdUSELZmSyDr5TTNL+Xtq2ld2L7vcbgxmFl1NGN6oB&#10;GWjbSLMdqzii1G1fv7gRJYtdwu770t1lJHqpJrOEN/rKotoIVpLIrCKgUZ4jkMBtxyuNaKQxK3Ry&#10;jJpcpI4/8/uyffhp8OYIAPkOZ9lGdBb6MyDRo6hg2O+PL88ghbfht5SszxTNb4GKxv4NMOi9Rse7&#10;uUIJMCTxVZi1I1vPL8d/WXwfQzElLQTBsPuPwDgUG8blvywM3hA4R+48y7qkzO+tXLYpeoyXR6+V&#10;h3w/gYJHy75M+hxtXNnrw8rl2Fx1uggqAq2IWimP5WqARUnLc93rVJHyXKrUmX37Nt62qvuv9aQN&#10;mKnu+3Hb94Fi0yi2jB5vN6qPt71+Lvs+LFw3zF2ox6jtx6K1G79O+0jPLQLxRt99WAxbSV8fD67v&#10;67ovf6/7FMtmkXPyO2qsYfvwVfQYKmaztYcz1+zs48EiujYgWtQbHJYBDv4DmaCtAJSvM+js5HI+&#10;1xepMzqko+vlZ1O9gSfxZ6FQKBQKhUKh36aBj3P7ena7hanNyO6mNtkBx31nd0VFOLgQj/vNAReN&#10;NvO5FaRtWV5M7suyTcl5TNwhh0+Be+TePOe5rWrtagOLxIVVJkDUBv2eGy22GUZTGsCORuGNydae&#10;2B9bHtvV9va9Ti+QPQW2QEaLKr841hGX9i8owKJQKBQKhUKhUCgUCoVCoff6EAj0I5fp3YwQnWMR&#10;/9LURwd6/Ndk0Z4cBKKvNbe8YwJbXzaDDDJRsOpjaw1rzVBrI1Oj/XHDVhco1POYyPHnTtAB9ybu&#10;b9B2cHSagj70fXIp4Q7CnB8MQJBjyY2BjJV/3zaBDygq7b7/Z44v5wF8iVkS15OSat4Y7ODD0FqH&#10;cXByLGncbbt5sIg6RJfG8IW4ILH5isJJWWZzArqIs9mCZ46kG68cYRfvVPTKtahdcBTX4Ay+cDh6&#10;Hyf2FubRHlr7XNPXxPVeZ7xO/eN4aSTzbN2zoxO+3efPORuNKIDpNV1Vh6HoIctEWWwGYLW+OU1J&#10;JPXqT7UAR/YlUCcncywCKzdZHIuyziYmwEbLrnXCZ90meY7cob7pAABy6aRNqwwF9Y57KhfpXDiO&#10;EYcDLAKNDUxuMMABMrYtCkcRyJetc1+BpNu2MPhDVxd6JCei2422aa+VtybgXzFwCLojkUSpCVhk&#10;MWtUh24EE90XhgUXho4Whq4ey5byI0tcGtdbhapq62WaY9RsVjR8PPpqntA8HnuUg6s7cqzz4Uro&#10;gTzs3+UYCjrnPNgiVBA/7Q5Fdo2Qbc6u/HWXrNP13G0ivCnaKXWo6fIvyJO/Jld15+fGiL1yfvq7&#10;9Nvu+m+64RGP97udrzhhoVDoD+ssuHCRPTbuJyC+qRcpmFvnuD/ke/hLsAi1TaZRaXbT2nBybh1M&#10;PfSg3axGQZDMDRg6jM9p5x0sookjDiryjkUGPambMOrykROSW78HbuhdlbjNQJOOeFMa2ys1AY48&#10;WKROq3b/jyNNDfv6+oSchtbnIHBUe97ADP1QBVgUCoVCoVAoFAqFQqFQKPQL6uzzLb2M1HmWQSAG&#10;sV05pJ9ZXI926Jk/SXYfkV/wIkBI4JuWWwLuQKwcaURRZ016FOUR2VeEOwgBMrT9sSiJsT/FTOFo&#10;3SpGoIZaK0erUedl7Y5FN3Zq2bZ7ut/v6hxkQJEHFbJtMoNF5FpE4MOWZeCePk8uK1AFUmgGETAs&#10;RZ22re9zdxVK4lBEPaF+gIsd3AlGolmU1PVqxwkcGHDhmDO5ouR0mKCK3cXoCBjR4RQQZDAkx+gw&#10;ec079Vz3mb4Di57a89v7CA4scnAWmjG9h6zUqWXs/MX2nNd9PmbX37uKUUN89V1LGDwcJzzXLBAP&#10;//1/dOdgL2u6grI/LEXBnKplApd0q210fmtZZMQE5LjVduvHjurNti3szpUslq9uPWZAogZSdyFK&#10;NWv5qcO5CFs/3pMjl3WqJ4k0yA6Gou82guNQYB1x5mrcwY8KLkkU2ZZWijp7PNhpieroViWmjBZE&#10;0A8BQ/d77TOS2bVoaem2LHxFEQcym3ksQJH8LnWSYCKCirJuI8FMj8de38rK277BpmBh5QGMBgO6&#10;QXwNrb0qO1flyJfnfrXD5AYoZkATHfnTL7dJzrtcTpoM0NhvuQmUaIMsWWIpCvbMBznXqOyR555S&#10;OoFBHx5yx2966xPCi2MLp630jm1HR7HPAgQf+fy3QAmeD52jK4+xIa/L1bMyeF4GXKzj49v5ke98&#10;y3F49x1895l3B+MfAkautvHVZpw//v3befyb+7PK7veXfXx5X3CEcq/XgW+LwY8um/hJa8PPrvNq&#10;+cdlvK0v+M+PYX9knT8D3Ppdj8WvqPf15/1rx/udX5GnmKKkf6Hz9SOuFa/O2/OP611/v+fTtgYj&#10;OdLmpHY+31M2mw4hULvcG8OILVOfYLCoMLXDBHBJwYdYtY7dkMsp5u6UZO1UbocD/v/svYmC2zbT&#10;tIsGSDn/uf87/d7EHpFAH/YGNChKM3Zsx4m7krGWkbgCHAJ4UNWBI7n/R3ZOBZghJ9kHnpCkcJM/&#10;3xqxdjo2fSIE34JRHwJttzQ+6S651daPtwFN5/tyvV/nyU40+Yn6JfSxt/3NOTX0YxRgUSgUCoVC&#10;oVAoFAqFQqHQx/TVrkXwnZbJQ9LU76ZuGArKIDTrwoQTyCIzGcdGYHefQT9X8uQhzh15tCKNYOKX&#10;zBhlcuyQLkSzBWJQoEDOhePOEOUb1q9IMxO5exHJ5aiatTpHqkmsVE63uzikfPp0Ox7/6PFkHiwi&#10;UIGWD90hhoCNPICKJDM0c02pHq93sn+pKMfIQRmV3ZSy6/RFdmBJ2ikrUApwbxk0BavMSYQ6KB96&#10;ieH5wCUMauAB5uHzZ7/HbkNvnbD2OEejuZKAp3X53+LrmLD3+sVtXTbpFfRL4GfYcpQWuD3op2DO&#10;7cOriKrrDZthKXCff7Wtr6qTWxaMD4OLw/IrEKefpnXmeK/QMSgCHaljVmMAadGqJkeDIR1yH6pZ&#10;wJ4mOYKWiGVQEWTbp8afK3nhODSAUdYpFpCekwEXOyl1gOgcl6dwk4fYaM+axm1lFHcdhYwICGIn&#10;sSQxCAQ3UYwg1yGFgBKvd0nLltO2LAz73LY93VZyGLoldR1joIhcxfCGDAyZO5EcQ4GLRjRDlti4&#10;dXyOY+GWewKyBzu0HfVP9jt3WKs7NaUr+g0+eJU9wzA2aO4HJxq7lZFbFfIlD9JwvfLLkfLPp0Ov&#10;v5iTK//yX/efAo1y4/i0zNfdrOfPEtd60hv4H3i6WzOD5Nyqvjr8YV7Sj+E/fl3Hop/NvoRjUWx2&#10;6NX5ihMWCoX+K9ezr4OCU3fkgRFPnGSCCU0GqBTTTQ1wdSyiG0gG1ME5FoF6F2vUuLWzqG3csoaT&#10;Ow4c/bXXHE1hRAjbfXjS5WZrfxA8hA7+bzJ5YmD6TdqFbcBFFqvd72/1fWriHxvHN9bUJC9ofRzS&#10;5YClt3tA+gx0XeyAjL2RN+LZeOIGw0X6HkK4Fv1wBVgUCoVCoVAoFAqFQqFQKPTP6sNw0UU32fRd&#10;SM9nnNu8vYfUrQcARIbLiYngiCg23BBwgUAFhoRqhcZTGNlMXZxKigAJEuckP+x+oltG/9zvDCCo&#10;IQKwI8rb21v69OlT+uOPO3/ez/ak5dJnhisKnCLSpMORVPm1rK9SJ2fFvq82s7Jy6JR1Wmbu20Sl&#10;YkZUUumHlJyESkJn+24D8jlpGpK+TtMpfObi0zGwUxTaGT66ikb7muL0rROC7XvIHdsjIi9h6m5N&#10;AhbpxNjkYvSsNH6X6jC25+NRaM91iaNM7gyJz7uVKesUpzInDj/QZwRzhBiBZgTLkFOWuvxsBNoc&#10;B2U5Himej8AbWgzBNOu2MZRDoByBOfsmjlsUDUY/b0fF2I/PbNsbl61WN+lIbwLkzYARdkDQshJQ&#10;c9qaZhia7RRqgoAcw+bANZC63HZx/qLtVWcwji97u6fbbU239cbQ37btR/3cJKrwRi5jn7heLgtF&#10;GGaNQTPHIoOIyK1pSbcqn+PjcHx/vR/Pj9f0nftyT9udPr/reaBjAFyX6QI0xTuCrycfZTznsvQI&#10;6cm0bZmtPeIWrWz4eu9ndGeUAZOss7stnsKunXRt4c/z4uW6aTPFz2MtVs8gfZRahavdC4VCoVAo&#10;FAr9q3oAZvfgcR9qEJHcf2ZyEMqN2x3cBuWosuyikJFBIJ3ZI25EGU4eitdtIEkiE8Cfg8qyOBb1&#10;+9uj/d/UedUcjDjmrFKUM3RwqEP7IG5JxW5UNWrN3CJz7p6daSS2gbkm9zj11irse8MqUec0BUAm&#10;N/V4tGlGig8XPs8yCX1nBVgUCoVCoVAoFAqFQqFQKPRxfbVr0fdargeLeiAXjgyLPnCd5ngqc+qw&#10;eKGcsDui4AgJ85FL4sqedKakbRrTLojUIYjs054YriDXn7wfj8vGTijkiELOLgwW7Zs6HCUBkWRu&#10;ZDdKIgiDHEsoFk2gImAwwxyK6HlrazIXkRG3kzscJG5JLt6oGXzBu/Bgpd4dZ1DcgsYxAucEAhPQ&#10;MlyCnNMHddiqTX0215jhHzWOfzI7+qRxaOhOuTrpwOxYJNFo3rEIn8JGeAmGvShHaJ3IA9aQH3M7&#10;kk7q1nQ2a1LjfpBIJ+sJbu7LUvbUyUg7wlMax8wDWX0iazqv/ysrDOJFbMrzZeoE3QF4pHHOuNM+&#10;azyagUVZtt1ctNQa6CjzCrll2ReKDCPrfqoHDBIdj8u+M2Aj5zIzPMSgEQM4S6prY/hIIBx6v7B7&#10;j5U5YoPIYYvdbjhmYFBoM1gkO92k9KpTUdP4v9HfLkBMcUcKOiS4LwI5GRBE20og0cpg0VE3j/pp&#10;8WnrTaLL+MrRblKv0sLQlMUOCCwjbk/p2OdaZR9pMKRoNBo7FCWJdLRji93GJ/d6Lk5e4wo4IqyG&#10;u9Arx6JzXWituWMyr0PKShv1HEcsGyTo8RMCEA2HM+yX5bMLEE/L1qg8mTrOMRd8pnTUJYHGTYAc&#10;A3gsvwYffYt8/TgDjKFQKBQKhUKhf6hDAUejXm4JZ5A9ubYp8g2ruBGJM6m0W8RZCPpEFXYRNTfW&#10;BBrFC8Pd1Dnrwrlda/ezFrdmDkYZFSwCaWNTpLmP4TNn5OyA/eQihsHgoum+nHou0NrLmVn80YZn&#10;J6KaecIQHO2sCkI6UZuBItD4u32SET8HtzmWXQ5ToyD03RRgUSgUCoVCoVAoFAqFQqHQ1+m7wUXw&#10;uNyHt9HHlcGj64Y9gakbDbqLDiRwkIu4mvCURB5Dp/AnsTjX4LIRQmTuG8ncagA02YnJINgzLPuO&#10;texAcEWtFWvbobWKrR7v1aJORw3wWEFtlYEkNlWXAX5clgLWgUibSFADOaSQG4o4nJS011sqCh3l&#10;POCi4WAkLjIMVGBmC3ma2clOIanJfrpjxjMt+VkTC/oK/B1xZ7JltrQTCKE2POYOY9FVDHvwulKf&#10;pSnwhgEsMBxIYHaSupKARHa+4RIimuOZoJeDV3EiV5CRdT6f35seG/aIK7PGzw5O81sih6h90LGo&#10;pTn/aa4NdhwNfLL9/tuORXaOksQJ9qrS64ieBz13PdsNpXzVBgPm81QUOXtRJ3dtEndG286uRgJn&#10;MUoC6uZTpLBkKAznlG3vIFayWclJ6gLHG/BM4DFD2AYZwAYgriA1iz/Tt6QcWXnyAI05FlWuWwQE&#10;8gxodRriKDRyMrpVBX6ArxGfalXnI3/1we4k5t3EuPxYLJzCfGbTQ/u488WkJzUe62yTw5JAP82d&#10;e3MDwilW8LWJGz6U8cfy1Abck9RdyAZiJPCug0z92HV807uUPcaLgX2nA2+aoUYPTd/LVhvQXcDn&#10;ZTPkZ38ZsFNxOr9bt1Ov3zNMhE/q+XUUGrq/A6Pu/HcopJ8dhRYKhUKhUOj30OM91cd6FCxmd9zC&#10;ogaLj26B7l7EIFHqLpkSJezv+0AaM/QWxf1ma9cpdIRpnlyR0pRlPZ5qvLJGn/VocVBQyEU0F4Xl&#10;C7d7sravc48LTk3ub5u7AReTI4AxaUgOgsSm0wSmo30FtQNKvG4CqqiNn6E7jfo2R2/fot0py1Qp&#10;gHAv+t4KsCgUCoVCoVAoFAqFQqFQ6NfSJbjUY6nol72DzyErbozZ4Il0mpnY+ykvAtQ6qHJe5/g4&#10;cmcfAwnH67pjrTvsx2OpW1r27Xhrx327QyZbI+olJOtyinZqDQg8osfj+/xIS92XpW+JuKWsDBYt&#10;7GpS2OGEYKOs0U0W1ySwRFMQRWZwIoFEDTWWqSMPhDEpsKF7AqlHFzXEbu9eq4zeC2ikEW5FQIZC&#10;Kyqpu9kgZOd2lPW4oQADvv+y92baQD526OjqdHugxjpIDTLyv5u+fQkPDejo8ff23uOZbs1FTmlh&#10;MGccZOcc3Y9szitZXHXMNac9dyC6chMyF5izI8t7UBF+qLd+HHk0ZyJ/9FFfA8zwV9aEO+q0Z2DN&#10;H4fiuA+pbDuDRVVAN/q6xqVBzr3Tn8otu3Al6nhf2OVoWfa+bgOLuKO+EdSW+PvcrW+uPTXx8TeQ&#10;K3WHqVOtNTcjsSU7doPAIXEsQgPluMwfdamWVI+ynlvReD8CiyR+jepDFZey7nrGEYcGn6SkAwAe&#10;FkviSkRuTdncrzKXD3Ef4/GF43gJWGRxYEmXJWUh8zLo0aIUZ+eu5t5rnq28qFP4BKLDPiiRXeGj&#10;ZfeBijTqLl9fehmSsm+ORcm5nGG6AIu4cNlym9JrfQkcVyFfbFzwruqJQH6GeKK/dBsx9/AH48rR&#10;61zfv71uhUKhUCgUCoWetkIeXFWvYe9kEb8Izp0YOVIM2PvS7i31/pvaKWjAuzgEjTkP7KPbb8th&#10;mmCEllo2tZL8vXiCx23nZi7aZJMmT1vWdin2/olWUMPEQZxWe5uxkW0xtwVs33iiTu8A4PtscGAR&#10;R5/xfTn3OwwX0qaRbbaMc6S4ay8gIJzj0q4aDKFvUIBFoVAoFAqFQqFQKBQKhUJfL98p9dOj0cZY&#10;unPkgP4Az74KCS62GB57257DKiiD7wi1AsWYIcM+9ww5FyzLwp4qBCARSFTKBgAZLUrJ3FcMDqDP&#10;2yo5RqoUILcim3lobiH0+XVdNSZtUZhndEDK90GhhNJfE4DVqkE9bXSAnvZLoIbG8Ab5xPgOSuq0&#10;tfUYfIE9qszHoOksUjuqUxzY1xUV3xf9DCj6UCH6G5DAAJxwcobh140d+TswYdvsZ4/O739sXc9e&#10;/yhNJf8MF6GUMYPX+G2FPOQn8+zcZWnsWLTvVUE4iUIjcIgdgDRajH4oEozep7ogrwWgyQrM2XHa&#10;CM7ZC0NLvFW7gEoEJHGtQOgd6+eSJe9THBoohoI6s5ki2woDRZVBKIWJNMrQ3LjEsUjqKzkaGYRG&#10;dZAi0wT2afpa3I44sqDRcZA6SjAgA4F5RC1IJFzqCWY0ZlC0vhbdFopJ2+lY7TvHI9LybZCAl6/X&#10;kfF6XA0fy8wVVPQI20wwkf/pnkQj7m+4PTmnqX7wBTKqrgzTwE//fq8TI6ISTgM9Bua9Vz9CoVAo&#10;FAqFQv+RToUntq+SJe7bVNbYN+Adpgkp/feJGXaONH9sk4GlrE2tUnhoh44+g4x2/5t721Ka2wNu&#10;R90+dgbW6DRqBzRso73eJzF5hyR/P2ztbaasNMrcbuEzNLd+u6c2+N9HiLdmlFbqN9oWn/aiMR53&#10;2x9UgEWhUCgUCoVCoVAoFAqFQv9S+Wl4OCKyUGNx4MHe3Mk6854FdV11clqHnViWVxCYggCJDfNW&#10;oNwX7sKkyDNyJFEIiF2KJOpIeiZRSB6en7nvG2xbYSDh7e0Nv3z5AqXYLEQZ9OdopptEpJGrkSxX&#10;IpXADdQLoCAuKeT8kqlzk23Ts7itaGfnOUbMQIWxy6iwhIAf0pGaBX7guKiixyL3owk5j2in9EiG&#10;ve7LPJ2bU2TP2b3oWWnwAAJeOrl8Rdl6BRZZHBfgC7Aou/dfw0XfBha952z/aqLqVDXcsYbH86Uz&#10;iellBQ+aNIXhGjvwiMuOAkeLuO5wZzzBREV+2LHoKLsE6AgANzz7kzrwcKyaOhbxpGCL7gPnoUOf&#10;Y7cecyfCnpjQZ+uqRRl/tknHO5ErBSvHsYEHixq5gmWJb8PUIaPEdSqr21JysWxyjgQWrB3Co22n&#10;Oir1LB37nIcjFENLEo2wrlIPs9alUqRuLauCRcfP/bgmbFvtQJFATLWDhn1fXYF5ds3ydQ/ctOxL&#10;oOgZWETHUmdtyzVmBosE3jrXWx25yc/AIoHXzDSJYaT8fv342DUksr5CoVAoFAqF/i2NenwW8GsR&#10;Zieo5ilYhOO1/XRHzGxtAtD7/fO9J1z0FSQXNwYP95vNltcnEKGC++0RLPJxbJPV54g85sfsXYjJ&#10;i7nY8WFXZG6jH8uvuWkcegeLoKFa6Vrb+BwTryax/lh9oGEZUgVYFAqFQqFQKBQKhUKhUCj09/TS&#10;XeinLVd7HlFGucU6Ha/6yCxnKo2etItBaOvwQ/+dvgh2RUHECuRYsu+F4aKt3GWyYWtQCCxaVgIW&#10;qO8OONJJwAzp6rTpiLo8iUtjpxJ8e3vr8x8FChK3FHItut0qw0Xs8EIzFQ0mAhnAzwr5UJ8igUUU&#10;50SdobXmJDFujWdTnp2FpMNTXFDIlAUdYJS67TrqFNAxixP4QEvcE8erJXG24R5LH1U3zc58cRrx&#10;DOGMF9Tx6+Eic2AxVxmAr3EpwqszPp/i1Hd9RKL1MmOfcdFqMJdF9szB6/X+DPDB+JqLnKiEU2Id&#10;TDs9IrBGeJrEvwk8xpN09Z8GYvkP4PZNeBEGbcb+H2WwoS5X1lErQUZLWgnQOco2lfFl3TVeTGLQ&#10;ltpSQ4MGQaIEqBCg/FhnumUc+siApFFdjEFldTBCgokkkoDBFsu8o/Sylp0bF2qEoNQhgXqSujBl&#10;BpFs3Xb8Wm0aoYbpRq5WS+6uTFZeJG6tpHUZ0Wc2QELL3Rdye9qOz0gsGzsnKVDkxWBVGyMDaPts&#10;cRLezc09gXzl0fYkIcG5c0F2kX9UF5tcCvjcNByREDqgkjMO4KpHBMoGQK8vds6shMAcAzhtlZt4&#10;neASmXulEZPxd2rUnJVhMOH3W/730+P1BR+AzVfXv+92/Qm+61+t9/5Onf/e/rpAHzy9JoznUVhD&#10;v36de68O/nv2M87pv/n8/fyOBuyexNjvg1Gim9Nw9pQ2s94Lnxw5+30b3SODQe/uPi5JAxZcnPfV&#10;3xG6l809Flyi2PgeXkF6jiXX+GyZDCDtJB9h3MN926gQI6p4rK5vP8cqNwWNBPdv5J7MMFM+g0X9&#10;3hzTcBiGKTUaGU6y1sNDEzD0UgEWhUKhUCgUCoVCoVAoFAr9unoJFz0Mj2OPRLMRbZBcp/MikxvA&#10;houIIIIocBqQH4jF6G+TGYmVgQiOPbpng4Sw7BXKsmPOhSEi+lbJ0COY1PUDxLgoqatRhW3fUn7j&#10;l4BNgoXIreR2246flZ+v6y7ORTqTkR1VssSUmVMOb8fxOyC4oxzr3cX5JKtzEXdC9r0dPu6YBC6y&#10;Dk6wwf9kMzppmfZFEDcb6rRkxyNg2ADteDm4aIA4Kb1K0gPAl2caXgTk2ezUZ5b6/nPXJWi8N23H&#10;2bFoWrxb3myhdbEPOIFcPiJuOOGMWbWIr/f5auD+/J1zb3HSLvPBQJ3OBVydo9QjvSTWC5gqQd0f&#10;yK2DRX7bK0NBYxm1lR6vR/8ttaRlI7BoT20VyGjfV3Eg0vPITlu67qRRARRRBgoXsWNQaqM8OyjI&#10;Zgbz95s4EdEwhHW8s3ORQnFC/cz7aYEKqDOPCbjbNmDoh8cssPbyQHWK6ybVVYaBMK1LSbnk7kqU&#10;3cCGuBQt4sykuyZgEbmXUTycgEU7gYtbncoe7VtmB7GWpgyGXhbx8SraL1r6FUhPCis4xyccl2DU&#10;CDS3SAOHDB6y64XFJ/Z6pMeVeTMd6KBcCcCLQTU/89yXaQeCYjpv+ziuHjZ8HsF4HR93/bfgu/7J&#10;+sf0fYCPj8CYXzsedb7+x03PD7uZeijvv0q5+iVqyFcfv/9uOYkx5X/y2P4TdSrO+c/9WxzH+7Gs&#10;o5uQ8fTSDKfGj5v84ycVEFQDdN8OAv1Ad5eV+7OcwTke2TmBDh0Z0ONdeB1/0+89c7c6UpBJ3T3J&#10;Wwizugo3BYuaxoo3DWnW5SGM7e6GRua8it71Fpx7EW//0fRCpAkRNDHpeCZLc4C/OR/J89FGQBwe&#10;RmbEiiJtz8gkCWxncDhHoVUFWBQKhUKhUCgUCoVCoVAo9GvrwyO1UyxQsuFwttwYITwXSxozGaEP&#10;Yo+Zf0mckC46gtkBqBJcsBsUgq1WKIUcRxYsy3o8LyiuJBlwKUgMECWJifMGL6VDRfu+4/3tDY5l&#10;pO2+4X27c9za26c7R6F9+nRL9/t2PH5K63pL67Ic73/iTsqSFnGVoXVpjBRjFFlcWkpu2lmYe7yS&#10;ARi+I3NEsNkMxzED0mLRSGU+6nLsEuheZQUKCICwY5XSx6PQnn9OrOgFGriKRvu6DvsrwMncca6X&#10;199vBqEIqdHjo1wUmgFVV99/9d77uwDvDgo/Pw74dYcljSgAPvPUIU9Qi/a4k8NPO1436NNuBTxK&#10;ApEYiJQdtFH0NUNDlb4n35Vyqdb/u8By3MGfl7RT/F/eZHkWQcaQHKgzksYNaPlNbubucJlqEuuX&#10;sf9IhIHEoDEVN/x/+gxoquM7lzeLITve21va9sKxZVRH6ZEcxcRVjOpq5Vg0dic6HjnGUCPPJAJN&#10;4uLysbyir9e6HMulZS0cjXhf9mMdx0/Ze/EUwGrATPSLxlCVzlAeF8JvqA9ntVEvmkKH8BhrNl9D&#10;rZ6mXi/64zA606enKLSUTteLJ/Xjg9eQ98C8UCgUCoVCodA/q3nyycfb+v1utQ3nVFBXoP7awUMe&#10;LJJHdM/t5zTBAB4j0+2eViB/iWjL2h5CnWzD7Rl9tGg0iR2XCQviznpyWj01vgwoovt+ftAJPTgi&#10;18C7rJ7AIu5foM9I2jl/FglEag1xTGhB33Yc9qChpwqwKBQKhUKhUCgUCoVCoVDo++hr02l+zEZc&#10;90xOcJJ1FPbX3QYdejLSBBalGVDw62I4Ag0yosiywi5FJReKQsOyLMAAQV6Ojywp3WTVGUuHHwxe&#10;uN/v3OmXcwaKWmK44MtbWj99Yljhjz8+pf/3/zaKS0ufbvLeiBGSeCaSxaRxR6TGWRH40VpTIIei&#10;0UBhjDGz0TsNdbgGRmclQ0qnSB09gCk3wwUMsFFnGu9A8oER/q+JJHmEdvAbi+3chzpDDU/AIjSw&#10;qM8ePYFFSaPq8uX3X733d8Cib3MNeTwk/lz5+iJgl9YUsCiuowxlAWY4hqAW3W8QV62lMGDD5eR4&#10;3Iu8NqiNIKPcZ8LCUe7FvagUcfTJZUv7RrDenZdLkYHkWoQcQ0hQ0y5lu1UHFI3zJ25aw9FmzApO&#10;GptQNQbNRwk0GRhgqGhjiMmiy+qxfxvBg4tAQwQVkaPYwgDR7aibGwNBt3XlfSGnsdaOuspw0cJO&#10;SbkoYHT8h62kevyuKmhlYNHCYNGW7hNYlHsdqVXBn5b0WLbJ8We8GM/7hfAiDe29cmczqBFGuX+4&#10;hsK5nD4Di6zOjfg8eqeh4kZ/EywKJ5xQKBQKhUKh/1hnw0U7Z4BFrYPldq9srj8GFsmkGeiTZ+R5&#10;dq6saUwQ8UauHjDqbry6LmvPqFsqT2IgmAgdWFQ1jpzeq6h9B3Lv3iS//eG+tYNF6JyK5CaZ08zU&#10;HZSfa1td4aHjd/yEItsFJjKoSD7f0hyUjCDNH/l+CrjopQIsCoVCoVAoFAqFQqFQKBT6+8KfsPzX&#10;Q8OIj3FVSaOeNMLHoojErlxty815w1mfp9SDqzRa7ex+MkbvxTWn8og4dfAR9ACQsZQCpdW0tAUX&#10;AimWRp2VUOqCWJaxCgECoFXqE9yt59OgFNy3HdZtS9vtluq+JTFjGTBQyQJg5EJwRGEnIe6I1J5U&#10;i4bLDBfRs9IH2XnbCaAw6iKZi5GCCm3M+NR3OAat6rI7QFOPZWcDi3hNDE1YHJL0ib7fR+ldRvzr&#10;Z1DA2Lb5cz4O6Z0iMxWv57DOKH5+Vmx/zyAj9Kl7NgPVXF8geSek6+0Yr32n+NU+z7FvfnvOj24d&#10;T07B+KT7DuL1DF11meGEQS4WFvFmdQKO8lF5SXb+kzoYVbWYyrqWSg49VdyFCHCrDNipY5G6+/C5&#10;JGhOevp5XQQTUd2qesIqb1tVOMYAOpiiwwwoosU0dZtCgMm5S/YRDS9UF6CmsWuYLMqO4w9zleiy&#10;fVGgsCpYVBkSpO9xNNqydKDPgBqOOYPM0JVkoOW00P5j4YGHkg3GOfZ7E9+1vdpyaZuOOt8kAtHg&#10;PwqM40iE1KxGjCQzF+R4TpJwNehUXi4c2uiaA/MyPHCJk0tU01g/myWeNUnCIh6aA7w0ai1JLB2f&#10;Acyn+gGd5mtP/xj4OnwGAh/rxONnIf2qUWZ/X0FWhX5AqQpi7793M/+VgHaUgVAo9D3+fjxee+Dx&#10;fs7nnl9EbLdmQE6bwKJxH3gGi0Y8nbgLQ590kLPC+jpBxNoNcNp+6TqwiRajDdXItZecTkGes+Mn&#10;dxdIezuxQ2tLyvpc3qXZOnLvGRDwCXkhBApJw8smBqEDjqQ9BHwsaDJRa821Y327GbULRZaJI6Y4&#10;4KInCrAoFAqFQqFQKBQKhUKhUOgXlutoez7iO9t49464UyelIR5w6VikDjO9A9Lgo6SA0WnQPLHz&#10;uYyMNwUXoING1IFXUCzKyflk4Y2nWDSeNcigAvf6gQzWI9ZWoaFFlDUxBgICCvZ028mZZRfIQWdQ&#10;mmNOKWsqy8JOMJlgh1ZkG/tsSj2KBIIc/xW0mCfZM2xZOmAZotIFawelvEudnwRAyNE7tpI7SqFq&#10;/JV24FLEmhxhdR5pcixp+ThZrcPkZDRO7em8f9jdaEASI/LqsmicStX5FyP6zZe8V4NsViCzT4wC&#10;64OWNz0g8Wx7Pu5YdOUKcwVFoDsmr3efP5fT81oG8HCkrExp2hXXj0xFlt4o7li0NqIFj4e1NgWF&#10;RPsEFiWd1Wsd+rSwrPtBUWWlu9zk4zkBfNnKeELuNAfNx2t5RJldRdHB5ECmUWwWn9bLAkcoCiDF&#10;2M441lTWua4dj3sV1y96pCiznWPaZD9p3+qy8PfYtUyde+h5WhS6s6nUGqnQsrqKdSBIjgvHpNVF&#10;gEKb+VwkkLA2OxEou4JSr/mFOpYBziCePy4w1YHn9Y3mQwOOEqcDGslmiM9lUwdiwKIWFPZKcr3M&#10;gLMrHFcXulYClyOOkIBRvgBswAaH5dKlOxe8vF5IecIn9Qxf1KnH680/qfN1KQb3Q6H37xWe16ef&#10;X6f/Xkxl6Fe47oZCUZa/5joM3/h7eGgqnpsqj/uDHUq3Nsu4//NumtgnTdiEDYvctr8doJMVcr8l&#10;hH4bCpdtMwWFmrbFc+M2UrXfttbvXyWuHF64fur26n4gjPtxWnrO3nZIHIsaajuhNXU2re44oO6f&#10;xLcfy9e9aGb4Ci5RvveNxLVvVoBFoVAoFAqFQqFQKBQKhULfVz8yEu31sp1zxqtl9KHpKe4JnsY/&#10;eacNHQiH+bUNerf+ferQaw0FO1LgpuQCe1mRHIZqrVDzjlAZBOLeQxjfJeCIuzjXfce670CAES0n&#10;Q3bW64ndisi5ZHRKim06ajSVuQrZTkFm/xc9Rtm5ubhZnOmclCQdtLRP4viSFSayzt2qbk/q/OKi&#10;tBg2AXG5oQ5UdiZ5Af687nj2UFLvCE3mEv/qu49FAi6L1/txUImhiHFAE7s18X8IDI+YQ0tizqO5&#10;eDR1dDKWBJ7DHlb8Hj/7qmq8P7n0ys8IW+oQ2nuVdjrG6vDFuEgecYKQQSP3dL+0HKK6PVUtm6iu&#10;NQACEZmnD8WAEUhn5ZpBo7JLeT4+RrFoBNnsHPknX8t5n+L9vMuYnxE81+eWbFav/FSOPGttZxcu&#10;cSTTWcvuGtC3iWPedo5LW1aC/9a07BJnhupYRHFosg3QBySKOjLZ7GiOWKMdy1YGyogn1PWSW5FM&#10;TZ6vU2WnWLjM69rp2NK6GfKiqAW5ItlynGHbudR/aE6yOUElneXN15lz7NyFY5FAhlmujmZT1MxO&#10;6RSFliwNouk1FZKfOD0iCFsfaDEfra9VsDihUCgUCoVC/7ZeBgebT2007JHN9mEA6I8WiTYci8C5&#10;FCUHHKUpGo2+L23fcQMJ/XHAS/DQXj22h+6FM/blyT0xMO8z91fMk6SuAHI8xR3j2NHenpcINAaL&#10;IGdrg5p7EeDZkHbATbwWVJhJItMShmvRhQIsCoVCoVAoFAqFQqFQKBT69+kr82pwmFt0t3JIrziK&#10;s6vRw2/9HEFEPzLPX6oKF3Dkj0Yp5QwUkUaPQM/FVj2pOwskG9+nqCWsss37vsC+b8iORa0BqL2M&#10;gQccl5TFuaS5mLZlWThSCRxg1HEY7ihVGGly6LEO1pZsQuXs/qNxbx2gkgirDnTRujBzB6p9PhcH&#10;eaQ8xTFdHd/Xx/30WYCXr0cc2Qv3nvM3Hj77+KV2KoTQHJTT4Q0BH/KDYxFervPV6+f7n9Irxu5x&#10;n9+Dj9zvAJ7Y8o91dkcs10FPHdTNzb5l+KZqtFkSt56611T2It8/fr8sAhFRtBg97urQtawbl1Mq&#10;y8u2M3BEy9vLnR2LNipvCsvttDyCV7SM+j2WetKmYzsAGIkYAx0cSDbwQBBUBnUIy1Psl3TSG1iU&#10;+ftlP7axyDZXrqs1rQQbresE5PAxUdeinO11VqwK9FpA9VePdza4xhyOCgGKAjZBZkczWv92rHPb&#10;isSlkYuSRsUxkITYIxDwsux925hBX2aH+oYbWo84S6k7gSGcnd/G56BHUmQBl3QatjmRdbDuRZzf&#10;O7UlvRd5GAqFQqFQKBT6l3QGXNzDSpO7PbQNe3w3XIFF6GK0nVMQ3/+Li1HOeN3etGUmjSyDcd+O&#10;6B1UswI+Tdokfbua/ggARH0GBgn5lYBzShpgUXpo7zR1Q1bHIixlh8pxyjQJgVtNqP0Ch0aDSUAo&#10;uVeW+/uJ4Pr2xsJ/UAEWhUKhUCgUCoVCoVAoFAr9GP1I5yJbPnz1RnS2wnfaYfKYETz8awux3jyg&#10;brtp+VertMF9mpWYGX4gYGLjSLRcsmSdsU16lq3Sb5LTUWOLFQkeEifynMq247ZtabvfgYALgjDW&#10;9Z7e3t6cG4l2hJJjEsELRWANYHcX7N7mYiJkDjs47yKv2sgiHMtF6ICFwBstZXJTSdg7ZjlqrdA2&#10;1L7M6h2TnIMNYDqtG5Jzmn/39D6CRacTgTCdNvDzOi9hHnz4LHcwJ+9186JnVdKz+jptvqdHi5q9&#10;drZBiOcYswvg6uJQzB3qVzN3H5ZyXW36W+53Lk5v3oYx8zedzhM58TQ/FRaLwjI601b70cmxCDRq&#10;AMHgHdDYNUjLltNWSgd6QOpIks7uKm45uxxVdhgyro/KH4E2pVjnesocjZa7C47faQNuuJ5WcGX0&#10;+GRpGlNWOpQn6YXDFQx4f4tsM1WXRQcPFBBqLfXBhHVd00JQ4VEf16WkbV/4OX83DRckxfv4ekHw&#10;ER7Lb6tEnzHslOTY2cDFsheGizgKkaITj+PSyrE/O3RmsOFwXDrxj30+8sPM6A9cejvspIBUY0cq&#10;c4Ky8oHjsZcx+2l9bbbP4kIGEunWB2dcLCGMCL4pJ/MJLQQPl+VxDhGf1y1fh/4OiOSjOUP/DsXZ&#10;+g+eU0jv/G0MhUKh0D97nX4ncgv7XdxFW292+zl/D5N3f8Vkk3Rm59jmnGUlejyDuGc2aS2Ls2hK&#10;3ekXoAeVOQA+u7YnuDZnG21XGO0u74zEbkstn8CiGYzy7T/v1uvAoh6Ftu80IYlAIp4MQZOTUJfF&#10;z4HtWcVnuFaZbKFQlnZ2SENdEtoDMDIFWBQKhUKhUCgUCoVCoVAo9B/WPJ4kE+9wEB3awUZj8Brh&#10;pb9/CrY4GxiDbeChm1NXxv8iUI8czxzcd6j7lrYs0ARIzA9CyRoqlXtPJMFF3BvYOG4IGRRqDRrP&#10;OqzsYLRtG9zv97Qsb3PcGY3L1yWVpXBU2rKgOMZYHFe3es/cwUq/mxyLqEMVr1x7fIcq9qgrORYS&#10;ayUfrWMwnTpwq3Z8ahRWfgc5m+Lbnp5VfOlYZC4n/vPy/vWyxveuHIt8BNtr4WkdFkPlP+B4rTRZ&#10;aXVgI6X3IaHzPn/MxOsrrb4uyIrZ9QWsd9weOFYtcwQeFrfRC4E5hetKzlUi5HRWrp0G6xTfqVyW&#10;nd+u6vbFXf7Y2KnIerc5IozcjjT+LLND1pIyufRkeU2RYLkDNRLHhhNkIrDSXGVTKgwwUS9/ZWeg&#10;vogOpRRZLgMxNTV2B5LrQzmeUP20+lTyUVfvW7qT4xLBgMfjsi19EIXgpMRuTiOyITmAiernsi4C&#10;CFmsnh75fckMFxWKimP3M3Is2o9jCD30UaApYDgpjaufrAZdFBpgml2+zJnpdYnyLlBNI84snlDe&#10;SxJH109ySkoz2QYkNZTqzl869tGBsHlAxTtrva4geHH5fgh6xCdQEjyrPfhQL+fPQnr+5yD9I6CR&#10;r8ZPI/Heub69B3JerfPfd4/w8k/TP7ud8N7rQKJCoVDo5/5t/Xt/6N6FaeLYfuDe5nUMOl62gDQa&#10;zCKV7V6UfyWx4xwpnHRigk1GsmhhvYflyF/fHn2YdCGx43JfrMARr2gA+nKvT/foICCTxoojzi02&#10;uLhpm4PU4AEsEkCKbuUFLuIwb50gBcO2GOR1AzomBBdpvDlJ3I9gzExAjHi0AItCoVAoFAqFQqFQ&#10;KBQKhX6sfqRz0Tct24MbcHbr6N1l131mFtXlZye+6hiWfjlyHCH3InYc6iPkBBzV2kDcRo43KOKI&#10;R9StRzJb9yJ35NGCaj2Wsu8p5y29HZ8tpYC4o0ikUxUAKa0UH0U/65LW9ZNCRhKbJjFKI/YJoCTp&#10;9AR2K0LMDDGg60w1xxa3X1M8lAAWyEDHNHhuHFPV7lWdDZrNdsRBWv3Rg0Uvui8/OrD60cH8x9gw&#10;LR/9JVwUO3wokA9gEcyf6J8xhuS8WPwWhwX4QHUwY6wXUWiAVxl4z4/fyeUrgzvPOU8zedMqi80t&#10;dweilEesmPkj7cWi0pwDkgI3TWPLLN6PXjcccEg96sHCFv7dMqpvD9dDkIjCEXkgne9SlhuDMRIf&#10;IBFoEiWYdfmKUbEjki6ZgCLanzpmIkv9zC76LKe3VRyKGCDK5miEaT+2n+oprZMe8wnkETBJXI4S&#10;3hgcKtnqssSwcWzctvMxoTi2fS8KCx7aaB+Oyrcz9STxBnhdjzuwNZUgHXx5Ahjhw7Kww0Sy/XgC&#10;Wc5uRXyE+u8EuLSBl+H6ZZO74bROdlGzs3zFgTqHpmfl/nvwGFfXjt9d/1bOJfCcUCgUCoV+8c4F&#10;xA+1j66bkZP1T78XTv3utCVo1FZGfq0eQnK3mZ1jkXP9NCfMKSUN3OSLZtHnbqYCLa9Jm7tlmujT&#10;Rpv7tH8Dru80f3ch7hOnJrAIfNsaKseeSQh7b3dB7seDIKQqMyR6nDs2bhlR0DTHXLPvrmw7/M43&#10;vQEWhUKhUCgUCoVCoVAoFAr9+/XVRiz8JbT4noZiCw49jqt3Bl7Ifi/ggXQ4ztFqaYpZ41mDx8td&#10;HEyonw4kgmlPda8pLwUZKCgllbwARaPRskuZ18vAQ6vkVMSbQR2RABKbdr/fjvfv/LMfP+t6Y1Bh&#10;vd3Sp08tLRTFtIh7ET0mhZmkY1GgoONNjlATyEBgC+mgFEeYlppCHLJPY7uSupJkjp1q2ncpnaOZ&#10;l2snCbPvxEzuWD8eY/sMnlyDDAhhEArBdQjnCW4YP7L2DpThKDSvyoY9MpIA7ht9c5uDy7oRlHyk&#10;w1EDUJL91TywrG5XdBKaOjCZE5OCFv5nQB1f5xrys0X1QfbDogCQoR5o0B146lG2SrVyVzgibFmK&#10;xotB2peaFqoXnKGGAuIUA1uauPgY8EPllY+RLI/LHgosl3PR81A4Mo1m4TJ4RzCSuhSNsty4DFOE&#10;X62lu3tBHsthII62mS2NUGPSssSpcfSfczLj6Depr8xPZQFbapV10fP7vh/1dOGYtH1f+ZGAoKIu&#10;RbL/Uq/WVY7d2pZUl5Y2+t6y8vL3bU/345qwLPmo/+xklra7Hf897dUcyep0bfJ1GC8iJsw9ySIc&#10;DK7y5VCOGTxxDwP3O3gJ9/loPXNjSjANinSIc9SnsVyOu2vpod4MIKmNLQ9nl1AoFAqFQqH/dMeA&#10;v78d0WFJnXxs4gO4dinME1zAt0ivQtKz+BHl190QFgOOau0LqTcFBwxUsE98uAKLRlv2BBb1+3cH&#10;FmnbhtxCbTIGdy0ISER9DDQpiR/lvjjzZwV8EsdVuudvIA1UmVek+dUJ/ebYAfmt4KIAi0KhUCgU&#10;CoVCoVAoFAqFfo58p9OPci/60HKtN0xTx9Ipj0qhGH3/FJ3DwIB+urtrZAWLXMzS8EqRFRJKkAgC&#10;2KFbnDOwsyCWtrDrUME1pQVwEcYJbUbh8SMdgDlrBx/CvldlbGSG5PGaY6IqP7Z0W3eGiW5VgICb&#10;djaKs1DpjkEGe4wIptw7Pnl/0BxcGnc1IsVM4Yg9ssMjYJF2jB5v5d1Foek6+DnjSRKXRZloBglN&#10;QJcSAeCLC8ynl2eKwuw0BReRRnO0mTm+25LQc0ZT2RjP/fl/1W/al3haBozlwPBNOdvXzxZGr4ry&#10;RyPSehLWaRtRu7R9kceLfcFnu3jxQqGoU0IVQTiNO9ObEEfJxQfC+bgQiCPlKoPMoqXXPHu2jcgy&#10;AnAYZtF9L8tRzqmMLxqjRuWzNS0fIIAcrYNnBGdaoEvP0g58fbTIAoKLPFhUikYXMkVY2MWIrw+Y&#10;Uxp+ObpM7ACgHeEMAgqB2jkxfHX8s+9HnVqXtN0qx5RRHRP4r6QVKcpQ3I3oezmJ2xgvn+DAXYAs&#10;AqV2ioNbigJoOcllQmLkmjpiiROTXgMsgg5GeUVXEaBfA+fYu8fL7GNZ7O5HyYObo0xOjkUwXlrd&#10;BYPEmiRD5vQYb4HqYIR9Q1/UBXh8euUu569DiB8D9vzn3ncsgrle/gZsE8C/c6N++4yPUCgUCoX+&#10;8T/X8ME4NPxY58NVk6eD9n4SiNyoA+h9Kt+JtgewyO5DObIcsN/v5k60w7kLQe/TxRlYJmJou8fa&#10;oy5ubUSijf0c99jIbaTkeh0MLAK9z2/cR9FGWx/Qwfk8iYH7FuRQU9uhWjwat4MaR0KDUURHU65x&#10;7DPPaMKxvSMG+fdRgEWhUCgUCoVCoVAoFAqFQv8dIbwHF00xVf4N63G0IB4dEO+A0QwX2ausnXls&#10;k56xdwSOHkdZdgdxaPbfPoMu9HmBFwCRaALxKWeg6Hgfc1n49woAcc9haxVSTRytRqukiDTqBBR4&#10;QICMRWOiGNJQWOpYYipLS8Vs3BX6sWipZICF6yxsdTidqDX6cAPizk3gmY5jJuaxaaWyS424GUk8&#10;GzuL6BFDGJ2nD24n6dR5CyPqKjn3opRmKKlzHk0951NPw3KlAl3nsp7nBE9s53EUmVOfKUxlZnzA&#10;QI2xTziVPT7mbh0JJyxFl/3YQfsIOaWxfx+pGNM3z1Fu8OTT6HyU0MXB+RjBc1xcSn2PQI8sQu9M&#10;5w763klepDxRFy2XWYJrFoV2koI25Sh/BNCUozwrTENRAUd5onK8HHWDHI6aAj30GovAb1RsGTKi&#10;rchVItiAHJOknNaKc7nWR9CRgO7kxe5YAuOh7rRBcNkAJO9apVBe0zJYM8WTHXXsnvusZYKNOMas&#10;rmlVeIrq2rpSXVn6sYb1+J46W1kdpWXXbFFojR2OzCFpOAkhR6TtVd3GisS7ZQo1SAZ1uei7ybEI&#10;Li6iVt9GfOQ5RlLqy6irw+koj7rR/0ueRJpgzj5oYpt2IuTQl0u3HfD8Uj+X+qeA3LP6clEv+p8E&#10;eKin13VygIbmvOb/nvyEP40X78H0/P3NeP2Bx+//eHe1Z5DYV72+2JGv3dS/fw7h3eP5XvTnjyhH&#10;5+P7K7h9nU/5t2zS43fwnXXAb+N09m/Yz49F2wYe+KPO+T91bF+tdkwg+NHbgFHOflJZxFMM89ce&#10;a3x5dzfuyazdNcVY671ss8keTd2J+z0sufmwrS9PnjD3Tvl9nu+tHvKtx/2WRaPNjroOLDKYyPUj&#10;9Htld1+etPWN1vzNud9/Z73PBpvUVGSSUtW5DsvS/CwCHBHncnCk/a633WNGD9jHEE+Nw99AARaF&#10;QqFQKBQKhUKhUCgUCv18fVN02VcsO723/O5alM7oh3wXwQEoyZETp2ie1nIf2PY/2ukH2vGn/W4I&#10;lR1/BLSR3kKGY0g8Y3Bp9Xi6qHEPYM6UjAZsV25mSQ0bEAcBrfHyyKlo25a07xvDBAQbbNua1tuu&#10;sWTaHdokvq0QqGQwQnclMacTN0DPsxORA5TYQKRgypjJGn2KSRrQVOY+xwoUdUXxRNWBRSizP1Ma&#10;FvC0XJCIK9QR+WcFY/TJDsv6MYgvpy3r94ljoPMirlQ44IknRWWAROAN3if7/HcF89bZcTVuon/s&#10;ZF2fLjbtqu8c8XqQfgYU/OfxYbYvnjf2XccicJATOHTKASnvdiWDOlUJTINktZ+ynGtMA4ahMlQF&#10;yDFQTJyyFnXYaTx7tt7WCd6oNwFnQOuo1Cuz9c8S91ez1rmaoO6yJzv049Q4Jk3ApMnbv7sqDfJG&#10;6kgb5QpQ0cJx3G1d1qlPq+IIBKm7Cmlh2vYlLZvEoZFjEUFAt33l+isDCcBxa2WRuslOThqPxvtH&#10;cFKpR720fakyDADiTMTXAmONbECCXmaC/lqH2poH4U4uV+cyNd6HDvX4cnt2/JLBFtTHGSwy8Gpc&#10;T2dIS3Lg5LxmF8OGrg5hAlef3pu1Dqf6jk/rXK8BLwAExI9cG2Z4LxyLYqNCoVAoFAq99+f6Y45F&#10;ZzCu3+O5VstDY+3qHdcAnSeb6D0rTTLg+3trB5gjKN2Py/vSeG8jDtu3DZ17p01peYhdP4FF3GZo&#10;0nZwWza4fOdy22GkZu0Qbde0NvVNuEbdaZYJzgg/q4GLV+O+Cm3z23M8t3N/BwVYFAqFQqFQKBQK&#10;hUKhUCj039SH4KUJJLEJeTwyTywAaG6RQDOPGgPhl2BRhxVQpwE2F41V3efZcYVdipaysEtRa+Lm&#10;kvpnpNOSYAFS455NsfIohaCjghSjtK432LbtePyU1tuNI9K4Q7SJQwutg8CirF7txCmQ2xBFNfEe&#10;mQuLvOiD79KpmFNTpxQhFtxx1M5QA4gqdbBWOz6NYQbel4ITuGORbPYvrzknBVFen7sJQPDQgXOJ&#10;Gp2w7tz4zmIUsCL18/aNJQvHQzdhgTb2qjse6HP3X4fVHDQ1gxYeZstTtNT0kx129cTF5WurED7E&#10;Xrn+Z8dMPFuPTMZVsA3se9hn97KHEcFGdky4fNa0WKTX8T9Nrs2Ln+FbODKMynFKUh7ldeHvkKvR&#10;vi9pr3va7yWV49Fgn1K3tLnjyOWVyqZGlzGYlNrkzOPBosYuXOrApR32Mpt3TxKjJhEHtE8KB/J6&#10;aVCAHYQY/Kv8KLFnVGfXtG97um013W5r+mO/6axk+lnTikWdkY590XJQisSkkQsTO5nZOWLgqI92&#10;MIi03AVC4mNVdo5pIxeyjSLfCACkARF61Dpg4N/LkqFQkTmRgcVGpDSV9TEJ+uz4MQ+mPAWLLuqE&#10;FfAev2cxiqflpL4se31dd1IK3iQUCoVCoVDo367BycuT7NtYYMY7CiR9JyDma8EaeHbjCaM1yO0T&#10;c0HG4f5LbXmLUx99DtDb+tJ+qNrub9zmsAk+4pQqkentaKjv0h7Bfa/0HCs9aluF3jvaL/Q77kuQ&#10;ZdBqj1aDLE/hImtat9+mjAVYFAqFQqFQKBQKhUKhUCj0z+hHuha9u46HeYzdydum8fW5ivr9Nvxb&#10;wA924xjgtvfEPF1eacclpjaiw+yXdXdbRPFhFG20Y6sW59SgYcOM3ImH7IDUMkNI7LLS2IidOk0R&#10;ODZt4Q5CikVb15putHwUkAg4gkwAjBsDR0Wjnuj3OsMRwA20a4dslhmjuTvAgAMJ5tmcycE71rlJ&#10;nZcCFjU1uRmzK9MU70UgETrAJ6fJaweG48f4ziziUKxbk4AWdllKzszk/PNkSVdORZeRO1No2bWT&#10;yXkmZ39uzFHTCLfL9aeL9csXEQe40X8adJcVD008lzpUfXOEhLcrgocZuaOOJDUuGkdM6o2Y/hiE&#10;kzQmLis0k9TJig6PcX2obkSLRgMaAGQOXCkZPJdT2QXIKbUw2NPIrWgX4CbpTOBM7j2QXZ6bd+BK&#10;PTJMoJUs7kYMCh3LJocgqo8ta7yV7lPOOqPZwKLGHe4ETBHUU3VwgJ3DCCzadQCABw6qRq9ZPKHt&#10;XxEAKwv4l3o9tO2k3v5FUTCNYqPtTAOy4e05vr9XAQQtTqx2nFIhKZzPI+LzOjDUpM66z7Rmy2jp&#10;ESzKrt6g7scAlK7BojwcygiI5HQKHTr6QAHGhA/1y3Y1n4q0dyzysWc+mgOfrhee/hkKgCkUCoVC&#10;oVDoW9sd9hTTR4JLrR0u98JpBov0xqxD7eYk9CvsqTaezDFogEKtg0Koj2r82ic02e/FDVWhIJRo&#10;cwaFGCwSyGjfdzjew+M51ON327YnhYk4dn3fG4rbMhkld7cinrsgTQM0M97fJg4twKJQKBQKhUKh&#10;UCgUCoVCoX9OPx0uwid9XhpYpp1zMmCP8sK8WQS8efgmdGgidRMXDvnildmSktkLORHYAOqkQg5F&#10;jTv/bFYgP8fjPWh5Rxl7p09njkKTGYgVxaSEESHMS+VOP1mZDNiXvKR1uzHAQI4uFJFGnYbLsjOk&#10;UAkyoA7G0nqHa8rzcRm7OdxABDiCHnHknXL6/rEbDDJIkWmWZdIZpKguRsnOTOaO3AYal9Zo+SgI&#10;jYEEp/igMeDvMsFou2i9REY0ez56OgdPBKlH3dHX2igiPt4JO2z2AWgBLVoJ3PMZLBoRTN0IS4CZ&#10;NrgWSO+BRdfrTg+b6giJpBCUHiN4Zz+eCV5VLcDLT/ayMZ7IA5WNMs4bA2WL1s8MWiJQHYQkcow7&#10;sjXbq+RdoR0DU0BZNaFZKkE5WUCUfac6Uxmm4c9oJ3s5lkUOPnnPCheNiIH5nA7XsNHBrx33ULmQ&#10;HVs0HHuah3mgu2hxhzxiP0JlOdYvnfUK7EnFo+fLWroDUwelSpajVzSSrX8+MfhHv1/I6WzBtK4S&#10;I9dwHHpUl6i8H/XeoCzeluOz6l40zt5w/ppgGMSLSD13dTXXI75GZN5nefSxhdjj0cZrg+GwP56v&#10;QnR8BSZDiYbgfT+Wk+Xand/9Q2B18qIk94v8XK5d8Xxc1nVW2pPrBU7LC9AoFPpON3gY9SgUCoX+&#10;HU1+f+1+ff8E6ewoBKeH6wknPszZnDw7hGQOl93J0rtdalsXZmfZlNK4p+8NuIvJHVeNpqvG8QeP&#10;VIeJWuvOQ+RuuhtY1AGjNtq4Hipy36tsNWSORbs5FvHzjZxUd3Yvoj6HdL+LW5EATPVoMlGfg0Wh&#10;SVeJTCjino/Rtv6N4tACLAqFQqFQKBQKhUKhUCgU+u/rK2LR5B/EidJQxATBMxz9HwNG+BNqSG6g&#10;EeFA1kGJj1iTwArZWZyTRfnOriJ5L2nPmwxf50bL4Z5P6tqr7HJSxedFOkGPjxTecADjUAhIWNN6&#10;v7Ob0dLBojtDC7bV4vaCqRCUUI4vmzNRFkimdSJGXFuA3VSc84y5tVxEHqGbZQneFaoO1w8PxmSN&#10;NmLPojyO22SHk1wnsHfM0c9o+tbJsQgG5YPSHYriI8VwAirokFO6OEdPIIDTGx7E8CDCgCrcV06O&#10;RbaL6Hgg76RyBos60OWcibCla/AtPevTfgShXlUevFz22X3q4VT12cD+9xkEwMOsXdKl6D4WLnfF&#10;QCEcsQX0D5/To/ztS0mZvyMgjjj6CMZHkA05cpVtT/esgAs2rlcc31UlmqweC6OYNKobDDCVsccS&#10;8TVfNoYbl4B/HPenHkxYmpa804AFV8Y24gzdeSwE3OUyADmQMknlsdD+QdbvmqNTSnVpaVkKQ0Ti&#10;IJZ4sMDgqkwA0lGP12VJ9bYyDFn0GHBd3zLXfZqlzHGDdCwzRcTlVMm9qY5roMQptKn89cAFfILP&#10;TI5FTc9769GLVgUtCs9XpeFWlJ+ARVZx+OIwHItkBKZDhONnPn/e3chiF8G7GIEflMI+KGWgaUoX&#10;gNE7jkWz41EoFPpanesOYhyTUCgU+uUa2t/54nxeXneO7G+49kEaLrJjsksnhfod3wwSuQBqGO0M&#10;czPK8BhL3SfXaFsYtK0M7nsjovfs1Pkx2SSEukuE8rZXjVE+2jRvG4NA3F+wN402bkkD0xQ4qupO&#10;pDCSxZjheG3xaLvCSgIcNTi+i9tGUBEBRSjOyRW5vaSgF+IULwygMz+eTtz6LyrAolAoFAqFQqFQ&#10;KBQKhUKhf1YTq/OD1/PhdVx3kOLDMuAMvIw39fdu5qMQOPAIrpAcVLRv3ViG1kgdfJALCG/Djh3c&#10;6cexSX0dmUELgQG4YxLYCSWXtKwrcpQZwUfHZ5Zl5S01dyR2CzqeE3BQCjCARKAGFB16RxcJBVmh&#10;JIl4SurgwlFq0z6PI0bbQfvGEU8obkSSiKZwBLuQKCTC2wz8KAP6oADEWPZ8/K9Rmh5jBANeouXx&#10;ecUBiRC01KApPNQ8e3RRRD9adq6/YxFvw5kFFDzJ/Xjl/BjV5MtjL4AOLMr545Xs6kh9NAoNvvmX&#10;88d8dCC78ECaIvgKATgEzpSssAyV4cywDb3e1pU7xtd153K6rku637e03heGbpblznWInbnuJW3H&#10;72qTTvktW1yXOm6hxglw2abl7xp5tqcBtOTpHDJUVO2EIUeiZbLNGTBhB4XEuacojFTYoaj1KLTa&#10;f2duPzzzWDPEaFBAQMCVBxbun/Z0W2wfC8calgzJY1/sdkTHSUm1heIRj+O0bpWf0zGhQQk6fkt5&#10;08gDiz04jucuMJPNdqZIt9ZOcBH6QoUvr5uz+5OBlMNtbDy3OpGTORpJfTXHp1FXRl0eQJwAZTqR&#10;PKUn7kX49Np+fgvUMetb6n8oFAqFQqFQ6PvLtxc8WGQAO7i4ct9OfHQougCLXEzaBBLl7CKK5dFe&#10;ZwOMILnHj7WL/G00t5U7MIR8T05tG75v53v3e3r7cufn3J4hQEghIYlZbx0s6i5HBiVpe1/Aor2D&#10;ReN1dzriWDRyKVK3Vb1lFoiI2+NHW+Jon2HOCxz7jtSOsftoc03+ryvAolAoFAqFQqFQKBQKhUKh&#10;X0PXWUrffx0fdC7C05fUGcO7r+QxhP1gxa5vZCM/1IWmITr/n/E5czSRTr6tb4FARAvNjEQYeU9o&#10;sw8Ze8jkilRSSRI7VGsRJxJyPGLA4g6LRKHhsq7w9vbGHaMGENAWVAWLFopTInihUEyUQBHgrOOz&#10;xkmJ0woOsMj9aK5cP4QCJgjhw65ARb5HMFHOrS+LsZvjkeAmeZ37jFGJRxPXlalT+XQ2vesPR67p&#10;PE6E1COpeLua+04WeyODGgbY8By4ef99H32kUV0J1AFGgImsq0NofesJ5LDyxJtlBUXdX7qzTR6+&#10;LM1Fb3kI61nlei2Yq8kTd3+3cxOoAX42cUodEDm7/4yyD7qv0CGjhuJkBBn6+aEywecHgWP8qLN8&#10;YVcf4DK7MmiTed9pOdtGkJw4FNFn9laO7xTeNZmti/yzUgf82rSu5h49JucB+/mCvssoUQMKyuFR&#10;fqFlLZt6BPpgROZ9IJDOADvuf+9AWeLyD3qd6FZjCtdRXdl0YIG2eds2diLin9vxs65ppbi04gY5&#10;bPb0elwzqC5rJNq6VHUsk8EIeiQo6V7otS0fNB6xqstY7bFmUq2x1yF/KkGqu5RXLae+3Au0Z+U/&#10;dxezORrtI1FoqbujCaBk187hfia2RcexA5gGeOT0jLp3/oMA+JH6YnPgX9eP0D+od9wBft3ThVGY&#10;vuIUh2tRKPSbNRCjzv/i5wdftoWu/gI/c0pFfNoimf7Me7DIO4Vm1x4an0sO+P8KsMju6SewCPSe&#10;u+ijTboZExE+7FRkqdx6X7ztCgPRxILj3v/t7Z7ejkcBjO7p8+e34/ldnIz6xIBd/Hc5Nu24f6f3&#10;DDDa5R6/OxTp5z1YxM+rwEzSD4EUq969gtmdCWhfC/IEpOVoeywrlEVu2IGNk7Ptzcfyw//lCrAo&#10;FAqFQqFQKBQKhUKhUOjX048cZXu9bJdb0z1i5g7SnnMmfaIWsAMPEVAD9pCOObYPF/imD6lrx6U6&#10;jAswtNddLM2ROvcIvNl1RmS2nlhQgAcZiknS2WmD9rR8c0GiuDRxWNnVDUk6GctWkoAT0glb2UEl&#10;88+6NAY1CkcuIQNH3HlqnakwkyvYRswTP1Zk6AkVOuKjxNlHI1Rr7yARpGyHlQcMxQ2pH/KsjjZ5&#10;QDoCqoyDfdl/Cw4ySrJq44m4GzS3CTISUOfKsWgYalnc23BYgRdFDC8GQpDPkT3vQFCbXXsmlxf7&#10;NMzvgRFHkz0LdCCqHwT3fXi/yF9XlZMzTa9AFzlP51i1Hin4aNPVnaQM1zAIT1ykjnKXyJ0nSb3h&#10;zQAuTwTSVHb7UWCPvkZQUhmQk3X+Cxh0fHPPAvbtFCVGIA09Ur1Y07JXXs4Ai8ixKPfZv+YmJJVU&#10;y3ZN+nvQOASD3sbsZnbRQbHNkogveTRXIgLKJLqg8mAADQBY/ALHt/GM5ZLu5DpUa7ptqwBU68rP&#10;P92O99aF6+nCwJE6QB37sBBoSA5m6oK0FwUHlz2tBCsxlJU4BnHZMw9QGPzFcNHetIxmrcPm9JUc&#10;PPhYjq5csHx5FKAIk3cPMnhr1JHxiDiAQLmOYK9fUgQFQGOHs+yvvXPZRhfDOINw523Uum7XD1+8&#10;DaS7+gPifPfsOnEFQH6/SLSvWxA81NGvd2V73Hb4W9t03q4P/fFGPEXowcsNhfOWnb7/TUf+G77/&#10;fkQMTNfNx3XAO+fi62NoPrIf733mW6Jv3lvmoyvhVRmYrzvvb8b7x+9nC/4j+YjfYz8wqJFvPhbv&#10;ff7HXK8+soyv/Xvy/jJ+hXLyM+rtz9jP7/H34hEm+ppl4gR5X96LuKZDj4k2+Cf1xLEBAll8to8m&#10;o/vvrEFoamk5x5z5+7SxPdYW4OeXYFG+dCz61rpCt8E02WFX8J/aKBR79vnLXeCiN4KL3tJfn78k&#10;mhxEEw3sh6LMmsYmMyikIJG5ERGQJH0ABhYN0KgZWNQEbOJQtabnR9s0FBdd8sptDQKK1iaZ60B9&#10;A9rI6xNFcjgWhUKhUCgUCoVCoVAoFAqF/mOy8eb0ziio0jsCDXU2oilcAITuQEZPdmCHiE50EXdK&#10;2tw/df2wxSewgWqQvjl2IaojFomgA8ilwwYOLtJwtSJ9f2i2KLqtyPACQUWoUBGwrfp2x+W+8paa&#10;VTqta9kXAYvI6ehW005uKJXgoiXdVpR4pVJ4/4vBPpB1gNrAInFAqlmiomjbsZnLC6amOJU5mvAr&#10;hCk6jHankzI6YMgduckikpJzRLk4vwYcqWuSOOgQKCA8WO6RbcOdKCtklFzsm2xXS62dl/2iVFnZ&#10;8bNtAQdck4ajyzzQr04qtlXoXKx8gXSauKJugWWQ20V5HkzXy30YmzVioK4qy6v3Zg4JxwZ3VO90&#10;vAzN87OK1R0Mkz/R8n6h8mVgURLorKhrD6oTDteVHnuGHHFGXyfobdlvaV1xivwSkGc5fk8Q3cax&#10;ZVb/pBy3CZKS8q61MLfhSgYW7adOXHxGj+cMEmUuh1wXOIavCfCmnft7rqPsUv3cq7gRkdPQvqX1&#10;bUnLyh376dPtlrZP+/F41NPj53ajikYRh2taaNa0XjMWdoDCXrdpYKBuAh0ZkEWQIT3aNWwn5yKo&#10;vBk00JH1utJODlWzCdXsTGVxczPAYnUAJQ4xzdDQWM54PINFOLmj6eeaOJIxu5itDl3Vx9br+HTd&#10;Vielub7AqUSPCA27toxz9e16DvWFvu0PfDgW/Q6nODiUUOj3UtT5X/38fI8ThE//YFvTDqYoswEV&#10;cTtRXW2Hi1AajkZJJ8Wc4KNswFKGB2jZ2rg9brwv14CbrBG83/a3u3HUeVLnoMZuom/3e9rexFmU&#10;AKK//vqSvnx5Y7DoC73+/Dm9ffmS3ggqOj5L7kUEF0kbRSYm7dvGIBG1KzZxLRaYSGPROlhUm05s&#10;kMkO3VzYJu9olPO6rrAsN2577LebNLO4jcXuyCj3zzq54jcp7wEWhUKhUCgUCoVCoVAoFAr9mvrR&#10;I20fgosu3VZSNw3S77d0HfP0+MjfRnTLnxfPbiYoLibiRCQwkYJFCLmAc0XBXJbeacruIgpC0Nfr&#10;8d625VTui4szEvyJ3FGWZeUf6mjkGYnsWFTSbbul221P6ypxSwNwEaiIZLM1FYjigfmmDi8+aKg7&#10;Gbn9ZgBA47/OYFF20ADZysvz3GEL6ehF4ThcJtNkkz//09/jbchpciWSn/wEXBAo5NHF6CsKGZ7P&#10;8FjPAIyGYxFmVz7QAUQtza4nkE6uKOkU+3S1HV8juKgL82/w2vrkm2WziG0dgBaTJi5FBBRJ1F/l&#10;Tvh13bnMEvS2Hc+XVco5RaLR8/Uo9wbkkVPPsi1Uo/TYj7pF3+FOeK43Gzsa2evh9FV7x/0U+8cH&#10;QqmWlDRiMPcyldXpyNyp+Od43mrWfcRUXWxeK7XPNBY4Sso81UWqo8uiYNEft/T//bGl+6ejrh4/&#10;f9RPnR47aqnGMsg+kgcYRxzS92nZFIu47DxAwvFodGw0Vo4hpkIzoKsO0hxL3I/jA/tThmYAYY/X&#10;yauiYdAkOGAMpugy70g2f+ZcRnsd8LEWF+5Avk6MAbDmwB4F0nSVH3KYSSlYkFAoFAqFQqGvbGO8&#10;74Lo7zNdOyH7e0bnEqpt0uEixK2rAR/JxJzTd9197ANY5Nvv0B+ne1lun7UO1l87O6UO5xssL1BR&#10;k2hmdiyt6W3bGSIipyKChej5n39+Tp8ZLLrL67/+Oh6/CIB0v3f3IpsAIWDRvbddxNXozYFFdwWP&#10;1LFIJ1eMmOMBUUkM9QKfPn3C2+2Pox1yS5/2T+Ic6hug406bt+F3UIBFoVAoFAqFQqFQKBQKhUK/&#10;rn4GXJSereM5WNRNKy637zqqZXRg2ndRF6GpZsncN1pfYR0zJZO6sJSCY+Yk2ZBzNyDquoBgo7qL&#10;EwfKLEy4s9MQMREI6uCC+74Bg0XFwKJVIY2FLdgFblg1ukht42kpReKT6NE6c835R0AQi4vC7lSE&#10;Fi03wTviACVgESY7DjkPsMheF3I3KeNQCyQAF5Ep/rjPp7WDReq4Yo5Ew53Ib9sMjozXspTWnkcJ&#10;PUY3PP7+DAMJ1IAdMjLIwX9m/B5GxB7A9N4VqGTf7e/ZwfimWvXS8uibNHXcu9nFyB5VEheXKUZM&#10;I/jYWajKDNu6lwHHEGS0cDk/XoNGgy19MOGu8Az0SLsrsIg62bejHty5TrQmM3s3qk8gs3+xCfTz&#10;UEb6+fJgEXK0H4NFME+9tu3APCCkpkChxRf0E4ayPwtHnglYtG2fUqPIhONzf9CU50T1UuMZGLyj&#10;clR6nAOtwwCtZsAS+SnxrGv5nMVESdxhFYen1pLhSoJIEWRUXflWQC5hehwougaLLA7tGVgkM87N&#10;NehjYBHa96ku5/Mg0FxHrLxdwp9UHtTyyNaWP1QvHuPXQqFQKBQKhX5XjXuhh2DS5/dJD9HN8C5Y&#10;JDHA5REs6nHk1l49t6HSdE/YHTn1e+Yo3CeYcFtX7nfZebS7Xlpbbppao+1gjTpjJ2HUiGJMO4FF&#10;FHtG9/3Ho4BFX9Lbly3dCSz6TGDRX+mvz28MEH3+Iq8/k2uRgkX0eQGLpA1DbZYBFm0DLKLINHIr&#10;qhs/p/aDuQyza64lHPOkoSITEzg++cbb8senPd1unzhenbouMrcb8nSvDb+RnWCARaFQKBQKhUKh&#10;UCgUCoVCv7Z+RkbIKdQnXXaOedCIBrKpc7B76XSjlTkGKOnb3Y1DuyGd7ctYcgdsZPZgctFCBCZQ&#10;9FpWKAKLxfBkbNTJWgFaPp63HWotaOTCTh2sGwMXBBXphMTjs7XhXgi2qED7sVC0FDm97KsOjDuX&#10;omLRSbIPtR3vKTiRNOItJW87nxkGaTAP7muCWxpGN7KOpv+AIVW2vClqCNjlyBySQKGHbNlH9imY&#10;O68n2Cj5z1FnLyhsNNyPzm5G9p6fhPnoCIQ9vgwAX8BFoxTNv8fpuXcs8t/KHYpJD45F2aXyabl8&#10;uo6zHnGh0zF7UvumeDXAq8ryIXWww+Kmegc/MOQBurM285jKe+HIPVm5OO1ALxPCh4gDD8+sZUCt&#10;aFSafOYMqnTHoqYOYYVm9Ob5M1xCR7SfD4uTNDvnPETbjgLOdScv2h6oVFdTBXUD6vVfyiKtn6L5&#10;AGp/jyTwn4BF+yJgU4bxexoEuBF4xJ39iT/bUKLYDOIh6MYGbBaCturSZyjTE4K1Wo/Vkxg6jkq0&#10;c2NXhGaXLY10U/gJIE3Xssc68OjRJu5FZ4DO4tKs3tlAD/3bpnI6ZqKP8s/nOI1lnt3G8FyxLKIy&#10;yxug+5bPWztGmR7q/xwB6F3YXsN4NpAFX0UiBbUUCoVCoVDon5PnSK7vYebmO7hJJo8TQU63Vq7x&#10;0SOSEw53oivHIgAFYx7BIvudPM+9reG37bwPOLXL/L2jziqqqU+KSdp+t3tn355jV6Cq99gNu1PQ&#10;rpMDyGWobhSDtqXPX76wY9Gdn7+lP/9HYNEXdiwSsOjP9Flf3zcCiz4LWHQsgyY+bORYdH87ORZ9&#10;EbCI3tt3/bzGPHv31STHjR2MlwJlWZDcXhEtApq7D7DkBdb1hoUdk9XdKEF3Of0dFGBRKBQKhUKh&#10;UCgUCoVCoVCINHpAn0JFaRgYoXQhunH5vowxwH62htFZkk/W2YenraOvd/jN0UDdgYYdjbLACFCR&#10;o9AEWgDGS3JToxF1R2kNmnBAWPcKhRyL1sq4UV2O17WktrTeUUjKHC0lsxf72D0knako223wh487&#10;k601S3V0rkCjc7gf124Nf7xvbiapHfsxAy7kXtNf955oWQ9vjaO8wNmGdIYr9cMhx3qYLekyHwuF&#10;rSfn9+LQ8FnRmd43oEoe7dR70KL1980tyn6ag3eaL104jhFHpiU5ydkZtrBhf7cs6jTFA6Mwu63o&#10;uXLPcUJM5An4/QYc9j2+hF/AVTa7VSLqXAyWueMAW24dp6mJk4ztuwJD4GLjuMhrtACYI1FyYJGV&#10;aYZ+Wp+tbHu2U9lnsKgkiSCkuEAZqBjoT07VIJSmdVOjC8d0Xz2/aIBg1scm5ZfXe9Tb5rAVPa+N&#10;Iaks4JPY8OgMaeAYOIKFyKWprW24hSk8Q/Fvt3VhRyLQ+slORLT9JT0OwmhUGu0vr2PFtBJE1Ibb&#10;l+yeHatdgbbjGDSm13qk2Tin6Jy/5lne80TmGSw6F5YBFZ0dizzq0+QaaLChOrt5EI5PN6C7buYp&#10;9sxdQuQ6xtGDLeUm5U9PV69r+Vy3e7lWYAtPFTKdn5+/PByfXoJ/YX8UCoVCoVDol5Jz4j3dw8CF&#10;PepwhxzfHRFiqd9vw/R9C/D2jpYeKPJgkbp05gEaZRhgUobhVmRt1PTgqGT3v21qo7bm3GyTd7Yd&#10;rj/YzMEUe/RZjxvbKaaM4pZbB4xowgCBRexSuu3pfvwQNERQ0dvbxi5F3bHoyz19eTPHIolCI7Do&#10;jR2L7goK7R0sagYWkevqXaPQONZ577Fo4lQ0JknYceS+gaNNVMi1uKJOzNCI5UwOsGtaj2XmnKc5&#10;UiWX36bkB1gUCoVCoVAoFAqFQqFQKPTr62e4Fn1oPTMfgZf+M/MyLtwoLuEigWG88wV2NxN0UA7B&#10;RIobgMy8bFX8TcZyAcmuPEPmx8axUTvuFKdEEU91h2W5IXUeruuN3IsSzz6k+CiGFnKfeMgdiWZ5&#10;3mEJ6XAlKMFilLJSLNbZOmLSUp8Z6qPFZBdxOmoC0rRxVGgvKb4pjxmV1Lkp66DtQu7A5fgjdrQR&#10;9yJ4PMZphrNcNFoyx6KxHSMe7RyFdu0o9MgEjNi0y9JxKk3+PeE02nC4mn6anpNz9NkcjWb7P1v9&#10;n+LRvmliKZzO2nfQw3nqu5O6Tw51XqMGcVE5agS3IAMgPb6r5r51Eu9VJbIvCWTDUWLb0mEcdv8p&#10;AszRj0SfVe54pzK/bcd7ZeMBigGF7QJrGUTUxIEoteYAm+TKjIJi/Lnmyrw6FOURhUZlHGxfIGtd&#10;GmBOVVCIfmiZNqBi5ahoJBy/4m1RYOUoS7Tv5tg0HHLsuIyZ4O2m6y9ZPy9lxo7VTsdq249jXyXO&#10;oTWNhZMya6BRd9Wa6sP16Tcnp/HT0oAP53oyfufqsblbWX3RKDSGPuEMZKbXUWgGLzFw2JIhbvk5&#10;b3pVPT74p2rAdV/vWBQKhUKhUCj0a+gxmvr8/qkNdnp/vj9zgHsaEw7eB4vy6TX0+RQP7aP0+l4N&#10;3YSXfr/b3YZav/8lmIcmNIz74QEe2Xv8ewaL5LP2eQ8WEejDUWgKFglcdE9//fWZnYrIxegLv/4r&#10;faHXDBbRZ2awaGeXouP1vneQiB2L9LW9x9HO2KbzBxqNvPD2HW0mnZhRltL7AYo6Gi1l6ffwsv17&#10;dzb+HRRgUSgUCoVCoVAoFAqFQqHQv0N+WBd+8Ho+tHzBe/BqM90yfIzP1WJh8o6BJ5uEKTkrdjQH&#10;IgYWWqsIZt1DfiytQc6Z38t7YZioLAuUsuCyyqzFZbnRrES4rZ+OzyNQx+CyrtyBmnPBnDXYjDsa&#10;swAWDF5UsVxHARZKhzMGiCD76zp/Gc7IM2yhzjH4EAWXhK4xa3n3Q8rZwz0GFmWxJ2GnIjusJ2AF&#10;PFJ0Ld8fOhxWHuPRrl1YTucLP1Z+rj7rwaUzXGTbdn4vwRwn5SuKObLkZ7Xp+RFJs2ORvY0PFQUR&#10;5upzejmmxH68EvsBgGmGM0ExZURocWd3E3ceeqMAATO1d3Ln43Fd9rRuC3eKs8OPA4sIpKHZwgQW&#10;UYd70kEJcf+BEQ9Gbj0agcgTfeHinDknmjEw0RK0msyNbJR3cTQikoXqMn1G1vEIFlFdarWkegKL&#10;DOrJWk95fX3AgLa1Hvu+CljF9TUPUIoi5VIZTj4KES6VPrv3ur1sNDCxH8fo+N39eGwy65p+eOYz&#10;z9auHSryBeyZE89V2ba6DTC+J+d4nOu58J6hpDRFL6YJLMp9Vrx8L6vTmjt/rj5OLmJTfX1+8YAn&#10;fz3O3wuGKBQKhUKh0H9N/l7d2oLze3J/ll2DBmAGf/jezEViWzvyCiyao9DyCTjKE1jk2xVyuwen&#10;+1V7btHYGmNG7kJ0v0v3wbV2EIgixegeeDOIR9sRTSfhsBNRdySS+2WKPxMgqal70M4ORlVj0ciZ&#10;iJyLBC66szsRAUXbce9Nj58/f2bgaCOw6Pj8ncCi/S735AoW7ds9IW1jU4ei4/WuUBG1D3Z+bMn8&#10;OG2SEvAEhaX3bZjz6H60nbaycL+CuL8WbkvJPooDEsFMEo0WYFEoFAqFQqFQKBQKhUKhUOj31Ptw&#10;0ch+kg9TRyJYlJn9Jg0Io3dYKmcBrkNT3mBD+GSOJdnHDM3xYX4jLWKJYtHQ2IWMWEG6aHMr1GmJ&#10;pRIosEBlCiClujZYOCcqQS4LZgFzCD7SSKh5ViZ1ToJCEgmlS43ep5mMDGks6/E8c2cxd/CaFT1v&#10;Uu628HQgzAae3eIbKmCU+rHjj2WaHQoTWERggLkVpVSSOLWIwQgoONBA4tumKLSTU1EHXU4o12V/&#10;qIIK0AOR2kVR0XLgysSAjvDdYnaGLywO7aMdtJ2JsH56RJ/wpp/xCBxcbtbj6vDhX0gfJe9wKrvf&#10;wgJir116TBP2ODdzYSLXKssjxEUGACT1TTAqhl2SgDlQgDvLa8/7Uo8jFJejWmU0Y6FO96bxZUtL&#10;hWb3cme7wHwEKmV67NspbkOpuVw4SA+ORaiQjET92YmTsozsWERwlEWjZT1vcgQo5pC/p3XBZj1X&#10;HjSAtBWJTrB4OQOuaNvaihxnINtTkvPnkci8Qo9LWpMCVUe95keuw+ZYlI91yO93nYFN6+Zt4tcG&#10;UApk5N3LHssr9vMnJ8/OlX3fRdzBOSrQQ1tjeVN51d81W0N3Hztdi12lGb/GDjWeS3KH567gOBwx&#10;gT/aYG9Ej/y7/8j+kAGoOcvx976JwY9dYeNwhUKhf9/1K/T6WOF3/Vt7DYnDw4SMc/TZ2R1yuAfl&#10;7mZr8JG53GZtx3XoxbkPpcmNyEEx/X157WPP4OIYTGCRu++UmGOboKGxuE3ut7e9KqhTOWKMosoI&#10;/jHA6H5/Y0Cocbu89tgxgonoO/J81wk60rbeFCwSUH9Pb/eNQX752didiO7t6fXbXRyK5PWdP0/r&#10;pG3hCQVNoKFKr3kCQNU4tLs6J1V1ZpXPjnsAuden9sjUUvTTo2wykzq70ralDNoekX0Vl9gAi0Kh&#10;UCgUCoVCoVAoFAqFQr+vno4O+zctxsY63txnBC9AA1LsW/liRZ1EEpyEO0Vb/yyqD4p1tGbvypG6&#10;K4rkofEMy9zt4zO5GdUG4iq0s5sRp0lh69u+LCssS0kEGGGrQB2Ox5Pj1w2sQ5U6DalTsVTgmZDU&#10;uVjYBaWwE8ra8PgRRxRySF80eim7TmUerycggzpU2VY+SURUkxg0H5HWHUoA+7GtkMQpprgObhRY&#10;RGKQssBKCnlNJ9BMdHCcXOlQRV3G9Xg0GBjzYJ2PKZ0iks7xTw/n+dK55LwcnNyQAObvz69hXttD&#10;1Nz8XXSOL4Lp6KPnYeBJTbgs/P41zr/Al4cidSDPzjjCwxfkGMC0P+iAsD6wQI5FSWLFCHIjwMiO&#10;Q11HObfYKepsB6VPCIKpXNiO/3fZJirPEmlQ2AmJwBpyCioKyhSNAkM/qGIzfPU/O1Ry3GX2sjA0&#10;5DyUEqR5pnQyVyKNqZv9tkZUhD/effCiZh5YoAEO3goXhUYwX92PunazaIaFwUUG/6bZ3RKLZk5N&#10;fuDmuG4wNMjuTsf3eCCEYh10EMgGd8TsqfV69Qj+nK2rZjsri2QzlzCANAFEHjoS5hJ6RKAMLLXJ&#10;sYiuPQ388pEHT+i7FD3HFQJwusZauURXceBcgX3xBkhw+adiQIPwbqW6ruM2W3xAVtdRI+ni2vXe&#10;OOK5rn9s4BE+8CfzfL2Dh3V8/Xpf7cfFRfWVRdTF+uDvrvNv7wd8YEs+iHPi+2VsXu/smOf3wzvk&#10;vdq+Gfz7ehrgvWP3uEh495Rfnf6/c4p+zH79fXLi8ZoAP2Rffubyvtc63/vMt9TZH7HMH7GMb2vu&#10;fF+9/zfoI+fwF2wYPkwEwH+kfL93nH5WMRqg+Py34+woNENF6kCUzIkI9J5U3uMJKgoR9c/mszuR&#10;gUOptzOHQ1GegKPz3Se6+3Nr5/EUBI7Vbh0Up3tFgvIJnCfHIoJ7KH5svxPkc09fPn9OX97eGPK5&#10;Hz9vX76knX6vUI/AP5s4He3m7LNrbJlO2qk2kQf5+bZZfJk8kjvRfasKEe0TyLTpMuu2cTsGcWew&#10;iZ2JWu0/qBMlpAGNqUcNIyioBRojl0cboLjXPPFIDYXJpagJJMUeyTTBaC9He+CuYFiARaFQKBQK&#10;hUKhUCgUCoVCoV9TF8FKP2w9767jsRMYKWyH/kNoAgpZRJX9JHh0pFEHEY4hm71iNAasz+CEPiKu&#10;Vu0g/hzmctQ7AcW3KO8onYMlLWvlALG1VYaM6Etkfb5IJyLsS8Fad6BOzFwK5v3Yep6VWPts0I3j&#10;kQrbnhNYtK5r+vSppXose13J+QQZQuBt7s4neYBFubHLCYFQ1e1na9CdQ1CdZIitElYB+MMEaTR0&#10;0EIhvxfrZDbAALvrz/nMPBtWfjaYI/suXdLs79QMO/ARdzMA8bwY4YfKj49aM8DKIKQxQ3dEnvVI&#10;MGUqUOEOTAOysONhHclWprwJS8ZvqyF4dWThKyryydlJHMBs22a3mr74DhdlLk/iXjTcbGzAgYcH&#10;KPJrH9FoHAvXBypQHY1GnB93xPdIrsRgHRdFkKgFWf7xnGcajwGOVpvWx9YdtqyAiGMUxZ0Bg0MC&#10;xuBDmcjgdhDAgVRjSAQ1ZoEjDRSueUsa1WbRC7oPNFCxrzvPmKbtupEbUSkacyY/NtgjdZXKQe7P&#10;S4HjuxSnOKLjlk2Wt5tjEaROPdWK7hy0p/XqmZPReHwEkwQI8p/Tco75oZzMjkUWOad1II3rjNQH&#10;hRn5+DeuN+gqd5vqn5TN94s3XJbbD9WJ38SpIRyLfvDNSzgWhUKh/+z1K/Sr/B33UWfDoWi87k5C&#10;aTgTecAo6wQBA4QygIOFHsEi/3zcSwgg09vS6XQr4AyFvfNlv69u0rYUyCfxPe7dIB91Evry+QsD&#10;Rfe3nSGiP//6k6PK7tsbOwlRTNl2fxNXT3UT2ve7wEZ7VbBoc2CRRIlZm5be2zQqTe7lJW5t22Qy&#10;jgeOatVYNY1TawYWVXUqovve2hQu2gdclJojqnCKjhsgEf+gtd+tCUITjnjZ+4Z3dh/e+wQFaUNF&#10;FFooFAqFQqFQKBQKhUKhUOjfoR+bO/NBiOnsWDSrnb4O8zM3pX44j/PAvvbnzeiGwBFjzdRZWOtY&#10;4oi9Ei8aIoOAgaWSlm2RTsd1S/XTzt8t0nnIlAXBRduyYC5ZVtPEuYjgAlsfwwXFgUW3lTszP326&#10;pdZW/ow4GRXetaJAAg/YtyauJjANvfN2mIuObLk80n6RFROqcwdFRUFuDi5ITxw9codGJgE8PZFX&#10;HaL+PXWKP8UwfXQcG98dKOlJTB8eUfHRTq6U6RNU2AhcKYLu3PSIA33tQM7kpvJBsMhXVkxPnzxb&#10;48P6baYt6Exng2TItctm3FJZpRnE+9aOMinADJVNctyicknfp9cyO7h0lxn+XR4gUV12jkWT3xV2&#10;8qGOdXLuofpRs8QLCIikZRSwu14NQKZOEX9WnszdiCPRsh5f2yvE7t5Ej7WqAxMPgmSNOGjdQeyu&#10;Axmfjsc/bp/SJ4WN9tuNf7+sS7qtK2+PAVdyLAS6KaUxVETLY4CpLjygQcdvU7CIZk/3gaS8a321&#10;/YSpfPTzh/hBb4Qrx6MBZBn0JaZJbRrQkuOkz0HAow6Kpe7TkrKBQlr482nQ6WGLED9QTN8BNfD1&#10;1737SgAfoVAoFAqFfrwgfZVzlTNzPYNE5x+7t/QQu4eEigeLsgeLsgOLHLT0ELGWJpfL3uJxu9Oa&#10;TsRhiMiA8+EUS45BFklGzwkmur9tfC9NgBHFnv31118STfZlY4jof//7P3nv7cvx/pfj+f8YONoo&#10;juz43tv9eH4nsOjuHIsILNp5HU2jxZq717VtqBZFvkvUcLMIZI0y43a8OiOJozB9piq0VCV6nJaB&#10;Ai/5SQ8CGCU3B2ncc04/rnEo/QxVnh7Pd9jknOhNdeGJSzfuF/gdFGBRKBQKhUKhUCgUCoVCodC/&#10;V/iT13U51IsWlwNzbFPu32PEIwnxkWQxFNuVLZRK3gPtpYUeJSRdpTjnd9kAueNDWrLnBiu02d4F&#10;QY2OWll1AxubwmTIsK03XLeVAAOoy4K13qDuK+48/VOG2gk4kv7XpjMTcweLyAXFgyUEKjR1eTHA&#10;gKAmduAxFxAa7C80mC/RbWA2IOZY5FxsxtOmVjZZl1vtaKZGMVKt6brE/YjijiYqDAbYoMhVP6MG&#10;QUygVxKXKHQnH3s804iRuQZyzi5E4NyNnsWkobIXjzFRr4r/FeQEChY1npEqji7ZDgT7W+EEd+WU&#10;TnFkTwSjxPqYpwdcBN/baugd2t6wyJ5nN7v4McnoMV6JP5+lTC0g599wJyrGpRIIVNX+H7ujER2J&#10;quVmK1KupPO89X2kskyqe+bOc16fQke55r5hAjTRQqu6b7UesTXqsD1rOkPZjgWIy5leJtAivfgx&#10;j4qRsHfy0+BBUjcejkWjmLadQCqJcktukKJZZOPxdYotpC2TSDTdjzQGfKQ8CLRVqF4RhEUOZjzw&#10;Y+5OUudlNrS4eTWeUV3ZxcnqhThANXcFPecW+eg/dDDSdX2xeiKz3odbl9F0KD5x6lYGPeqv11fN&#10;mmMgK6VpcEqOd+7b5QdX+LQ0iVI7l204vZir96kOnyIZp4+AXSewXzNOl6PrKhkA0n9AcRJDodBv&#10;3JgLh6Kf+xfn8sYBXp4buzeZb2Zg+irAlbPQ7FgELibbOxZ155zzpIF8ckPqy7LJKDBtmzneekdU&#10;aRenDtcI2DMmsjBYVFt3Etp6DNnGbkWfv7ylP//6wg5Fb1/uDBT93//9L/3555/H7z4zaPTnn//H&#10;8WibxpORi9H9/oXBIoktu6f9WJbcNzeFgZpzJk3qmuSdSWW7e9uet7vKPT+1szVSrakjUV82yvLl&#10;saor0mhH+LaU3U+7c4f+uRwi4ol0OU2mOzSLV0s0WWNNfyRxdv0dFGBRKBQKhUKhUCgUCoVCoVBo&#10;0rcM8ZljEcCY/0cdcNLFNoKdLKAHkgAB0AeVxzTB0d8327p3OGFyQRkzM5vreMSpE5Hze5C/0xCy&#10;gEbcabuzU8sG1OG57AvulZ5vWJYNYOPORKDOSXFuUWchdWzJZU8rOZocvy82A5XcYNbFdXQOZ5wR&#10;4yUdx+hs7+U/PS5gM00H7IMWRUYQQm4MbtAPwxwgDi4EElEfaNMP8mPugFcHGAw2mE5LMnCIwISH&#10;zC13li9cjXIa2UvPShFOZ/B1WcIzVASX6x8Awvn7vqTJM4FYtINe7YxspmnSIL3Uy+uLCuEoIO8w&#10;NX/YbacdY+v074AVOnjsEaBq71VQ9AMJIx7OwBhSWQZlVXKVmASUTnkbeDAYBjQ+jfrIKToMGdqR&#10;UEOCc2hNVMYp4oDdbrTs7jVPx6NVBZp4hnAa9fMcfYZz9Bc/ZzhIrg7i4JXHMbTBAI1Uo/2nba1U&#10;/umzLUtUGEWXZRl0sGuR8InH75bc4UfZnzIGcwwqQuxlBDS+Ijd0M5fXZBF0tH6JbaBjhFzn2cmJ&#10;QKxiu5ld0cU0OEjs17iPgjHoBoj4mRZwreaj7OBYvJXrpI5o8r5cX/IELNm1VCMU9fpjUWmNryNy&#10;DYJmgzCpY6O9vOO5jj7+oXjtWIQOKMJ+DUzJBgIvPb8+8FcL//ZfugCY/sY9xVcevEh0S9+1bMax&#10;DIXe+9sa+q/9zUF89rc/Pdx3+79Rc3lAN2EBehPAuwWdY8mGm6j/GW3AbKDRBWDUv6evOeLMYCID&#10;7qe2kovOTs4FtBlYBD2Gu3Uwp/VH+Z1B+KhgkcSgfflyT/f7lt62e/r815f015+f01+fPw+w6H9/&#10;pT//R2DRX+nz57/YwYgeyZWIYCIGi44fBorUrYjeb1VdS1vTbXfxzeacaZMIWkp42mf7Hrf1zfWI&#10;2/1VJ/WIU1Gyz3pbVHDnH+bzl83lNpnbLeA4vtzulrtjbqLQMds4Go2+cbu1tC5H++D2e9SvAItC&#10;oVAoFAqFQqFQKPT/s/fuPJIs3btXrMjM6pm9XxAWIBASQtgcA2GCdyzw+Xq4WMcBCw8sDHSEECY6&#10;QngY5/B/3+nuqrzEItctYkVWVnfP7Nmzb2vtXVO3rLxGZEfE+sXzRERE/PHjQ3ZlP2RH8B6QyKJf&#10;5DLCmihGb3LW1F8OCffHSkn6L6oEj4ESTe4cO0hF1VoQhBygGYkwDAMu0y3N40gqLJDnjOM4AYMD&#10;25byuuI6jvQeDVwikzRWLyGLqf13d2DROKR5mhgwos/Fai2z3H3P7LTZrKwu1FkfoTuXqECEKO2w&#10;k5oCRGSrtunoKKmoEFxBsvF87pkqyO58tgFuO9GSyHc2c7Jjfid1RUcbrjb4brpO5Y3ShwoJwBtl&#10;RT5zV9ckkhKeFPXHySBTcelEb5ztkym8iDVBr0DUYKQPhNs1bzN1ZB8+qr2U36vhD84vQLuW3Szn&#10;vWxkTV4gW6OVqoxTT06SOkOJjqyWYKJ8lURlKwtckmFI27ilqWxclhcC65b9sS4VmiNLNFI1Ilsw&#10;Bn50sJ9VkZyyWL2KDpRBr0TE9wZQDR6hvrhGwOaUplAsvup9QpSW2FYiD1UlqOg9gcspS/wkAYGk&#10;Hmsiw9Eue93NKdfTw5BT1nqUxgbcKFh0UXUnuQUV3RamdaUEkZSxDbZ6fxK7t+LsGtMh8dTO0KPy&#10;XS3l9K5q1fOQc3Lv/QxtP+u+fFyxSO892amDtf3rIUAATOkjrmnvVSp/306p2blV0Cj+8EdERERE&#10;RPyVA95pG1s7676t0ffHztd3/7nvzXhoyNqZR7uz9lonlgy5m2SST+zTvDpR7Qybhm9JnW029w3R&#10;KQAZKFRa28ksir0qkU3CMbWi9p2BRTcBi2YCia7py5dnBovocwKL/v73v++ffWGYqAeL5nOwiJSM&#10;WLFo7Sb/mHUv5AaP912edv58H1HUg7CqE5EVGqr9GcpJ0bZ2OUzkeLMJijbzQde7r7KQAbN2RwXZ&#10;p3NFx1W2VQ+ipMt0SdO2/iXqXIBFEREREREREREREREREREREREfja8GmEx+nSAHlRcHU83hFbmB&#10;U3i82je2K+CC2BHdgUV4AFEAJQuPjMGgwEXjONKAZl2WwAyahbiMU8rDCMMwMoxUsM6sxJEVi0ZY&#10;p1HBjKorxHDHNEyskOInR5Yy1HNiu0UDzpgxDVXOXlWKoIFSyQ0gW5jtWYVv9v8JZrDlKvST0WZe&#10;VuCElWtS6iT6zwJUPQpzropUmE6UZu5my94/uu/eow7s9BRZ9mw2sM3c7d+n00H57rt0XPZ+tnG6&#10;m2WcTmcd31uUmdUdwV+9jZM6fp2WcBGzwaYuk45JDtnYI/DIYLCsqlqsk8PiO2LDlQdRrKFEg82G&#10;psQGAThSFvbyuteBaREFLirL9HybljROA6vwTPtrSjaYKs88kw0gq3wJlJRpuTmtmRTAZB3blpsl&#10;AQ34VzuDcn+PUJhJDqXVQzvvAhGJyhknDlRNCFWFBxNUEIogKFJhMtDHFJoS7xOmy/4dKS/xOafz&#10;MhU3c7owGHiccS5KUKD1Xy3UUlKLtVTVjaxOsyXaWtIyLHIeNg8+gs6oPt7e7u+d9nxMinV1ILUy&#10;22giPW/eyrCSdqlbpgeL2m32vq6l+pv6+3SSDCvQQXwQNlcRERERERERv3F49aEzW+Hjcr7r6T/L&#10;1mfIfTsqO0uzpoTTwJhUQaMjWJT1u+R+n7vJN6IuZBB7U6bd1BbM2ujVllctuWl5ek9t4XUtDPbQ&#10;86bKQbQOe38GFs0eLLpeT8Aigo3eBou2ddnb3WSRtmp/wE+egc7yraoJJTf5htvd4Cy8zdrbg0VC&#10;2ktfwSYreK1cdPB8m7kkfRS2EEZVQMLCaqxZ/bn371m6VDZIoNG2rbgfF/LxSJ8cqQ/y09/+7b+E&#10;/lmARRERERERERERERERERERERF/nvhRykVvTvszUKIlszsoBtUWCrrBPh38fKTbYu5R/Ut0sEJT&#10;PJHHqd4HygDgButGfmoL5CXjPN9IrUUs0liOaOBZiuO47i9HHAZSLBpslaxmVFjhiHXYacAT5nFO&#10;w5DZiolApdvlloZbrtAHDYiOzt7JlJRYDcTAnSSKMzzQu2Gzc8JmqWY68XIc4kskyXxRYjEFFhNW&#10;yarMIgPXWAEJltfPvsg0kCgdrtndgLtagFUrsKywiO3X2fWrM32xWjLJk2O//AAwvq92cmaB5hz1&#10;BFB5CyxiOARZocaX2ZQ+qloEJ69MaaldgzoHF99kqe7VnAzssn2z6+Od1twGmhpVu34yWC9+Vbm0&#10;sodaBsxOgJW1hpHLR1E7sMzwnGyTIKR1WxnIsevJg/wZaoLDn4kKD1H53RKr9whQk6rcVWefiAYI&#10;itKS/FQ1iyi5onWgMDhUKtiDqdl20TaSfk/fLEtudmb787gfHySocNuQwUlvmaLZJFZvdD5QlMY8&#10;iEdAll1USmSQ/YEvwHbOST1sHURBaV3Xfb9LhYrItpCeOVlh7gx3Nhy9zlXnMKa2ZqLm9DZYlB1Y&#10;RN8V/bw4kPFtsCjX+mR1ldeO8EBRydZ7UqfPHMy+Ou4tEu0ShoJRxNeWpSgzEREREX+yOzv4514R&#10;9/679rfgqOjabLdTVbC0NtLXgUXWlhKwhb/TnXisViQQe2sDQlPm3USRqNoZs3rOym30jcD5/fWy&#10;rAoKmeUxvV8VOFpl+bV9vylYJJZoChbdDmDRMykTXflzgon+8Y9/MGx0vb6mKykWPX9hwGiZRaGI&#10;oCLqXzNYRFDR/llhm+RysKmD2qdosLyB6dlNGsjdOWrd/MLAVVUqUhVRa9t7OMs8sEGvgUw1Ktym&#10;lX60Xau9D6Adasx5/7+gdVwY0KJzRbDUutaZPLSf/8///X/9JepYgEURERERERERERERERERERER&#10;Ed8SD+GizlbrABjJRyjiH9VXyCXPsXTJ7W6DRt+IFnmFi2x3/PBhSm9BHJhsVuK2rUCzKwkgIqYI&#10;eABx5HHobdtwyKRYNCEIhUBrR4FzEpAQDFk+beO+nnUDGcwd0qLS8QMpn7jkfSnj3cAoryiD2i/R&#10;oWXCK1Jmq7P9NxlZzt4GkNGUcNw5EXs0GWhOm36xJR141RmZDpCo9mjEBB0tyuB+Bu974vE6nC7w&#10;iLBOLf9fTC3FlgV3bVAAhQNcZNcI0FlVneyFtzzzFlIGVtCjuHLoOSrUma3MZmQBNXjfk6jjFIZR&#10;zo/WttDPJT6xO1M1qQZhqY0Beoune1DiI1Xu7l+Au3MEQpbxoDmiJChEWaikEQWMMUsEAZBWGWjf&#10;ShvkB7Ea4EH2LZM1oKj7ODBoG0v9rFkSbnV/yAaNxuTJDo8hp4IeZ2u10iwNu2MR0IjqAluLUTmu&#10;YBFUxSK2JuOcQWa4qHCCRGZvr6soCC37vme7qPvPRk0ASRICKzxTcGRVpkKqTvszAUad7Z3WVwIJ&#10;Sd2oqXDpuUqpWiByOdn/2bLMKKcEUEprvZyl9GBftYdz9fsIPxT0JVxvmfnwvRb8cmqF1qwNwVkF&#10;SjW2G4bWF61BBQXCE/YTZGY4CqwodaGVOfQ2bl7VqwKJqXkH/qI/Oy7h5rbZ22Xc3dZSU55Kd89/&#10;hoB33n/kTvPd9+lwchF/+VG+d70+to3H6/Fl4+0WxePj/DHn9gO1Br//OuF3UGE8P97UHuHN5fGd&#10;k3GmDvfRffhDNeDxLyGs8Y3n5pfXj4+s/894Cb62XP3a9xG5h8NBqSidKDHKswfJG5AEVX2xAUSK&#10;d+ejQqqBRcmpFennukN12XSEiI7Was0CDdX2qyhYRG3JgmbJtbdvF7EaI6Bo3V/P+2PdX1sbn/q5&#10;BBQJcLRU8MjszwQ4EsUiVuxlsGiuYNHr9Zaen8UG7Trvj9drenl+ZoWiG4FF+0MUim68L7wP++/o&#10;NQE4tG2CilhBtFMtdTA6QuvVmAKoTiyAQv2yY/+5h/qL2Z9ZxzMd+xoCdomdnFek3VoXiszF+VqB&#10;NGVz4X4TT1iQ2SHIYwd7413snrXvsx/j7fb6l7lHBlgUERERERERERERERERERER8eeLH6Vc9DCO&#10;Gz4mgAQPMrxEZguyikeCw0zS0/UxqWGDrdU+KlXIAs+2688Oq7KUOiCLkG91/JlGD2mwdRwnVnEZ&#10;2dZs1EHgDKTkAjrtcWOIgWZ+Lrgsmb5moICAA07s00Atbry9yzoltlDLYi9FDxsgHYYq6cMaOpgV&#10;+uBBXuAB5HZh0SUmBNhgdaNi37VzwoorNLhNoEAhGEITpjwonhlKYtus5BJzcg7765UeA0Y2pxYb&#10;PVSRr2Ljw7qQWYTZ2ipokA5JFuyHhL+tEmCqBntWRlB3xW+spKaexDAG6jJvr1/1dN6vCxVcwK5E&#10;+/U3o4O3VpIcnOTYjA5USt31a4P0wCAUWeNRuWMYY2rJCi4nQ1aFm31dQys7fPn277Z1L7PL0AAb&#10;vbZit1DcNU0MGlG52WBL1bIABOaSYqqqRB2GqLaJ+7PMGk5OjQhUzUhmEtuscFk3MGhUixmXY2gz&#10;sTedwT0vApBpIqCaF5ZNZ38XhpHIFo7r/V6Hx1Ego+yVfaCpF4041HOR9XpkVimSbdJ+DYuATQQW&#10;pWWriYytGDTVQJ8qc+UtAx/d3VvR7WAj+rDAERrCO6u5eg09WNRZRhzUv3KDyfCgWOTxzlokbTX3&#10;qnX3x3NH5b31l+X8z9tb+cnTPwORV/9Tx3v56l6dIiIiIiLij3Fvhw/d++9Vit6yVW5tzV69yKkI&#10;OWWjqjT0ACzqltOdkOfcqSJBZ01rbROo7SmDIbmNShNIyPJMQXl+vbdZl3lNN4KAFnnw5BYCfPZn&#10;UysisEge9DsBhlhNsyj0vq7NCo1+Q2ARKQ/t6yZIidZHqkW0ndv+XuzQnlm5iL67zaROdNVtEEy0&#10;8oP6x7SPqEBRmyhy6K1h1cBNXrK2QN9WfQss6tSLj43l5NSNdLZLE/mURnCRvpU0c7X/sPc1cKAJ&#10;R6RarLK2daIPSRuLUjKSzXJKl79MqzLAooiIiIiIiIiIiIiIiIiIiIiIb43jINqH0nSqWKRKKMD/&#10;tJmgHwKLaDDXG0t9VXqQ0AZoEyYxZ9EKKtsGW1mxrAXGecZxnGAYRpymJxhGUjQa2B6KQCOmj1B0&#10;YJZhAIIPaFRUVIV4eDKtZU3zdJGZo+uWLpdLuoxTGqcpXfYHhcFFYrmUm72YydfToG8W8IH3HZoq&#10;jCXGGTrS0ddSBB6hAVyCmSpYxAoqoq6Sh/2BDcSoCkaAFSQ5C5OOT05lyA/m9tLz2AaQ/YBvst/I&#10;4K6pMb1fZgzQQfce79Wf3MBzgj6RkKDZRslb6Jd3nyU/S/k4mO3tCsQcoUI2RnfYa1DlI9rfXgEJ&#10;T5La8PFaZ7DSWz8zjS0QZR+2/yKZLRL4PyQ/xm1L0zruZXkUYGYa9rK7pGkaWZmHXlPiYZyXWlYZ&#10;jsu5WnnJ54vM+KbjXgii2/YytcqxbqDqSFtVNGpWbuiudenBOUx39hACFg3JbBOoXjp/OFH7YsWi&#10;XO0GRTWs8PE0W4hlr5cT1811fdqf5ZipjtPztNffaVIYUOErs2HLChDKuaDXsl/LOFawaBjm/b2A&#10;RetCSks0U1zPlSoqEUTVHB0ErjqWfWxUGauTNas/f988L6O1ONzdX0+s0Pzz0Zaj1qFWwLz7GngZ&#10;pdQSQVUkKiiOiIiIiIiIiB8Uvm0v0JBXBur7nd7CrAFG+QAWwTtgkW8ztbZTNVXr2kHQ9X98uzel&#10;BhYZQCR2ZYXBnXkWKzOyP7vt7fIrW5RdWS13vt7YsmyZb1WliCzJ5kVgo3W9sZqQ2KGtd2ARsr0a&#10;rXf/bP8tKSERiESqRYu+521erwwV0XfLYq9FGUnAIlMq2lTVtKQ3tYTx0eeuw46+XXrfb3gbLHLn&#10;24NFevIJ9KdxCQKF9n43lnVAUTEmsChzN0r7odrlZStptP378uUff5l6FWBRRERERERERERERERE&#10;RERExJ833nOx+rE7cxg1dPMN1d4sq7JJSmdqFD6hbTLntmrQ0WPoZWFOt2tqOEVVVWhAFYUK4gFC&#10;gnMmggIIAhpHHmwlwCAPI4xlQlE9GXUG5gBmqQYrNKCG1FpoJulFBlbpM5aav2zpIkAVwxAMJUCu&#10;Ckb0GtV+imdL0oAyDYDu+8C2U1DUxi01C6YiwFEV/nCKIgQZCViExJM0YRRTEiE4R885+nOPfpav&#10;fmZK8p2FF3QXqU3+PF43k7s39RI3kxicHVZ3WY+qIo84tkcD1a2ENfDJnJ7wjfKJ5gaVPmZPdrI7&#10;kO6UmL6HQkpBVcZx22B7sZQUcfLnHvo9rEkPgsyQR4ZBv82bgGeD2T+o8papWDEwswgExwPvUgD5&#10;9WXVZIQmBmx2NWBL4hD8Ji5bm6u+pQOjannGVGc2s1WY86lqYNHASQCDjKjgZvHpUuBMr6PawJlq&#10;kR0LJ1BUoYhnc68C71EdZbBoXPfjuuyf0bHQfaCkkVSMEmNZNZkk9XY/laToVERNiWAjAYlyTVDl&#10;vO7XbatJDwGtzOKiWaKhg6y6hNOD8o3pvGzhoVx7IM8SOEUt1KqiF2oB0zVjPtRDRC8V18NgcLLd&#10;pM4RR1uydLAHPNzWIX28vnzUxuzMGu34uz+THVrExxSLUgrZqm87t1FRIiIiftgd5+22PrhGyN1y&#10;HpiGu995KzRpq+UGFykwXwGi1OAkDxaJfVqblCAQUt/nsbZPgmOfAF1zCvoJGEnaaYWVisT+bF1I&#10;oWhjsEcgnzVdr3N6eXlNrwT67A8Cfl5eXvi1gEUzvyZVoYXtyW4MARFYL2DRdgCLqN1LSkUrqyNJ&#10;G3l/f5ulbVs2hZUWVkgSQGnm9ZXS7M4M7+E+C6uOZvHpxcMIQEq9JfYb7bem1NqUj2rfDtuEFsSz&#10;8uIaeQ7eKtqfoe+kL1z2LureoyCLNCkTDBZBJfqrQC+6MvWXakwEWBQRERERERERERERERERERHx&#10;545fHS6Cr90W+iR6HV4kqAeaOdIZDJTqrNAe3lAdHR7DNewCq52QwRHHFUqunK2IiPqBprYjA7nj&#10;tmHZprq1kRWKAMo41JmXKHMXQQZ+KzjAKkgMLmxigVT3QQcvCT6YpknHV9U+jdRisoARLEJUNoEn&#10;bJ94oJaF3BOoYk9njcZwByhModZZQxsBJUDJlI1oUFzs4MSSTkAk5bvAqwJ5KwEDkcxEChraYCop&#10;SQaRzbgN+muk2+0Tk+gGmL0Y/r0/Erj9asfdIAE4AZHab6qNU/LQRtu7OwWgTimmPbwyC8JJXYCU&#10;+jHyHsKCN8ahO+AKvUtUW7YZZzmvAJBycTQX62bumh2cJj/Y9ozL3VDf03KTJgTEYgs5sSD1FBog&#10;t44M4tDs6WEc02hw0YiqCrTp/u9lW2dc58Fb+fVJBDRjOXd9uBwXVb8qvphJEgDyoGpQzQquU5fS&#10;c2G2BVY/2VYNN11v4aSKKIIJyCRwkQCGqOeAQcIxucRRripNoIU+q5XjoFAWl3UDo9Q8kc5D0fNb&#10;VD3MjrXe06CfuY2I6S6xBmeWYOcgEtZkFSRlr9r6OxUxAyPhyA2JdZySQpbO8WUSsG3L1yUPStU7&#10;u91i4OxPVXpQ38/uCXCo/x/P6/jf1a2590fVvN8KpPiW7R5/Aye2lt/7aO6g4e98vnrI9TE01INi&#10;8NXn6ngcH1HTOzu/v8ax/9BGI94DwinBV11j/MFeg3yPOm3rRfyo+9F75/7b6scv78K8t1+/RpF5&#10;b51/2WL6oct5D30KUHKkj9uyPS8C973Tw7qgToTQvolTKuKHtfGG3CAjENvd7CGjbO3B5CZX9NuH&#10;B9C0Z7R9L6jC39gmmTBUxJDPluZV1ITIAm1eFwGLXkWliKzJ6Pn5+Tndrq8M+zBYtH9+nV8FLJoJ&#10;LBLIaN0MLFoaWKRtdoONWIFo29RGbW9La992WUQxifsE21b7xdk8pwc5N6WI/TK1kT1w1MM/2PV5&#10;WuReiTPB/d9d65ECVMjo2L5LVeS47xeC9o2KbINGIXiGzd6r37eckeb65Ga/zApGWh7QbO0ELPtr&#10;RYBFEREREREREREREREREREREX/++N0oFzUZ8uQAFb+fCGcD7jWhKMO59XVNWVvOuucqUGGIpkR/&#10;kNSoCivbhprgZ7aBYKAyjqxGpOtEFUbCYRt0RuYGAiYRmLAirjKhcStiOUb2Uusy8ICrQS9YwaJR&#10;babUTkpH6WwWLA5+ZuagcINJ+Fe8SEEMOKicyLKgy2Bup4QHaHXgvVRp/5zqkDZgN6/Xq940iMgg&#10;AcNPUs1E8rt9dVmhkgoxlHYhWSWltOJIg7LYaIXkVO8dR3GeAG4w0UmhMYIBFAHTwzxTLPLQEQNa&#10;YOcNHlam+i0m85TrBrUfpDTSmTx/+xhPlgUn7WVXAt23qNu0BAuoKk5vueBH2avtw5DrDqOqC3GC&#10;tp5brGAcJVToC4Zj9jLP6QECcSgxwfI3raIygMSD7lsHk7Ed2ab7xbOX22xthunIxm9rRaoCRrZf&#10;Zk2Rmq2d3Q8SJAcXNfiqgUUrW6Qltk6DChut28hJG4EDC1uZTeuqEJCoL23jvg8XziPUOkn2Z6Kc&#10;1FuK5WqfkeS81PudrMtsE9Bs97DJF4lyEfJ+ZnCWcF3RcOUBtDS8oa6FDi5jroi3oxZlneWch7ru&#10;4aaiikZZ14R2sKnBbrZKKIdKwjPWscNGjyBQn1xL7p7ki+4BmYJzSOj+HNz/PQnFot8ufsR5fl+x&#10;6Oyzt0GjiPPzFBHx6/UZHrTvIv6gN4/jBII3Fky9otDx73fqLFrh7r4OD6xiG4CeqhJRBxVlUyTK&#10;VbkzmzoRQSaDtiO9FZrbuIecUAV50VrvKJM6krapCG7fmMeh9iZUpU5qOxKEXjasdmesVrQs6XoT&#10;W7J5f77t7wkk+vL8nF6eXxgsIrWi5+cv6bq/XjcBiej19fbKrxtYdFOwaFVoaOvUQkXls1TgSJ6t&#10;PVikbawPtuQmm3EQWdVB++oM/xeoIL9X0Cy+43cyWiHlBO5s6/oekk1UyNIvKqZ82qsX4dmNBbxw&#10;EWqbXCfNMIe/X60CrFbEqkV5f4+sNIxAwFmq/ay/3A0qwKKIiIiIiIiIiIiIiIiIiIiIv0b8rmzR&#10;qhrM+X6mt/fVAxI9PAE9OuSHowHTuf0VDZZSUDJ/f+C2FRiGMa1rxnGcCB5CBikIJhIbM8jDYIJL&#10;NlBKYkmaa8+wThMO4wikTEQDwemomqJAkY1sivy+mFn52Y9+QHVQZZmmHgA8SG3WVL0IicADRGmI&#10;elGDgnj79jrJdRhUscTAFKiDudjE3k+Sic3G6Ow7cOo9oFZrwNABpKaKUvS1MhXpK4RH3k/8aqkv&#10;OviceSYqVoUje6ACV6iJAgaLsM2QhSO0UpWLBJZgfin3iho5f0vFOLNz+L5j1j6xQueDALNBIaE8&#10;yGxsgmao7A46W5sVtpYtTaOkC1iVh6zB8ihlMw9p3sv5tD/mUYA5sUeQmdCkLrSu+/oY2FlSXjMD&#10;S2ZXxnWPrMKobJTSnQcPu0hsnIjh2qOKRaQlhlzWsyRoisBPaUMuw7TKbWsXRO0NGPATyE8sIaiu&#10;yvspLU/7/uss7ct0Yds0qiusZsSKY6Ne75Z8ouOW81scvJKr5WFSlaNhPy/0WNkOUWd7czJpY/E0&#10;TiypcpDNID9lh/Bcp8jDb40HVNWhCuSg2tU5uAsa5Id4AKbUrbJL7GCzA6n1yGaWg836b3Uld3X3&#10;Xu7r7I9UAD8RERERERF/knDatG9BirXtoBa3jji562fASZexh4mgqhJ5sKhanYGDijxYNPRgUdvn&#10;fvYA4+LF2XMpwF0MJK8TF5JOTGkA0bqqxbXC9AS6k1KogEWFbciq9dlMUBEpFF07sOgfX750YNGX&#10;L/9IV1YsMrDo5U2wiC3RzMJM24MNNHLWxL5dntwEgAq4i8puqko+mTtDBgDdW/N2jdRO8Umeh66N&#10;2aa1pAoP+X1keF/76vZdBfzT/VSmZPqp2nEuwFOeTDs2yRwTA4sIKqPO/pBk+sxfNwIsioiIiIiI&#10;iIiIiIiIiIiIiPjrxL2v1K+3jTfXfwaEYL+L3XpsZdm9agfSD/D2EulwtxF0wEa1CDLVCwIcMqJA&#10;QBmKjqQSOIQ6MsxQwpDBUJl9YRTbMsm6k1T6uG0wjCOSzRSBSlkhIha32X8/TlMaVQHGwCJOzDOU&#10;0Qa6UWdV2qA3pqxr0QFW2t+kCjs68GtqI3acrBZTRHUmbeBs5VJ3HgYbSqXjU5l/EaLJFZLx57p3&#10;R/EwVKp2SsAQE7JaiX3mB979zNWs1lMpYx2orkpHdjTo9/m+BKGCEm2WsuxzxtSBUzKz1lsYNAWV&#10;o9qKzUo9eySFrwSw0PLJF1nPnQMzoEIWTW2pJU6+oYJ5F7qk6jUPVTj6bSY9TylZuZJF8rDxtSZQ&#10;ZiFIRsstATPTuKZxkILACZj9s5EVe2T5aZkqmEPLUzJkpUTIIh5i65I5MbKuUr5L3urMZyqXfNpQ&#10;lKWA1bkcYITJJSNon5sSEUE8BhKR5YJ8trEykqAsLUmBTlKK6hyBT+MoABQrFhHwM05puqxpK1LG&#10;eDb2ZhYPWuvLWMsS1GRIVnuMtk27v9BHWRdkcGstAhatWcGilWemE/wEaqG2la0mcpqCEDb4xqtY&#10;Ybv+cLTrS2J3aIpSpm6ECG7Gtaf6nBZcXd8RcsPU2c8dl812py6qZCQ2bKUqC8AJQAinJf09NaJf&#10;/09aRERERMQP77CEUNEfMO5tzNLBgvNt+8henShn+8yJ0cJhXdrOP673TbAoqXrq3fcGFnFnqAOP&#10;mhVuqvbRovDZepXevkzacUXhFrP1xWq/S+3KTS3ORPlWJomY5RmrAq0CFl1vM7evCSai1xUsmhtY&#10;9Pz8wspEz68v6fkELLoRWLTI+3k+A4tEdcjqXTkoDJkBdrUk1zYvHlSlavPTdRK9TVm1eHYTXurv&#10;nNWwAF3SDzG1qCYHpcqZxdr/opo0bNaetvMuS5eqXoTHMQjjiipSzx17J6WEQL8euNkMLH0bEmoB&#10;FkVERERERERERERERERERET8NePXVjD60Ppt1uHXrNS/qk5CeBigBrFBE0OwNtSN0GTp65osYV9H&#10;O4vKvUtWn6SIoNIqDA7goDLoPAK5bVD2ZUG+p9mMUAriWAqUkaEKnOeFVZBYJYUgjcvMz+Z3Bkru&#10;0ODoOOjA9pCdbRfqwDft/lDpFxsML2rblBIe1F1StfgqrLZUhNVhS6sGPwyDSMlTZMyVTBBbrcLA&#10;Vaog1PHCgoOMPNQlcIjuPZ/zopAFoQbN5gqqdZqfycpqLWDXBuos2MOh9aUDPaDW4LNSZxIbUGOQ&#10;T9FZyKCntAFD9miD3e5h9gkVStuPgVV3dBsFO3CoV8s/lvcjlOWO55Fn04Pf9+tBHczHA2DX9l/P&#10;bl0HgWo2J5jPiylcERjE6jpZEymqvEPvqWrQa4KKFoGKKAEwUrJiXNMwDryVJYudmp2LlX5LEJBU&#10;Np03jAqg5N76wFf07nqjJhYIJMqserQ5uwRNArSbgjt3BEZxvSHrwtKs38ZqV6aJDC5AqSo5yXur&#10;kwLQ4IACD2WnBpUFyDLYTe47cnHyUPbHfm4G+m5N25o5wSRgEdVNFGhwK7X8ysR3B90lbx+G3U33&#10;zqovKSCn+24AELLlmt4frOAoDNTbh7RyZtiRHUsypaJmUMcrA5XtqvtwUCwq2NZo1/McVvzWP1XH&#10;ezx0dSxUkH67OFepuLfGu1sC03e9hu9ZeoUVWkTED+6YnDZ38Jvr8B/3PLx/7/mlx34G59+v8uu2&#10;AfDGb+y7B4pFR2VUa0u1SQKph5RUSaiuj+GT1Jav7Zfcg0W6gnxQWGy/yfdtfedv3Gx6sfav7L2p&#10;EG0KD0m7blPASNqrG4M8hQEjAogIHCK4R2yGiwD49vtVVDMrWDQv6eoUi2ZWLLqlL6RY9PLKMBEr&#10;Fj1/YVUiA4tu++cEFtn7maCixcAigXG43Ytu6o2zEvMXpZ2bXGEfAIPq+76gV4XNtR2fHBxWO/DK&#10;KmWFiYBVPjP3OwZRU4XsqHmZlCBt/6Kw1v7YzyVd1w0Y1sLWTi6pYvPYTIYdM0UzRHgOkS5Ru64F&#10;m+QxHYuBX58///SXvU8HWBQRERERERERERERERERERHx140fARels23g6es3rNEcGwFNqqM7gG4w&#10;tLEFrCbjJ9E2kMLPn7Tf8r9kf+ZsrepMTFSrMrY9I5aobBtu0yVNpbBSEX2R8ygSNjosm/MA67oi&#10;DQqT0tFwIxulq6ifOHs0GiC9LJNYULFF01AHvQUSSS15n9XCqGQZXIXCg9Di51UcSNOfSlaH6Zym&#10;nDz9QF8MqsMkqit87ARn8P/oWR2FjvrrZjN5GaRgq63MwBOY1RpiTRwJT5LrNSt27XTGLB0Dq+l0&#10;Kkf3xaPBFe1yyjaK7gtdAznoUo6KRQoHAajL0xlYdGKFlpw6C0CnHmTP91Zo5aQqQAWAjsk0OHNF&#10;S2fZ9EcJKDitiO24k0vwgNv/IRl8ZDuT1eZLrA0UchvFJiKxYtHQFIsUQFo2USwabgKXMIyXc0so&#10;5SUhqfSUtZZDFqmiVe7XK1MiJht0Vk6OrYFxbdbySk5p+nmpwF7FELHd9kQdybarSREtdwai0HHZ&#10;vjFXBwJWURKjKHxE26FjHvb6086R2ocpjAQwCrinyZhh2Bi4WhdJmlDyaOMk08q/4cTFRskR2QY9&#10;o9btzXtQ2P0MXcbrQBZxjTJlLZBz275E/k5usKUrW2jgYi2bpiKlthZJbOaygxBrOc4HOwuucnL/&#10;AL2Hs31dt6sHXBHwF/y5wa9WuwjQ6PcVb12PH8X7QBSKiIgf3zFB15aP+J3fp+Hk2j1QLDLFn9p/&#10;8O1emzwADijqwaJcZXDaOnJ2ikUZavvrXKno0PY1BUXX/gY/qSLVRnJTgdW2F9uWabuTVYhS0v5c&#10;YShoZdvfTSEUeV207Uj2wOsqMM+ybNxu3ugzWmZfB8FDBMhQn87seBksIju0WRSLSKVomVcGiwg0&#10;+vL8zDZot+stvV5f0/PLs8JDMz/E+mx/rPO+boKUbqxetClYZPZsJ/3huzZhPafUhgNp86KqFxlY&#10;htDUjewcMxiUoUJhpvTZXT9an/YhqP0tCqhj/cyr+YpV3FrPJZ2zddiPbW88ZiA4K5uyFF8g+qfI&#10;xKLjDAX7x7RR0V1ybIMOoVRkEWBRRERERERERERERERERERExF87PmRd9h22Ad9lHZ2V2fvByAd0&#10;Mjo9U3MC36Bm6k01J1WpdLZD40FKer2tK67LBOO04HpZZVZlJsBgcvBShm3YcF03mOeVs+UCJ7HN&#10;Gg/sTjMNGNPA71O6XPbHNKZpmvbXUx1M5UHWYeistUyQnQdX85ZgE/UXUiERqKZXLuLXrAZTZLQU&#10;DZgoqkQjYAXZTA3ZFH+gWhHINvO7V/I4Y9mAHRmuzW6/7mXpz54FMrq7RveF+I0kVFG1F4BmAebB&#10;IqjkWJtdi4fv+8TEwRohteRHe27WZ/fqRenu/TsF2R3s+4pFvmpDxa56y8B0l7xpoJfZ7FmCZxBL&#10;P4bdpCzuZZRmT0+iUHTZy+vMtmfrXm5nLr80C5sSJtMk9n4GzA1ZEhHLOqgVxKCJAtqHtVnm8S4X&#10;TV6IvVkFyaBPaBmYt6mlGsE+lMRAVRyCrvLLtRo8WKTXk+rkYMkiBb5sRrRBcZTAmPbjkGQR2VZM&#10;DBZRAmTS8yEwUUpmNSf7KypkBBTZLPZ1WtO4rAwWWQJqGJY6I3pla7q1WqWVIkQe758VBXw7AXv8&#10;qhRvbwbNmi8dC6OfzX9e1iQ3eKwj5gbowSLo1gkqOfN9/+gEBBIREREREfFbxali0QOwCMCr1/SQ&#10;D3SAkYFFPeyfWf2xVxLtrcv6dkkHFiVn+npix3ZsQ9UJGGRvtsnkDVH62eS9WvNSu43bwvPC7TlR&#10;GZpFGUjVitiObBH7MYaD5qvCRgIg8fLWvlSw6KaKRbReen293uo6yA7t5eWarjdSMZr5mSAjUiei&#10;9RJw0xSKFGKy70ipiNu724cubrtu3Btk+J/6DU3Hsilb9opRZis31Gs16Hde8Yj6FvLY29TUz6CJ&#10;O3tf2PoOkBtYJApFC5/D/VjQbN5oOZ7Is38mVJioD0vbF1l9CPvxDzy+Rm+F9p5s2l8wAiyKiIiI&#10;iIiIiIiIiIiIiIiIiKD4zdSLvmodiO/qWLQceB0+xjqW7NTs60rxoVISKxdtW12VOwbEbVthGyYc&#10;6bkUHIeR7M4Qp5TyONKgM2AuDCGV/ftSNljXnGZYUs5Xfj/PNHB6SyvBRcucLvvry+WSnp6e9u0+&#10;pXGaGFhgKEMHVfnZkvU6a3OjAVtWedmqCpIouJhUv+x6UVoKqiKQKPcQ8FBK5vFXgiKQQCNWrult&#10;hETJphMuqomC/rRDOl4GUSxqA/RmJQd6DcD2Lx3BonIPEuFR5wrfBIuqLRiaYhHeg0WYqrVCBxad&#10;PPKHwCJwYFF+CBbdKxu9UabdCe0s0979Nbr1nAFG7Y3ZGdSkD4LCRViTNgTQjdOQJgWNCLSZVwGL&#10;plGSAgYWiW1gqtYJcqmEbtkIiDOgZ0BXPgTkoTLNxgSFynbmGcdYvJpNKyeF6bGV60OudcTAIuhm&#10;uifIvU1YTXr4civHybcdJ+ZDdWthsGhTsGgTe8O9rtI+0PGXUeAigwIN0KNjHMqgdhkEDwmQZFDR&#10;sgx6rle2mcsuIUdAYKnglK8fmLqJ5qoY1Mr+/Y3tWA/E/gzuFIvyASxClz7C1AAvwF7dSNwG3wKL&#10;OCWVnLjTdwx/XBERERERERE/Inzzv7cghXuwKPVKQWA2ac5O1isIDdmDRfK9LcPtt9yWyZ3F2f0k&#10;gtbGxUObGk3lpusz8QQHVhwqte3H7T+Fe7YioItAQAITkfIQPd+upBS0KIS0pNt848kkAhYtbFHG&#10;UMwqqju3260pHilYNBtYRK95Isqsypa0jo1Bo3kRVaOZFYpuFRwS5aSZIRxSCBXbtVWgebUi/lgP&#10;/MyHulc56gQzPVjEbeGh2qfRZ0NWFVN7TzAR93ml3zvtz9QXnvY+MX+exwqS0fVZWRWVj5mhIoKn&#10;btRmx2bYTbbkSPBUnTLEtuW+43T2fASN+PrR49/62xSVPAVYFBERERERERERERERERERERHR4jdR&#10;L3IuZR/ZO1UuQnH/cdZGNj6MzqILul9DdeWpH/Y+Wg83zLMjt607OQwLDRsUzdKjrizvnzFGo4Pd&#10;PPAto98GGbF8PQEQA89mHUTCfV1YsehpfxZIAtNFB7UZdpkMgBhsnQrjEEixifLQJgortG3aX0il&#10;SsbbPMwGFphtmQ6iD72CCLAVkym5CAhASkikOlTNlBgqQDnn3RVNdRZyZ8OlYEep/nUKetAx6nO9&#10;LkkAFNo2qSgR9IQHu6N6af300zeBG/kdKb/kKvkkH5escFNqpk+8z3gP/xRs/EYt0L0DX9vXNya7&#10;Kht2+Ay+S3Vt+3WAsMC7/4HbV+isEERvCxgyI7yGroGNx4vqlrAjqOUzLwMnBtToai/bWa3spO6Q&#10;rQMlZjaFaNgiTz0m2Oogk/UZ2ZcNAhRlFICLkjz0nSZARGWo1Hppe0xlnAEgnVUOh8SSKEjZ7Ghs&#10;ZbRTPmqQEj84IcO1Oi2LJEgICqJjKHY8BBPt+09JJuSyhWniRBSBVyA2ggoXJcb1BCzabx4CD2UC&#10;k7a0DLlazcntImtZk3vApruZuU6YApjNoj8UAw8Duvrgry5bKaLZhgEX6qIgHG0zS1WXemD3oZKq&#10;DZrlbtDBcbXOFNtokePISYFGkzNq1+5x3MOJH/vr0q8VVeLqoa4Xfi8bNDip3/fH8Hvnnb4WyPoe&#10;dkWnKhcPrtXv+Vz8fq/pH3W/Ia7pX/A4eys0+NXL9a9xqt5f5wcsxL7yfvj9jwPPGhZnTerTDwHO&#10;f9WDPu4zPQivLiRtImkbZVW6AVUDZatZBYqsryX2vAeQyNZ5AIseHXFrB2JtLmMyxUrkx7oKYLSo&#10;UueqKpTUt3t9vTEIdGOo6MbqQWJBRiAQffbKcBB9JmDRi7xfFu4HzgQF8TpFEclgIv5+8SpIhWEm&#10;2heCmFa2VNsYgOE+Jre7NwWINrbStUIjKrVDndCB2PmF35dUSF2bOiuMnx2UD74D5K3kkrenyxU0&#10;EthorLCRWIBfRKWIVHv356dPe5/46ROrFo3DVNVAqYkpSkxXHIa5KvoSSMRQFtJkHpqwsOFK20Ky&#10;KpeuuvZd0aYPNWXiVgQOBT7Uig4RYFFERERERERERERERERERERExI8O7B3J3k8pdt8znsPDgmRY&#10;lhAbHpEOvmd3Yh0AVa/FjIBSL3eeznZHvisspb5ueX+3AA/WjkXy0kNmRCZDhhEnEfPY9zBngJwz&#10;ZtsuTZ7ctmRWarQQDYaznPtCYBENLD858CepPdmQJrJjGgXqALNGSynpMOn+2GTAtTT7Kx40LgoD&#10;laL67gZeFAddeHWR1GYNF0jFPkPZVi7YMQvZjUcDQH9NwfZPrlVV9mHgIFUbAvqGwJ6sQIQM7Jty&#10;TqkD1qJuJNtxLnXnhQwPV1mXtwF0s4Sq0FBpZFAxNSF7j/1M3KzbLO5g6+xs8JDO+X5BN6P7cak/&#10;5tvxrFSf1CJUwALxJCmkwEhuR7AfX7uIpoBj2IclcGRfh/o9qCseM3Cc8NlY+UoSMKUmG6is2exr&#10;toJgZZ6xgkXIYNHGcJEocLWEogBEauuniRF5XQQ6w6JJkaZ0JHAhdkklSYCkNtvdWWkcVaTaOZAZ&#10;6OTAlmFlsIj2iWep78fJoJQmk5Z93y9rqXWLwSHElkCpM/D1nOSk+yqA4KbJMb4WxVmTaXKLoRxh&#10;qfbtKmhnBQlPELNH5cpRcB4q8mWVrhEbW2Sf4NVEmxV0Uz5LrQz4+sLgUGkgmyXmikFp+h7zR/5c&#10;3NuvnR7X4Rjv6x++uY5+8V716Kwuv5+4fw8q+rVFAh9ffnx4dn+l7WJ//b4V5oJDAX/r/hmKVd/3&#10;+v1VTydi5JR/1Lk4h2swyuavFB+YU5E6accHfzD8+T/qY1pbpulFwmOwyCk0NgjFqxNl93lSMDvX&#10;74YBKsQtABLUCQ7fUhbFhlmUXzcFygUkMoVJAltWhnoWgnhIbYjAIrYlu6XblSzLrunl5YUtutgG&#10;bb3tn72yuo5YotEyL6IwpGARwUhmYSZ2aKpYtBo4tApEtMmkEdo/+qysAvBzW3tdFbZX9U/uSKp9&#10;XB643Sft+kEnn6CAR4c/rFYEevCrqUSZUhTDXvloFa3qRPmgWESTY9gaWKzDZZmBFYrEDvzCKkVP&#10;++PT58/p06dPaXp6Yms0Uu81lVu6BqzoO1zTzMARoChKLaQInHC/aHTOuQ9eAMm2be+pY5F9FP1j&#10;+QddwUU3TnF3c/ny/KV7/e/9u//+X/LeEWBRRERERERERERERERERERERMQxfkTG07MnXz8dkOGi&#10;dBAlug/oLHjqZzxFkcUzCLjBAm61jzbX2Q7RCkoBEFhn35Us6BBAxmGboGzbvsBGVmqUYQdR3hFb&#10;NBoMtlOghwHzhQZUJ7ZBo4FmVj+hgexNlFPoOGgAlcCNDAOTL21At83qrXZbelY3gytK0eModzZK&#10;HizaNp8MUKjH7I8M+smpm1GsG7yXoXLKRXoF6teZR7ixAxfABrfrdcDO7gur3ZkotvSFCVPCRyUJ&#10;30xAGxThQSt74J31WW/N0CzP+s9aggQOlgDNMu1bLNG6E9ofvVrLnVWzs4Nu8JQSb4fynqrqjSQH&#10;bJYz1uOispJVAYhmEY/jlsZ1qDPLKekyjoMmL4SKMesJseHLaR2Gar1GNWHNYl8mSYuNUZRkdniU&#10;KNBECaJaOOhD62Fns9fOsxIyDFNR+YUTOAtVHUv3kxWC1IoMm0UbQzeZExWSYJrWNNFxDmNaLpsk&#10;eTaptwYWyeENnPRKta668qKztZODmgTSye492T5IXS9WDcBffezueXAApt6rC0eHC0SrY5bEK8lb&#10;/LVtpWo70ikDVOLw5DedrpdXJfCPXx4BlkRERERERDxuSsJ7f0M/oCZ31CuFEwXTzko4Q9dO8d+3&#10;NrFTfPUQi1vP4JSK/PNZu+MjHVKxqC31eTvanu2vxd5M7M9IFeh2W9mWbFElTlIpen5+ZWuyq6oV&#10;vTw/M0jEE0hW+owUiq4KFt0cWDSr7dlNwaFV7dNWVTOy95uC+qgqmQJAoWsH83s6rlKNsKVd6WyB&#10;5Vw1FVs8AYuqqdgDsAhMRcpBYB1YxDDRoBDRyM+iuivvyfbM3k+mUDQ9MUj0aX98/umn9Pnz53Qh&#10;SzS2SGsqS3SOCNK6Xi9pvk5I66PD2LivgCh96BX3vjOi6/hm6osbVARmkvaw0xRk6UkEWBQRERER&#10;ERERERERERERERERcRY/Xk7hG3ZQvb0OkhZNJad9A3dJdsNQ7tik4yijg13ENiwpGJFQVVjYV0iH&#10;xFnOfSPZ++3CA8JFB4Yr+FBMZaWAqAkhjuMABBbRwOo8f+KZqKnOlhXghRVdVKFkX1IGhaHJioAm&#10;+JlkQLVfcsr2tv+diRg25QdWkCmlAgmFZeULP5uD0f2MYgVB8v259QmJ8/emlJKrIko6AYtsFrtA&#10;JvZrASwOly29NQb8noKQyuSfPtJ3B4vgDiwyhuXrAaMzHZJ0+Oxr8b0+GYQOCqLkTSkDJzbGoXCi&#10;YBzXNG0yk3rkBIKAN9M0qj1a4uTDkIdah2i5RWccmz3CSmDSsKZhkfUbWMSzjxUsYqUwq1Npq9e2&#10;liG1SGtgUTsHjBTx9rMDkSghQ8pcBNFtag/YQDza/22TpBHV7az7yjOl6binRcCi1fZPlI7YIi5D&#10;vZ4NoDkm0cziQ8uN/m7IW12G3+/7QMpJ9Wg2u/pHsCj1ZQzergtHO752HhW6y3JfEHDRGwU2sCgd&#10;wSJo9fR9sEigqvw9/ijUg/kGG7WIiIiIiIg/a8D9B2+J6MEH/4DC4U8w3NlgOWszA4vysR2cXdvF&#10;YPtcoeMzsKipGPVtqkf9gmq/6vo9ojJZuD9hMJFM6BCLMWrHGlRED4KITKXotpCt2cIA0aJKQvT9&#10;ly8vAhVdr+n1hcCiL+lGYNFCYNHVgUW3A1h0E5szBxYxqF5Wp/q51X5hUxZtALydd3SKi6Lg5Nv1&#10;rt/i7er8TI90mGSSDSxS4L4qgZ6ARQYXETykYBG1nakPy21oBo1GUSDa+7yDgkeX6YkVip6exP7s&#10;86f98fPP6Sf6jFSLOrCokI0c0rl8fX3C6+XC6xbr5VVAIgbENlyXGYt0ulH6wRtCm8aSHrjyBlD0&#10;RgRYFBERERERERERERERERERERHxW0WnWvQ1P5IX3avOJaXRRgZ26Gs3O1YVcDAXBG+rhSc+VdgB&#10;L6UDGWhV6zrCooOl27rguq1Ag5ubPud1SCUTSERKRxsDRdv+pqwrb2wY8r6OFS6XlfeLBl4JvLDB&#10;dxowJWn4LHLvrAbC0v84qJmbhyfabF+GG5JCFDkz9AAImn9vuu+mGFQtj9SCiR+q5MNKMyDHbwkB&#10;giYKvS+m7OOuKCqsk9qs57McRc7NdiA5KzReRcluP4GV+mtSQRcvtQC0wXA8uXZtkP2Rss95UgKU&#10;o/AAUErufTvcVH2e0nu2IWb11XAKU06qlmon4SGQBsy8U180sdJ++9bv2jmqKYlOAceSB6hJolKB&#10;s7xp4kchJk4W8PskCRH1xiL4hhI1tK5hWaScFlSoKjfFIgOLJDmQCsN5pAiUWYmL6wm2a8/2emqt&#10;JsepIBrXg6KWX7nBRE7hiPYNaBspaf2we4DMArdEDtlMsGLYvh1KMk2THMs4SpJnyLkmyOhYpmVk&#10;yArcDHG2IeRJ9XYOE9fngmJvOIyD3puSQkpisWZQIVlyFPN/xHZPsjLnk2tnybbzcompWRBiv0wR&#10;dTeFKcWaDeR+UX9p9bWKDjncCUwdDjuQsV0nsU0r+USz6NT2DE7U0Y5/CRpshwgBF0VERERE/Em7&#10;UT30//iP5zstXjhpcKZegegUYdfGZbPLSk3hJjkFmwwOpIZD29K1VapNLVSgpSkXmcVZ37bBu7YN&#10;dKC52dQaXGTtD2vbUZuKbMbosarF7UqwPKsTbdWCjMCh222pYNFVwaJ5EZs0AoQILCKo6Kpg0fPz&#10;lzTfrmxvVhWLbgIWrWdg0SxWaATQF4WctrIpYC/t1dp+AjddAw+TGNxzxnwyEaJdq65zre2ouz4A&#10;v/Fg0VAhMWoXg6qVNiXKvU2bVaVI1YmGSQGjLJDRND1Ju3dfF9mgffrpp/Tp6ZOARZ8/pZ9//lv6&#10;af+MlIzIIm0YpY9B52OZZ+kTZ2lHk0TRfv7wdrsi2aExyLWMpGS0PzZki+a9AQvaeUJsQkbH4YWI&#10;tyPAooiIiIiIiIiIiIiIiIiIiIiIR/FDLdG+5YcWOoTs9Yn0OXVQy9mM1m52beUq8OEIo4EMWGe4&#10;0qDzituwElQENLN0XUkaf07DOuKyDiADvBnJdm3b9n8ZUtigrCJNlHMGtUqj5WDiAddJBmRVrYje&#10;A0AFI2hXefYm5Drwbvtnx8UgQyo8qFxUbUZQo2LuaKkp47vf20xetUQyBZdyUO+pVlnKx7CeCfYe&#10;d2jWbA7/OrUpAvltBYuIC2GQQQfAs4JLXrGIVlnEdcmYGT9Tt4E04JIOhr58cAzZ2YYd4aKuAOtx&#10;Q7HvsYJH/W8fAVDtuVcueqQ2BG9Wo/Yr/x3eV56zNQN01J9P/HQzxPf/RitvmlQAtawTyzC57jSb&#10;24NF6yZw2qK2CGLXAGwXBjorval87WVwzWljBa2t7lumJEE2FTBSIspybhEqWMhYGzrLvapm5NWK&#10;DFDT9fJBK4BE1oN0LArbDQQFqS2Y2J2pfQaqXeE8tkQHgUXTwHYdxv5lfU0iToBJbQad4lgWWzlS&#10;hKJlhv3kjvtrrza2qf0FOKtB2SeZdQ/Jw2TQQJuDVaBZrslrqMt7xaJ61vDwXBQo1AJewGsQqbWe&#10;1U8mpKzQFbWmS3WGvS2bv2nOuIOIoKJEFTBLdltTYbvT2w48usf3Sk4BJ0VERERE/F7iCJe/a/91&#10;VCN6T7Ho0F6HBIdFHNRkIEtKnWoheLXPbNa6vWJRg9bdnkE6AY8OfTYv1mOWX9DaRmg2tqnoZImi&#10;cJEqFLG6jVidEcBDING6rPy8qbWZ2Z5tpF5UwaKZwaLrTGDRLIpFi4BH19stPX95ZQs0sUJ7SS8v&#10;BBbNAhYpSESKRatZod1eBTzi97IMbbOIIq4qKhVnZe3aYrXNpb0jMPs4aYfKNcj1ZPlzyO3zbtJH&#10;12nrlVdNETepihRNDKhgUVbIKNc2rnxPsPzE4FDWPuw4TWqJJqARTZgh5aJBFYvI+uzTJ1Et+unz&#10;T+mnv/3MYNEnA4sGOU4Ci+bblEAbmGy4TJ/N+/l8fSI1o7ROC+7bYLBo74/sD+ozFMxOyvRjPaKI&#10;YwRYFBERERERERERERERERERERHxVngvpd/tNmx8OT2YhHsmlV/T7EDYAKkW5YQKKpS64g4/aXiC&#10;80/j2aTbyoPGeRhwWmdY5hvO4wQg+vModmYDw0PbVoBmVpISCQ0c8x7kTFARKECAo8jGC57CMj2Z&#10;gQVaj0jir/x6mnTQlqAGmslJs0YVevIgCO05G1IN8nkBgYW8mk+dDeygnKIgBSkSJTaeKqoAcpj1&#10;WgEjVFspSShkgDsTpHQAvCoslUSc3oZ7yYIpsUqKgBwNEtLL7JzRCo+b66zpo+JKu5T1Mj4W7sHu&#10;+AC8hkqTIyrF2aelrIVPaQSVbarKQ1gLIKthecUff+7Faupsfz8SX2t11lce28W7ddYkTX9O6PgN&#10;fBr1t3krahMmn1MCINckgEAsGaACG2yFtqxpZiu0xBDdspBiz8LlcNvGphQE9lnmh0F9AhYRgFa0&#10;rKLaajl7sArPNJiolMzlqhRTtZEH7J8XBeEKJUnKwNuAgWc6k+qYgDGsPqSwnSoIAYNRgyZz5HjH&#10;Aaptw1TU1m0qbKOWB6gzv23/KOgc7rcRfj1p/RfQKisYKCpalLThdTDEJNZrRWm74mwFFd1pNzB8&#10;fAf1ikL2bOcJDoCmqG3p7ypO5FKOrBAF7nU6f68qcbKN3CwJ0wPY6M0/AtAdX8BAERERERF/9vBK&#10;mg+7U+9ZoRm8o23CbIC5g1HgZIV9W/YABR3Aomyql6eKRX6d6W7d3D4yxSLrDWibB51CkXwJFchp&#10;ipMKESlgtJGdlqoRmd3tynZlTaFovi0KFm09WLQvd7sDizYGi14ILLpe9+Wu6fr6ml5enxUson7i&#10;bf/8Ne19RJ58QjCRvacJKbTMsgiE5EGo5KD48z6uqgxpv4Pb55gVuO6n4bTznruJJdBZ1N4/RIE0&#10;K/yfRXloEOWiQScJ+IkHA9skTwwgDQQRTQoSjVO1RSOVIunvimLRTx4s2l///HMDi3iyTRZr5bWs&#10;OO/nXfohisbvDeB5nvH6KopF9Jj3vvj+O7Ytp0524UkNA2bYyEg5gKJvjACLIiIiIiIiIiIiIiIi&#10;IiIiIiI+Ej8KMIJfYx1N8f2hYlH3u95d52Emnr6DbRN1lnWVAdeZZNfHEYBhIZaxB4aOYKB3iZan&#10;TZgtGtEbpFiksuzQVGGAgCRgiGiT2ao0m5UGXOf5iQegLzxIOzKkcblMrHIioAHUgV0CbXgwvwig&#10;gM7WqVP1SHA34xl5Ri/BOpsqw2Bdd50NC81uiId3B2VrKrACp9fiLOvPyEYWNSIwoZOUu23YzGbe&#10;XlELLII7EqbzYffza4j9P+eFCY9qQ0IUNfgosfqTWEHo/pl9mlcs8sed3rZs81BHf9b6qnhWljuF&#10;lY9rMp0GADz8XOzrcpcYIpCIkjasOsSg2/56FcUe2g/6XpIP8jtKEjBYNIsdGiUZlmVM0/6elqXv&#10;Np2xvZK60UJJkCUZAEPfEfTCgAqDP3r+QAC1vdJ0p67ZX9CDEkmm/mWzsHNLciWdhQ0bJzJgkxnZ&#10;hZIaFSwSJaFhkOSVqIYNWg8kEWTWYWKbJkmty6pqZCOoBUSuKkxJy//+qbOdS7KNQokv+ZyArXXY&#10;5PwqoCU2cTIrf8NSE25F1YGOVaDzj6wz/4/qXs6m0M2SF7Wz0spITtVWw00G1/KCh3J78r6Caviw&#10;PD8opU1ZCAMkioiIiIiIaH9/j83I/oNT9zMPB6Xk7K3SaTcQoFkwQ06dbW6GbwSLDgdgExAMVqp2&#10;qqag6AAiUzBikGjViR8GDq1r7f9Qe4wAoW2VtuZCikK3hZ/XxcCi+SFYNBNYdGtgEbXzCDZ6fX5N&#10;r7cb25vdrq+qUCTbWbeF1YoIJNq2hWEiUtkhW69tm8V2bZNlU5vi8n6nF7cKCpnlL1TFJuc1fdpG&#10;IhVb69NZuyq3vh5I33bIgwJF8iyA0MCTAkaGiEZpA2cF5El5d1+GlHVZnWi6pMuTgEX82NvBBBNN&#10;0z1Y9OlJ1It6sGjk9dKRUJ/6+nSTCQzU193727T3yzLj7Xoja3Gkc0nn9XYlG7qN+tNYhvJ2py/i&#10;QxFgUURERERERERERERERERERETEHy7w/a/rEDX0VMddNJn/NoxbF9WB7Les0ShkQFsHsGnG63xj&#10;WIh/J8pESIpFRJ3QuLeCBICFSKLMMARiEUUjBghWIIgIxNtJ9pKAGxr8poHwbeXt0mA5Ddxe1CZN&#10;IJyBYQkDJdgMjVRAVKbeBtyzgUXV98dbZ9nhq+1SsSnMZim0r3ffxlYVarIoG0EW6CCL2ggC9KpI&#10;KXVeYkeQia+BmxUtYkuZTlQS+KPtIdtTZbEAYIM3hUbMcusMGvL2AX0pOSgaobczy52NGeSm0MKW&#10;bGZLhWJJB2rPVsEiEzE6K6gmffUuEXHP9XlrtzO7M3xolfYxfq+tHw/nqFkqmDIWW+45CmSa1DJM&#10;YZWnp1Ltr1AtKag8UsJBfivLWiKDr2GS9VJyoAybKCKxopB8l9ysa0t8ZFWcSgr2FNtpq8NgikX0&#10;xebAolJBKTs2Uisqe3kbuKJiVdhhJS09H6R8xPu7iXWbKJdlSazMkEZSbEKololy7BsntYZtYPhq&#10;HES9KKmloYBD2JR7AFQ1SM6VnBdIS974d5a8ozpN+0v3hMTWcGL/AZpou7+uB3CnKmxhtUazZaj6&#10;s30iam1je0DUupeqBVu95x6t0Mz6jG0LDQDUepglMYjwqL4eE419veBrUvcVfjdw0e8Rcgru6tE9&#10;rm8LRERERPzYe9Hb749QyL0t2Xt/g+Dh34LmBq1qmslbYUHXdofu982CtLc7SxWYroBRtj5JdpBR&#10;//tqy+V20FtVoxOhLDrRgfteCRXgLmpRW/T9yv0lsjdjaIhgIO4/bdX6bCZ1oGWtqrMEDfFvVulr&#10;VbBIwSQGi+aZrbZu81JBIwaLaH0EFr1eWbmIXs+sXPTK26X+G4FFbHXG+7EoXLRo+3Hj9mEpJX0U&#10;KupLRN+bqj2Eam8r/VGbrGFlKlNbka5Nce0nbiu7yQPJ253R88gqRKY2NKp9t9mj0XIEDrFK0Si2&#10;ZzQRhibG0OejKhjZewGLLunnnw+KRT/9nD5//rx/JpNouL9MdsrryJMWysYW5DIBYVmRoaRPn1gt&#10;itSLpulS7dAGsivf9+9vf/t30r/5N/9v3HR+QQRYFBERERERERERERERERERERHxh4ivmWJorlN1&#10;cDod2KK7mbuyieYmgNWix0NGb8NFqAPHMpgNIutCg98kvw55GOuIvSibQCV6dExdNic2TzTjEgBa&#10;0pwmk5oVGg0+049oIPvpcuHBYlIxYYl6NxM4i3ROggFVuQjY7o0BDVIhKqjAhcAYpc4CVlzFwCPa&#10;J1KH2QQlACVmaCCaQAGGawArXNSsjpyMiL4Gd/rNGqnCW3Bvt5DFQ0vtr1IFKZBPiFI86oAkjAjc&#10;KRfVhATgqRKQ7Bo6kAGrApNXX7Fl31RFUrAK20bvsKD7hBC+UcLh5Di+vsb0x40fqUOdWo3Zv93/&#10;HjvbiqygEalnYVJ4ZhxTmRTqQYFsaNlFQRlOpiBWmIvKtahRyfY3ri+bowQtjWLWWZnLOoNmPFMb&#10;pCx0tnhYrxOaohEUtfQCtRzLVbGIPs66HU2vMazDylRJbMA8IoM6Y56VlNa9buY1zYse3yZWG4XB&#10;okmUnTgRI+dlIGhokPoJ2c/oVwu5LDaI3Xne1w9qAcjvN4KutlpiNrkpKfam+lX4WAVITeE6ZQA7&#10;OrkXaoIqoZ5bZ7+Hx1KBd0pHZndojBG6SfSY7vercUYtm9i4thNLy8ZHJpcnfb+WvGENlw4WIse6&#10;cbSfOW7Pv/8WaAXfvBu8DwrBN/wG35GJulOge6wC+OaR+XvZbwGEWRn/mmP/HvF7hJe+dp++x3kK&#10;iOvrzsWZuuEvWee3XMNfes0+sk2/zEc297FlPgpun/9N+D63ha9X43vYTqvTDbC2oY+tyqMQK0Df&#10;APVAe23jdhZmycHOUG3SfOvLg0XVAkuBIe6PQFMoEiDFqRjp8smv84EVGvpzZsdOFmEMhwvoTMqq&#10;21pYVYjaWZuCQaQaNPNkD7EuI9iHFYqKgkL2Xvttsy5Pn82rgEWiNCTqR7OuY55XUS1SsIhAJAGV&#10;9u1cb267N17nsi21HcggzCb9OGo3Sj8J2/lD6p8NzvoM3ywlkNpEEpC+ZT2/oNMa+j6QqlmqRTG1&#10;m1nxM7e+HyB0HeYK8ANZbw8MEBEUPw4CF43TyGCQqXBSH3e6iErRNA4VIqLHZGBRBY1GXgf9/qef&#10;PqfPChYRUPTTT5/2Z/kdTURgm2ICixYBjObblOb9dwSHzU8XXse+XqSHKSOR7ZooKQ1fO5QQ8SAC&#10;LIqIiIiIiIiIiIiIiIiIiIiI+Jr4tS3Rvuf6PyTN4mfEgmqcQAJ49MtTWy0UsICAAbY9Y1UbAorI&#10;Bk3k93lwc8ikUATDOOKQR5IhQhYygpYIUPACSNKdrNK2daDf87poQPt2ufAsWwINls+f03J5Stun&#10;rQJFhkIMBCqM+o4Oh/ZblWXELgAqOMTDzAQbJZ0BXHoIgxWCiiEUsj4GezYBMHTVOvDcBsIFUpDj&#10;suNrp+8kIe0SFfUCAtRrJHZJ2RWUBo2YulK339igoaRX1ltj9dewL4LnlmTnv70rF+jeo9/Lfh12&#10;bpOCWB5Y6PfnkABy+9wv+z0DXBKi315jxbBXpLLEiCI5AoNguohEkCaSJKFBCYhpWtVWQZSgzNag&#10;KFQkCkZZEjKkXIQj230JmDeoglUrR1mVigTyyarWU2qZ15LCwE3Rg2BYiPR4uNYXSXol0Fnecvoz&#10;Kp5T1ZKS1h9dv25HZr1D8gQPQ0SUhFkGST4tKx+3JGIIMrrsrwe+P9Dxj6Mm6VJqibgs9mqm6JT5&#10;XDU7QlIu2tacNq6EChdyEsvDPc32sAJ9/v4HJxaQ0NcDNUqr5+VYIR6DRVB/jx40MhWr5NWwfP1o&#10;94mm7vVom7YM1KTrb6nRE4pFf4DGTCgWRURE/NGig3F69c8ecj1+3358VAUClXcFBxclawu5NnhV&#10;Jzqsy8Aia7MNQwOKjmCRt0A7gkSP/m6ha0vLJANk5cdllXbXPAv0s8x7G6xIO4ugoSspBl1FZYgs&#10;sUhJSBSCNgaGbvOtKgaJYhHZms1V7eh2ayASqRwJVLSw/awpIM03Wd/qVI1oHbzMuq9r/w3tE6q1&#10;L6kUmcqt2eYaQG6tlqyWvn2/4n5yhl2P7BSi5DoO3fm1tmM6sZ+DdHa9c71mYmE8qjoRKQXRsygQ&#10;EThEbVlWzn26VAWjgcEiBX329u3FwCKyNFO1ossDsIgUh+jzT58/pZ8/iw0aQ0sEFtFEg/28LawG&#10;WnC+XHB+mnBdJ7zdLrgvh7ZfvVrRwP2Gzz//jc+HPf+rf/V/xv3kGyLAooiIiIiIiIiIiIiIiIiI&#10;iIiI32N8L8DoY3CRDb5CrkZZpOyj4AQYBPJwIxXWWet7AiHWcaZBTZimBdnyaByABjmn7ZJwJJUh&#10;Jn/Y5ogVSbZNV0j2aSuTHRkAaFD0er3iNE1Ag6afrp94UPvz7ZY+P33mWbo2/Vd5AB0MziwXz8eW&#10;Vb2ItwdqGSXZfx7apgFvLPW0YWlS/OhADFNIEThBgQG4h04sydHbHKCorCR428IhtSQv5lzPqYAD&#10;qiZk1mTQZuGiqt5Q0qHBRQelGnx/5rwlLlLC+0RINzgP3b76gfr63tl2pcM67IJ4/ZV+e/ePdPg5&#10;XcujsspZkuZrFYvEHkye27bhABb1CaGcTUUI2CorY9tnmeG8l8dR1IWWVZIwe91gSGbgWc0jz26m&#10;lVJiap4pSbHW61YlaRjAU1s6tsOQpAF2YNHqLMhKLQP16IomdLhEFbWBALHiY6s/bOAdNjM7msnN&#10;SmAESG1QDStWrvqZz9e2MQzIiSY6rgHE9u12mTXRIvaFlIj5tJ8Hmdm98fFTEFw0GDSUc7U5zGpn&#10;SOfGkje0LytBS8N+PgdSMVpTXkgxSSAt0i6i2fzo7TCcWkwDizDBG0WDPi5WHopLQCXoE1PgLQ6z&#10;wlhdxU5eS8fbIzbLQajLQWfJkvpH6o3SEB+J0UVERERERPzxA45/Th88923GOxOzzpL4DCzyVmjq&#10;7FyB7/rX+wgWCV0ubRWnXGSgSg8Vvd1zs4kC0j8R1Uxr229sC72ycpDAPMveR7rx88qgkbx/eXlJ&#10;r/T5/nh9fd1fv6oNWQOJGlg034FFXuEICSxia7WF+1y0fVqOtiVW2BuD5GKltojKEVt1rdo/LLr/&#10;W7NtTqW2Tz1clEB1MR1M1INF0F6fgkUN3FLzYneNe5s6+f0gdsJmU8dA0SSWZtSGHaTdSkqbYxYl&#10;oMsTAT8CBtF3BARVsGj/zdPlSdu7I7d3CRCixzT1YNFUwaIpff7pUwOL9mV/IvUiAov25fMgs1j2&#10;84rLfl3oyOj6rHq9nkyxaJpQHhd6pGH/bQqlou8aARZFRERERERERERERERERERERHxL/NrKRX47&#10;HwCDPh4Nw4AuCc1aPNgPmNs+HG1TsPkP1N82q6I1icz8xvZEBBLt38FKsvHbyPLsyRT+aUC3CB2B&#10;WKAQw7Ttu7G/3YD1g1ggJGcgBSMafKWBUljWpQ6uE8BEx0OzQGnQlwaIebboVFi1iKCbXBMGzTqq&#10;KoSwdZTCQaRwwmO3m9ijpeRUjRRIUCuD4mZDpwq5pMMsZAGBRMFJFUXQTJce2+go2lWTH9lsmcBZ&#10;OnXFEDtwyOASGq8vh+30BarJCR0Vi7xSyrFEliPcoEo8YMZT2Pa/itxA/1wpDrCh/6Yoo7kZRTMa&#10;wJPzWWk/WofgmwpGsi44KMTAw6rXwKzU7d9d/dMkRzYfQpBrbfUtg0AxrLKzfzCydYSUVQO4TKmH&#10;kjOJrfsynwFL2Gx8TUXxaBwUCsoo6kRgWzL1oMx2E7TMVgROEmUhs/fSMgMNWuI1ZujKixwbCkzD&#10;NhXAyl6pKBCYNy4Q20a/W9XSYq97tM/79oZlEDWm/dguDFNtrFi0XuR7UymzsmsJOUoriXqRnBe7&#10;B1niz2agG0xnNogFW7kyAIvAKFM94npq5dNfS4W2PATYFQVTMDpKft07otXyQodH2y3e+0zYK3cX&#10;LgewSBNg2Q7DgCcz9Ti5p4Or9/3h1/3r79hV1+i3/tMVEfHHa/yd2MhFRER8v7ivXnB4gmpd1paH&#10;Zgd6B6O/AxbldFCyydo2BQehaJtWLdK8YpFXrGx2Z86WWS3SEnzQolTb9EWVDVmhaFNFVYJLyOqM&#10;VIjmVWzObkt6fb2m1+ssSkPzwiDR8/NLenm5puv1ld8TaER9KZ74wSDRVSGglS3K6L0Hi2RZsS1j&#10;K2qFikSJdkumSFtU0YjadLQuanvS66IqRQ1Srwaz9V8PYgtPnvvGy+GaeZWh+pwbKCQLZ9fGwVo2&#10;krYt0wEsGrj9OFSoSICiifuTDBaNl3QhSIf6mVlAoqdPn/kzAuMZEvr0SeCjQX7DYBHBPgrSG1h0&#10;uTSwiN6zlRqDRSODRZ+fPgl0z3DRp/2ZtjFKe7cgn186Q3QNLwQ17d9NM/Wt98ckfWxVLGLVohRQ&#10;0XePAIsiIiIiIiIiIiIiIiIiIiIiIn7vYYY44D84jk0feY0eDJJF2sCqfnG2En3ycAZ4iZZ0IuzB&#10;2zOlFPnAYAezYKqDy4mS7QNuwwCZZ64OyKpIFAWB8CLxxiLrp40YI84VrOsKYh8ls2NNgYgT7nng&#10;GZ40UEvKSPSgwW+WjrfBfEumu0SAHU5mhKklBPh1NyidemsjPWaGqRjuKDr4L0AJ0TSAuVMNqiyB&#10;ATf+3B7k/m0AHd1rO/H7aU153w4/J9OcsXXLdwZAFH+s/SVOlTaAx/Z2dcYv4n0hSX0poAFvIR+Q&#10;6axOHceVzY7HqFZozrpNv2PrOQ8jpbvT9DBB087fm1XqQ1Eq99EqFbo6ImVGtlqTUnpdlLBKI/az&#10;6+lc8YzoLSv4szWAiRIzOsObsZP943WTJE4xsIjAoYIVrKG6JjPqBSwioozX6+4Y/DtAq6o1qcOL&#10;uzrMhSbnam9Ybbx42wTctXonnwHbqVV1pCTgHvGCGx/nWmfrm33HujW7wVqPtRyPY64gIJZKk7kZ&#10;6NmVuX13VeVo3xofBAFYkpAzJTU5X4Oep2rThqlLTNZqVi8zPCg22FcDd6+tUA+gs0FLSfjIxBCX&#10;lHk7p8AVmmHGouc/G9CWm6qaWuohdId/V+jNCi3Ztuxa13sMfBPr89ie0NvLHevjsbb/Sf4YH6CS&#10;PxNg8nu0Rjvew3+rXTqem/dU/wI8iohI77YbH9Vra1vV9ktybazUt7fS8bP0AbDooFZU13NiVQYO&#10;7j+zQsseCO5a9/0hI2CC0/PRzkrtM5QGERXta6yrtrGKgEVkb0Y2ZAQRkd3ZCykSvc6sYkOfvby8&#10;pi/Pz/xsUNHr/mAVImpTLgYWzaIutNJvVbGIVYdWAYs2aY8SOLRuC4NGAiKV1jZVWzNub23cd1N1&#10;Immz1skUrr3koW45/fnQdT1cK+0M5Hq9cqdYVK3voLUn0TXWvRVaVcPUdbIlMStgisqUAEUCCZH9&#10;2cgqQ0/6mYJFF1EsmlQp6NPTU1U1or7npzfAIoKIOsWifZ2Xp5GhIrM++8RwEW1nSuNlELNyOpcg&#10;55jUT/cH7seBAkRJOd2f+TPZ9yH9h//Bf8SPf/kv/9e4DX2nCLAoIiIiIiIiIiIiIiIiIiIiIuKX&#10;xCPi4tfa1mnK+1RvBe+ScnhUGnocj6X68biR7qWADaJeImCEqoSggkWCBmQe8ER6znmDsm1YAFip&#10;SEgdeUl2aJsQCDDoYC9JvJMCEg8kS7Y+5WFQifmLrZsHgmkWKk4pDbzZgSGFChjpeUMbhKZJrMUl&#10;EcBmGBM41LLq6FVAHBBTiii1WKJClIIcQETrKDrYDdkp8LQze59EvdcVYTRC5FdEZUnxorovydSn&#10;UqoQhe54hZwU9jL1o6p2g/eqKzajuBWd/po3gZfC6kQ8c7iUuv/gzmNxyZvywArN26YdbdeMqrCf&#10;6mm4BxrgcCB6wTwg8V7eFxEcIHKAK+AsTSbAiLfX4lQHlcEhVTUj43mGTDO6hwrc1O/3ENAoVVsH&#10;A4pStZkTLzz6vSSgNrYfE7UiZOktLudbO7dmbUdZKsXctCaYIpdDQSpURItLYQbYpEwVbAAVJaP6&#10;ErF/PSRJ2oDWB6iJH4aPGECyZJMBfvp+3yDVc7lWY7PNSweYgxSQCLwZCNoaWtKoHmd/jfTKSHJM&#10;QaPk3OW6W5mzDjwqfZ3eCOH+yyMAV+tnMjs1/YLPa8Pu2kx82wC6+qXnq6STe0ezQkODJzF1BBy6&#10;On7/1+N90A7x8V8CxLNlnNIAhMpLRERERMQ7/YtOGbL9ke1hovYHPruJA12b2bcbsQeLDk68HUj0&#10;CCwCZ2Hagy4HxSKnAEtttMJwdWK1ScD+2H2bq6oTFXRtOlGpZAs0sj5b5bPCYBHZn838YLjoekvP&#10;r9f08nqTz+c5PT+/pucvz+mZgCIFi15enqu9GQFFM1uhzdzmJNBoWW5VpciDRWwHrfD4tonNmbxf&#10;FeYuqoiJ1WbX2zCDNkq4XW2qmOiuYerthlubyLeps7YlTX0212sgVmjZgf2Htr5+4BWpvCWa9S95&#10;PWyDNr4LFn16+szg0KSWZ08KFonCUbNCI6joiRWOLqxARFAR26NdBDaa1D6NYSOFlJ4UPmJ7ZLZK&#10;G7R9W7iNTeCQtLGtD2aKUHsp4mX4emFxlt7/7J/9F3f1zT77F//iv4vb0ldEgEURERERERERERER&#10;EREREREREX+k+KUSEL/Yn+axEZW+N6l7/aKoGovOaOXMttgbGVGiqXfyIVNwhACkQnZoNLhdNrFD&#10;G0SVZRwn2D9HWTcvxyOrNKCb8+RAhoEHXCeyYxoygwplGNRqKTXbgrrntP42EI49k9N9Bs77iJMA&#10;CT0Hk9pRpcr2kC0WdrOk3WB6B9fcn2/IuRukP9oKALRZztjZgZ2DRX49/Jt31Bc69ZWEh5ngqUsI&#10;QOpniQsnprZVDixCVRTi76pTVAOJMEM3w/iYGHLI1n1yKAtYcZa8uldfebuqCBDhJb9Sl0zSM3K3&#10;LWbR1HJvTHI8piwk5XjgwX9JGACXUXqdFawRO78ljdOoM5EzJyskCSEPmb1euG5REogt/FDsJ0Bt&#10;zeyYLdkj8FHS2eRbd7xSJuDRXHpdJjMMY+ARPWfcFNoZuKy2pNBQryHtPyfKNklOeQUzsdGQWe+0&#10;+FZohrcey77MhEOzitO6IsmfWgL281XkeDXJROdx0Gf6fBs2tfMQ1SQu9+74SsEKC8r781NQHCx1&#10;+rBSeUhMWmXxCmSpS1je15+2nn55f+9oSTLdSSv7/h7kLUWC7YmIiIiI+B3GEfjp/2D1YBHcKQWl&#10;vu15olgENomga7/mD4JF6bCu1HG5xo1XUUTECtX2bWhVcE3JtaPIGhc7gIeUgDZrs+zv53nTtpOB&#10;RQoRGVj08noHFn358ixKRR8Ai8i+7AgWkT0aW+maghIDT2tVJOI2KEp70BRZ0U3csH9YWyibcuzg&#10;2ktw166xdt59Gyerra69b+vh/mGFhfS6mZ3s4Tpm/X2Fkcj2jPuGQ2s7VrBorBNV7hSLnj6n6SKW&#10;YwQJGVjEMNLeVr/o56ZY9PR0UWXdoYJF9Bm36ckqmMAiXXbqHnsfYNDJCqwEWhSEAu1SMtS1/79x&#10;n5mu73wl+7uXsy56xHeIAIsiIiIiIiIiIiIiIiIiIiIiIr5X/GJo5/tuywMjTm3n0dLYdFd81I0c&#10;yImqhKIrfmv0kgaf7VeQwAZwndeW2orJyDzvylYKA0Sm3iIzSQG2rSDsL8bbjQZ4kQd5LxPIIPs1&#10;jePIDxrspQFeAhNo0NhgkmEQ2zMaoB3qcbWkgqngWLJfLBBAQQwFEDpDMRRoSOEEgS5SG871YFG2&#10;we2iajT3zkY+4eEVP46XO985qMk+eAhKrK0cWESJgeSt7VJnsOedns5ho8fFrkFXqUIOAFhBCegU&#10;iFI11EM+B+6EwUGR6KSM+mNmqCod1JQ+PJT+Hibnl0OndAR9nTmAYeCsGJKWtYRQFa0ohqFoeQF9&#10;xmq3QZYTSesJ2TMYdMXJEE6mSEKEEzybzBoXRSCBZza1IMwE/WR6bG6GtsJD4C2yHBB4KCsp9RCb&#10;wFEedKPtCJRHv2EILkHdVoPDGnBkBn6UTCE7B4AGwDEEKIkSdz1HVSLDBhfZLHW9PoW887KpE+Rq&#10;C2Gw0cbnZ+CkTN5sdn0D7CDZbHsPn5mKF/ZAoasKeKce5L0nveJVq19VoSClzsaQ1p/98p0iHJ6o&#10;iVmFafduu/fgg/s9dFWkqSPhG8X/XuULPvAn6P77UC2K+MUNH/zt7NAiIv4M9efs/v691wtw9gfl&#10;XGvVKxP5b442wAl6RcimiJlqG/AUEPJt3uPnGTplTf++A1IS3LXv/J9CU/9EVRK1E6LOVdXWzEB+&#10;Vv4p0g4RdRlRJBLIem/TrfR+UdvYoupBR7BoVrjoCBbdFCy6Mlj0+mpg0WsDizaBhsj6bGOwiID0&#10;RVSL6P0qABHb8pJiUZscou3MqoqjUBF2f/fBTUCokwpQ+3/JqQaxwinUNpTZ+/aqVkeAO6ttmUBB&#10;WRWH2mdQn7ldpQpH2eD0LG1rBs+zgUUCEHHf1IFFo6oJ8WsGi0b9jtSFPjMExNARqwxd6vKkosuQ&#10;0GX/biRYSPqkAgoNtZ9KfdOB27a526f20P6D6x8O2VSbVHOUXcRtgsF+TW9XfHn5gv/4x//34fr7&#10;X/83/y0//4//w38fN8kPRIBFERERERERERERERERERERERHfM34IXHS2gbuErYElCSrxUdmhk1XU&#10;gfHkQAOXLWhq8uB+T2oz2A+un56VZsG1qXz+ug4y4qv55hEFGDIQp+yfbtsG+0OOhOAFQiW2zJ/J&#10;d/t6liUty4L7A2jA/HKZ0zxf0rzMaZxHgQemUkGBovZTPOt1HJpqUU0kZAcKCAzE286lAiDJATz+&#10;hBqYkEGhjCoQQoZlmf8toOpGxFWRxUFOJ1BKu8qmYlLtvSqVI9hHVocwHtvnZ+Dngny22rp4W6BW&#10;StAVJAOp4OQKtiKADULoKIRmQQXVA05hH4W0bB9LugfSzEbNbO3M6gv3E4NmwZbbvgiE0qaJW/HT&#10;PezKqj+f1bYNvq1aP0pot3rXqoVqHaXk0lFYLR8yAzKcFMg0a11UiMxGgurH+rQ6gA1EzWdr9mW2&#10;kXXNOrNdLdS2BsQ0a4icxELCnrHO0q/TuV05rvVVLup+neT8E7fD1y+bTZreLwZRMaIyl+i42PdN&#10;ymuGZucmwB5qYgqarQYl0FySb5yz3quw3r9ob0YCsZASMaLmlFxycVDAiIvQ5JJSDmJjsIgSdpR8&#10;AUvomUKAHj8956JwUQ9adlCbVcWs16j01oYeJoI7cA+07Deo8KiOZr+9A4tcwa5fOds/dPd5TNAl&#10;e+FQn/u6/E7pf0flq8FqePLnsPvr8VV/1IIf+XPFUT3kcRPq7O/PeTvnI+X3e4AT99v9/QlBvLdP&#10;f1So73hcfxU48SMQ0EfK4fu2r+/9Hk/sPb/uOM7bTvd3eg9l17/hydSAGlBh5cCgn6MqjVczyga3&#10;uN+wao2z5ZL2kighHsGiDL3Sn9lvmZVXMhszm3hQBBpu6qKpWsAykLM/r9um0I7ARCupBZFCkMLi&#10;DBIRWKT2Z9RWWuZVlYWQf2+KRfPcwKLX/Xkm4Gjv/7w8XxkkIqhIHqRi87qvZ+bfb9vMr1mViNQu&#10;uT81M5zCVmcVLNoEWnbqs0VViqTtVA6F4gAWcfsMm2prgdrvgpLVDjZrG7EoGN7a3AKto7YvQbF0&#10;U3q1bQwVzBE1y0G3mxQkUgVLMEWiQUEiAXoqEKSQzzBMCv6MrD40jJNOVhkFBGJlIVUomkTBiBSK&#10;WHVU92PS34sSabNZO1rrobOyLu65HED37g+kqoUWVSgt3JZm6zp8vb6kL1/+nv7+93/91fec//K/&#10;+ufpf/mf/6dorLwTARZFRERERERERERERERERERERPxR4xwQcqQFICjkkbrkMzQ6I7mvDsnz+4S6&#10;zSYFk4lR5uMtVRn9ZbVNMil9giJshLQUVBskNbBSEZHC8u5FU+ejJBdyqfZPDFVsKyw883bGeb7B&#10;9dpmlFJCQLY11gF9HiTOYiuFbMs2qjS+JRBkIFxm1UrC3CygikIIBknRdxVKqLZOhyyKqs00eECT&#10;GnpeslmwaZLC1GQOp0+H6h26gg0O4muQk9g3ZUGYEhbd99SKSakeXqKMc7Cd4KJT/DWE7uo2JZZz&#10;2ADR25ApiUIwVUoKNKWDZVwPXti6M+ce5DuynsoItQx1alFKKjUERw/zcLaO9cOO9f2qhafluJ9h&#10;76/K+4pJkihRlSyU6zaOha36UMuP2EuA2vYNmpxShR+bxbyfaE4AcTJBLCEIMNo2URPaVO0I2CJM&#10;kiysaqQwFzB4ppZfWaAaUe2B/npzUSpaVlCVl6CqYokqkiWCUMpyVhu0oZXyTvnIIEMDDK28annY&#10;sGidNeuySWZ203kiCGt0ykWYq9IYK5CRPxqCm6UuyUK2QtOEHik4Ia87caJuW4uyd1gTNpL4cQlV&#10;pzjU0XF8T3KQW71HdrfRE7Wtc8WiVFJXJxqs9CC5e4CPCjrsEDXB58tfLaJeDa1t70y56F6x6Fin&#10;UnobUsJ0rBihXBTxTY2eMHaJiPjmOvNrKRa9Fffrh8PfgvZ5A4vAtRUbINyBQ15N6C2wKPd2olWZ&#10;KGlb39usPlQsOjsGPYqCCoeU9nd4k75CUbWila3FtM+ytzcWmhChykErt4MWngxhCkGkXrTwe/mN&#10;gUXWB1nZGm0WsGhZGCYiRaLr9cbrvs0Lg0TPzy/7Z9d0vV0VLLryZIx10+3s2yClImpzoaoYsQWa&#10;9tPEbndrULgCRWYBXSnrdH8Nq8Vr8v0QeNg2aG0MvGtDobvOvXKRKBVRn48BIVYL0v6fqRMRfK4g&#10;kdjjDgz7MEykCkUGEeXBwCJvhZYFLNofeRDbskyquONFltF1iWXZ/nuQCSvc12SgqPUtrY1lANG2&#10;WSMSBazfr/c6rPJ73o/9fRnSpA1Bs/KVduv+3SLXkMrSbb4xOPby/CV9+cc/pX/6p3/9TfX1P/tn&#10;/zk//x//+/8WN88HEWBRRERERERERERERERERERERMT3jntd/193W/D4SzyBHKoKyGE/4RQsOgb0&#10;JMjpKLHaKd1JKJkFgK1jU0BoGFZc1wFkAD/b8DIpvAPyCLNpe9AyGU2if1lmfk8DuC/TC5C9mioJ&#10;0e94GZGeH9O8fEpPFy9tP6anp4ktqQYbTNYZpXacXoLeYCIb2AeGlkqn0mHJfz8DVR7QKZAwPNR9&#10;bkkOVYBqZ/vBlb2Hj3jIfhDYRoALqCoiMgjfP8vAPSpEgRX8oijlzSLwcJY8F4itt0JLB0uEzh6h&#10;Qj7uPKhtggljUfKgfo5ewUl0oCThlFsSShWg8qMzB9+enK7JDoQqHnUGVRxBp66W6bEPA2gVaSAK&#10;OJsvKpMLl911L6sy+/l2m9LlNrO9wuUiCaRlWXnGOiVK5nngMs/2agqZNKhN7dUUkOPyS9tSOw6x&#10;8IODGlVyNoeUaGqJHbFEQ2fZUBQsKprskV+J7aGVr43VikRZiUAoOYfbth/ruh8jzZzf6/a8SD2d&#10;54mPT+wkRracKBexk6gJH5cM5FnqajU4EohF6kacFFILkaoUsKlSAPL2lr3Qwn5sBLFtBe7r8wkU&#10;dPYesU0nPwi+nf6m3kB10j+fM+zBopZc+zhYlFOvCJbTu7f1iIiIiIiIXyXO4KLe9lc+axZP+WBp&#10;lr4LWNQpFilYBI/Aonfbg629V1SRaLM2xrLqa4GMCBqa55U/p/YaQUEM+TDIMwskNN/4NbdJFBhh&#10;IGmR9gopGln/g/pO9BtaF0NJChIRYMQTLfa24fU6s1KRKRvJ860pJaEATfK6CGxNkJEqOxYFmlhN&#10;U8yem91bOsghIjRoy9nP2blNtd0Orp1rz0O9Ru3z7H7fLMpYeYjbfpNZaivUMzUYiGzKJoGAsqoV&#10;UR9wNLiI7bNHblMacGTWZE2xaKy2Z/692a1l/Q1PTBlyXSarKpKUOwGY2OZsgENbTvrCWdU5Ufua&#10;iyqNYj0PctwAE9cNKQ8rUlkSsOyGV7a5e2Gg6PnL39OXL/+UyAbtH//4p19UZ//j/+Q/jRvXgwiw&#10;KCIiIiIiIiIiIiIiIiIiIiLi14ofYot2th089a7ByvpAzWbr4opp4MH6rL0GNzDsPgfhfjAdgBpb&#10;q0EXdfv0LLL+FFmtiEhNJOcBiSzKApPwa02zE5gAyHSCeGvtv4GybUiAQM40qH6D2+2KA9EaTtmG&#10;Bt8vChbJYP+F4YSRB5Yn3tdxSmkaad+GBCMNjBvk4QbJq40aKBjRZiZ7aMiOk89TafZSR8UiAYv8&#10;WdaBaJ4FDM2KzdlC+Ggzgtt7VCsxWjFhL9lsxNzscKjIATglFfmsFEhmlSXWA2rnptey5xgOtlC5&#10;KaGYfRUlKrJto6oYJQWbFAhKpbMEqMkmaMpKWdWVMpiiUYOOqpXavp5sKE8RuqikozpSX7J99fgQ&#10;bATpzYVKSQ7egnrG22XsZ+Dbd5IYGeqO1BKRySJtY7CIbPtoZvWklgs823oYZKb6/hCgJtUkDkFF&#10;4yaJLQGM6HlSe6y8l7NS95MTR0DvRcEHzcrO1197DYdZ5VReNXFj8BDBPAQvcWliyivXe4HcX5ri&#10;FyVJ6L3Ahilt+3FRUm1cZPb4+jQxBHTZny+ULLo8JdxE4WyakFWeYCSFrkFt5gTYov3BIrATnbux&#10;DJooK7y+ZVhZ2UneW8aS0Kmk9nu+PpS7uy2mt8CipnT0CCyy+6CVdVTLRc7bAdR7BFtCFqe2kJr1&#10;h1dSaNYabCjCVSCD7ic4oTLdf6s+j+pHs71860+OPzZw6m7v/6k61r0/9B95hSMjIiIiIk6aToc2&#10;T2uD6XNuLSWzaRUF0dSB6B4syp2a0BEsSt2zQCvaAq6wUVbJ1ROw6Kv/BsjD7M4IBCLwg1SHVoJ0&#10;9vdXb1t2E6iIoJ+978IA0axqM8sq1mQEjRM4QuDPtopy0LJs1X6M2nUGlq+6vKx/1kkXq8JLN4aa&#10;FoWZqL0odmsEE23Vig3N2ozfF1UpKtpgsKY9Qf/Y9wcrbJ8cWJTfBotMGRYaYFTVYj1YpPBXg9cH&#10;hXgE+MmDqc/ubWKyJeNnURa6PF0qFPT/s/duS3LjyrsfEmBV6799t8MRDl/tl7Ej/Mi+sB/KeyR1&#10;VxWBNPOIBMnqbmlGWjNrIWdKXUceQIAEkT98H32P7wMXsTWjviX1Kfn7bHNWGEiiz32ZamEm66H+&#10;9+L2alntfVmNSNWJQNVEE0S1LbXcjna4rJwb/WyRl1dzCvbH0ncDnVjBYBGVw7YdDqY9HkgqvXR8&#10;X7d68/r9W/r27Q/89u0r299RXbrf3+bJ5xfFBItmzJgxY8aMGTNmzJgxY8aMGTNm/DuEpP2xwxcM&#10;g5zARfIH9slxHDiNIWwQ2V7BoL5i76koPkMKvEAdbbcFu1KSSuoTW8TQQ24pNwaLZBA62SCyKBeJ&#10;gpCYuqmYjSbIEbA1rLXCutIMzjvQILBuE4NJNED+uFx5dmptIjt/eVSeaVpVlufCm3nh5znbgHEf&#10;EPekBCX5VeXFIAlL+rdoG2ezecXRTYzAoJePbHyWErOMSksC0GRQu4HsSiO8NDjDi/oxiLAH/Sgb&#10;yBR80kgNRVChrIyMQh76XgrvUbmxnVULtSYopuDgFIajRpfCTbRYt1pTWMWhKuhAEWQlH5IBRDb5&#10;WRIWVJ+4tKw8Fd5JA2i0LYL323bFTaaOdVlVYN6zdtpbnPV9hFBO8Xtdo8igvs7ugW+vWXbt1Wus&#10;ri36G6pPbt+wFqkLCiBJckN+U+4yU5rWxjPZdTOXWjWpUnWGe+GHg3C5hTac2RLD2lUDq8stbCd6&#10;E0a1SyPbNAZWUL3oUtWEkECDJbdeNjHZ58szO7TkoKEpkZWHzAavCket6zXVy0WAPrMcNNZpW+fi&#10;s+CTJreyWAK2JjPWt30pTUAiSyCuZI+m2ypllwWM4jJQxaW2V9bCne1jCkm1Xk3OrV/suO8s1nQ5&#10;nMPLI8CHQ5v7nGKRQ07pXFnsORsHaccrxkvLeP04Farb2yaCq7nhToXJLOOer+dvfrE9sQd9L/6O&#10;4JFt03vb/iu2+6NlfkZRK37nX1W0+/3AH5QC+8z3/1OANfwXyKj9TNni30DuDU9sKn/0Nz+6vs+s&#10;A6B3B4PrWNpPUegqfP2+AhIMfTlXE1I4w/vgA1gUfpMiHQuj0lFOqkI0Khz1z/vf/IN1wq6xTS2t&#10;qoHLWx/mRopDDBc1hkFeCQB5FcUghkFIYeb1O78mqOh+e90+/y4qRVVs0gQ6eqjaYhWlodZcmbCu&#10;0l8SFUZRLVoVNBKrtMcAGgmkpMtTipzhIax6C4hB+ZM1o3gygk4dCXawGJ2Y3Xa4HxsDi7KDXX51&#10;H6DoETDq/cQRLOK+XSkdLmLAqGgfl0ChC4NBy0XULK/b35eXF1EUImgoLwqn03dEeehFlS8XVTJa&#10;dAJKUcWirjbUVY/o/QTZtzvrdsZ6ebh/gIAKkX2ZTvigvmlTAN7qc11atwdPnf7OOtNkWz8KWLQ9&#10;bgKS3cjm7vWNYSJSLCLA6EaA2laPcMpT/rKYYNGMGTNmzJgxY8aMGTNmzJgxY8aMf4vAnrXucIPB&#10;RTtLNDxobqTu4ROs0fhfVWrBYL/lM1YhquaALpcHQYHUTFAHqx06CklyVsmpOoOTZ4EybIIZtv9o&#10;ViopCJHNGa8/A3Q9DNEPYjChQq2A6yPD/XZDVipRGzRaAw2gXy6PdHksOuhP1mhXHoSm1zLLWJRX&#10;zLJLtrQkUUoKaQ8d4BXZ+swWUntbr16MyQfim3I7oCAThNm/FM7VZKVjSDGoqdJIDkI5KGomBqzE&#10;I9gnDO8TI5nTAimbQlHuBxpRFWjAZGr6DOU0Wny1NtSz8NzWb4kGq2uwK4ncFYuSSxepugswsGVq&#10;LBitL5KBOJr00UVDmIFuKkFZlwNN1Z/ehYZ+LCEdk2u44/EQo/LLEbAY7TlGeMJ1jdx2j5IXBLuh&#10;zJre6iglPQwsKmq5YPtflsyJFfqdJJwUDlI1oNp6ogLFa4vtyMSyTGaJs6oRwXE1qzWa1luEABcF&#10;yCjUPbHRcyKJoSKbcR4hF1BbPLPGE2UzUQXq60BWD6JyMHsKmakvybp6kQSapbKa173c1XqyzXxX&#10;fK70mfKUwKkOtHVFMhEX63ZvScuPzy+7OiIWiKZG1JOVvV7BUGfOnSVxeO3JWG1bMPz+x8EihtLS&#10;aIVmyT9RGADTPeqfYD/HxVywWfQdVMoOV489iPe+CpgpwB1bZfqnsEVDmf+TAZCptjTLccaMH6vr&#10;5/0q54XcCtcgkt4PsutmCjZoR+usDg+N9rk7BaM0KiHtJz3kDH5Nc7BoZyPs1zbvAxxthk2xsd/H&#10;qFpjk37VujZRCCIFoXvlv6+vd1WWqfzZ6/fX9O1VIJDXtze3rhIlo7d0fxOw6P64CRj0MNsyUjAS&#10;SzJWl2TLMulFyXuiAFvbqlCR9JOqgkj8Hr9e1dpsFWszo5n1PgC08+iWZHrzQX8w4bH/b1bFKR6/&#10;rEBSDnZyet8U1ApT2gNhUcUoWqEpWFYUJFKgSGzLrgEsuqaX65d0IVjoemFo6OXlC8NCZItGfeiX&#10;lyurFhFIREpF9NpssmkZF4aSFu5397724vZrVBdzURVLvycw2s3ueZKr9w73UAwVmX2z3BWL0qdY&#10;CltdL615h7Cl3pik/BJvGyla3d/uXG8YVpO6hN++fcNvX79ynSKwiI79xIp+XUywaMaMGTNmzJgx&#10;Y8aMGTNmzJgxY8avjJEw+D3rg2HlT7K7+MllyJY/twfY2/Q4dJCxK+Bg62JJZhuGBhwBQzfNbAsI&#10;JsKSUkEQFSMGBtCk+gVIWHnmLQ+uN5PyT7A9J+Wi9Hjc4H5/4O3ljQaMgQabaXYnDTZfLi/pur2m&#10;mcA04P6ig++1XlVBRSTwlyWz1RLy4DUcFINgl/R4r4xsMF7AhBZ+n1ixBXQWKzu9JbUOU1imq0K9&#10;E3Bul2YAhG2DwR2W2IcIf7jNlXwuMBF2COzgCIVjXdrBB+qcpRvTPAERy04s4aCrLuEI4TBQpIl7&#10;HthXJR/AqNTUl5VthvqQpIATu6e/ojnvj/HBYrC3i0MybDwjdCsO7DO8URJXVCcpyUFJD6q3lKwS&#10;O4ecrmSrcXkkUepKPssa9PfAKkdLeixiIcHJBm1DDO0QvEPJplUsyEDtwRgY4nZl4E/iensGF4nC&#10;le1nc7go02+pXbYsSlxkI8ifUb3LokBlSZSGCin1sqBkz+MhVmhs+XG5cFsV0A3ZYsRgKtqWRe0x&#10;lkWSQgbhifpBTjgkJbf3CaTKkgiLxyCr8hFbytH5gBTV8srQk5VBhHx6Au28TnhrwWefSX6vKXTX&#10;1Cow1rdYr0JOVpOlbaxbdj7YJ25DG/BE66kV2ngO+emWgv98m7MZM2bM+E+ODgV99D04+c0RLPLP&#10;3wWL8g+CRenkliUATDtqdZjgYAqrFR30jn12U1a0a37zfln1fguBRWpPxSpFt+3599cbq8rcH6Ic&#10;9J3Aou8ED4kF2rdvZF31lS3RCCy6qZ3VKVikikUGFhnkJGqU9ujwkdicNYeO7Dty71RDv/4Iwkeg&#10;P6ly6mmvFwTqdhDJFHwY2C7dEi0o7qT9PUAa++kDWJQ7WFQGsOiiYNGlg0WLgERklUtwEYNFX74w&#10;ZCRg0dLBomUPFhVdxiWARb0PyjZk0O8tlA4a7G8Tqlqogt29fzg+5/kiNkkHxVabhHnN2s8gZcgd&#10;uEpqh7bVNZ4483jc8fb2ht+/v0md+sZQUfr69Q9+UJ1iQO1+S22t8wT2i2KCRTNmzJgxY8aMGTNm&#10;zJgxY8aMGTN+V/wur5eojQE/ARb1bdVRZXCLq/Mvx1nDKamkEFmRqWyHfNKCpRYeFH5stnFWtZOk&#10;IkySbAeCAEDVUdQZLGPGyjAEgRGi0vKAZbng436lWcJwv78QWIQ02PwQCXm4Xu88O5WABf4NgxWr&#10;wknbuqpI5dOAM2/nIpZnWQfJMQwqQ5hNyq8DMAWuhB+tjwzCaCEhgg7R2CA0OjgTVZNA7J2stEI+&#10;Bcayd5sCVEs03QJXIHF7pwEsSgNYJGPapuakx+9D9aJwTLEr8hjkAWlMJvH7ChMxdJVjEkltrMwi&#10;D2QQPsJD/bWAKwSwAAqYgcHeYkxK5ZTNZ+4var0dMjlrXeM6EXfHL402CrRPPIs5odc1BosIELqs&#10;PsOa37s/WJGruKqRgEWmrEV/78vi71HCyhJMa34wWEOwUbeiIMBFwaMqCkR0vFvr4Fnfw6CCpupD&#10;AhXJ/ggw15dr8/0RSz9fqG1gVZjJystUi6q2UbZIe4h6kWR3pL70stu2cWunSzO1scKqYnlnnzIm&#10;KMVir5/jTsAimvWfm9ZLS+yhJurCaRKeqBxo3aC8mmxvtweLs/RTBBNhbyEDB3gTVO3LFQFiolX9&#10;BM/BIgjLyANYlH/oygS7c8YEiWbMmDHjHx/Q9X/O+/rH64Bfh+15jvcFwaLUlU7TB2CR9BHKyXU7&#10;PQWLRrbdLqG4u+aaogygKScqPB3uTRgeGq719pBJEq2hAjsdLKKJCx0suqdv3w0s2l7fOlj0/fVV&#10;1IsYLPqDQaNnYBHBIXuwiLUItYPf1FZaFJSabltVOFy3XVWJUG8ErJ8V7wXi/VfalSsA7Huz/j2D&#10;hxwEY5sy+rv1URUOyqo41Ps2apOmwHdXqMrcCck7sCjnsgOL9P5sufJzhuwJLLrShJHrCBZdRrDo&#10;EsAiska7KEzEKkhF+skCFinQxBZsuatd5WAJbHWlif8y6CQA6Qvv+4AjsAahH+dlbWXKx3lb3kpl&#10;sKa8ZixbHZLvbf35x12s9N5uuNUdpPpEdYut0Pjxffv8VWz0tno049fEBItmzJgxY8aMGTNmzJgx&#10;Y8aMGTNm/M74bQpGeAIUvWdmk44bhvuXMjb9DmA07hb2XHmw23myfgMVkAEW4AFyUMl4UiXKrWIl&#10;WY/alehzy8QvQc0FBUCoqSwPqHVFHvwntZPLAy4MDlGyAJFAiuuVZ3KCW5g1GXzn19u6lgvZSC0+&#10;OM+y+Lk4dOAOAprsoAFopp0CGPS8hCM8hApgYLA+asFehx5FSpWW39TaLtgQeNkfvITCXGP2E2tj&#10;EkZHyMUWQdRyCGgZ4CC10LKhcMppiDWZzL5NAINyDRUCAg7qVG5fFpZqM5GtzCS5YIpFKdjOgRNu&#10;yMCZVipMClzJ64wCFYlNQesJKK6rHaCQidMtMVLS7PVnAk7fGdC4J1O7TW3G54Zjtw2ENKrMaKVM&#10;OSTCkis2ZbdlMEMxTuRAkXZSxc6uaLlUbT8MIemO0l9LPg0z+v1Yo8JEw9z9AJxJ2xTrDPkb1aqs&#10;/trym6oeAU+SF3go514Prc5b4s5ny9OxNutAO85NyoZnqmezKsxuXcFtckFtGwJjNVM/yH03c68I&#10;Wn+0vUK3UqO9p22oVN5bA4W1JzObWyBqWYyt0Ot9tEcUMCsNVni4qzaW2FRTwu4die5vye3Pc1Dh&#10;eQLcqWGdgUUyK74ly2HhUP9xV7k/1klTG8UdcdctQp7DRnZ+jHZpMDpwJvjE5fHM/nFQzvgdF9qf&#10;iD8LYH0G4tqXCz4BjKeF1191TD9X3jNm/PKbDMQP+y/jR7AzQD72J+HMqxLi9yFYJBuI0RWLBCjR&#10;PkdOx+tT6r/hPo1CJnlQtEmjOiiMSqLd1QxdPXU05ZULPqrCjIE5ovCDrtbINmIEFjWzGasOOVP/&#10;aXUlIOk/0+v77c5KRQ8Gie6sWERAkUxoeDBU5IpF34Ni0evr9jsDi8QKjdRYCSi6b+8TZORgEakN&#10;ub0s+GQBUczRv625ymS3mY2HDodzlvUDA+4yXqgOExf0WKjlGduUKVgk4A/1yRaFjEoHg6xPbrZi&#10;+jwCSfYZ/+1qtQEsUlXKy16x6MJqRfRYyArtck3XF1UsYmioCHRkoNH2IPWiiz63dQiAP9rwsdoS&#10;xGaCod/fuvrr7s4gQkWjcnCE2U/6KdDt9uSeVSa/gN4AsjIWKZVSffPHTf7eCUYjxd57WkmRd13n&#10;yfAXxQSLZsyYMWPGjBkzZsyYMWPGjBkzZvyr4ncoGPk68Id/iJ5cjonMrlQio6MwgAl9GJ/fR0Bk&#10;AiF3wMKVNfA5euMzh5sm0IFVS3TAloLUkDBX8czKkKGKFQDSwDGuFXD7wvYaLusFeaYvbYnNNK5s&#10;zYUkgsTAQ+sDwWyF9ig8k5W+e10vYo1WSoA0sia1BXDh/VbFoYTJ7ZmSS+BjipyWgRpijZbUHg2M&#10;I0jRRkJmVNus3sRQBOytKWIy3g+BS00pMJUVRkmy/QYWpTSoMEWkSP7maHolkIRpEQ11IuJoYVAd&#10;49K6qgooGdEVlDTRkaVgRXFHk0MgwBJq/QFMrvDEh5CSHOojB6i2Apr4SFmVaQhWS8aUdDWZkQeK&#10;LB0cW9GA2sGHrSqq/Eh72C12l/OJoERXl8Ex26dWYNiwKwIlqdeQwIErSjDR/pelg0WrWp8ZtOfw&#10;iEFt9KSC10fZwBJsHRJDTy1hOiaodm3X7TkUgtrqXyawSK3SZIkwWI3IsjLbKNJBZruytfayIGu3&#10;x0NmwOtM9yLTy1O7SLKPt64tKZMlmsJYRS3POrwi8FIKjmOZVdGqJr2216XxzHF62Oz8lcCcCqzm&#10;VA0wTOduk4ix0lh9A7e72/+G66adAAAdHkM/RNue5V4z/aGHys6vduxG20FRJMIhg4W8/VYGLaQW&#10;M+5PLjvGVKGg2M47SHUC4Z0lpU8uVLxchI+++l6D++Ci9veVVfqzHMp/CiA0OagZ/1Y3Afh+Xf/o&#10;vPAzANvZ9See7iEdLcYA9v1966eG7wN435QfOaoLdWAjqvLZ96RXat8pO7XJYOUZ1jOQTdi7V6wi&#10;s4Pbm11XW1LlIe13ELhBdsjBRoxek/1qZctlgYwE8DHQSH5jikVVrdAILKL3CfJ4NbCIJjewNdpr&#10;+vb6lt70QcoyBBfdyApNwSJWmnmQhRXZND9UsegR7MxWp6C9bgx20xhgIvT7kAh/dUjGrus5Ha3u&#10;9t8LxzslhW3kOBFMBAoGCVhE90qXDgOpRS0D76A2Y/Q+9/WLq1OWCBcp6AMKGRW/91KQ6CKqQ6SM&#10;RP08Wp+AQ9ftswv/pdf03O7ZyEaYIKJiKkf8V5YHuasuQZhWg6H+oLdHHC18Gw62xQ1tsoZZ/Ab4&#10;fg/iueJT8n01sMn6aFJPqQ7KLx+PFUkZi1SxbgoZ0WtWy3qsXpfpb51g0S+LCRbNmDFjxowZM2bM&#10;mDFjxowZM2bM+FfGPmP7N1yH+ZJ9/PtD0o9FTUCUi8zqCQRwaTb785lVm6uf0KvKC6NB1iIJAcy1&#10;qko/CQ9lLGSXVB5QyoJ1efDsXk4Q0EDzugL9pkoSAeh9sQRArPpaBvDXdLmLDRqBRWSlRgPSF7ZG&#10;W3jG62VZulVDUen/YAPRx/q75RuYXcGJdVhPyoOCKCiWXgZOlMSKQgIXyW9FzScdZhOPx2H3fjbl&#10;KF1vwgHu6tYI3QqNt4cBIB1Uh6Cu1GQZ5pR2UCpKabB2i1XRElE4WGBIOQgXIbAQq91kdBUftz5T&#10;oMte0/MGpFIjYAKqoo6sX23RzIojwWgB4TJCJw1kL/H1Ey1oAG40l7Ov87j78mD/0b1DSKIrdYO5&#10;1BV7FDii5MxyEZs0+hnBcFSfbzorm2cycwJtPdiDoQJMDPaYohEDSz0pSO1wbLcYWI0IF0m7FZ6P&#10;oKImakC83DwkLXned4s2fUVPNtu6OemyOshFv6MZ2aBZNZspzioCWxumxBG3+8uiQFVxKDAXsd7I&#10;IdlpCbLe1qQ8KQlWalcuoITPSrYUpJ7GoBMBj8BtoAVbjL1S2b69wxOobDjnpeeKRRCUj+BMySGl&#10;IYkb61JPyOaunkRsFT47479bqw91fFqhzZgxY8Y/I2AnkwKduR3AomfXlaGfsu+zmApRhkNfhsHn&#10;PVgU7LhMnfEMLOobeKJFh131LwIgHfjodsAMB1X9u13PReXlIRZk68qvSQXGXhOgcVcFGOsTCFjU&#10;dHmN4aG7gh0EexBYdGfQqDLw8fr2RvZVoi5DVlYEGn37nu7b6/vjbfsrlmjUR2t0L1MJbrpxX62D&#10;RdUvtDBcrIO9NIrK6P5YRxvUWH4RcDG4xb6zv4/w4zMoDS2uWkT9LVEE6hCPPL9w38oAnm45VvR1&#10;t/fNASSydTlY5ApFpjSkCkllUZszUiS6yH2aqhMVX+ei92vym0WXZXXNYLvmyrmmNnnQIgpgUb+v&#10;Y3WrABa1cP/Xbx1gVJDkfZP+pgNXoRwM1harYLHmU7Ui1AcBRni7P5CAo8eqYJHWU7HOm/ErYoJF&#10;M2bMmDFjxowZM2bMmDFjxowZM/4O8VvVi37mp4FBeXcZx8HoPpuZX+c8qOP480FlR98S1SIaJ+c3&#10;u42TDLzqGlijpiwFs86OJbCotQbrWnFZL2JrIDNI2SatymumMeq6kj0a0OA/DeKLzL6ARS8vj3R9&#10;uaYrSeeTxP7LS6pXGcC2gWmxAMijrYCpyvD2ChDQdsostn/dZsoUioJdFsb3xoQO6hTapwcD9kch&#10;PMtdLcb0VLpizB4sSi6PguB1QdSLkiqmpFGdp+8bBhWmXY2y/U7H2e7JQStwqzQ06MrLGPy1WblZ&#10;bTgAVz5rPmsdRJfxyr+goXVFnjQCZ7rjT8Gi3e/NUoTVZjAHZSrZ/mI2ETrjX2ZzF7dvYLDoJkkY&#10;ajOPe0kPnX1v67GkErolXeWZ+iwdFWSpTHApQbDRQxyAkm6BJTYRkgdrAohZ4iqARbzertXkgI8f&#10;W20ziRIrSWZfU1KI1672adyGt7+Xi4JF2/5drosnkhgKXDpoxImcUjzBUwJUxEmcUrn9rwEsomTU&#10;Q5NABBiRXRzZu7UqcJ5ZorR+rgzl8OSM+lTlKLQxfGdZGNrkoFgUz8MYlB70kBLoNazjo20blbms&#10;7Q02ZhMomjFjxox/XOzNLAHgAEHEa7v1Nez6HcEigXaz/84h3vzjYFGKYFHagUVnfSdjcVvoq6QO&#10;F1W1Bqvbc4J9/HF/pLebAD8C+dxYRYgsywjyeawPho4IBqLn1RVhHgEsQraeeqxd7Yigj8e9Q0hv&#10;22taz+N+Z9s0ek5w0UOtqx5sYyXrQAKLeGLEXcGi5hazz8GipBa14UYt2NwNdmbW3x6gouyKQR0s&#10;gvQMLOo2Z6L808EiUQy6MNytz5fr9rzbprGyUOnAEENBbkUWIaAnYFEpvk5+KGxEn9s9IMNL9Frr&#10;ZId1TA1L9zfY1/qECJ50kQa74qA328Eilazsk2D2YJEtTfvxOXV7OS9H27YAFuVsNnEoCqVsbYdU&#10;X83+7O3tnjpc5IpFSP1WgdDQ7YRn/PUxwaIZM2bMmDFjxowZM2bMmDFjxowZ/0nhOYTP5oLN3gZc&#10;SwP7eGtILBtgwEnnaN+URoUasXCKqQxNxwe1j8FugbkcHl2VQXP6Czk1XwgPdm+LXaC0htvnPByb&#10;88NH1unztRTIuSBI0GAu3u/FUZnGG45pWYvL7a9mk3C9yOB+sI8qIOl5gxKyKscwOGVWCzTIu219&#10;FX+GJLNcO5jR9zvuPzooIzBR81LstmEKdLADWVBLAnlvjDExdKDL1DJsUBlKqmSScTC9arqhjVWY&#10;sii3mOKPzecNsEIQXUkHfCbUH8mJmM2ZqBQJjAKezIh2YNF+jykJqhM0EE9WW2p5Bg2GcmMuxwb7&#10;sZd968ZuT1tFT1TFTRf7t7gpIdtzvjyDQcL66fcNzTqklzPvlu5ecB506xBWJUq2vIXrZ3+NrNxj&#10;8Bn9oc8Z5NrqM+X2aKZ+81nWLZV1CeBbEfgsV1XLKrzoEqzj0GbGY7eIsJ00KKZhlTIKx60nI6Wt&#10;0E7Dbib3oFLQZZBkezWpl3WZBhjS+2R9gQoaLUtl+K9dZZ8W2t6SvC3wDHqtV1khKtofAo1WTlaJ&#10;FVpes1vmGYwm0GBJXNNYCoHaOejZ0ee1h/NnOtSHTyv8eNPaqZ0FyMz+jfVqv26r9j3xiAcbt159&#10;ox3ZKRboCmvRKvOjfQI4K4lnu41HNbbfgd/+qy7MH6hEfVSu/6lWaH/WQm7GjH9tG8c/Vd+Py8R3&#10;zwUjeJqC5dVH55d47rbr5ni9zhkGBRhXHVKAIwer27yHXiCCReBg0Ucn/OiyyZfJbFB6E3ti64Oq&#10;uiDBwGRdtj5aIoWXx31lSOPt7Y0fpBpENmXfX7+nB4FAZDN1v6fXt1dRfFR4KIJFjWGllT8jEGh9&#10;iAoSv2bbtO31QwAQBpDuD1VJMquzB9ucSX+ppYD7a7mKck7eH4jhhs7u09JgjTz0q+z4QA7HxCEW&#10;gYvkAO0Ui9QGL2n/Ldsyiqq3mhJQEbBnEahoWcSe7MoWZYuDM2xTFizJTBWW4W+GwYvD8KweuZQA&#10;FxVXLbL9EMBJbdmKQE/2vNe7HFS3Yj+1duA/mW0enk4AOL83NvvroFKkYFEa6iZwOdlRgmw2b/2R&#10;w/5ZGRubpPeTBBcFZaLq1t5yX2lbAz94lz/jR2OCRTNmzJgxY8aMGTNmzJgxY8aMGTP+LePjxO0n&#10;fhumA6NRKzYKm/IwaZYhDQzjmQPChAz08KscLKgEYdFlhJm3++1EnR2aum2WJxI0GVF0jYSm1LxC&#10;rQvmXKEBKRRlqOsD67JsfzOuGWBdFx7Yt3U3XT/PlC05XR4LD9hyomAV6wRLetCAL82apcQCpGWQ&#10;tWerN0oEYGWgiJRNAmagA9nQFZp2+9x4xnULM7rteWbrL5sda/ZooDOV+zLH4ncIJsVyjyoklrgQ&#10;NSk6iHyIss3aNX0cky2i3IdARZlhMV0GIMMVfT8w7ONJbVSQyCtQON6UE3JBKnH/YkDLdmCcSQ0K&#10;p7SeUANUIEfgl8bQUdIZxls5oiadIIc61hWUvISgMx2wq5NDCcLzljfMdI7HPQBlXMKUaGgwWFeB&#10;l31UgOrwHUNtmHXWd+kKVNv+PdQ+A/S3YovQk44LKXS1ysARfa8s9HrRRgQK0CwDI4W2s24r0sJe&#10;xu3rCZZo8wZenzWJRfteRPnALcnCTG6B9XJIBCHP2ifg56HbJMlHsYuQmf3yXOwyBJpCVwxTYEWB&#10;IlMay+7/UqROUN1m+zbZJmECMdirNAcuubJ69keOZVM1sLM6EOvIGXP0ISeBOEJ5AXpz+w4D0sy/&#10;EtIACKYz6MlU0MbT/kn93m3KjmREtPPWjzlwGkhk+wAnSmdwsGD7+yXOPrNNZzDAj1zR99aDP7Nd&#10;/6qyww9JoGfWns/263ds0/vleVaWH5Uv/gIi6l9xTD+zH79iuz5a769Y5+84pkeQCH6w935sTyfd&#10;rMM5tf8dtyU+3DorWGjloEgk1+wOD+dg6ZtUrUj6dbA7h419U4EqPn/tODsOTdVCGeypAlDT++va&#10;2JqMbMvu91XUg95u6dv3t/T2+l0syr5/VZuyV4aAbndRFyJFIQGLHg4WSV+3qfVUc3s1ApKqrrdt&#10;7zHE9BCLs+pg0mPbplVklpL0uzFHu7LCVrSFbYGpHwMHSB/tpgvbsb8BES7KHSxyBSmzJ4vHTMAi&#10;hFgjwPuOphabQeCdrEpCAhXJ84UVg0ipSCzJrteXVC4CHNF90/XlxUGiS9k+f9keqlpE710vyylY&#10;ZIpG3SotB2s2Ve5UIMfqZcJxYoLfi5nSpEHwwdaM+4mtOWgU+1bdUq6XdLdIw10/3VR6TXUUfQJB&#10;VysqqqYJClopoKV9YhMdwtbB+rpud5drU4s8vXdFuUeUvnTeWQ7P+KtjgkUzZsyYMWPGjBkzZsyY&#10;MWPGjBkz/i7xY5nYP7eeHxpyxB0MIdGVdJqpw7Tgu5Mi+sGD2wipSyvgLnvdVXyiDVB/QJCNAWjh&#10;xzxwDPZTJY2wlIe+y/QNPnIGEDIHSJ9Ixs2RbNFgXa808L89X0Ek/kWOnxIBL4/ts+uDkwVRSUUk&#10;/S88uOvqMUkGkTmnjtn3sbg6CDIc5FNLg9pLVAwyOyjbVztYAh2ZXVSEjKCr4XyiAnkCJ4nikSgQ&#10;EYzTGIqSJWQHVcquMti+NE5NpG51ldGrxU516mnFwvgV7JZwrVlCCztso9srB9YOucBNOQXg6CQp&#10;Bcms0LCXQQtWUWclh72xHBWLdmU6NCx43oZ2dd+WHaEimXmfWX3JqnZvIz3RJ7YiW13FwqpFXDeK&#10;gjZNSqioLRrVE1Pqod9RsgsNasvgiRCCduizrNBVBQWeqkA+zWEh9MSaan5pcqa6Kpck+MYK0NuQ&#10;1CpPpgWIJSqwdMEegYrWVdfoiaCkiktVrNBUIUDAIlJyWjzBeFno+xct05Lk/8w2e9mSmSUkQZsk&#10;+QwsMu8xSUgJJEXr3kotMbcFTXOEyEnAgVL76NSu5zyVAOvnwLNT707wDZ35Q2u6oY0qqAd6eiZV&#10;ryRKaGjqXuE7UrZ9OR8HnJxb8K+5SM0+wadi5g9nzJht23s6w4/gqFI0vAe7v+N3rL87KAkOYFH+&#10;JFhkMEVc/3NiFd+z+U2dz5Zrce87t2h1VkWVaGWIuvlnt9tD7KPuYnH27fu39PXrt/R9+/tKz7/9&#10;wa9vb6+sLEQqRq/fv7NN2upqMY8djNL8IdDH6tZYPEGhiS2aqMt0dSMDu7eelvcH6bqbUZ5wX6VJ&#10;2WKL6jpaDtme5ZO6E+5XXKVop1CUzSKsv04Oz2C4n4tgUWGwKBeznL242g7ZRBM4RDARqRW9vNDj&#10;C6tJFlUiemGw6MKgEH2fvsNg0SIWZgYWib1aVCzq2yvgEYT6DoPldph5MvSdWzheVl8E2NH+q6nN&#10;thHkH8s0gHgwAr6os2wa9vsWsCkvAMMkFLPcFnu3CBnlbndN/eyKDsx3xayV1Yvosb2PDWO73WrP&#10;BIt+aUywaMaMGTNmzJgxY8aMGTNmzJgxY8bfLX4HYPTTedswi/PdZcD4j7wnA8AqitIHrHlhPIqq&#10;A/UJg11VHwgerNe8pMQKTSEbaK0q8oI6i1gG8NWaiZWLxH6AB2fhcrliKQvQwPftdkUFi8AGwF94&#10;kPyaHv9V3RpIlECAB4ZLHhMorhKiux5tIiiRjwiHWeGjhRHqLFUMs9UNrsLhNzKGnQcLosMBeZKg&#10;iYPOhHiIG1R2iMst18KUdYCYbEBXj5KB9saQQ9slrLDv2Hl9wjPFEzxNahl4AT77HRmkyaw0ZSow&#10;25Zs21QQRjBteN2XF6ElF64BhSzgZxoJfNCs02F/0dfZtycbFHJyvAQQKlJXsMNmpNBDVn6cKFK7&#10;tOvyEBUu/s3CM+kpmcHwjM0wf9xVKahIQkxn1dNyaqGk3IOTYmafZsfIVJCkzhJ4J4AN/bU9FouI&#10;NqhpSSLSSMCuDiV1eTfzmxSKsGtwsRIBgU/btnKChZMtD94PmhFPiURJWklyiqBBUht7eWmpLs1n&#10;jaN79hVPfPayFTUwn70fVaX0nEXltXIyqqbV2gYnpipDXUJSNnFKw1gz4J22kHY2HU/Aol1UW6qd&#10;e7zimPqYvqW+MF09bVzuHmA7X+kZSDRjxowZM351HM+3cLhteAYW+e/diuwMLOoTA6xf++fAor5s&#10;e+1Q+w7R9n4FX6daiva6bt3ZRBnQ7hFqVajZ7M6aQEWPh4A81B8gZSJTd3kQWPRGtmRiTXZ7vaU/&#10;vn1Nf/zxNX3/RkpFX9PXr39sr/9gsIjUim5vYo92v785VBQVi6T/Y3C1WmEZuIJqlTqo4nQISfo4&#10;429QFYy8T5pBr9XZJTTx0CfAwzGP1rN0nLIqqkI29aIygkW5KIjeVXk6rIO6LAWLsvYd1faMXyso&#10;9OXlywgWffnC7y8MDF0ELLoIWER9tS9ffgwssv6vW29D76M5A673kXYvZQARpD6JJQJFq/Zt5Xuo&#10;6pftCVikikiqBGXqqn6PklKfDJO6Fbhtt5STQFaXi+zzovtXXK1IJpJs96xI21HFBk3Utu4GxqkK&#10;FveDCTDCaQ36m2KCRTNmzJgxY8aMGTNmzJgxY8aMGTP+rvGrRRt+CGA6A0Swj/qPZlCmsmIJ+QhF&#10;yBfQhfqDGo/Mum2snmOKG8lVefqg6WiTIzNC3TAKXcSIngO2tv2pIHwAMpRQ2woym5gGa1coZcFl&#10;vQAN0ipYhKJ20oDtDFYBJWR2rioasaT/hSX9acA+ztD2AebgSRBnq6ZgETVak+EAGRE4I2pANhAu&#10;cBHbjCUBsby8ETRhNMqksLlQmGEbJ/J2AEosKhh8ok9yS12xCEc7NLNHa1llTpKoM9Esa90eOWw9&#10;dWQH2Qb/D/UJUzCL021GmxmMnrhCTAEE2s1M1u0TIMSX4v+BAlio25+1juYBLOrl19RijpNoeWyR&#10;OcVjFoiuAEXJ9uO+AY0gx04GqUG3gIsJDWlP0YohnSQtKHHUfMa5NoNBsYjVjdROoin8IokRcFhu&#10;rWVrI0ta84N/t1LiqVIiat2+u/KMeynDJrYL1DZTC3Yr6OpI/TV6MoxbOaZuxwGVLfR4H7Mlc1RN&#10;p+kxhV5YbTuOja041GaEVQton2paCCCkpNClbc9rulSDoNTyrklys5Q8KCOVrdzYEgTAwTLaN9ru&#10;Qm2wlG77xslCs4yrXa2NXlcQsA5atx7DDgmdQWJW7uj1Rs9p0OvLmS1YMNrQ9tLrHoABftjrsFnW&#10;cNMW60CVJ0uGe1o9d8GinVVaCtZnXW3tz1yC4N1Pflhab8aMGTP+QXG0KPz4HDmeloPRZgTMQ59o&#10;tDJL43sQAJK4PTiCQd0GuPe/xG4qD/C89YETjFDSfldwty/e1zQ1T/2WXDvbaFmlqjJ8ra8ddhbo&#10;WKzOWKlo67ff1fasqp0xWZG9EVh0E7Do7fWWvn79mv7nH/8zffv2jcGiP/7n/5e+/vHH9r3vAiC9&#10;vbKaEUFGrH4UwSLoior8nwJG/DdCUT5hwq7roa/fev8+BXXTtLtHYMAo9Hm9L+19TRgUp7L1adS6&#10;jO5TWA1nu8cBtZlluDzn/lqfy/FNajNs/RNTDDLQJyoWqfIOTcj40sGiLzQ5w8AiAocuywgWXQhE&#10;uvJ3LwoWEWzD91VZbOCK26x1cK1kGBqLl2Gwqm06GaNPWmHx2n6P0ka1KYOMTOESW1QskmMn5SQT&#10;Lnhb+JYVwn1BOvTTre3YJJSSTd1JVYu4DEXFiD4TO7PU5V+TtIHaCB6q+HhU3OohClTE1miihBXs&#10;enfNbMZfHBMsmjFjxowZM2bMmDFjxowZM2bMmPF3jr+lI4zbVtHfoPwSbbIca3mi+qJcR2RbBkYJ&#10;4wP7I5gjpaD+LqooZsNVE1ale0jFCMXzSsb/W4PaGvJs0G3rlrXiUhagGZ/LUqHkhQePabA3dc6F&#10;B7av15tI1+eSLmVJLzcZLAed/j38xaiq1KEQ0IH+pAPhYnXWwZu+16nvp4IWUbp/jDwABQBxHrvY&#10;laECBraemFQaMlKyNLFT0lnS8VhAQ7WvEvgoxUQQkzo6MzjMeu5HGdW3ybCf04rVISNVl4Fgi0YE&#10;RH4CFtk6MUWrtF6/Qu1jSSJgDzVUyAicd4sz88VvI8JDoCAMDkmcqCrjdTXa/fVq23f3ZNgfd9YN&#10;rqy0U/4CTy4Fw0FN5HE9ubbUISdJwGGS5AZ9rxp0o+oFrsJVCycrxGZNZ2QTWLRKsqlBt/+oaXUV&#10;LorWMMySb93XDMELBK0KGDyEZPmm9ZuTOY3X0d0Nd+WhiSBOgmFPKJa87V8TJSZrJ8ICaWJKy4qU&#10;rSRBZWnXJPZxvJ2ZLejGZKglTCnxgwwxkaVaUsiNQatwXMQSTba9qYpRs2TPYPcWkmJJ4aIdeCfq&#10;ZgoGnogIxSoFaUxG2nk4OtFxeWR0qzNuaUGtSVkzB4qaqqtZq0opBYvGDv+dnEI+vJxhWGY81534&#10;x41fmTFjxox/YHx0fvysdVH/3vH2YACIDAbNpjIU+31wAItg2EjrK+zUiuz6ngwOzoM9cI6yj7Hz&#10;B8FNFLvCXgsKpQILNe0a62sM6j8D/KEACCuSGmzU+PWqYNFDFV4IIDqARfd7ut8e6fVNwCJ6MFik&#10;z8kK7fWNVIpu2/ff0uvrN1EsUrCIlp8ULLJLF6bW1XIQh35LlGwcu6IY7LrGKzwMKlTWS4C0nxNi&#10;IHS/x5DPssNCqkykdmXZwCLu0yyq/iOKlQYZRUWqvWKR/cZAorJcZR0GFr18SS97K7TlwoqSDBZd&#10;r+lyvThUQ4qwBhbRMq+q4mOKRVmBm6xgUTZIOoH3Ixp0gJ22lsAgue950g05sduOjxRAseGH1K/M&#10;oZm4impsl6pqqQpeZn2Wze5MISJTKSLAyBWZoHjf1/pjqBNmen0XNa5axQaNH9J3xjgx5fryX/Ok&#10;+4tigkUzZsyYMWPGjBkzZsyYMWPGjBkz/u7xt1IuOvxwpH3k/YO91W5wva/OSZNxYDcdiaIhaT4O&#10;9qIq3pgVgdp0sWJRI4iI4SIadyUFohVLXYEHaFvFUi6wsGLRmpblyoPmZIVWLxeFpoDFSnLJcNXB&#10;8AyifLJcZIRZEh5VZpVuv6MBYoF94GBhxTOCEZW1QIdhBBZqroAyKsAkhyXoOwQvjBCSzVaGbmsQ&#10;ACPcAS2wN2WKM8pb/EZy0IbhG7BpucC2VVzOUYklCfgxqFBhnLl9Up2j3RNG3SL/OKjLNAUizFZO&#10;VZbAgAe1mkODWXo9spnLso7sUIT8HjpklaOaDfaEm27WAVBKx+nBzn2Zm0fMA34SLEo7uCpCd1ER&#10;gMGXpNtKyZa6vXfpcB9ochGbKAwtOvtbFLHIZiKnezHrNLUX40e3ybDnXE9VVaipKhFZjyCKold2&#10;qKwnoQycw0HxZlQzknYLaqWWmQzko9yyqBjFwtXkZWOwKHelAlZhaq7WVFpPCuXcAThru2aF0TTL&#10;ST+1hI8k4iAoUJktWjw+AhzV3Ly+5CyKUSB+cGpvAgIDDqpNONhmnJ0zvXyS5h4PueRA9CQ41J1T&#10;sEizVZhHm8mh7vE8eVTFovfq5/M6/PmAQ0uC9LNXoxkzZsz4Z8W+f/jx95+fcyOwCjslxt5nSMHK&#10;LDnoEsEicCu0/BQs6v3Zo12anb9HO9zQV+9yfv0aTNCEKg5VBYlMjYj6I/aaoQq2rRKgiBVbyL61&#10;offDye7VVIsiWETfISCD1Irebtt37vT3zhAR2Z+R3ZmARX+kr3983T4jsIjUjQwsuqVKYFFdA1gU&#10;lSmjQtF4p3Q8NiMgNqpwem86WKPCADvD0HU30Dweo6SgUHGLMwZ7tvsbKB00YuBHQSP+jgJDKXWg&#10;GrzvJtDRESy6dLBou/8hqOh6ufbnLy+83uKKRJdE91Ly+8JgESsa6TILL7OoPa8CUiXvrPbGu8jk&#10;mqq4U8PCdwCic7godV2oPQUW7g1SijB/bAvRSrCoSpRAVPq4CGC1XMLzUhSakntHVtcNdmo8RUbA&#10;OhSgqKb4GBWLplDRr44JFs2YMWPGjBkzZsyYMWPGjBkzZsyYIfHTgFH4vUNCcSH2egSCjLrALoXx&#10;cwOiaMsTOEFGYikZkXNDgAqtZazbU4KKHo8CZVlwWcTOgGT8adB7ub7A9h6WspBqEV7qKvOEFUzJ&#10;BcgeDdg2SpMhBlLQch7X6/b3C8/Qldm2xQffYWeFFge1XdkHoo0BDrOXbbZ2TyrZALLYftEjWrC5&#10;rZMnL/bLP0Y2YIcZjOyzrgfVmJSipI6bjfV8BwxgEa+fISpVkAmAmO3/4WDuBvd9uZ4cU/OnM7AI&#10;OljEZYOpP2CXQMg6C5zglJB0G9eXTuGw/sDdd99vGuxGBu/XcSsSUf9JDuaMVibhuNFvtE5lnrnd&#10;vyNJmaIWX8AJG0q0UTIjW7Ljfkl3guE04eOz/R93nWktsNH9LhYNbLuAkvCDtHKbqxVCXaxSppi1&#10;rmcvASv74dzACkV22qlJ55/rTHldhi6Av1asbhcHi1i5CBQsSgLykL2ZKR1IYkwTLyB12pKS6yrf&#10;u1wal8HCyS4Uu7QAjuUwi98sQWotvByz6mDbxO28UdbMj2rKCp4sbQqd4cFa8tRqkr7P1FMa65dI&#10;h/UkcFAj6wnjaH04Jhzte0OdtkRmOj9vdMCuq2KNSmvHmDZmM2bMmPHXRLTvfNZVt88i5AA74OTw&#10;OpmqUQpg0R4aGiEj86k8Wy7ulOkcItorxRgMpEqFK12Tq9mWVb0+U3/kwRbGBj0TOER/K9ueST++&#10;2nWWwaL7U7CoNgKLHlt/5sG/JcCIbM5Irej799f0+l3s0L59JeuzV/4egUW32yuDRY3AoiYWVNqh&#10;C5fa0dB36KfltLsPgFCmpjjUwa/x4gldCWo82h0uh6geJYo+bLmVF1UqWtSK7OKqRfQ+KQWZvTN/&#10;x1WNwG3PrG5Yv4fumYqq7xzAou01LVPAIrI0uzI4JDBS1nUubitN7114mxaH3g1oh531nqmRpp2y&#10;Uwr9+g6YNQW6TdkqKl3tH+/AODDiz7ENmvWfbatY7Pbj2O3NspbLIlCVPl62h7w2i22tB6zkSXU1&#10;TNKQe0Ds/daK+jAAD7W/O6mi3xATLJoxY8aMGTNmzJgxY8aMGTNmzJjxT4g/C/38+g0MykUm5e5y&#10;M2ZjNKBFozeUCNto2n83axQGyZeU8P0NCSooDHIwTpDTY3tSIeeCtVVWMiJFo1IqtnKhNL0wD0xo&#10;ECAB0OqKjRIddQFJajzwfl/AEvVLyTzQLfYL1QEgGiyWgWQZKC65D/6z7VKCoELUGB6RGdhaSlhP&#10;lEFk0JxUUQTkSAGuQR3016RSSqzoQmPUDJ6gQTTJLbSscOHUSiO8H2EKULoji2IR6LEyQZgUjh2G&#10;acNy1MUmAgNY4Wo6aW8bkQ5KKt0KTQwQGPDSMpBFbmVL6jCUBGkns7+hhfpmNmNiRYdSSjKgT0c0&#10;2mQ9qWZDOfY6PJTj2az194b9o53UmcKTHcOUdmCI/YNqa6bWCwmLHpJLalXkekrJDrfRT9gaLKv6&#10;1LbMlZI9a+EyaNGOTRM2VEK1CQSUWb0oezmCllhXK8qudIRuUdYOwAkvO3V7P7ZHUwsOA4s6+MLe&#10;LknzN9v3msBURI9xkrImqF1RoWZJRmaFbSzBxwoInICS+sAw0rqkdtF6ijpjXpN0pnoUwSKCl2h9&#10;nCTMoGBRT/Dlqu2adrh25xS2bQzQ3t7CLKdYB/RcCsergcGacPBXsWXjaKoYoERrY77umK9Te5ao&#10;zuTLRTwAkM8AorGuj0psv+giNF4bTlY2Wad+foVJfv1UzHKbcTy//Yp69v4Z60ztaFBQ0Y4M91dz&#10;gFqgv+6Kh7BT0okKLKkvKyohDf1D7RVBvyph6gB9YuBbbM4Mijd4gq7BrQpY9HiIfZkBRaQqRKpB&#10;BhXdH2RhdheYnwALev14uGoLqwnRe/ftb31wv5xsz1rtgAkvg9axfUbg0PdXAoq+p9e31/RGz1+/&#10;M0h0u98UUrrxelYFnOSeoCabHBHVc+wOZS9saYpDVqYCXuOoLgqjvOXxPLOzQYvWdKomlNVqmdel&#10;QJE9FgZZrgxQszIr245dRSGI4BdVFbqovbOAMYsf+6z9ng4FGVi0KIAkYLbYmgmsTkpEF4eZgv3a&#10;kt0izCYMYLh/E7AefbIAT+RoqsoJuxLh78s9k8FCAttID2hvocf1LQBF+3bcITm7X0ldJSq0HXD4&#10;Cnzfcs5+r2fg1FIU4leFInss4Xm3EQRXlpT7ORiu2WYNaAAV3cYqdOQTMnCn8Dvjr48JFs2YMWPG&#10;jBkzZsyYMWPGjBkzZsyYMcaftV5jYEeeioINiu+Sz/BNqjKzXytKZhgwQEW4U+RI6ZBjdxYDoKc8&#10;PIlOr1gmRPzDkFWGmGCi4V/bVoQ1Q8kFW87Atl/Y9DMZ5d1eAyc/GFKQBMHbmyAATZMauvM8iH29&#10;SjH6bNZks1xLlLc3lSWFiiRkwFsUS+x7/fu2wy04xHVbL4ssdFESxzJURR/DFD46vGMCw+ewByuN&#10;rLZoMpifZX26TZSqysEXDHM/Js0Omq6m27QdYQd0sMUqVt8yhcYCLKHJB1P8iVZ6xhQFeEWOjagz&#10;tZAIQrXM8vrlNNDetsm+B5+AJdD3/6PvdnCoC3mdoXRSN/LBiM3bDqgKgSZvOGGUegKy1YuAMtkO&#10;UxWoRSEZtvUje7/avE6XunITRgdMoi9EsJNLMeFVGEDibcWmM7qbH0uH0JqgRfw+KuxF7TCLopTB&#10;fAJOaa10C4yQbDNQjRURKtdNSjZW2i9qu0XaIK1HVA7Q2xyBQoiLA3tF7eGKJZoogZTAbedo2QSx&#10;8V4TxLc2aRcO0dB5odd9cRqUJGu1OtnSQeegM3ly7pPdhPGk53Bebz7xvDnUililcVzf8L7VT8Sd&#10;Dwi6QkWEBvfn2veT4Ps9tPaA756DEJ+clp6sBM4bky9ggP/0Hzhu6A/Fj4ImAGf7+v45YYQIzs4Z&#10;+MPbHIG2z+zDmRjCj1o5/VNjv28f7etfIRzxo8v4K8r/X7HOX9KJ/S2JdfjNdXBf5rCzMjPgIXV4&#10;KCoW5VE5099Pe1szBYu0DzEo1/kJ87mKYnKtP4W+k51roKt1NnTQh4Aiug4TKETAz51syhQqut1u&#10;/KDX6+PBkBApCIndWQCPyA6Nl1W3926iZFQVHnrcBSyhrqCqHNG6SMWIIKbXt7etL/8mykQKE631&#10;wQAR94taU4XOru6UzW53f16wviJY32Tsn51f22CwAtWS6v/CSZ1ztcIIFWWGe3j7FGzJBAYtF4V5&#10;LmJ9dllcwcjAIlZqVPhoUdAoLwIbWV3JCisJWJRZEWlRgEjsY03FSFRg81L8dbH6ZiBOuFabhS1o&#10;n91swLLuZ9Y63S3QpF/kJdkEuDFbXDSQaFAyGhWKmipIDtZnVt9VfZPLHzAoefXtcUjK9qeIzbBD&#10;XVnLih9mhbawFdoSHwofibKo2Twz6t7tjtOJPhNKGTXZB+y2bnMA43fEBItmzJgxY8aMGTNmzJgx&#10;Y8aMGTNm/JPiz0I/f2nAk41TOXYYFFqa4htPbRx2Ei1BLQXeS1gPT3c2QGkPqjRkNZTWZF4oUFpb&#10;KB4alG9lgVYyCkzSRKZl+yuzRCuudYXyyPweq44kTYxQEuOx6qzomq5XGdgWnio7mlPCjGLZxXaw&#10;2kopudVQaxEqSjulEVCYh0IG3E2xyN81+CGJTRaDQDERpOokeHI8oBepeZqxxZjwRJBMpqipBVco&#10;8J6Agb4vtt02ozbroLgpEe2VeJ6pF41ltLeG6+CVGSdwkgKwwy87czexGktubcbF1Dow49ARpJ1u&#10;VnIq6kxF6IiJ9F8eeIezho6HtQ1gEu2nq/XAUPy+bksgiv2EKM0wWAOSjLHXDBIp7cUKRqXoOtBt&#10;uDgRWCtDY1BlhZUSV5qcwWwJrqL1gRImAWDICiMx5CfJHYfj9BgDqxnJOlvqikUpJEOTwkVKzKXx&#10;bBLt7iixJGpiBBatoDAjSNmI1UpJazFwqqalmK2EJLsu2w4gldu2L9yCi1qXFEmC5bLV46qte9uc&#10;uh2PNfeKQu2PgSaovJNVre14/7TtI+A+a+QMkSk9NC7NoNY2KBZFxapR0c1t56IKVqiSZ4pF8Tu9&#10;3UXFoq48hLu6fDbz/9iGR8Wj9y91H7+1azT/lopFv4LdmIpFf+Z4zHKb8XGP+DPVZG8nCQBPz6NR&#10;lWj/dwSLwOF3cMWiPNia5eE1HMEivc4+W+dnblQMAOdrcRWlGFOOoe4zqf2JOlFVJaE13W4CE90V&#10;GHp9fU1vb68KEsln9J6oEtnjxsC/gf+kMBTBIrZSa3Jdp34Mqx/V5t+/2XJ0mY/1rvZqleFkmRAh&#10;dsFONj+7FUM8v2AdLOjyid2uKT4GEMzst3gyRh5unwTa7kBRtC5jZSGDehQoMouyolZk9Hi5vog9&#10;GisRiboQPRiaWbo6UdZtKgewyBSLsioaFbeCzmapxr+3bc+DJatBP1xfqC/eSHlU4Ryt/KZolBXg&#10;3rc4FKLIpoAMqj69n9MVirpSUZwcYDAdpmGug07GiGpSAkaNYJFZw3G7yr3fPYBFplCkkBGDXEvp&#10;v1OQjKax8L0WHXXgCTMIx9oWbpgxtDjc3ePM+BUxwaIZM2bMmDFjxowZM2bMmDFjxowZM47xV1iv&#10;keaPClWEgdlPJCagZ59tTnRPwr+3wt3HNmDNH2GDoKTCtmikXFRIlWVhPAMl2YI865gGe+v6gHUt&#10;KAPFAHdSNKoVSslInz/uD3h5uaXr5ZJeXl50JvSaXr5QsuRFAJoMXppmnySzd3XPtDxKGQeFLRHP&#10;M1Irhn2Szy0B1a3QUJVWIoik1k9erl1dRp2mZLD+4+OhxyArIKJVBKWsVP6Jkw88ixbEkozUmOgR&#10;wSLZThncTzuljQF0+KhyYfLEgamexCQNqNiUu/FBt41jXoxgmiLGU9GKgr8TZ/anNMxYtqRbTOSl&#10;qApwsAYZk3E5p0/VYSurlMbE05CIGuxLxuYq6+kWZzKDPW9ltqS6SMKHrRkeYslA6jyU5NjqNCf4&#10;zKKC6ur9XjwRRtYhpRaHjyxR6QmehHrcBTSymeRJFbjEssLAuyqJoNa8vdrpRxJpQVmB7duk0jYF&#10;dMRCUFSCmqtqkRVaSpWUqNRyjLaRvlfIlqxJErNkSX4t5cHJxYsm266PCydAr9ftL5VPuyTXRWMQ&#10;y+zdtD3mnpQl0IsTTaroVdec6vb6ob5tBCGxVVuDQTPIkl6fOSH/1IkcR5Wvzl62Q/0yJQTXnrIk&#10;qLezaN3St6wnv/sj1vUJY8yYMWPGkz4WHJ/n3PsQsa/4DCzKcAYWwcEK7aBYNIBF6dDXcLvN02tL&#10;6JviXl0T01rFpkogHnkI5IOqLrS6etBt61uQchApCN1vt/R2e0vfv5FF2Xe2PyOYiOzKXr+/bv2Q&#10;NwGCWNHoTW3KjmARLZfVh1q34pXtUcUXAprWh8JGYrdGEwXIXs0sz1pbtY+CDq13m6odYPTDYBG4&#10;bV23NINhAoKsM6s6Ua8kOZdgwbXo6wAWUf9luYqC0PaXwSIGiRbv77xcv4hKUem2ZZfrhWEYsTIT&#10;dSNTGSoKxRhYZJZoOWe3Yy65K/eksI8qSJs6jI8OlSPdh2nhQu1KWl7zYCeiGO5NzPqri5RiUCOK&#10;Sj7d+mxU60uqpKlWtHFF4XhHpbD3wCKzRiuuSiRlJWCRwVt2DOQ71scypVWblLLzW8YPuoX4F3QZ&#10;Z3wiJlg0Y8aMGTNmzJgxY8aMGTNmzJgx458We039X72uH15HGLQd1IfkDTzuhe7JSfJClY8gWDCM&#10;P4K4TJ3ziSmq46TkJmvyHWDVEMw6Ht3ERCxnKI+CbH8EGWpdsbK9AiUnMqyQMecClJSQpHnRJIYM&#10;FBNwIckLmZXNKkg6ozfbgDspoGBx2CUmhhiOiIPw+j6gy/4cBsilrAUgEmAnuzWafGaqLuwvxTZh&#10;Xja7w2CKIwD7ihVBGRvmBwWmmiiYKLyBCmXx91sHbxjkKdjBouakidv8RJCnDXUppdE2IiYE0PfX&#10;Elk5OlSIb9cOLOJDrxpOHUyyhBzaXuox8VpJ5ad1ELNWzObCTZ9uSth+vEUNxyVCHdnmuKedmVZK&#10;ZvUm+yHHh5IgjdUD5HhKMqSDMvT3zomiNXX7LlUKcoBt+/4qya+q9d2SRfS62PEHSYQlA4uSKRdk&#10;TuwR/SMOhVVANIxqQ91+glW9KEmlC8kEJqlVWyDr5HVLAh1poQE2LwtaPm1f1SRnBrPuWHh7HuuF&#10;E2a1tdQtWxbRXiqWxIPOGIEUPtfzYvWlsUIR9hOXWGtAPx/Z4Wm5iSjaiZ0MnMxNx5M8kewn9OV6&#10;sg6Gc8TYzjEcj70yGAzJ4rM2twf/MPgTnlt0nYcpWQ1WH3j2vR9rKO8pFv1T0abJZM2Y8Y9oqYMa&#10;22dgyo8t9rpCnAMWBjnnM7AouxWawBDZv2tWUnt1ogEsCiecbiwMu8sROrRttqhJQe9m8EaT6y2D&#10;RLWpQiApFAlYJOpFlfvNd1Utouffv7+m76+vDAu9vb6lr9++ptfX72KHdhe1om/fv/HnBBvdCDB6&#10;e2PoSMCiB4NF9Nft0UjNSPuCfO1tHXZuCjlXhY5bFdXClW1gq1tr+VwHtUHDQbUoAEY4XovjSfwZ&#10;WOSqQ2YV5s/LyW9Cn1xBIrfSyqIuJGCRQi0XAYoILCK1ouvLC9+vmGLRl5cOFgl4dPHXRVV2RIEo&#10;H8Ai2k5TL3JlVlXzSUcLL79/EcUq7GqVfQLIoebjiU3ccA+w65NY/+Vc8RTD/RGGthX+msKX29+a&#10;+moOirAG7hUG8ml/HSwqeacYJcdHytcUi5Zgg1Z635Irp94Ttb0a2dMxADx0zLZn//Vf/8s8Hf/C&#10;mGDRjBkzZsyYMWPGjBkzZsyYMWPGjBnvh+TIP/vl4yCvGG7ts8zvwRieqNbUuT6RJAl2AyQbcD0s&#10;OyTGEXdJeTJq4xUAexORUhGhRnnFuqxQa0ktF8RWATnRsG6vM24PWHkWc1U3MbZTYns0TlwQcKQD&#10;ygbe0CAygUcygJzZMoCSLZkH0nOCqG8PQRlnT5GM/kUDRBLtv1SXhLehtdaVQxTuabZY9xCD3WGA&#10;J4c/qvb0AXnSZkEFFci+gIAdBotUPwZSdiiisIKMwl5iUMaHoINBoNutIJRBIaDeUCdQ2QAmmBVa&#10;crer7bglHqgHtbGQtBe9ZfhSZjooBwUiW7YkGeR7NrAvv0BV45Gft6ZHB/ZqLbZ94X2pzNGJ7Qnt&#10;EG2vwJWL9j8wBZqUY+IBHQRzgC3LvtDxoaQYo3SpqyHxEWuSeGO9HZDjwKpCqqRDn3OyLVmSMrEa&#10;AM8M1/WWqgo4BNtQ/avgiUeZja11kjag9vMFmPJVCrPNfd/VEiMnh9gwwEQ9sanWagwXgVi48X81&#10;VT1r5Kyz2JsqG23fI/szeu/SRL2AZ6xnS4zJ8VsWsbUw2ziqyxCm0fN7WtdFsal0kEj3qZQAA9K2&#10;NEpUSTtQMTU9Jt3OEUbPwvMTc4q2HSG5mUaLHdydnyUhB4cEnJX7/lx+dn5/9p3TUzoc265tH0B6&#10;TiHhyb7urhPvXIwO15VjSf5+agc/AKjOLrYfXYA/cxymatSMf5f4qC5/9rz057bh4+3bn/dSOF93&#10;SCSA8UEtZbBAC+D9oMxo16BonwVRWbErfvrvohrdrix929I5zIran7a+tcFEiYF6sbflflhVsOhR&#10;1Y60se3Zg143s0Vb0/3WwSKyQfv2/buARa9vrE709eu39J1BohtbnhFk9O2bgEU3VSsSsOimANOD&#10;7cxqvfMyqV/O/ZbWwkVgnOjQFIRqaDZtzScJ2P76seK+SD65DgbvZ2d9+73KCARFsCgP1loChoXn&#10;+r3+ui/HFIpyyaoqVPhvVyxaHCq6KGBECkUCFhUGiFixiBWKBHq5Xq+qWBTBokWViLJaoZWdYpFA&#10;R2k3McIVhFqwp9UOejML5giUpw6t2QLGPg4+AZBw4Lpc+gfG6+3ZNXZoJwG8cxXKHNqPAvgdNFLY&#10;im3PBB6CnWJRCYpFVlZWdvb7qIYktncYziHhXlfaq5skD3Nt3Jt2Xht+R0ywaMaMGTNmzJgxY8aM&#10;GTNmzJgxY8Y/OX5KUegn15N+ZF09ia5/zGfqozXoagBSBEcELjooFx3nUkcM6mzWKigw0NinrQog&#10;lIHUiaCuD6xkgZYLPycLhbyq5IgO9wJkRV0A1trSUldcF4KQmkrjF7UpAJe9N3sDUMl8Cpulasod&#10;lKAZYA9XfjEbOHCApSv94FCkBhmJpZTaum2PCq2XVhZYJjvA8E7yK0BFXfGkD4Dz2D0qPJKbF3+f&#10;5qsz2TmJUBLwD1q3tDOlGQWLzLpNmCNRcEoBRtqvfziuSeApgwcI2iCyqEHTMXcISR6xQPNkhtun&#10;GdiiiZLca9mQrMsKTikc0hBcyckercHYZIyPaj3JdNZ4fZdDguWZYhHXRNs3g1GGZQVLE1W2aWiQ&#10;lR17AeFQlXqy1lWbWQ5jm+E6/tBZ8WZd1kGmbUvW7X2C8wjKy90KTXI9lVk+UABJIC+CnTR5h3A4&#10;KZgiEjhMhMHqQhKAvN8NfTvlhKF2alqMGUWliNuZt4+t7ReBk1pTm7aEwYJCNrwskjhyGxS1zRCr&#10;t57UEphM2riohxU9biVYGCaGqlCtAMHqOTTPig1JrzSezwDS01Ox1RsvBzyeXt2WTqE7n8CvYJMp&#10;PoGftjsU56pl0Jt4QvzURSEqqaU02qihgYPPZAvOLhEp/cck0X4FDzQhoxkzfr7NIJ6ijmk8ZcNp&#10;38pBZO/rgttMnvVxhut46tBD2oFFeQcWGQwBuFM+CapKqDQGX59b8ut47JxgClZT2k8VEMeum00U&#10;AVdR/kG1GBOYqLolGT0niIjtxapYod1uD7UQrqxAZGARqRWROtHXr3/we/cBLPrKNmlig0aP1/S4&#10;31Vt6MHqRfTXwCLepoZBjQm7muYAceMBnIr9YLu+GwjW1f1guLfo+P2oIAmDVV1xwMhsz1i9xu8V&#10;FBqKSkZmX6d1QezPBHoWaMUUi9Sma1nS5apgkcJFX15e+LVYcF3k9XaPUhQsenm5sMrRmWKRgEXZ&#10;7b26WpJ81t3DQPtUUpfo/oPrSzML294nNiVMs63eq1aiQc6mknVy4Yfdfd9eDXFUlupt0+zscg72&#10;gK7ymRkkj2BRtMCl41b0eIhiEQSoS8GiEmCiHGGiPIB+ux7v4ZxjbdvgMy13LGaDR2q6I9Q18aJf&#10;HBMsmjFjxowZM2bMmDFjxowZM2bMmDHj8/FDINMwutlJo0//fjfo6uuGvWLRfp3vAEwRNiLFIZ05&#10;zlZnpWQoNisUMuRSUKzNKBmywlovyDCBoENYlhWWSgPvFQlWIDu1LJ+rFZrMXjVogRIqtLx1vfKg&#10;/1J6siAOrtu+s4lF1j0GcEuG1trpftm+8W5h1QSIWcKpWg2pp/B3A7DEg+jvH1gYM1IKq8h7qMtL&#10;Prsbxd4KBLqhv5y4MtiDYKe9OpAO/LtdGoM+lKj6ZF3DfYIoWJxpQo7hpYyaJEBJAlC5xIQPqfpk&#10;1JnE8lwG9lMvL8yeDES1xejr2tvZ5Q5nBOuyvyJqMuWZ4zKHGdBqiyZ6REkVcoATJyW3YIVGNhdr&#10;Wh7F66VZZpQiM+ZZhWtd0+W+yGztsqTb/SYJLRC7P0oqWn1325HUVOmJhMKqA2CiMqVKU5p4Qtwl&#10;bD3ZRwnNylZuVetO2kF4jdtcc5iPntO2cFukFrXtI8GDBhaVItu4LE23F709Uhuih+WTUNUMaH8u&#10;l6JQ1r68wcuB97o5tcPLqdu25wqualU1MUtJ2faTakDHtvD899EGbX+qxJ280buKRfhj2/i+LVqa&#10;qbAZM2b8Y6Lbww4o71OwCMK/6QwYGpSKjmBRVBd6Bhb1x+51OgcJMdh1Nb1G+/soELKANqpCpMCQ&#10;gfCmBlT1ek8gj8A8jSEfsT5b2YqMrc6252R3JgpGYoUWwSKCg76pFZqDRd++pu87sOj19Vt6o9cB&#10;LFofBhatDhZJf1uBYYyqm718DAg+Qq8jGD70pyAczdB3zXlvIRd/H9SH3Fo1q/JNcRBFrLQMQonf&#10;ke91sAi6jVYxZZwjWLQQWFQuChaRQtELA0UGFvHrrU+XCSza3nvPCi2CRQa1dBu0sSn0OqL2ZwoU&#10;HUCaABLVqBKFASTCvWLRuc6ql7ttz+H+JQUlon7vZWpMuWS3D5R9Gy0DB7AoQf89fz9Jn88Bv26P&#10;JmCRQX+j+ir3+Zre86Sk94pjv0rrxna/WZD64tfFLdWw98/NVi2n//7f/9d5gv7FMcGiGTNmzJgx&#10;Y8aMGTNmzJgxY8aMGf/0+F2qRXF96bPrxB/6PR5/BIMu0ZN93dlOPJHMP6wNRb2E7M1qJkszmvkp&#10;U1Zz3p6XDG37Uq0L1NqwtAogn5O2Tlr67GagweTH44H3+wN4oF+t0GjQ19bV1JarMsggA/n0Nw6E&#10;ow1Mg9qUtZ7MaDYZFZJbVEWzgG4v1BhoAFXr0SIRmMhmCbvdFwjwYgCEyf2P0jcpOD/5LGKwbcE0&#10;gEVd6Qg1iaNqLfraZoQj4gBB8DYnVWXKXRGIk1ypBc+n8RgOlSNYvEGYtexgEZraUgetjmBRSgSY&#10;YekWFxgsxXg/ssA8sh/tneYQPmu5W7SFmgs/2wzN/iGJ6g3E5QbQJQ8JHVM3UsuyZIpRKLOwNVEk&#10;7yVPwpiSEieW1pUTMbTfnOTKkvxgeG17UTOpBIidWOZEiShE+XFm4SrU+qmJM6KKGMIzu4/Wj6+1&#10;M1oW19k6lFnLbVBo6JYiAhYRTFRsPdnaSXYRNasbpvZjkJRBeQJVWUW3shUFpNHaJB0SUJyYsvOT&#10;laWWL5c3QUWkdgYdwhrbB3oCGD+Q7Nmf9ZrP+g+uimOz1n3uZe6JyzSCUrBTUoJdHYvJ2jHBLaeU&#10;52DRk9P57kwPZyf/333lmzFjxn9M7NWGjnD1AV/YKQtGhaCgmGJ9qWiPFYCVHOyZ9tfw98Cifr7W&#10;PrOfu6NiCwaRHQj2l/1ag8EazGCPptcpgndYnagKiMvQEAE9BAatj7Q+xBaYXtPzO0FDZIG2fe9x&#10;l9crKxaJopGBRQwe3e/pO4FFb2/pjR6vb+nb96/83uN+48/f3l4dLKL3yD7tfiew6OFg0bo+GCxi&#10;1USDgRMOYJHbTwEEJaBojQUB/NLrX4YBBjtcoGz50I+NHYes1mXgSjhLB4NM3YaBHQWDVIHIFG5M&#10;HUjsoBUs0u8PikVLAIuKKRYtqlp0SVcCifR79JdfL7KMiwIrESyS3+YBLDIFnhxsvwa1yKAqGSG3&#10;WF5D/yZaz6kSFvepPw0WKSDmC29+szL0Y9xyDgYoyvbL7ttYWZbL2/prZ2BRnDRglmb63ZQGS7T9&#10;ZAOH9IJdsLVSs4uz8tD1IlvQXS5sVXd9ecHr/SrPL1cUa7vFwaIZvz4mWDRjxowZM2bMmDFjxowZ&#10;M2bMmDHj3yF+2Krs7xtw2DNUgMVdjg7Ti3dZ65NZ2ngCpcg7TVR1WsVaK1R40O8w50x0ETsotLZi&#10;qw3K9qrkhTPlpG1E0AIWHgCmAAIo6vYPJVwe6wo0O5sSIF0BReACStDQIH+9XtK1oc4yDoPXOXf7&#10;LUsLecLIVH+aD873GtBt1QSgGK07BCxCLYzcrRhUMSaLX5VYYaU0wES9rNNY9IymyIzb1BedDO5h&#10;z6WsKjT8RlaoJyYgbJawDKyLqs62VQyQaLJN7RUQ4bT6j+5hKLZmoPubrByDuk0ArcwKLds2ohSG&#10;TtwPSTw6fsjLJOc3BoTESy3lD1G2UE8xvgPvtwR4Xnd7oiLufH8PDsfLMpW5Q1E80xo5uWSz+iEF&#10;KzSHyRonA3l296Pwe6IIkEy6ihN7sp4sCZOGqXn9a6rwk7nGgEo49USdqD4xSJbEjq4XVLfD4Bne&#10;wUqNYSabya9gUfNZ/gSHidVaYluRvjzZr0yNW/aTEqekhOQJ06rAVEr3e5HELsquSnlcuNyszcpk&#10;9V7e2Yka8lKjd5aQfMr+O7JpyVSuIOtuIanb2qjAdajzCEP7HNSD3Ktw/FXDaLeXBnUoxPFq8mnF&#10;ou4ad3ou7+eps/PHz126Dk5E8ImlTBDpr71Sn6hP/NXL/B2ObX+FLdyP7vt/khXdR2VzrEfPurdj&#10;v+PPlfdz30X8RN80gjzx82dgEex/GxSPcrQvM4AlKBm5pVlK3SpLvFADOGHrjypJdm1Ft6I0W7P+&#10;B/y52ISqUlETJaLaRMWvsiJRY3DHIKNVoSGyOiOIiJWHHg9R+FS1IoKBRJHowWDR7T6CRdRHJjiJ&#10;FIvW7TmpFb2+ETBEcNEtffv+Lb1t78my7+n29sYqRaRWRK/l8eBtQVVJpOVtfXa3aaP3Y1+CLxut&#10;A0QYwKKUo9JTHiAj0RBVeyzQ/glEezvwS1IOABAfA4WFOki0sKKQgEHy2pQhXYWodFiEwSLrOySz&#10;31KVGgOLlqJ2XNL3EWWii1ii6fML25zJeuR9244svzdApZQBvnFYG8D/nmHxUXGoW5uN74uK0e57&#10;sZ9g/R3ssPSorHjsVUMEu3YQWIY0QD62T4MSE0FUXO5dzUiAKghKU3nsv++g66x2cKB97H7PFtQ5&#10;m1pT1+r3LYB9IgmawpOWkfUTeSIKg0UXJKCIlKau/NjeU8ttOq5paj/+lphg0YwZM2bMmDFjxowZ&#10;M2bMmDFjxowZPxefStPC7gcnL+Hp4tU2q3/bV+ljyXGZ6BBJchhHXjX/clT1iAl5t29QuyvL6ohi&#10;UYG6NFy2T5ZSEcqy/SWW6JI0NaPGYLwc0OQG3u53GqAHtj+j5AvZSCT67IUH+K/rJdWXLzxLmAeP&#10;iU5YFMzIfZYtBYMHIFZRNC6NGXQQ2mb9pjAzHhlKYLZA7dPYwi0oFvE3Uaf5chGJBA8Nb2ccS8jL&#10;0q3nOqwjpnDyypICmbYLxJ8rK3jjoEhIHOAwS74/+CgROJVygCpySoMF3JhwwFBnkibSCADiY6nL&#10;zGyFpskAFHjFviPwVw7bAUEpJiukZJATH5BtP7m0BHgyxyuvOthhpN0j4/sNY2w9+PT1mIDttIiA&#10;I6Fs9fjZzGj/hSfNbEZ8ciCPvlvbxWeD22xys3dgBS2lVEyVB7XSrVAVEkOGdVJqmiwBB4pE+alb&#10;gXh9Mtu/MOvdj6uqQzVX9aEkaOb6dlAsIsBo+02xcsJQ8NC6vRlmXw8iqC3Z1kbzKqDT9p2iSV1u&#10;b626bQcle0xtABt2W0OpHt1qBYuXd8a2A4syJ1hX2m61kam0P1RuKKBWg36e2rND4xkz0Db+1D0L&#10;h7pm7zQM6UGz1PtRsEibZTup61bf5dhjGifUw/gsnuv3bnjWZge/lSdXD3j/ynJ2IUs/9pMZM2b8&#10;jeMIlf/Ab0/Pr/DErqyrIJ6DRWdWZ8lVbFyhMiu2AjvQKKjgDconBniEDY77DMNJ0GBd64uN8IKp&#10;LtJ1CMmiTCFi7rPqNYlgIIOIuJ+8vfcwaOghSkX0mvq8rYr9Gb3PFmYDWHTvdmnNwCJZV92WIVDR&#10;ne1Vb9vz17fX9HZ7Y3CIlIgIVCLbM1ElWnldck1u+gj7an2hcC2BeK30a9hRVZL7kKB9ZD5OgrZn&#10;kG5ozv0iFdUgQSHprH2cbCCQwkOmMCRKQAKDZLYXC6ozRZSIyuUi/S3osFG03+pgUXYIqVuhgUNF&#10;i0JMZInG76k9l1jfLgEiKlL38qigFTVBrd/OZQCkIwpuqyz97mBtVlFtceMDtQ83KmSd9nyhQ+4R&#10;Qj7ApynAXzkNMBC4WlRXWBosyorYzrG9m5dL9vsxZoVCf22/kRBUyKTvB8l72hBvXU0BrPfUXMU2&#10;w26SQBrKxcB1UZS6ppeX69Y+rvgiikXJFItoH/63/+1/nyf/3xATLJoxY8aMGTNmzJgxY8aMGTNm&#10;zJjx7xT/Cls0+FXLiIP/P7rucfC5WyABBrImpWAVxrOyMa0IlNhvrSFBQoVsn0rBZVnhsn1+Wa5Q&#10;lgvClb5zFZsFTWoIVLTi/U4CKAoJ1Iq32wI08Pvy8pbu9y/b3xeWsae//+2/rfycBoV5RirDSrRR&#10;KssPHbRIwVaAB+UBu4WA/TdYJ6F+V5L6lNznhEhRazLsMAqqypAnyHK0eThXvoGTz7S4E+sgafIg&#10;BWCI7cnSThplZ5EgM+x1HXGmc0rB7i3tlhHrDA72CZ5AUjjIkiZcPk1txMBs0OwBXmfobzNFoxTA&#10;I1M1SgYUjTZQ6WANFSwhALuNSfozlmghND9mia8IFu0t4+KxtGQLf1a25xX9+Islhtlx5PR4bHX0&#10;sUpCCoDr7e1S+HtsIVHu6bFQYlFsPyjByEo8rfZyM5WEonUiGZxDwE/V7yrs50lDq9OiMkbHTY4f&#10;2aPVU7CIgSVej8FsRTFASwhScVWxX2vAk8hzpkSprKPWnOq6SGKVEqVb+3w8FlZXuD56InBRC5Fu&#10;bSJqRaY8IQoHRY4JtYwigBYBiHKO2JZftjIrqhJBD1j1mApY1Qao7nNKLlFN6Ozkua8MiKPb4KfB&#10;og+34/z50/isFdqMGTNmfHQ6gc8qRL2nlvUcLBrAIUjBFjIFsOgM6IUO5ga7s5z3dpLPwCJ4v1ft&#10;IL0ADKI8hGoRhnpdRr/WMvBTRY2Irk0E/Tz0+v1gqOehQE9l0IihIYWL7jf6XJSG6qoqRKQwZN9Z&#10;H65gFMEies/6BwT0kqIRredOSkTbX1oePafPCCTidd1vXRlJLc8iVNSPjynWZJ+gMEJj8FR5Z+iV&#10;nfbjcjgOEczpNmQAXenH+gkGALl6kL7HYJFakGVVH7pcFAIyxaJ3waJyAIvESq2Ez5Zur+bbWdzq&#10;1rY3w6h8lWwSQEquZJkUirP+tPWp9spEpkx1hItwOF7v3U/0t55pIoY2k2FQJ+Lnam/b99mORxnA&#10;osXKcigbCGARPG9sGPtPeJjwgt6XU5VNVAvfHJWtRgBRLISDKibXiYVVil6uF1EruorqVJpKRb81&#10;Jlg0Y8aMGTNmzJgxY8aMGTNmzJgx498tfrcAwy+Diz4Aiw6/2ydvLBmEDiR0sKjbS/VZs2T3gK0h&#10;ZASxImqYGSzKsCwrvcPww2X7DQ0+t8tKlkgsHSRgEVsxMPEgdhArUAJkWQqSchEBRPf7m4BF2+O/&#10;vnzhQfcvX144ifDy0nyAnyK7mozCQWFGOw/cV1RVIlSbqOazz8dB+54ooAFqBixQLc+ygTqiCgMG&#10;GKUwI/5Qtvad9E4iYASLuiWH2qalmJiLsA8EG4DEM5ttljMfy4YBlEEXMep1Ja4zDc/TTj2AQA8I&#10;QFBMuFhyghRtcrTWQoF2yDKhYFfWaZYAHJJ/6TBzGmwKfe6KT56IDLOcDbhJpn4Ubdwg7ZQR5Dvy&#10;GR7sWYI3ilvrjcdLwCJXbeKEh3wmlhkCFhHoxpYlESy6lHS5SVKG1Xk4SUNJxKJlnDmRSJCOJEq0&#10;HXoCENm6LGmddbCILVnsd1UtwroqQQRahoRfAItKRk+KEUxnCR4IYBHtpoBFKXXYKHFbouNdObFa&#10;JaFJANF14WQoJXUWnSlOVhS1SZJwKU0gLUoYxmOvs90ZLULksmwlK1gkr1nBiNQb2AJQq201U0Ec&#10;BLsA4r7bqR7fvRikM7gsQj9N1JF6mhV73fLkV3PbmCG5fnIcfDlNbRYhuPW5nNHZaX3vcdZ1AAbV&#10;jxkzZsw4O4McoKC/ECwypRJQy8v0HliUT8GiHOAgU4kZwaK8A4vG9xJEGAaD0knvz2FLDpyLAlFT&#10;oEgAVrkuq5IKXePuVT+rrCBEykF3Vgqq2195/WDIZ00P+lxtyUip6M4Q0CurDK3rXW3SbmwFLDDR&#10;fQCL6FpO13SxLTPF0MYgk1ijcf+ZoSLqbxhkzOsmuIm2HQVQStjCtcqgElTVSbE6szLq/Q67qsBg&#10;WZWC+o1bElvZZ7FE5UcpHTDK2ZWIBOQhKOXitmcChYgdmSkILaRYut0P8Hv8+uLKM8XBomsHiwwO&#10;OoBF2cEiW3cHi+i9xe2+DLYe+qM5D9fxDrX1+uR9XJXlRFMCtTYR+h8HsEiPqysVBbgo7ftxu0Z3&#10;sDyEM/xLVUR1nyGDw0O2n4Uey+LfWdQGLoJFl6V0a7SSvXxzzsGmGsb+E/b7jl5G2JVkvc/W7z9N&#10;oSgDdnWoASwCt3PT+1K0ew+bfLJ/pAkV/faYYNGMGTNmzJgxY8aMGTNmzJgxY8aMf+f4wG7sL13P&#10;YR3w08uwREm3YfpoH2ELAy9scJpBEEtJ7zPpPqjdwuAv2UDICHDGBjRInGulgWbmjWRAOCMNRLeL&#10;AEScqLCxYBoFJlCAll0R6rri4/GAXGRwmpII64MUi+7p5YskaOjHNND+8iK2RzzYTckAyKkxwIJi&#10;G6W5doFdQFRbXC9HgSKFd2T34qB9n8UdywFQkv/MQtkAPS9XEhecsIkzl594DAGY0lBX9IlJOVYv&#10;gubviU3WkSqg9VLyghWCFEIhRRpOEjUztVPIAsf1wM7mblC4CeUAwSIjKbyUIAf7LZ2VnUCEnWx/&#10;1PqiWzIAyzzZ97OWE+YI+qQBXOoqAwqOMcuFmmRU4GYo73Zanh82JIfmVMLIbNBgnJmPOMIoPWlZ&#10;3FnNkh9JlaQWAos0AcPLLD0ZVZusz2aLU9LSTfMAXF2rKezFLBIENR5qf7mKtQknnwToahUY+qMW&#10;grzM5rZ7XnMM4tJ6nxGHBG9zpa/mCkjRKtGSkKoyxttIH3MC0xSLKLGzLgz/UOLzclk5scMz8rfv&#10;Xy7bX0pYXZaeBPYZ9OG8hKKAZZYguTa1PswMFdk5zwC7xN+DUzuQCJhFG7mPzsV75aHh6buKRWng&#10;fvoh2F0CdhATHt8+rL9DQ3FZHUY7XtLGyxuM/xz3Gv76Cx38TQinn9mOH/0NTJprxq/oPB5OCh/V&#10;s/dUTc7OJ2ff2UECg03omeXSESyKwNBzsOiomOTwhpBJChpkB7/NGg1CP9bggnNICnbWXuhWU81t&#10;qSpbjlVVJqoKC5maDMNDd4F52PZs+/v2dhPloIeoF8nrG4M+K3/+uj3eGBYi9SJSF6L3CCgiWzP6&#10;LsFH8huzQ7vz8gUSTvpcrunUDTDoqbZVYajK1mutuSoo9w+IuDVrslR6/02UGiFYnCrAYgqe75zT&#10;HGF1G9N8AJblOAmMAqpmIxDKovBPVyRysEitzliBiP4WApRf0vXywn0F/oweV1UwYvUc+s6Fn7Mt&#10;mirWlAAGResuAYxKAIgMlC87xavsfW230LNrKfQ+hk9QaFaHzJZM+3opgkC9UxCt9bgfrX0jV1bd&#10;Pe+2ymZ91icYBE/rFNzmejt1l9cOxucCAQ7q7caVoBS4YnBr6WpO54pFerxt2UPfQu5BUoCJbL8Y&#10;kk8pWFW3cbZPsIUFgJ36mVnpGcSV9LwAvF2LAlCskrmQkm5J/+N//A9+/L//z/89Lya/KSZYNGPG&#10;jBkzZsyYMWPGjBkzZsyYMWPGXxN/GmJSg6Sg2YI63q1qLa5acb5+CFmCrlgEHaiBrtfiM2vZHkwH&#10;wXmKtw0GA+kQQWYgggES1AF/qMtCyQ1K14CbTckAMrS2ikOTZEt4haByPcuywMqWEjITnBImNIjM&#10;CZO68q7zYLdZE2QbKB/VbKKyDKLMxqZBbhqwjomnOHu9l0kPAltqSgHGss9pxFuVSQj0ITAoHyEU&#10;TyeEQ+LHKmYCUhNQKccZzcfaw1uAEFSNdLCd7a46sOPJIlefUgWcAMp0kKEnlMzKwWezQwsQUHYd&#10;HTGs0qwFoKrMZF0+dEsvsz/AYIWGOxuT3JWnunhQ4+81TeZgtpIcwSzjg57n82OT25d788/EsiK7&#10;ktTQ4kJSKLYVOubksOAwi25HKTWVpYq9CKteJbVNg7TuwCKDw+i7j3UNCaVQ0zILfikZhpz8ocRh&#10;U3uUlB5bKyOgiI7Nym2F37CZ4kF1TJR1tOyaWN/RMUYQsI3homxgEWgCiPa3BrCo0lq0LUkSi9Uc&#10;KDm4bRtZobHaQ1Ww6KpJz5R8hj7XFwjT6ylRFG0GXZVMysiVwRD8uEtCj5ZVQhtu6TiDH4b6sW/j&#10;JzJwDLNBZzgPbcZW8xQsGqzNIvCDT2vpM7BI2cU0OC8iGCl42AO04xsaCcDPiebh2QZ96kI1AZv/&#10;6I4OToGIXxnwHqKOsZ+Rnp5zzs6J3i/aLytFaDiCCxDlMHf9HgjQcFhPBIv03D+quwWAIMGgVAhB&#10;WXDc59AvSF11z/t3apXJinMKMpCaJSvDqHWVqO6JhRlBRAQGkX3ZWptCRzXdbqJOtKrl2OvbLd3I&#10;xuy+8l+GiG43/g59LmDRq9qd3fy1gEUEEZFi0ZvARKvYqJHikcFEtOXVYAzdv2Ywi0HIOwgFVfnG&#10;FQeL9G1SToMFMJ4qkwaL3H09wa7maBZ2GAAvV60EtSVTsMjUEZdycaiI/6o6kQEqBhax5RlDRC/p&#10;5fqi9mfy2TWCRWyvGsCig2IR8Gc5KPQYSMRlAh16GsE26ACaFjru+84idbUdi6z9WgHyGfxvsYqO&#10;FsaxvB0wavHeKgW7ZvSup9sG4wkIHPrTGNUTQzthVH+Aqaw8QI+X2sIpNGRWaGQrlhnWyWpHR+Ul&#10;5cdqnMFWDk6sByGA32j9b7dB6/deDccJDqYsigiH84dZMvMdCOjEGFZrzQmDrzNAGsRIKf6P//P/&#10;mheP3xQTLJoxY8aMGTNmzJgxY8aMGTNmzJjxnxC/S7nI1vXO/PEf//0PJPJcvUj/+mzXLjHfl2kz&#10;SWWw3AbTg9JPY50Qk8CH9VHSWhZc1oWTL2R31uQBNWcUW7IK28+QLNHISo1EjVCpqFIK3u8v8OXL&#10;FwaLTLGIEzts90DghowYM6QQVIDybl9sMF62LWuCIPkAdodEetImJl1MJYZVWaoCNQgB2OkJDD9+&#10;AJ9Kqh9n1GceLE+Ig5JSTLI1BlGgz7RvZvMG/QHBTs33oScpGkarpBFecvs07DZq0UZKkicw2D5k&#10;g4pIOQqaW9Dtkxh9NjgMSQgBiwQy4WSBH5McEo/JEwzRsi7aQIzKCLCb5dyBq+SKVSMANVqkHe3x&#10;xuUE9Z+QWJN9E0UtAmuWrNZnS/aEF6pF4KIzwQ0yoiRk2dpOV3LIbHFGn7HtmZFGqhDGYFFW2I5+&#10;U5PXu2izgRCPpx1oVSDzfaGkTHVuC6rUI1arQtmmakAZLbOIUlJvM6knq9TSRBKxChat1RO4orZw&#10;8fbn4Aof74Vhrb2KVbca68eEIafWASyvG5aEhT95It+pez392k51yBgzaCnU0Rb2o412aEGpy1XX&#10;hrqW3HIvIlOfOd3v6/KMGTP+A2J3XXxmjTh+tvt76JA++/wcLNorFkVgdLQ2HV/Hc9f+ej4qCVpf&#10;TV+LT2fKOCqxoff5mioPoVtN1dqV9xo/X1mhiFSLyJKMrskGEgl0tPJrsyKj/unrK4FFN7U5E7CI&#10;IKJVf/8hWPQQFSOxT3s4XETrs2tLMzIbTEGx91Of3T+4pVks26f90g4TnS5zUCzaHZMBLCquWNTB&#10;ot7/WxYDixa12RrBIrI1WxQsuvwUWJQHsMjsa3s/tPdHIcOxn+h9p7TrRzW36UK9geiWsdZPb2oV&#10;C0+L+VBnd5Ma9mXfrYLh6V1iVGHs309D3/nzYFHxPpxYx1H5duszV3+C3G0J874vc7Z9Ohli35/C&#10;0UYO8VgGz/o5dEyGuq4QOqtmsoLYTQC9VYC9Gb8/Jlg0Y8aMGTNmzJgxY8aMGTNmzJgx4z8p/imZ&#10;2NPtlOQ2fpx4BsB97n0PFvnioSfzeR1x2Tqbt1Z5obORgaXzH5e03m94317T+mxWuCm10CCw2AA0&#10;45O232d4PB5kj0aJGyDFIoErGltTINtDSaa9qqWaJFyaD4zb4Pk4yzXrLNcOFvUB/dZnGQ9ORRHg&#10;aT2xgxGoGBM2WTT5zwr8XdUUf28HFiU9nhBn+WMLikV4Aikgz4JOQSkFZUq0TuzvKiaIJ5UqSK5w&#10;fdKEiCkHOJjFikZ9pjsa8MH2YKjHAf0RwSIrN/7Dv1XLtKAItAeIPgcWwQhlJFNKOrd7OQM5etPK&#10;fij3agoi1mR2DbIfkpzJkqTcypqsOnh/FSISa7SkthILP2gd9BtS+SGblT67fmUwr5BqF0FErYNF&#10;1G4MLFqpbfjseoHOslqiiErXPmkVEjmpJ84ARtsPVkCiBecms823R8bCs9VJGgtU1cnajakVsI0G&#10;q5V1lQdSfLBEXFXbFkSD4qiukm3iwpI8Ra3lcobheOZsNiL9uLoiA4kx8HkCuroDdjU3jMm8nRzD&#10;M0WPgy3ks5PwE8UiazdiaYjPz+CaL6c6SraOoiqWRwNETO9s3/E8k3bqIr/iwjMxpRkz/qYRheDi&#10;NXLXW3wPLNqfUVIEgxIcwaJgc5ZPwSI50WUDi3YKMXCy7j1o1K2kxnOvy16i9361H6V9u5T8eiQW&#10;Yo2vQXJtqg4ZEYBw267BAgWtrJpJsJCoFxlYdE/3Vb7TwaI3B4teA1i0noBFoxWagEX0PkEQjaAi&#10;gvEJLGo17J+c8CHYvMHQPY/KTr0f31Ug4QiahL5+hLZwsLuDk36VqkupHR3DsKpek/MSAOMTsIgB&#10;IVLFWVyV6HNg0cJg0WJgUTGwqBzAopyDmukAFnVVJet7DiCMlXWz+xG7L5C61LzvdISP+j2GQerv&#10;9Sm6hTUmUwntSrMw2AiazV9oZ30Sh/RPI1iUR7AoRys36CDQU7BIlaXM5iwrTDTeU42qRKPq1bFv&#10;MIJDse/5/mSYDtifKBYd7s+aWuImURF7/f/ZO9c1x20kTSNAKrPs7pmf++z939/2dPtQlSmRiFWc&#10;AyCVmWWXXe1phK1SSqJ4AAEQYrz4vl/L58+/4udffym/3h/vDuJm/CExwaIZM2bMmDFjxowZM2bM&#10;mDFjxowZM759fCuAabiXiw82U/rNIfY74H5dPWAQovopUQ3lQbLbkjcbbjyrm2Z336DerkyVBFhU&#10;CTKCfdtxbw3UyoE3TopFoqfEN5SRpPZfX1+BEgZ8c5zk+Z8uYgel+8U3xAspxTROLFDCgXcz3YwP&#10;WXxQVZ2awCKxIjPY4ZiUN0s4VIskLQYQmKOkpBcRAQR2GPEA2UeiHAvwzJZJ9qa40pLDEPyVxuBB&#10;WJuZ/VP1rVSbG2yzqtGUlyqrCjWzMENT6fEq4SAOZl+mcNVSJRbZnhRV87wMdvAZehm71VoC1CQB&#10;ozYSwlLIXkM9UR4ydSg5wjHZ4NYqX9mYLMHTdHZ/9bMUik5uNXVwoJAd5+ORk+Xnr1E5N2k5u1rU&#10;WZlQIrOgtSpS4pLzaDP9i5i/ST3dJBm0MVAn9mFum6H7T/ZzlAwiqxP6mxJsre4M6xRVwHJwKNVb&#10;rdXp/DRWvEIx/pNPK3pdqwwsIVsiFktYFgOLFBaDe5usYpe31D1UEihpdZMklZ8nBpBqqu1q+XZv&#10;/gtvMxJgmf6iZBd9Zbnvz4qpnRvY1PbOVgPVNkbKDJOtGYQKVIGO1Mk9I77T675phQah9ObKViXO&#10;/fifSBJJghHrG114CeUKZRFPIaIejgJv2+9bB8LDi9VZ9z8hoxkzvn88UiTqIJQONojW+55iUVaq&#10;Oa4HOtunUMFUcBgMKKpHZUHtk6CcAO2lOCyU+z2+YiRg1vprgUCS1ZlagjW9Bu4KEu36IOUhem/X&#10;z25kwauKRGRtdmVrs1e3RTOwiD/PikWvplj0KlZoVwKLxArtlaGiF7VLE9uz19cvDhLRMy+/0WtR&#10;+Nz3mwOyAAGkjAo7MUYyWKaonahaRPE1sem1UWFgL/+q5zBZAzO0XjoQKRQZzTJsVKGsDquIGlFS&#10;LGIoRezQFh6XX0T1ZhUbNIOrq0JB62pg0apWaE8CFqnSESsWXQRGkuVN9chAJgNh4ACxj++VTl0n&#10;VB1liB3qUJhscN0eDY9Acv7tUNJPqbcgZizY/STobP9UEchAPUhtpwPJoByUD80iOiClASzScybn&#10;Kr1WsKja+U4WZwVMqRTEsg1kUoFhaPyTp0Lpeg8wVcncHt+Gi+yYXBXJQKiTAUtTcJBUbaVdNyQb&#10;ws+//oq//PJz+fnnn/Dnn/81LwzfKSZYNGPGjBkzZsyYMWPGjBkzZsyYMeM/Nf4q4gwn+2mznWFI&#10;JGOfQy9GgpRiKNG4hoi4qY0PZuTaDFJKkIjq0LVAXRgcIuuzZVkRGDKi1w2waWrIcygIdV9w2RZW&#10;PdKZ40iznGutDBhRcqHyOhWkqQI/XC6mAkMfLAwhwGATUAc1IbPuEisxPKjaQIJCWAWGbqyLOVw/&#10;c1zhCN2IWA/gMf3+2I5EljW4RRCTBEQVAxMIIAm4hFRzqn4LEwbGiSMFQmh/RH2GwBTwhBIVBR23&#10;WYNZEs8BBD2pNq8aXB1KbugXtl6r/P0GzUEvO66AixSC8WRO9ZndKrAUZWSKB6UMABGe20QZ/APw&#10;AbLIbOIG5S23UykJPEkfeXbPlJTwcBK7pJWWFzmhUX0M6zpKXl4iWcoWe03O9KLAW2leVp64g83t&#10;0Payi/IWWZRRo2lql0b1vZk61ELkjXxu1ctaV+mTU9ojuNIRg1YMFyEDU1gbw0QMFtEzAUUVov35&#10;DP3Fk1qoVjNmOyNqEJKctTZj1huS0Fu9B1vX+3c8UUltGGWbBsSU4snNdclgEahiUVXVAdsPqqOq&#10;3NTQ225/grHg0InmxCCUPkuIuclC1KUM6JX0Hf8M3+7ArSHgoDgHeIKLYsZC8aR/OQKmrj7mygp4&#10;VFhAKAcTuKHTeu+iOEGjGf+bY4SBEb/9Oo/rxQ+0MsyX0bhWlh5EwXRJeAwWxTUq7MoGNZXuegyH&#10;ayGUBBbVE/gBoO9PTEOzU4OBwSJJ7G8FIGpqz9m4X29udWYqJjsrBzJ80BRA0OuQWJvd+O+NlttU&#10;sYjAIVISOgGL6PHyclUrtL1ctxt/TjDD9RZWaPS9XVWNCCpipaL7extDRAoe3b/bNlE12g1wUjW/&#10;fW8ORJ2CRUOfTLC42bliCUtXVJUjHgfoOM2hlKXE+TFVUhl8FbNnBQg1G7DrMSTLMQKFIVRuBPhZ&#10;5DtLqDTaWIagIYGPFgeLlmX1a72rGLFC0coKRqRQxLZp9HoVO7SqllysWrTIwxV2qoFFMc6pi9kV&#10;y5g3/x4oST0otyLVc/RXo43yW0qH0MF4gyqoXX9L6SYxjKqjS+1hosV+y9SwCK4jbJSs06DCQWWz&#10;DkpWZCnN46bSqzmBKVHVpGTlipOtG/rIvuwHVSEs4HUXMSyexb66OXCU+yXrjqy+1CXsdWsFVyUT&#10;G2Ye4LFiLal8XRnc28qXL18IKCo//fTP8tO/7s//mmDR94oJFs2YMWPGjBkzZsyYMWPGjBkzZsz4&#10;Twz8E7cD33B/4dFhnCfAmtwKJ1kVaOVAZ1iuymc2i6WYSc/nsGQGJXXoZm/dbmV5feH8BoFGBBWR&#10;TRopFjETsWPI5igSQzpE+7KUTWcx04xuUixihRTkoCQEmK0SWUYUtmLby9PTheGi1p4KUgKi5URD&#10;TdYP1RMMop4jYBEOtlE9LIAyKxdkWS27UjHPfo7id+uPaskx6KAmeGBJYn+5BhGomg8p03RQCwEX&#10;hGE1EytizZ2EJhQlQ4qp4BSCLmh/GLZIM9JVfUaAFQUh8NgIMP0TokzN4SRTtjKbNtrnZmo39LDZ&#10;yIh6TjTRlZSjWC2pQg/AeCIGzi0SoLgSTO20i1RBCUars8QKFSmm8XxknSluIjXakB17J0Zl51wT&#10;eAzOlMLqWc1tx5onZqrOCKdtU7Wg5W6cqItEkiThbuV6rZJ0VOUhA7W4TpJ9FtVx9gjk/yUpCbLb&#10;BOnALlaCB4s9qAmMkYQPaNaLk7XQdJa7QUuqjFBF+Srquqo11WhPARg2BqO2+2e3Ww0VITpfVK85&#10;+bsKOFVEOcIsOAgyWlpWRyilpCQYZS7A7PYWKqOqCWWxMvHksiacd+A3Ga4rWu9aw6++EIxWH+9+&#10;f6gz2aYPkuAZlKQsVZOSEdbDBeL97Z5bGoViET44uml0NmPGv0P0rBG883mGe3qFoREsggwLQf/d&#10;AIt6strXkqGgzmp2hIEHxaJko5QBiB68ABfOzPBGtqTNiifcr6Oo+O1I8E9TG9Kw4WxqbSWvN4WJ&#10;9G+CffZN7cdUYWgAi9jWLAFJL2SNdhOFlNt2U7Wia7kSAP8qy9OYlcemmyoc3V5lnaRQpMpFokwk&#10;y9DffP1L12g8WJjGAB6HwTyP5QzUZvhEQCIBSQ2myeemsphhBmAEYolzZNCQqQkJSHTR63J1FaFa&#10;F7fVWg0sUlCIx95LqByZYpGAQWta3r5zEdszBY7omeAiBpbq4hMHqo7pZZklrLvskQEbV/zpFX4O&#10;19KspNPi0fID4+8zsOhrrEcPFoGDXdviYx4ISzcIsKg6IHQOJp2BRQA9GGi/i+AMuEpWbNYWA3hO&#10;Xq/lqISZLYvzGANbVhmT8VmMt2XsX33su2jdA61LVS20w8rwpm2fgL2XL5/xy5eX8ssvv5T/+Z//&#10;Kf/61z/Lzz/9Un766ad5IflOMcGiGTNmzJgxY8aMGTNmzJgxY8aMGTP+2PiW2dy314Wj1lDIawyc&#10;xCn8Ijefl7KAKIGUBKDY8pzM36Dc4JXvPZNE/e22AtsVLCvfHEfV0Se7MyAlIqgogAKDRbDVisIw&#10;VFiXBbEh7DrTnIKSPJLQuYoiyg97eX6WGc5NkwKUpCC3JE6GLMWTYiyUojZKrLxTMIEX8p7AAE2X&#10;SYke5in2ACgISKqWIEN/36ElnRVu69HSPCYF+4LuFAcoGN2odqMfUl6p6ox0dJ6GoR6CdpLCCyrE&#10;U0pKQrg92a4gRr8/YwKrrzFmPyLlZWARWyUoaFQrKvjRPOEjMJLCXlW2XzGOi+rUksrQwSJ7XfoE&#10;mUMZ1exWjvDGG03hzdfRFnobjNOFUqOpCkaZfYTtn8FMNBtdbDwEJKJE3YUSj5ebz7pf15smOiXB&#10;5/Ytt9pZcUjCdbFa5ee4cRur3BahSoIVB7hIwDno6iYlZlGhoZjlvpe62zlT0IhtzRTlchs4Oy+t&#10;mO1hluqhz+w4TIFpu+z3drrwM7VjTiqqEsHl0vxvSUhWnckPqvC08DGSSNl+LwNaL7V7gg0ZJKIk&#10;8x77U3apFGYj13d6R322r+9y8bwO4cfWkJU6+nzymTLCkNQscOiHZ8yY8Z8TGZYNi8QjWFQ+BBbF&#10;Sv2amxQFoWawqL4JFlW1sOyv2dFjtYFx7GFP9LGYAaIECrUdRXlIQQMGfW6b250xCEQQEV0Ldvl8&#10;YwXNG6sFsZoQW5YRJHRLYNHLm2ARveeKR/eHqRXReuiZXpOikYyBTRXp6opHm9qfNb0GNl2XAbFn&#10;ff0ganm4cBzUQzFUduJaMUjg+brN/kpty0CuqwLzkGoMqQUJFGSQz4XGLhdRD1r0e3SdvpgC0VL9&#10;mg0KBIvCoFql8bV8jeu6gkW1KlS02t9qn7aKUhJDRKpw5LBNXVzRpqp6Uk22x5CeH/4eGsGipIqT&#10;/+7Btqib711v4cECeSxrFm5V7Z7XpQelpAxqgFpvgEX1BCwqA1jEvxxqtrlG/12SXZDz8bZkZ9ZS&#10;mXXjDiyudFRhsE/ETvyzKx8rCwHUlgSXRb1hsOjelgnQ20DHqrizAtivv/5Sfv75l/Kvf/4T/98/&#10;/lF+/unn8uXzl/Lly6/zwvCdYoJFM2bMmDFjxowZM2bMmDFjxowZM/6T44ES0F9s74smIDr7iZRw&#10;wCNQhNgfslkjEBCCh0SHGWGB2z4RXHQthRM/y2YzUBeslTX46dYzEjhESkZEziwsyqPzWdkKosG+&#10;77htG1MoJqRTVQbIZhFT0oHC7JfshrwkryrvM3FEVW24IEE2xfdXlX2wuC2alEEkEZrRCCmpgKrS&#10;Issq9FOK2je1+/9mFxZwTCQkcvmaNQMmm5I8q7x4og7tzEG+KZ+sH6rtov3RDO3QfdXZ7A21LETB&#10;KY5f1Yc0a4KInZWWn3GnIeSsWZWogKEyVERJiZeEnLioojLEMBmkWc7Fa+aoWFTNxkNEc4qawcnO&#10;qDiTvdMb3vV2Uf3+OxKi0Fjf1F0BquVzgp1KQzQhtZZK7Yhnn5uxBsqse5DsC3/eTMGIloNQ+7FE&#10;EDvONfTyob+3XRJoZIPGsj+ukiTbXRYrf2DVLipjV/LBplZhqBZbCZpqZhQW2WkuEm4/jduIKQQh&#10;ovcFNXcGB1Uom/nfOLHamikWNW+z675yopjWcLmXx7IvZV9XPj8reo9Q1qQ+UEWKwMt6IbBoERs0&#10;Ui6iJHSF3Tu2XS2ApGyrHGPnN6ZJsNNE7VCVxtox2IqNtmiPwaKokwHrwfAd7eOGjXe7zm0L4+/B&#10;JQ2yDxsO7QJ6wuo9w6WxJeEcH8yY8U3jnEM4tsSj7WGvnAhnjReOConDxz7Ws53pYN5SHFroYHOF&#10;nrOqCiT4QcCAegp5VOuzfHyBes1rOl5BH5cIXCSQEYFEmwKsN4Z+CNrZewhIQdZ9l88JRGfg6HZT&#10;daGbgEW3nYGfFwOLbqIuRIpDBAOJnaesgwH3JgATrY+W5e9vAi7tfJ0TVRWGiVgRSQGi+9+o6nxF&#10;oeOq0pQ0VhVlO/DrYz+Aj3FVyfZwqTO26wh9H1o5t8Oia0xFXx6zYpHZnhlclJSDnp6e+e+nJ3r9&#10;LGCRAkiyzEVsyRQYMvUicCWaAIRrXVR9qPJEBVHsEZhIbLBsHQojJRUkg9PqYjZrVgdViQ+OV6fR&#10;VtDgFrfkIgUsnpAQCoc2ZrI61wblrFKyleigYplsBA0uD7vp0sF6ZjfnykuuVlldqUjKygA9hY1M&#10;1TCpDZnN2SlYFIMFeb/G/uQywjJAVtTu6Ljdpg/dYtBh9bHvSG3fz09JVtSQIEUIEInKgu3tHGCT&#10;+rcqeEVtW34FClhIe01t+eXlS/nl559YqYgen3/9fG/j+4cUKWf8MTHBohkzZsyYMWPGjBkzZsyY&#10;MWPGjBkz/k3jo7QT5j8AE0iUPsmyF7b+wTrKbmA7QOH0iCa2TVWHbkYXUSVhewpPFrCtAUJdgIGg&#10;ZcUq2Qzar8yeMGWBrQElcWC70cdsnbaoZRRL65M1GiUbKviNe5nZrFYOajm1sJ1VzO7N1koMSVRx&#10;ZROLNdCkVlH7KVXmKaVT6mEbsB18vTGFXxAotk3j3L1AH70SCYSYS8qDPJrbrOkgzQnk7ZjyUCSO&#10;+La7cFLFpm83LEkxoImlFUfV4xEgi46XP2vyddRqgQVP61tvCaFwTlVbp2YWKk0BlZSMpM8V8ioO&#10;GCm0UwyCi2PkVJlanrEiUAOFakpnU3ao711LiVnZeanUJHTJQEvCHFC+y2pMZjcyWAZmDg+jOjqQ&#10;x7OxF6oIiyRMSbHnadfjBz4MU2BAXQErM+yhpkVtQWaxVwHWPCkodm3cDMzVEMn6zsCinddbSSWB&#10;lveEEEZyrfTqXJaJItuzeyvjegNmt8eZvSJQkbX9znYkCobPndrRyDarnQlO1u2m1KAz0hksaq30&#10;6GNKUqG1uZy8ur/VQNtrYxUuPn9ofV1TO74mgFsx0C2d+AKu9PV1MUJrfcJxrJt9553tbXrrka5u&#10;lWxflmq41juw7xZ8qJDw9n5jVNyckNUTC9lCbzyE0VoG4H+Nmdp7lnPvlTX8CfJRR0vSv8jY5Rvs&#10;6EesCP/s8/HtyueNvuN0FAjngwgHDHCAH3qlIihH5SK7XgZIix1klAECeVnjGlADdKgKO7x9rODw&#10;TPSjva3mrnADAQbXq1iSCeBDCkRXgY1uGz8TWHRToEegoFcGg0hB6HZVdaKrgkVskyZgkSsbKXxk&#10;CkUMMBFYtG9ut8bqKZsqJdE6GELaVTWzic0ZX/fkUUqzS6dewwysqQLgYnMw6DCSUUDFlWR0/Ivp&#10;M4dEB1AUS/+x25iWrP6oY2WDitYLq8UQMERQ0dPzc7mQctHT/fWFXj+JsgyBRZf1/t5FgZgEFkFA&#10;PwYaCRAkMJIpJLlSki2j9mpV7dRsHF9trN3ZduHQTnqgKGB+6KyNT8Eitatt+rtFVHqafiafi0on&#10;no8yT6A9gPHC2asLGVSUASr5DRPvSTnb7xYDkU7AIq9TcFQh8x9WpggaP/r6CRQlJiRgBqzUblDL&#10;SOwI9xOLXfAxb9V9NrhIoPc0YUBnQdgxiMWdqFRSnbpcxN56XRSsqhu3IxrPCiQnttsvLy/lM6sW&#10;/VR++eknsixUBdzJPn+vmGDRjBkzZsyYMWPGjBkzZsyYMWPGjBl/vHLRH2uHlmajnh9W9+FhP/Ks&#10;9XP5f0wWYC3sA3axYpKZ7HSzfFM7gxUJNLovR05oqJZYJtkC5H3W2i6KRWQdQTe2t50gI86d3z+7&#10;v8+fK3gi6i+uWATV4Qza+6VWnR1eXdmllB52GdVFRJklEmtx8zxm0Mt2zL6jhZoQC/FkK7QAeXpF&#10;qDMlkbx//QvAfmGbHSyzgfvjMAUpcHWgdMyqshI3+ZsnG8QSTWmGZphNJKIsuZWtm7ySYNFZ90UA&#10;DxTSReCtpPJDSlIFkwXDXrIlgwESbuXGUIh+H8V+zhOeCDr7OuXUPmCHZuUPQ+PGE10Wq/OgcJPk&#10;b08Up2AAjoopF1H9poRR09WKfRyDXKroQImiZqWtCdqA2+gYN/7UE5fczuTRtN2xElETG7Sin/H3&#10;KBHDFmGi5gOcENIEGrauX8DOQiXAKzkfNtsfvAzYOs0rhNWzULJihSSaYY7SNkEBIE7iqWWM2FqU&#10;sq272K3oa0vsYYukOKxhH2LJKGunXse06QdYpGW5CCpHldSUA0Z7uIPJWLZV8f/O6hUerIhsnaft&#10;eQThIDrhDCBa8viRPRocuu63+5Tu2B4ig+lCgDM3N2PGw1YE32Id8HB95wpDR0C2A0Y6a7I81oHH&#10;y5W3wSKzUerUi/zvZLF27EFcZeesrLBhsqFFhXYCZNg2sTkTWzG1Nds2VhO6baJQ9EqqJaRAdN3c&#10;lkwUiQQ+2rcbW5+xitEtg0XXZIV2ZeUTtivbBCwK6zNTILp11mU3/S7brTUBjOiahm4ZZdc2UcMx&#10;cIrLq8pAUaDzAeodwKIYYgn4YWBRVpbx3r9TqKkOm1QFTsRqaw0IiG1ZL25jRs9kKbxensqFFIvu&#10;z8+fnsvz8ydVLjKw6FkUZRgCWRgsWjuwaE1WXarKuARIZNdvg5oMorH3aFmDney9muC0AL7telh1&#10;nKgKlwNwfnb97KzPDCxqAbO1wRLtrfY7WpLl93zMrKMHgYQgQKJlCbBozWDRoopQ9nmUg1iZ1UGt&#10;9G2w6Hj88drUfbKSpalNolvL7t4+DTYSpctHYFGcVz6PXCWlzmeVUlFgirK4KFT0pGARPeyYCdaj&#10;dshuv/fzRe355cvn8vPPP5tiEZJyGdXhGd8vJlg0Y8aMGTNmzJgxY8aMGTNmzJgxY8afEw9Nd37j&#10;uuDdRbC5iZlIwhAoACpUoemjnPQq8GDm+VE+327I6w12pC8umrgQ24NLwbVhTHZHlBvHAsLYDW1K&#10;yBB9xGjGusDttuHr9RWeLs94vV6BbnRvPJt8E6l83Z9tF7CJYYv7fxdsOvtX7LcocZETdKAKOGbN&#10;IWBRETjjYP0m0Voro4ZHAEoCPIioC4RbVL7pr/84tvPgjDE4BGa9Vt1+ANOMdTA7MlOiSQoFouKS&#10;bDEOYFHMYpYHUx1SknlWfOnts7zSYszi7hUOwC3iWO0HxEpLHqAWXqDlHa/p85y85OVT8qR2+1/5&#10;eAQu0WNRxYSsajM+uqRpKcNnUWaHxKw1rk6ZxcAiAoSibKqeL7HokEQYJ1BqU3sYsblg9QOawa8J&#10;GErQrcviSaLleivr7abrE4Uns86gv0Xhp7kNoSgkKLyzL9wOKidEN4a42BqM4BqT4mKFqr2r15j0&#10;DsDaMasg6fvVjVRKWwRasgepfkmxUPsThSGzwQCdlU5tdV03Ps5N7WMkybneX69ufbNddm1nVtHE&#10;Xs+SV8XaBtSUPUSvk1lVB7UvIBCrpXpvdbelJHf5Rp1xXldAd6HO5Y+WVImGZWT/axKjQIfmJGmL&#10;h26fE4SDLBr8hqvEjBkz/oyATlGoHwu8BRaNMNDxmubX/d8NFr2v+uQqhnRNkU4tbGCTl5fDRC1Z&#10;TTUMNaDO1mxTtaGNYSIChl4UHKLXpFb05UUViQgqInDoxazOREno9eUtsEjsz67Xlw4sIthIYKHG&#10;41C+Tu1i5WlgBYNEBF0QBKsqNwFutLi+JFUYOwNSJNWVddA8uqzfP7D+2ENIZ9BLBxYtR7BoXcpl&#10;MXUhUSYiazP528CiTwIWsRIRgUU/dGDR87OARgEWrSdgUe3AIh7bJGssWsbG3aYiWg2U7+pq7eul&#10;WW8dBuXN/4VigPz5dfgtsIify4lrqP5Ra4zvvX1UmUDgtl/jWDPJRYH+9ljqUaEowCK1QquLKl0G&#10;WFQ6sAg+DBZ1Sk6th5Vj/LOft+lkDXf2QMxos8Leh34M2JI6W6YFXJWgojWgIqprrFhEFnlaj263&#10;xceSNK4lgPDXX38tP/30T/znP/5R/vGP/8f9xg+ffpyXlO8YEyyaMWPGjBkzZsyYMWPGjBkzZsyY&#10;MSPij1Yu+pbbOawDXW3FVDLU+gcGZQ1dHFWiCDyrVPzm+LiZnNxodoMe4+7+fVX3l2L5UBe+mc8r&#10;0QQEcwG1Vtg3/vD+DqkWNeCb3cCZc6i3Bfe9wbZfeGY6KRdBVXJJN2WJjbDWkJv4CKu+X4t5aNU6&#10;JDE6dZGUFAHwmdA5uQMOzkhighMaVXzEwKVzZDa131Cvyb4qh28/7Ew8JWBqRZBIAN+n6gkmOQ9m&#10;QJUNMGy/x+nb4GXR2zsIbUIzogUySaZN4r3ku1q62c8Yi6h6T5OK1CleUdJHZqSjqOvQ1lplQIJA&#10;lOogS7K6MlDo/t6C+bxhgEVqv1LcJkwhI06s4QAP1V7VqKbDy0UDuUGkz1DVb/Q1FDueckjssG0J&#10;JVVw5WQrVFEqEmu3yvAP26Fo6ZNNoCUcWa0ngTmUvCxeo2Qbi4JABhaJpYrMJqft7JpsIuDHTr2B&#10;RF6XqXz3VAMUUBNApSmQpknRvbgKFlmrMcC30HP1bXXUSkv2OQwPtrIu1Efcy4OezcZwj9nwIkMl&#10;fYgoculMdy7sRWfEk8VZ9WSkWLcJ/ER1aVlqUvyhsll4XXtq2wZBdipLHVwUFnq9zduhBzyFD9+2&#10;RDsqyB1Uk9L+l3RuhkVKKJdEShqw7wMOm38ATHY7j/iuLMtbn37g6zNm/GXjW9ir9aoicLAsO9UC&#10;GuDkgI2OMKytO792S6ZSHER5BBbFNS6tN3Vu2HVupvQY/WZLY8YAY1pnc4YKKGxqdcYQEVub7QwM&#10;mdXZbRfQ6IVAIYJ/CCx6FbCIVYwYELqxPRKBQzdVGnq9v34TLNoELNrV3mxT2IgViVDAIlZoMbDI&#10;rrUKwNuYVwDfbsQd47rSn+cyqNwIhJzLHbtzkVXxsOXrVTpHaYwONUM7qgxE4AqBRQTx6jOBRQT6&#10;i2KRgEMCFl0ELPrhh/KJwaJnUSy6f06v1ydRPzqARWp9XBNc4uM3tefla3Pp1X2qS08mK8ACoaJj&#10;Y8mk5CSXKHNPDivb0UowK5LaWDdDWl05DtZetYSNHGLxcR8M44JlAHsMOipdOxOwiMZ4dYHeOq5C&#10;B2YZWMRQ0aBYBDWpJw4KSedgUbrYV/kp0dJFOhRO8y9AHxWdXNcDwBrBtvgNkn6EQupzDC6r4JZ3&#10;dpxuhZaUm6weWRmBjr8J+KM2Sm37y+fP5Re1Q6M+g96f8f1igkUzZsyYMWPGjBkzZsyYMWPGjBkz&#10;Zny/+N2aEmZedLpqhEcp5+JgTjHYArqPutXYn4iHRz4QZGBgd7MeUShiiALqxgkQ3OoCSNQRtvu7&#10;bIlWDB+5L8WfsYXShW2lYFlXZFuFIopIF5XPZwUiUsLRm/J0m5tgBkSBjiiJQwkQqDGLGofjgWH2&#10;tIAjcDg7GSzAJhwUwxGs1kJpiZbNxBiIaM0UoI7FbrPbc0rA/7GzSfvOUj/IIA4lumrJN/zHmcox&#10;y50zCzUnTxTu8J0JSw4Bl5pDQZIyAKdsYj91Bj0DQUnvplNpkVn8ZtsW6yw6E1zAoYJZRaFq3QK1&#10;B+vVhniGtIJFVdVxDrYtlmyrwg/J+kJtii3rOgjjMXGRbV0Gp7qUfSrdLHdRwqoCFyVFAT4frD60&#10;qw1dU8hF0mP8em+egORkyi7tp3pisoiiQhHbsZ3hvcb1W2agj7PTVVEB4/ww1Ud1uzaFubQEWqj+&#10;6Jx2tjJDsAfZsO2SYFWoqOxVz/OSygoCSKymsJOVsBQIKsUhn5yYNLs4TyqZraHWjaXmpDmG0hXt&#10;Iy2nCmTLop9R+9uLKhc1aUeIajWjNjOAnSVZDwImuK6EJctpfRmSn2+TPEewCPCooICH/ge9dwl4&#10;sJz36W8EAB4790SdjkfgChIAY/fVtYvOug1KmTJJM/6q8S1BooDuMkz0NlgE435A/3pULjoq8oWl&#10;6UOwqNS+/ZYEc0SXrcCHHQg6UJCveziME13RUu0wGwM7zS3DBCwyqGhj5SKCisT6bOPHK4NDqlh0&#10;2/jzz19eHD66vl4PYNFVwaKbgUWkTsRgEVmdCUR0u72q3RnZmonSUXOwKKyfbCxl72OyzBIV0GN3&#10;K3/WHioqA+TVqSmOdnbQXz1Sn2wVyc+hK+eYus3i6oY0Vr4oUEQQ0crj5adkjXZhG6kLPUjN6P78&#10;6dMnVSwKsEhei+WZWVcZFMIqNGx5FvWYoWBX2YGk7qP1LdXLfAELIKgdAK3exvQMNirdOnCw7832&#10;xm9dn+S3AY7vxvkxxSI4UckcwSIYwCKCatYlFIxqKBLVOqyr9OqxZ78UOyAaugF6ScP0rlE6CBSz&#10;BUpqwkcVJlYNrVomlcVuS7KBNUVNtnyDsELjh9r+LrUm1aZQbwrrNDn2emhDckxmtU1tldo09xH3&#10;Nv7y5QuDhfT+jO8XEyyaMWPGjBkzZsyYMWPGjBkzZsyYMeMY39K27CPb+sbWaGYpdHJD3RPFKLki&#10;UcuBAidH7q/7Wb+GDYzKGxRmH8aWTDtwIocVi+SmNW+t1eX+cUUGjmRmM9/DJvCoYSP7M1YzYnxh&#10;XUBmP1eUGb8r0ExXgYdaUYczTmDx7Op94cQWJ0AWu9FdfRZtnhXuakX0uUI2McvZ1Ijs8JJik85c&#10;D9qkFkMeapLBYVyq9UmHqFA4JOgNWIlTySCRWY3QjfYyKhblEyYJPaYsMmlif+JoK1HtW11Chs4f&#10;FIOKYvZwXtlBK0nriCWUzB4tw0pUZvQZndawQjN7NHQ1IkloHMEig4v4UaXED2BRgVTOdQCeHkEf&#10;Q1YGUrYUEtCRrSaKqCgV6NuWgS4GvwhXtJemySez4tIUoVoBos5kr3xM9DnVxxslCzWJx3Ysmmyh&#10;hCi/ZksyVf1J1UBs6AorGvHbNWAjhqsqiNVYwzhUSOcWzTIEGBJksGmvrkRg9oEEz1n5WbKpKEhH&#10;ikJg+6SZwLopWKSJW0qGCtyEquwEnjBsLeCZFZd7+UUbZhcet+XTRB+1ce2b6ByQKhaVedulvjED&#10;yPCcQEYEFbXBuqZrh0O9QDypKaq6dYRqfltX/1CxCI8KRlY1cZBhO7NCwzf3B6LOv7PU6ZXRy2EO&#10;GGb874zfBhrpaOBgxZn7y2FcNrQ1GDzTsiJI3rdzsKi39iwDlNQDL6UDrh2I5f4l+kgeW1C/qtKR&#10;Gd5obnuGrvQjKkViM8bXLIJ2sPD7AvkYWCQgkYBFtwCLyAqNLNIIJCIrNAeLbvz6xazPHCx6FdBo&#10;E7DoeiWI6MoQE0EIolB0Zcio7bu+fxN7sxY2o6VhGhPtyUbLxk0x/lEP4GR7dtYLZ5Uiu47WXsUH&#10;wjLMzw+Uw7kzq+KqSkWQ7LZkDCuKRQEWrR1YVBcBhZ6fnsv6dGEVI/qMwKKn+3sOFj09lScHi8S6&#10;a2XFogBkBPyNoxSFyr6uZ2CmU/Yrfd0RZ144XANzHcvievk5X5/752yH1repPB4M+C/GfufHUcJu&#10;boBwwCtA0XPQAzeu2qMw0aK2cNEnYLpWo6p+BhivIzZvqA5y+37icZhh46ROtalFXbaBn4FEOga1&#10;YyIoe8EYs+b+yX4z2XFVVV9aL6bEJMfIikQMVfV2cPGAk/Yi7a2ZBfbNbAxf+UFAIamRUXue8f1i&#10;gkUzZsyYMWPGjBkzZsyYMWPGjBkzZnz/+FbWaA+/39np+BcEhUGjRWLq7enOvbsDCqZY0H3vbRPg&#10;QGd7Y2vIABFZnAEQLKSfF7lxv+77/bHBvl9YzUgSJgAG8wikVGDXm86SxMLydLtwAoRmV5O9xbrK&#10;DO261nKhpMpa9Wa/HJ+hOzzTGgy4iJvw+YZ6Z0PGmYgmgAsY7CKFZAmSBWtnmdXZlECyWBjKz5aT&#10;/YBQJ3pohSZnB6wESbFF7e8AsYNqAHFI9DRNTLSAxVJmBktOqJ2f63hOtmAIrvwEDHmEdUqtCeTi&#10;/TArjwCLSA1q0eUdLPLEB0S5YG9JUeoIFlmyLiX9fFc1iVRV3elRa0wtBTBm0fcz72NJtjcDjH2n&#10;Y2uV7fMEoDPrPlMYkO9Q0uVyW8vKKgDAr2/rVlZ67/73pkoKlKTd7nWarGRa2+7r2IpZ07B6llre&#10;ySR2LQeUc+xHkxW4SlYey4BacxuNPWFk1LYrqxcJ9GRHDmrDIpAPeN3PpcO2edyuqtq8CBjYOOHc&#10;NJmGapNz4b/3rUnZrGEfAiqlYd1MFSmsAquWv6o7sUpGlaSx2Tbye6jWNi2pUHTl8Ts6YHy/i0bs&#10;gUxvRw1TchpdQY2P1+ziMCozK43V8v5lY0I/M2b8qZEBk1p78OdrwSIA6FSL3geLRAXkLbAoaYOE&#10;gpr2S02lX2y4aH2njImK2oOFog/307u8t6sCH12vCCaiZRn8IcsxvoahgkXXASy6PgSLWMXoRmDR&#10;6wAWXdXqTMCiGy1/k3Xwegks2lWdyEGiq+yrKqHQNbTtcXyscuggfdGx0ck1wq+ltVMS6kD18fqX&#10;QKB8vXSYA5b03ZqsxWoHsfjYIQMry6BYtF4E6CCwiOGhi4NFdVFbs4uBRffXTwYWXVzFiFSLVlXa&#10;YVu1NdmgKRSSj9DGdqWcKIGONm95ooJCXRYtWcDZb4kRrB1Zv7fAohEMNMvZ0VpQlA6zmtRoPfZY&#10;sai3RlOVVAhlIjDIyNYzlJ+BRNbWTbUz/14DVwjrf0d4eWSBs6zchAFX+W8bnaRg5ZPhNCr/tZgi&#10;a5yrfpyb7PdqTN4IeEjBoiXAomUxuMjgo+pj4PFcNlUPk/6B+oZXfry8fLn3A58ZLrpcJlj0PWOC&#10;RTNmzJgxY8aMGTNmzJgxY8aMGTNmvB3fQlHoO+4rvqHWUuJ9tgcqnLSHXppDn3C4wZ+tG44yR6Z6&#10;wkkcuLlXgSjX8A1pZAWjqhgJib2QFVoyB6oV4Ha74vW6SiKlLkDJkHVd+bui7iI37ulGNCU/tv0i&#10;ikUXhYtIwehCsMr9b7ZLqm7bwAIoWB06sZnqltQwKCEfvyTf1DatHMEiUKuvDiyqlpSovTVaUjBy&#10;+5STymZ2daEYo68tEVENetFvYnWwyLKHGTSC7jwFMKVaUym5mWZzl6RskECU7l8tlwCMwoIMCnYq&#10;RpL0FKAIdUY22ntq3VXdHqJaKXVWdX3Spw62fWo4Bkf7Jk/aPGoXJ2DRY5sNbTOD/UmtQ7L4/s/l&#10;Xh9RZ4qHbYwk5SzBSFgMkIUG2f8tUjcXBokk2WJBf5q6USQq0WeDW6Uk9SC2LXObO6vHrM+ligGa&#10;VI2jZZhF8nqRVOW2S22Ckptt9eSqbHMRtSDej6bJWlOokrakOy3ls1W32iqp/rvahSaYLvvKdopU&#10;dpyk8jYU537xhJ8AZ7T/y9LcgkdmwO+8vztbvRmA11Ii82izYi4jWD5ic3YWx8vGI7Cos1tDPK2P&#10;WV0K35cjerAvfQ8D8Lj6w1vXi25tvbrT14q8TMWjGWft5N8x3q+rMMBCA1hcknpRstMM5zNTO6r9&#10;siVsmcbrn6nlGeTQ2yuVD4BFal9G2229MmIoqCCPe7bdQKKmqiJibUYwN4Ovm4A+BAUwHMBWRjde&#10;RuzGRrDo5mARA0L7xlZHL/T6FmDRy5drgEUEG7xcVYFIFYsIMiJ1E7I60+8wPETjz7YrYCSwE+4E&#10;6erfLYCihm1QkwzoNttIYbqmZ7DIrvkGxIRdGZqbXMm2aHbdlGUWtZJakgpMAB8CcUDYkS2hFEPg&#10;j4ErAhOtAgOp9RldO2O9S3kiBSNXNCLQ6JnfE9hIbM8uT5ewPVMoROxLDZiprtRUyhGUs3Fg1Ons&#10;rdcrCQXM31wN1FRrbNxx1gaz5WDfd2RrUy37ZNMGSSHqtN3IZAY9hppAnrBg9WUX8LE9O75BDUh+&#10;fJQjSOi/q5LF7tk1l38g5T6iq3vHq7WrbCY5MuxUkdK46/7/Cosvny1su/o+9DsdNMUgkUBGVeu2&#10;1D+d0LEsBys0OHF7a9pHUH9hlonSX1y5X5DnazdenfHnxwSLZsyYMWPGjBkzZsyYMWPGjBkzZsx4&#10;P76FotCfEvBhEErAGPBEt/tlQadrZIDGCBVBv9UORrHXNhOXgQJdHeqsYUtQLI3NrlAplNZ28krj&#10;57Y33PcdOCnEN5pveLvdCDYS8AJAEy+LJ7l2nWm73p/X++u1yS3QC22fLNQ4qbAUS/CYLZeXit7o&#10;Jxs3U/QRqww9oAQguQqO2b/dl60YgJAlILgEOU8osIWhMlJevXyB5V4Ajqexm30Ng72KJiPZogoV&#10;fmpiV2EQibu0VQEwbH/Y9srXgZ40Azv3qfKjQ1jRLLK1nDFHBLSwwRxth13jSO5gSK72GJNYiRVe&#10;TCAbyJ9X377BID753Oonqn4TpPp9bB+ldKAIHMvXbdhKQThaYHk9KT2kddpFpFnuVS29cMHS7nWx&#10;ETRzaQrzgda71rUo1JnsBMjQ864JXX7f57JDSjJnyKgoWFR1v6uDRGaiBq7WkGytvI637hyzzRot&#10;TwpMpoDFJ0HaIkIdtDfgACmaGhgdz153V3oi9SU+Tk4syfdNZYjgIvrOhb6vag2S8FQLNoKL6ETV&#10;4tAUKSNRnWuwsypF89OtyUuuj9YGdHdbVu2yOvQ1vT8eathbF5PcdjrbRe8ss9IDHPwHcdgpgEFx&#10;CcrQAs726g17tuGw08WhP4Yzy823rlEndMZbwMZvg5Xgd33+oUHBb4Bf3t+v8s33+739fO/zP2Kb&#10;v2Ud8IcTaPCb6tpb5zIeoxVa7hsHeKjA6XIBFh1VirK6TVZWKUkFcYRfsyIJgoLfZuPZMDPn/NjN&#10;omhrAutse7mpcuR22xnyYRDoquDQvrnqyMYKRqJQJ6DAzcGhK1uhicIQgUn8mq3MdoULbgwSvd4E&#10;NiKw4JVBoqurI7F6kSoe7fzeTUGipipLpIy3q0JOU9g6jQRs3HqG5lvHhycdk/WLgy0mlx/I9Tfg&#10;XUO1igNhHZi7VFYRIlUhVnUxSEgBIoN8SGVIlIqqA0SuYsSWVGtSh5F10DptOxeFiqranJFKEVum&#10;6fv8nJSJTD0psewdVHS8jqBD5nkEiW6XbGqBzRWLzJKu6fkxsCgDSLZuGOwBj2O5bHHWQ7TVlTFV&#10;4an26lBV1YYKnAGBCapJcI0BNh1YlFQtj9fg0oFrWWmps9zNSlnputuNUzt7xARAnWyzlzUqvdKW&#10;WQeni5DZ9OUvmU2yq4lKoTLcXZcafVCFBMWBw0dwAhTl47Xzzm3YlcYENpd2LKqTbYJF3zUmWDRj&#10;xowZM2bMmDFjxowZM2bMmDFjxr9P/KHqSAYOoM+cxjShtdnWRTimxGzgfhZ3Sn6l7/eziDHNJkZV&#10;IAmowGe6LhUFKeLXZCIGre3YWk1w0Y6UoFooaXRbQKTx16KCRWAJGkpsLZfNbZTIWmqh2dj76kpJ&#10;Aico8FPDNktmjccp0BUXE4jpraKKf272IHKHvjHII4JFai9WtTDREoUKXpCVk92UL2JbhsmFTpQE&#10;8qzrXLb2orjtSVO7sGbnVQ3uSpWdMzWWRBYNyjv6mqoAnReCqaBPpPg6UFWAkvJOSYkjxpM0Ccdb&#10;N+iKk5uDYhFoAkYPCBWsaloQtUKXIAHHseJ8SF6jsQVd5W0iP/s5c5u3E8UZq6sf4/CsdvAzA3M1&#10;f7tPSocSjdlXaFKLkoH3z9a2lLa28vS0iqOKUlJN26glYUyViNoA3AQsQn2EWhE4TCTPSzHRIlwW&#10;qY9a75ZUlwQ6ArG2adkWL9uRoNvEsBUaisUYHYPNROcaRcAUWtsvnd1Pbldm+UHJolAsAu+XlkWs&#10;DaXfINWxvWzrHnY7ZqWxLnycS0VXApM6JuVO6xA4jeoTJrEktQHkCt4k+avgoHJGpbdE+y1KRV2V&#10;Gfpgr+2lZEs9PPkiDEpJnagRfGh755/isD+hXoB9JRbbtZwwP103nK7vtN86+/ZULJpxMlb5cwIe&#10;vh7VWBCPy2dFv/H9gyXUA1vUvJEK0KkYHcCiBEscwSIdVyUlFttGqOxA3w0khhGyFar2/bsqiFhy&#10;X0Agg4Z2BogI9LneRBHodhUFIoaLNgGLrrfXHixKENC26fevAh+JddqV7dC2XZSQGFZ6uS/DSkik&#10;WHTT9d/4c7NbY+uzTRSKmlqgoUEIBhOZAouSMcxpCfU99HNxDSyq5mTlAum6XkZQOtvVHRR71ObM&#10;Hq5IJACQQENP93HrxQEftjFbxSZVwKOF31sNPlKbsoCAFlUsWlRBZnWFI/BtKjik214ZTrq4KpFA&#10;TWRnlYAiqyxuz9veveKJcBMc2rSARc3tXVGBIqlnZ2DR+fVEyhrfAFXjt0hAQAkmqqr+5NZlqrhj&#10;6kY1jX9LsjB+ABaZ8pFBSdboMI0pwnbPfjtRGXCpcHllhazRmvjkytrtU2/v1u9DVmnyfqVmi73q&#10;0FXAQTWOJ/d7NvmgaPsZ4PnSqRlZWcrYd7Rz7OuL/FbctB7sLZTRik+MgDfXMePPiQkWzZgxY8aM&#10;GTNmzJgxY8aMGTNmzJjx8fgzlIu+BVz0gXVgOc/d0c1cu4ub799mwMMSVjGjdQQq7G8BCMQWjZ5r&#10;3cUCjWYLc+JjR51tDYgrmqWRKK5AERs0kEw6TQOXRDfw7PjbhvtOCkYbz/ReOBHzVJ6fb5J8uaz3&#10;vy+cbHp6ei7PTxe3qeAwxZOSk3TYJRBbwwTXnM0mvpeYglnZBkySBwrL+E1/sTQAnd1riTyHilKc&#10;2ht0fgTZUkWgncXgFlOfwdhvg6Hipnye+W2fK1mGlrDZ0/GIaoGoD6UEx8G1qZ/Zz2mSXRSLoMT+&#10;RJlGWVn52761FnZqix4D42c+0zvWIefEzp/YonGOQxN6mgbsksU2Q7t+sNF375n9nZ2L8hiQMBUv&#10;ShwKqAddgoeSgJd7HV01qXWh17fbvU5LkpjVHygBu2yuoBQKR2Lnkmfu82dk+YW1s/6Q8qz6d+uA&#10;IVNy8HVitsFpCgTd22/bORkpYNPCoFG27qkNdD2mhlW4HokCGHbtiNZJfYDNRieoSBKfBBFeWJlB&#10;FBXW++snVsp4UjWGtV2k7NewQrNkmNVptmJkuKh1yfmmMBXBRTtIG+U6abPhk6LHo/P/rS4kZwDF&#10;+N5ZP/314MXHrdBmzPjPjPcBOID3rtMj9FMG+Kfv/335mgEVu5Z9HVjkWkdwfijco+fxDwrIimpB&#10;tbsNkSmENFUM2kU9SG3MXl9vDBIZVPTy+lqurzeFhF719VVtjG78HoFErDiiikVsl2Z2R6Y4pDCQ&#10;wUNmY0bbvr0mmzOGzG+8DoeeSNmkbQ6gukIRZqCj6SAGT89dDQnEXmWnquLjiR2wq8Q43JvOhYFD&#10;Dg9ddJyqFmasLnRRqGhl27Ln52e1JHviMezz85ODPwuDRWt5uo9pL4vCQ6dg0SK2oQ4P1Q5CZrVP&#10;3b8AbdZkU5W/A4OFbg+l9tDdO9e8rPbIqoXyvDNQgg6vBViEPo7wM3WAlt++ljn8k6zlXI2JQK41&#10;vU7Wc2Pbxa4PMLCoDGBRb5sm4qmodnsGS2NfDj7xoiWIGzugqml5HcciqH1J7cAiV5galJZYnZXP&#10;d3wuv8GAAat1TcpY1eDtvP6uJ/HSxwJJ/SjaQymj/WMv/zmqw0UdsEdubwKCLUs8Zny/mGDRjBkz&#10;ZsyYMWPGjBkzZsyYMWPGjBlfH380YPQt1v8GXNRDRTJzNvlZ5XdRbw0DdjOy88xY/xrlXgD7WbkY&#10;1lqm2kMM0f0ZyCZrUUUWqAvvVAX6D3irG8NHV6hXsOwQKMDAFmkqk4/bjsCJFwaLxE6DkjIEJmzb&#10;k1qyFb3BX/xmelV4RSyVVMXIlJzUIkySDO1gl+YFjAbB1DR7OlsTjMk/AV44mcfuTdVv0XeCRCdZ&#10;kqpAj6giWZrnvm9YdUI8nwBV7LFTaGpDvdqRKcsUtT8ze7FupnQxFR35h/a0UXLC1K2wrztdPSol&#10;7DBMpcigF4zkhx8HwkkSNQFdaImY6uvGpIRkcFXt7CfU8qu2kh2uPE3VpNzakKwSuKmeN6YERZVs&#10;UcWKS6N9RCgj8HkpUvf6GdfA6kWkysN1TQEkSurQuqhcBLQRxYGdZ/pHQorqektgkcM7DQaY7DFY&#10;xCARWYahWJGBJbJY7SGSWkSVSQIO9Rw2hrxYLYuBI/Dl+QGotnumVKTgmkzN58Qe7ZMlsQkskna4&#10;chL7QsDgvR0/kWKRzlqn5Z7ahct0NesNtd2D2rfhzpYxK665TYtVYxRBC7VI4fbDKhU5oO8ef1e3&#10;Xrr6eFgKVWnMttpMicr2Xb8Jo93S792/t9WZxDII3rwwnZqtIU6FgRn/hqFKaWog21ssHZ/PrsvH&#10;ap2UhzSRnhP9HWiUVhDbrmE5Bf24YASLAiY9Gd8NnQuWAUbEbD0k1xBW/tma2g+hW5uRQpEoB+0C&#10;EpF6ENmTsYXZ/fWXL+XlVWzKyNLs5eULW5ndrqRWdF/21RSLNra8um0CFrG9LSsf3QQ22sWyjN4n&#10;cMkszFiVSOFaXl6VkHZSKFIVpF2/K1ZJGCBRZ9vaW3K50gvC4dxitks1Fb+kXOnWciWom0dgEduO&#10;ERTBENBFr1vyPoHwYncmdmTPz5/K5fmJ32cY/vlZxrKLArUMyz+5wtCq8O2SwCJT9FtUlWcxCyrd&#10;15r+hhKqnVllxhQjc32Wr3wcLJJ+v0aZJdDGLa0MaG5nVmgnYFHJajsyJg5f4d4CDAbgS8ChgIsW&#10;K1M7HwzTZAirt0LDkoF0SBZqEDZfWXkTxfKN6jzq8QpIbxanWg6tf7b3O7AIUz0sMfaO82fnrIRS&#10;kME9VcelWlQ8Kq4BRVGZXKwuJXBHgLVQQevahlkBq4JphuyxwOnvJVdASmq4udqwalXDdO4xtdWs&#10;plTneOI7xwSLZsyYMWPGjBkzZsyYMWPGjBkzZsz47fGHWpd9ZP3woe+PCe2QyW/v6nEkA7QD9FE7&#10;wAjDcyuplqAntdw+jSESul3ON7sBceFk/s5QxY5tr2WvFWrdkJJItVannShRoj5o2BqC3LwvZVk3&#10;vim+bc+SJKNk1LbyTfmFPasieXi5SPJlZ+UgSFZnZsmUZ/z2ib2AipLNVilsHxb2ZSNYpFZNBGag&#10;qfRUtzjA0n/Pt5dPskrVyM38ErOCLUFJSYLG6Eex882lW2u6Qa839XXbpYT1goAYAjQ0Bm5awDoE&#10;qZi1VpMkU/NdExu3nMkMezxVbTJ8yHmdFpBLMeCoOAwiu92fA12qKx8H2zCWQ1djUvipWeYJD+pC&#10;tt1axyYj+xhz9HO6CiOhBs5o+TrJJoyVomrfRsMOrZqPXClqTEblbVCRg0tKkVGihRNW2gRurM5g&#10;ahKNLVGyCpecQ7Xho5NlgI1a+1kiKiewDIqCpsdLnxmw5XUH3QqvYIBb9B3a/6ZtvQyz7kvaRj5H&#10;XBUQNbkVSkmcsFs0QXxZBTq6NK5DDFpZbaiUDNsFEiQLwpram9UNhoRCaYLPs1r+FYOjODFGFoZy&#10;zEWtBak9QWvnfW62uDmFDnrFo2PtQlcNw5Oqh3j+nb5X/j2KRWf7nOt24lqTTaMlEvNazlAkPCmv&#10;nCCcMeNDNRa+dnl4t114/cPQ3IAPDKS66/KoHDgoFo3qHRkACmupBGenlcLQXqEDZaN/6CzY9BrL&#10;ACiom6NBIFi648VENHKfy2BO2J2xOtEu6kQMExEsdL25chGBRV++vLLd2ev1/tnLS/lMYNHLlVWE&#10;CCz68uUzP5MtmoBFLwIrqWLRtl0VXtoELtpMfUgUikS1aLtfSna3TxOQaJfv8Drk+wJk7PGc+nvs&#10;YHlMYErpxhUdJH+meqOjtE7BTikTSGAx1NpBY1lhRZSEBsUiA4vU2mwlmOj5WR4Xef706RODRU9r&#10;gESfSNVoHcCipTp4IdZnocJTk0UXX7uNUE9166As04HuMdCxuheqO1DO1E9juda9aXXQVYsMblPI&#10;yMBksWeV135tSphwp/aZHUOhP3OuFAZJlciBr/oALFoGGBDi/EPY3tVaerBIgRcf/6oKov3OgpaB&#10;G3Q1LTt2UegZbOD0t1RreLzuJ2tqg3YE+BYAX0CnIuPRBZIFG3bKS0sNkIgVnBS4uqgSFlQYwKIS&#10;40LMv4Xy2ADSMR77ZdQJD7m+7A6cYTcxQsCmhYHzWhdXlZrx/WKCRTNmzJgxY8aMGTNmzJgxY8aM&#10;GTNm/HvH74WXTr6vN25TrhkfTD3O9+sNjsgzeUMhBNJMWzhYo6EnZ7JUPifYMd8gb/sOO93M3gH3&#10;+xv7ciubcEQqnyQZjvt2YGsN7//B/QmX9QKUnNkUuqCk2L5dBChgygM82UFgEVuRKREi6gKL74MV&#10;QxRFb0viajUqpATFZmfH9yQZoKADczq1m+1tMA/ZvmHNN9/fUEbxJEpK0ncghSqaYOxH/A2R3uwA&#10;sKxYlI45QQ5N/wBLTCigwc50w76OCkaW/8SoaF5WbK3FuFWuV60EgZSszlyqSQ4qgKwqKcNdlhOr&#10;mQwygdNfQcYJ2FFLb9nQW0dk+4+xOZ3/ybkO5ZEwWejF6QM95wJ3UTmQWtZSMRI3WkmhWrKlyYxz&#10;nQ1PYBHPgMewD8GCPvtcrMfCjozbVDo+gunKLraEch7Eoo6ZIhDMkOojJ8JExkePx/qNsDXkttPC&#10;So2TQmCvd1GCcisatR0Eay8LL1dVJUiS4tXBor2JDeGudim020uN79N3bhexHykQ0BZAKIDlfsUf&#10;lFykN5u0uwVrsRqn+gB+bqgOWpsMi8QT1ZIEEh6gwLPK8qA7zynUrg2eLNu0TEp+1MeXiX7/0zbx&#10;jR0BS+amfu4dxaLT4xoUi6aC0Yz34qx+fKTOvLnM0AQz3OMNA0eACJKyX9/G83qsH+DuEnN/Uw5j&#10;hwBbSzAbbi97QIu6a2lcugPyMESx6XUNGvq4oNm3W698Yn2IKP00hXUELLptBu80ViYSm7O9XElJ&#10;6PVaPn95YcCIgKOXL6/l18+fy8vL6/29DBa9MGhEFmevWbGIgdgAidp+Ewu0BB41tT8jsAhVUYnH&#10;c6ZopPvK6+NxyK4KJ3unJmmDXNd+g3Es14PLNUm+df24DewgjYgREljUKwGBv65qc6aAkYFFi9ig&#10;icKmWp8tF7Hx/fSJVYtIrcjAoqenJ4Y8GPxQxaILretisFIGi8TWKoAQVd6p0P0a8DqUyql4b5+a&#10;Q6profjUw/aH3xUlD2VSv98SlNICLjLA5tBIIcasAhBB97vDr+d67cvnr+p4wO3NlqRWpFBRfj+W&#10;rWFtNlgH9+O4M5tDKIFclw4wHMeCwwXyUG5u4ZfKtP9NMow/EQebxNIrn2VxrQxaeblUtUMLyIig&#10;NbfYAzjZvx7g87+h31ccVEwdKqvogF5Wb0IHuExVStqGtIdnV52d8f1igkUzZsyYMWPGjBkzZsyY&#10;MWPGjBkzZvy++KNVi2wb5Xds5/z7eUL7+woYSA5l3Y3rQ3KmJPuqPpGMKW3esu0IyahU2zkoe900&#10;d41CE4m6Cizbgtuqial9h8vlhuvtBtvthrfbBst6wXUxK7St3C43oJneNPuej1OTZ5R8qqrmsj+t&#10;5Yne4xvaq8+ENSWmToa/quoNoH+GiA8tIOx95kyaAhwH9YLxjNRD0vKgYTAkDzihwrOeQ52lDDf9&#10;D/vJ6lFhhWZwUU6owpBgxTasy86pq9lgeU/8Ckd/liIWdawRkxI1GbLKryvbvKGCNKrkA2rFRckG&#10;hmsU1FpUEafJezXBDLGd2F6fLCqnln95tnmnWlPKof5nxaIzVRuZcK3JKwaMNNHDKlq1LFtVG5HC&#10;tibrve5TMrKp8leup6y+tZuiw43rMfos+K0IqEc2Y7t+Z+8Ui3bYRK1ob15/q9ldmDUetC75J+BS&#10;cfsSVhtyBSo52ZXtzyjBufv+MozE+793sE/bFweL2EJmx87ixlSvJJHcdGZ+So5fRJ2MbOXCzqW4&#10;Mke0Y1WwAkyJZlW6sv0xC0doqe2ct/UcH2dl3l7XuWLRoy793QV/RxiyAGViQDP+7Pjm7BmMIAQM&#10;yXjw5HtsHx48p3WWXsEsW8YWeAQWhVIRdAcL7/YL/TVdrrutI4LNnggdJqLrNyuCKJQq9rC7XjMC&#10;1iHbswCLdrYkI7uzTdWLDCx6dbDo5W2wqLNCM4jpFq93AY5EfQjTMnsoXurrrE7k1wU+7tYrFB36&#10;sP7cZYWXsFWKa2pJajQ9cNxbmHbfh5rWCcl6a3VrUweL6hlYtHwVWOSKRet6AIuWOu6LM3OuLBN1&#10;qB1sp/J1v4dD8KSNwjttGI6/N0ZFqTQmo/1GG2eXZDnn7ap2YJEcZ9GxYA+H97AQqROZmpNZoVUv&#10;KwOzRxDoDAh6zAedADQnAM5ZGeWxpo0N8XCubOx+/D7v/xLqSWNddJhKQSuaXHExy7Nkf5bBK1N3&#10;gg+ARd2xdwq5x2V2VUMNYcSqlrwtjdUq2wNSO/jhhx/Lj3/7W/mv//pv7kuenl4nWPSdY4JFM2bM&#10;mDFjxowZM2bMmDFjxowZM2b8/nhfjuLbbgf+zO8nkZwOosoAxgGseCPh4JYcrYWije5ZDeEW4oqY&#10;HGFlk1ph2TZUsIhnvK83TlDBtu3ISZtlhafLpopFZKN24cRa1Z0RS6bmYBF9LjPf78s3saNY1pDa&#10;R1XxsZv0csM/2RQwmJFm6pYMIaQCw+YJRHQrND1OcHcpFdgJMKWmcs7PVta1llgXhhUdnEBFqAmJ&#10;sB57DyyCTs0HAdXWQpUSmqjaZLDIElU+M70cgbVHr0foh1VxNKEUyRKFUDAgHINIZAa0QDmo9m8O&#10;6qREi9dRto5T5aIFotwtEVftvVJ6sMiVtvRM9Go1UmUFsOncGjASfKYuZSAZnY/aklpVjdnvlKQx&#10;y45Fj0sSRdWTavS3WcNsm7xvSdguEZp84EDrsNh9YbLiQ7fgcIwq2+hkBTKbZU6J6bLJ+83sPeiY&#10;FDbimfGLKIdpgpASq17G7LMX3QvU5jCLq+xokisrLHRg0S4WGvu+9sm1EpZj2b6RQLPGyzSHoyr3&#10;A9mOZU/tp/VqIak3xQ8TPejWMW8u9QgsGk+KufydXYXejbf2I6tsZeulGTP+mpH7/ly5q19Yjyos&#10;PYxyBI2sqdSsNvRRsCipJB3AomwrNKiSYAIlHQhpxa0o41mAnK1p39jC7swgYbFA2/TaIfZir6+3&#10;N8EiUiAysIhAoi8KFhFQ1IFF1xe2LyOwiL5jIBFDQgQSuSLRrlCRAt4Y/THqQMIgWX82dTyz3yzY&#10;gS+9tZxKRilQ2l/P87hAQBOBX2uneAN6HbHXxa2wKtudVfVTXXTZmsEiAn9csWhVxaJVgBa2nurB&#10;IoKJAix60r8FLFoMLHoSQIksvJYEFsmYQ8CiEbLJ6kStA4oqA7RWnj1UNNpddciIrruetLV0icr7&#10;gL3yVm6bcq3u7frg5DeFwV8HsAigV/AEUSoFLg9QUEUhowEo6n6vYA9Ruf1nsr3FpGDm9q5YSp40&#10;gGrRHMCM1V08KCmarZdZB5uVWa9Y1INFDlzpWNTBKB37LCPkdgCLDEzTR4KJ3Drvo6MaDNiI61T6&#10;PbDvzX8vRR9mUL/Ke+pvC4EJDZxfFKJ7Lj/8+Lfy97//F/c71Kf88IPA8zO+X0ywaMaMGTNmzJgx&#10;Y8aMGTNmzJgxY8aMv178AfZoH/yWSVgUGBLg57OZIWUUTl13NBlGajTYgO0wyl5t3r3K5JPyycL2&#10;Z5p44L/JAs0S/GvboS0XfkkQkhmI0A312+0iM1w1EWA3pSlZRg9LVF3WxvL/lxX5ZrvNXpfvlGIa&#10;/w4V6Y10SdC0uLGOpvwSRd1UtUg9pwIsqsmGSf20GCpiR6bkxdUlPTMfJomhxPh0tmEBGeWZ402B&#10;BCrzytCQgQpoeaKmlmNVbbvqOItdN+SKAWqb1mjn884YrHI873YM6AoxBuZglwg2xSL+zBSZqoBE&#10;tOyClsxRuGqRBFgVqEyeTbEIQN/TpK8BPNUSjZK4IaWjptYmXKdO6q474lmzQOi83yLZpIgQQgeH&#10;ucVOkYTQUrK618KnoKmdmUEynKQpKaHF6k2FgaJtW/x9sY+RdsR1cpFTWhWGozIgNEzO+SLrQRAg&#10;iBSG6At6rqnuN1WtOjRkhYsK3NvtJjZqBQ3UqWwxyOBWWzhZZOXPikZUr6Cq6V0oenGyU9ukJD1V&#10;UYNUkW7ASV8D/WjTYpMjidHLZeftGIxVFfJyoEpnyiOnnJEBNqqzAhfurNwUYFHRpFhJdRC5n2rF&#10;LD8s03jmUZLed9cPTK2iL0e3iRu601P8B/BkU71330c7+DfBIbQ+2PY9qXZpI8iaRvAHXN0+kuOc&#10;1mp/8gBktEw9FD+cvMY3zt/pu28ugx8A6aAM19ADAFTczsqtyaAHhGzbkACkDjoyADZZPRq8ajaK&#10;BjR2sES+ricLKk/Ul7CSzKCDXcIxjT/2lixgMVTkDBJiqGgTIDusNHcHi+xBikQ3/lv625uCRftu&#10;YNGtfHkJsOjl/vfnL1/KKykWkW3a/X0Ci67XV9n2Ju/tm0BEMmbaQpGo7apCFGAR970JGipusasP&#10;+1yvhRl2dTs6/7vx9aRigBs9LKljgmK2WlUgIVAYti69pRa/NhDp7PNQeBGVnKRYtKxuhSbXKLKb&#10;evJlCPYwpaKn+/uXJwOLFHpfBLa4PAmItOp66TO6xoKNbSqkOh6dKtoYpDWvu1iwt0R2FcJsVZbH&#10;JT3wloH0GNdgunRksCjZIPtEAtBrCA15atefVx+vha1b1XNkCkVuj5pBvhIuuKEABJ0qkdl7+XCt&#10;qcoXjUN0DFqSulh/hBi20KVXOcOSrZTR2yiPkf23QoBT1YE3+Y3hAHOJgUDvEpf0A6EvK4GKpB9i&#10;q2fICk81gUWpXiZLuLCBDmgcZNfv47++DJp2UlkRLayw432Dhaw8WD10kaOqBqWRDbW2azse2ccL&#10;1/8ff/yx/O3v/1X++/WV+y7qV8gKcMb3iwkWzZgxY8aMGTNmzJgxY8aMGTNmzJjxnxmS5y7vC13k&#10;W8oqFqJ31s/k/bGzk2KbKoJNoCUvj2Enis5K56QHsFVTUYTovg5orWGtDdq+a44NoQUtI2kAgo1W&#10;hhNgqYvbqdFN8+v1gsYaASvACKx0u61s19EYWhAogZI47TmAClGzWSIpUQKuaabYwkk86BR9QsUI&#10;dLa3lZ3MRialFApaxzKURy06wx5rJw8FZ+fEkidg4EhhCqRPA8XMZtAkmq0Tq0ADWGV2v1mgiXWb&#10;zNyHit0MbMRkC8dJquoJEZuN3hRsaoCZrTipU9luIymkaMIrW+tJlUO1RRMwxZKFjOK4hVrMjm4D&#10;WETrbyCJQwKqQBWkAAUqMmUfVMWozkbkrQaCRyCEVZfMOs8TbtgljfI6RCnpvm965lZO8i3dzHwU&#10;7zhPjFG7YrDoRgDd7slSShiD1r22NAWGpL5BjRPCiTNOvC5yzPy8SiK2hNIGtWH05G7xmeWmMNBU&#10;CYPqNSWL2QZt10RgE0sYUiJioImSXZqZYNWtJopYRVWTwKz2FFpz8IfAooG027ZWtnVV5bGdIUKb&#10;gd+eVlVGKp6UtIR/JPgl2cXnqgmQ5cltgpZ28MSZJcsonV1Lgoo6yOdtZtPbSEJ0RsvDgJAsoQsf&#10;65wH6Avf/ML5fkbSPYEMBh3mA3i4DXj7+lHOoKr31vAHXPw+QKV8D1jpA46k33ydf8ZhwlDHj/uE&#10;f/D2E9SQLbH8s7fBIlOQE9ChdOuIflJhUYAERpTOLq0mhZdeWcfUWor2tz3AYf2sJfDZ1oxBIlFZ&#10;E4WhxuOZzUBMsi6j1/fnTRWJttuVxzqoSnMEGt3uj/0AFm28HP0tikNNv09gEUFEpES0seXZ55cv&#10;8j0Fiwg2uvJ2Nlnv7SZgEe4Kbe687cbEgsFEewcm2HUm1IgEdin2fh40nPYbMPSr/XnP0IU8V4GE&#10;6G8CLkDUgBaGdgQEWvW1K+D4a4GQzGbLlBQD4KgJLFoDSKLviNKm/r2KahEpFF0uqmD0xDARW6cp&#10;WLQOdlUOyXSWWqldQekUNXs1ogTJq8qVqBCiA7ad+mXBkz4Sun7krD/J6pc1Q75pn2uNdmeqgwZ7&#10;idXX4mBRqEItfP2FBPV1/YkB6+kyO8JCDG/r+JIZaejVxKLvSopY/cZiLFuS8lEah/p7BtGraiUW&#10;U52M61I47sJhfAA6jsfSq7AZbH0Y6yRVpKp2eW5ztixRzrouh6DYapZaaD1lRN1O0caDD8Ai+30U&#10;Y2L6vaNQktsIGqTUVHVL2g21gx9++AH/9rf/Kv/9369qt7vy80//+ieWGd8tJlg0Y8aMGTNmzJgx&#10;Y8aMGTNmzJgxY8a3jd9rV/Y124Fvta8wvPHml+QGuboj4IN9COsoseyqjrrERmOGrDy3Yvegm4Me&#10;AlsA7Fih8vxzSn4sdANbZ8PyTel9K8t+4cSTWJ8xBMFgklgNtPviG4jtRuME2KrWEpQQ+3R/PGki&#10;h9VPPuH99aWsBK+s1W0zapeQQLcYIRiqsRpRc6WTXJ6WJGtqAeB2APrMlleewKmuMBQgRCLBupMW&#10;b1TbXh0UVrBPpOfEHCbrB3B7i95+AhUg45ncRVVtQJIHskzz7TVf9syWDVKSJe/P+d850cv2aGhJ&#10;EgFYqs3GXvRYNUki5deShd2YaFGlHJ/lrWoFyQaiGnCk28DB4g86mzSrEJE8s3IZl3sriR92e1Xr&#10;Du3DhRWEeKa51oOqajxkhUKTvelvSvKSokTVpCepF21q2yL2FKZwpOWcrGVon3YwqE9xIRA1KwGb&#10;qitKoM+8b86xyLndte4DJ4wYLKoBFomd4SLgFEgWbSFlKVzi2FN1lrrSFM6iRHllVSazKDPQaNGE&#10;LimN3baLWnyoZUy7RGKXHqQJBZQ0ht7GhP51sAgSWCTtOoNF8l4PGfWd5vtJ1gNcc6JIctZJn76L&#10;jxd6uy+HD/X2Uwhoxh8RY706h7jgq+viUV0EelhohBnKYIX0DljUWZrZo4xgUTmus4zWmce2mhUB&#10;m/Y3ZVBHNFulfUeGRwkm3dS2jPp/GteY4pBZk9EzA0IEGV1fefmmcM+2CRAkYNHNl90NLLp/xp/v&#10;Ldmlvcq6SM3ovr6X1xdWMroSpKTbvG1XtaiU7zRTKHK71Ob2Wq4+hKH82KscZinG/jz31nb9+Q7o&#10;JcYAAlKY0tDq8AqDO+vqwA+9Zosysy5bVr+2CJhBYM8lKb8sCRoSdZ0jWCTLhMqRbHNxyEhAI9uO&#10;gUasvKffkffD1iqr8PTji1BxyvZeONjkhuqmAUUynhX7PEwqnI/BojPrwLN26ctmuzgIm1sqHzsO&#10;V9Lx85ZeQ+1txKBXJnPz04cWxdmWKyzG8KT7gZNx9uBILGMrDAvZsc8y5SbvAUaFJQhls66sBiu4&#10;PDYf28BotziCRfm93kYuvtOVhypIwplWJ5TB2qx4+z0Di2KdRW16K9ep2H71MakpylI9f/70XP72&#10;97+X/369ygSMhWCjH3md/+f//N95Ef2OMcGiGTNmzJgxY8aMGTNmzJgxY8aMGTP+mPgzACP8Ruv/&#10;uvX4bGcFjMqZDw50s5nluZVu5i/AcIMaY3arJ5mazkbmZA0ubQfcd6yctBJIiG5I7+tWlnUDbDvy&#10;egU8YK6FdV1YzWRFTohtOxB4UClZtC7l9fXGj+fn5/LptulNcZ2FWy4yK7ok5RjZeYZmYECy3LIr&#10;HZseTsk2EpZEGC3l4u+siFAFztLtdkUN58lKV0DQRysJUmpZsaimZEvMyDalHU6MADoEBaYaRNAM&#10;pmXczmwAi1q2SyiiUqBFgWlW+cFICrFXkODtRrmGGhCIbRmtm5NspnBT3wCLlvuy2IFFBCsJ6GLb&#10;qG6bYmBRdXub3uYv7OlGsAhOwKIePCmDZYklfthqhd9ZGSAihYp11QTcvc5eVJUHFhCwaCV1is2P&#10;lxPCVYA4OS81PWAAi7RM2sbPMpt+9wTwvi8OFu1NLG12VSjyc+sKE1rXmtqeqfUGqSZJ0vZekUm9&#10;CDAdc/H9inaQwaLCYNGtCABFZbBxolzWt1KClgHBi9jG8Gz3C+8z28askqh6Ksk2JJ0bLH3SDlSF&#10;aNdkIB8jq1u1qKHDMY/d6VcBOYk0ehssOrFb+81g0fvRKzVMwmjGt4tvAxbhOCzp+9USqkCPwCKz&#10;oawnYBFrIVaRO3FIGsz27G2wqAxg0dgYsb/Yy9W3BVxtdlRmrdpQoKJt1354RwWB7v2gQ0WmJnRj&#10;laCX12t5+aK2ZXQ9YPuyV16W+nqGfkh56HYNsIiUhhJYZBZpBlATzHRlBSPaxn5f/pXhIlZFovc2&#10;/ZzUihT+ZsBIrzfF4BSznkrAiz+7sqOpSOGhjsT4KoEskCzAahp/IqiqUHWgh6AiUSMisGiRa8gq&#10;Y0IBhQTqIchHAKILK6is65NchxU0IksmsyNjiIign4dgkSj3mZ0aXWsXteu0fevWo4pGDDKBAlCu&#10;NlPD9szUDk/aRh5fd2BRsjprrYeLjmBRewAWwcEiMKzH+vFswE/V7UDzeMesSxe15OK/VwG8+HgH&#10;sKg8Aovc8i4/Wqeec4Sr+CIvzxloA+z7kEMJh8Wzg3FDfxVWZOBKVh3oU0uCp6z8wOEp63NMZRHc&#10;vncAi0oPT0Z55wke0LeXcvbbxY9Mx/FHcU33j3Mb46RY5FaFffnbtmRSAKoiEup+oqvWClS28Ljt&#10;06dPDBZRX0ft5vnph/Ljj587BaQZ3ycmWDRjxowZM2bMmDFjxowZM2bMmDFjxl87vknWFzyd89aW&#10;9EaxqZr4TGgwT6BYW7Gkj+nooP9taj28JIQlkd29poQGqb2InVZBsTpgSRW+l03fWHgvUBWJZPus&#10;9VMLbLcVQaVX6v3DZWGzMYgEVym3bWGLM0ri7DpLe9ubKqukJMZSy2VtHSbmN+xR50ajzcA14CXd&#10;+PdkA3ZwkRyn3nCHsNwqkGd+a5JGoRy06c/jmetewcEeyUyrbBY0W1GZlZkuKyyLnbcqWU5XzrFZ&#10;3fIAVmqRZ8ujhsVDKC2oFIwkESnZQImEVrUOyV4doaK0La92GLlZt5LjEnSbNFkQXBmL7dIqehmK&#10;eE+CSRYBi7QkSiRXDCwS4KR6orlyxVO3tGT3p+cnJY/DTi4t41Z0ejby7H4M1ws/i5q8ph1HVWla&#10;tCkFHCOglmBIlRNOljiz3A+di3VfxcbO66GAYZLIsSTNrvVmlz1oam/XMCkW7fx+2yVZ24opTew+&#10;S93qJ2CoHol1nvUVS9lVQaJVtSDhz8ViLysumAUO9xcEM7Fekpwfaq912WWGOyVkt5X3kcAnSvay&#10;rUYNRSUKSS6r0pYmSbkGaCKO9rXwPolNnhsTJmUiqReNFuN9qWA6bH0dyufRe+mxmzY2CMJSDQ5d&#10;LkQy9y1a6RQsenxpcHu/01Vb0jDqbXeZyb4y5c3uqLN7+pMvaTM+Wtp4VMJD/A0jiEefnKp3vX1+&#10;e8jwY9uE0zqZgaHS2bRaXwwHKTnoYYIRnjDrtM5CLdEd8LguO3yAASZYW20tKaPRmKTJs1if6RhF&#10;LR8p2U4WZq9sQbYzVEpKQV++vPJ7BAi9vryWz1++lJcXAYsIKnp9eeHvNQWzWbHoSopEN7FFu4ni&#10;UdsEDKLticojukqcgUj0uOp3xG5tUxUl+m6CvvW5DGoxfb+FDhOjA9VwUKPpcH27Fo8qRRmowFGx&#10;qLoi0bJeFO5Q1Tt6rWARAT6X5+f7teSprAQYMVj07ApCy2rg0eowED8IWFcwZFVYhuHXRZ4FLKqu&#10;LJihZwGcV1UoqvG9mmEUvfYnGjWDG7nflnJuUd6uhNUcKNoVHu7UigwwarHce4pFnQLg6bUI1KJL&#10;YGFXI00KOzWpFDEMfFkVKBIYbFU1KNCxjp3XEa43I+CAokS1saiFWGmtn9BgYJVb/R4vqFGfhuur&#10;gkkZWMrLs7ImjeGKTo7godDikL9BYnLcxeuOKzOV4sqP3m+ZlWsC211ZyW3Ram/N2HXAWkIN/XdI&#10;2Du3wdbspA+Go9+qfKcksKh1tnsAJbX7TENXnyCAiF4XwgrtR2j7/Qzye2QT+In7vxnfNyZYNGPG&#10;jBkzZsyYMWPGjBkzZsyYMWPGXz9+VyY2fRHhZD02axz99n2a1RvESdqHE5uKTkMnVG7GLWE349hW&#10;x1tGvmO+s8EUrRt3sTnDfV/sDjvbJW3bjT4QRIRUjtQra9l3kKRJwWVd6DNOCjVVBGiafFk0QcTJ&#10;p/tXKXlEwAIp41RW+Sknliiy/32SJSfPsmyBHZsABVgs+dGY5RHWo4Y1Ai2ns8BrUjQqMBT7UNL2&#10;KpR/LAmHrk2kggyi9sPJF4ErisIeRnIJ41EV3knJKq8GWAKxUHCjFTfgYqUiPdamx9clGYdsNnby&#10;LZIIAc2fNYhyNLAItPbKPlWHQBwScts2cIiNrNMo4YMYCSOBlqw8q9Q9PogmySxPXCZVJz0Xnt6D&#10;cXvF24NbYvh76AmrKILInroilP69XjAlWSXhLCCR7MO+SYLQ6h0nCNdLZyvDiR9NAu6txrYITDLb&#10;uQaedJPXlcEbBoss+8uoT1KWKJF8BKuXVfaXEtLFFK+guYKF2dZ5AsoqTeovRLHjvj87Rjvb7+dp&#10;B02kgSgpWZLw0vh7C5NYoRxmtjcxYZ+OGTseEpLSCVGKpBq1N4GU2C6tCowmqkxJ0QTtvPuqowUC&#10;jGnKN3vvsTl8yArt4RIfszs7SwYfFYuwu1L4xSKBce/qG5209UcsyBtvzPimAQ/O/Ves4Z1zdrAT&#10;ekex6EzB6FBtTjDoh4pF2rJhtDMr5WBRGVZoZVCTG1qXgcUK7uLQnl2ViPazZVtUdOgzQOuW1GOk&#10;f9yScgyNUUiZaN92/Uytzsj67LqxctHL62v59fNLub6+8vsvBBZ9/iwqRlcBi14ILLpdO7BoYyu0&#10;G4NBt9urW5cJzLQ5bMKwAVub3bg/33dRMyJQiUGjXcBO2kfpj5srLtFgwK7pIeQEg/SiqppYH5/U&#10;/KQPtXLu1QKPYFHt7aMQvO93sGgRKzO3JCM46GK2Z4srFF0uBhM9saKl/C3jQ1M0cqiIYaPFwaGV&#10;YIjLmuCRmmzQQkUmQyC8LwaS0LVGlYkcDhEETcePoegHMaAIK7ByDha5eo/Z67EtXust0VpSLMLW&#10;qdk8GmmetfPxGnfGxTtkY+DUAsn+TJ9rVv2Jxhhwdx5TBTXL12e+TpdQvIT4rWHjfiuLTnkow+JZ&#10;gSyPeYfvNR9rhPIlnxNaZgk7Y1PKNKhoVaUren9RhSZTZqodWBR2vflnQIGjclE97LOM/Xks1RgL&#10;93Gq1Afrb5rDjQ3zBJL+nFkZ2M8QNDCrUywq/jsi2qwA41nhKit28rgN7r/Lnkr5tAugRMDfujwx&#10;6Ef9zt///rd52f6OMcGiGTNmzJgxY8aMGTNmzJgxY8aMGTP+2PgzLNFsO3+wLRoeFGbkdTtoWUTA&#10;iVLBaGFyYttgNkRq1ZRMCXBPaTtOy1RASaAIAlPF3gva3vD+H6cZ9n2DZVlx2S5As/DrsqCCRbB3&#10;tiMo1hbr4hAK2zQsas20ijXVIhI4fgOd9w4koSA2XKjQBDrYcqrgr+Vp6kVQwO3CwgJMD808JqAo&#10;vFMeZoDPEr1ul0HJCQZrSlEfCMF81IqB/8iKRXoMoNBQsAEnVmglKcJYIil5ZDU+jCYKTL6v0DWU&#10;ruEMFnJFv99aKEiwVZYp2yhcZJYLoGo/9redU1kG3I4Ba1i5xfv6oPNMZYZiiVaSegB0CWhMVlrg&#10;4hXgli19IjRANDxpJzEDHdxljc7HWsD/k6QfxeIWZwL21GpqTNjNBF90truBPZUUuvSznaEhSWg1&#10;q7sNvU63XcAimi+ODQz7kTaqFnsIORGFrhTAZVhEYQiarI/szexMRwJs4brZsqqIqweB14NsncYK&#10;Rm3xBDwntTWpmK1cQnUgFBgK2clh9aQtJ75LJOaa2a0MmI7pXEEZLES6JBx8tSUafuhS8hUXnnDo&#10;++qr0BE2gvLAReU37uGMv2ocwZ+vUyx6DyTqba/Or2vYybyNdlknQOeZFRqERVPedm+v9ait9lan&#10;fF2BwD8CLApFDwMRSglFEFP6YHUiUo3hvwngCQUZGqMQWCTQj4BFN7U7I7Do9XpjaIjAIlIqErDo&#10;/vpXA4uub4NFqjbErxUSagoWdfZRrak12s52arQcKxUp8CTvZ8upVjJQfjxv0ENA+brY2YpW4yJE&#10;MVMB0e4cmrKPqtCFbWxWLArlILY+Y9DHrM96sOj5OYFF98fz06cOLBLw6A2wSK3QzMorrNjieKuD&#10;UKW31EsKNb3yncIs1axhDz1zV0l7q+EBhnGgpg3nbMSHVB8J+uH9eZuCB1AgDHa02Q4sqYaZ6lHp&#10;r6f974CSwKJeIdQVKbOlVxknMYC3z1wmVh6I+KGL2dn3oryjTzzWU1Onqm4BZ2BR1d8WBhZ1Vr6u&#10;cpWV0kbwcez3+uu56ctyq0xAd0Bmqlyl6mStvQ0Wdb/ohrIcYTS2cx4+76ZAQJTLfZzJk0Jo7dQm&#10;SS2M2t/z/Zn7L5bNnMON7xUTLJoxY8aMGTNmzJgxY8aMGTNmzJgx48+JPwMw+pZw0Rv7mm6eH7PP&#10;dkv9q/eju3mNoaoTs2N95jWDRIyusKQK2URtZHWGe2tEGSFZe6yL2Hu0fYd1uWBdVljWC14uN5oB&#10;Cyy5f39fwKIGBlvwLOnFFFsYo+BUxNPTRWaqr2KVIRYHPUxgM27N/soTNXTTHiKhOB6vWxG01q1P&#10;rLnQgRlEm51fxfIgn6gHCZ34u3cw4qTWUhSASqAQ2uzusChANZsDtW3ak3VBLKP2aimpYDPrAYrb&#10;dzAUBF9ZGTFbyMUnnnwjxSdSJmiQwKDWJ2ZSktKUiSzRh7WqFVd+P1lSEHC0gKsHVFNK4kOxpKfO&#10;jC+ahMsKRQrP1G6G+eFkdcVi3/VEEoqiVNVZ7VVBMOBE1MLPqGDMaxWrP0vUcfJ0o8SxJFItAcwJ&#10;pGXhxPDWJNlsyhNFk01mhdZgK7BDWPNp2s4UDVx9qQRYJHW/aSIrKmss1zpVBbMOqZ70WtwyxiqN&#10;zKLPs/bJGm1xWMrUi6xeWnLe6gyrcewrK5ExOGWqECWrjaVkaEnKUm6bJraHruyEffLWtjV2j/gB&#10;j6mHi8BJF/2mYtHvy73hmX0bTP2gGY+vMV//3f75XO3wPGrtXg3fewwWuZLHQXEwvhd9FfSJe3zU&#10;VsUSqXifqPaJTcFhVf9ga7BdgJt9b6rGVqR/pYT+tmtyfxdLsV36M3q+bVsHFpEKEUFDAhZdfzNY&#10;tGcFol1szhw2oeW0Ly6qSCLv7QER6fUiLJBMpcj0nEqyTwJV66lD/cmQSvVz5K8Z5E7qPWQdVRQw&#10;NSWbuqTlE3Ci1z9TKxKLsQdgEYPjBhY9O1hEj+dnA4suCSxaH4JFi1p6mV1ngEVRz2uCh7N1ZXbd&#10;ytdSf97VjlbrZG+OVtL1pweLSunBIl5zwwN4EzZaek6SnZWfxwwW1ZraWD1t51mBx+2/oIfAQvlG&#10;rtt8fdb1Ut03hVQsWbEISlgHp3HRIEWGWe3z6Fn41X1WN047ASMdnoJQY7LjtodBRT1YtLwLFh0U&#10;i8q5clMG0prWsbaPvzuQ1SClD9hZ9XJ3qPAtsCjqcIBFY32F8uCnSTp/ycatyhh84X1bua19+sTq&#10;bXB73fDz82fux+gx4/vFBItmzJgxY8aMGTNmzJgxY8aMGTNmzPjfFd/KFo3Xhb1JT8k2XpL8wFBU&#10;SeBAEjaCt3bV4CQseACLxjvllKtiGzTWTKG3N0E7brfSFlInQmhK37S247402O/P9Na67rAsC9mh&#10;UbIC6nrBChXael+jJHxwkYQHUFLu8rrqDXzkRAXd9Kcb7ZftUtplZbslSgwUl/OP5Fjc+A/LE1LE&#10;gYYd4CC5Ooj52V4OpZhlgME+AhYpaMSJtKZqKlbKUugZtjA1FdlDSLPiS2cHYdCKLFpVQqGyTVQo&#10;spjli9hXRSIVfD0GEUWCQZRtms/UVmgJor7I5kcbtOLlMb5XOjuOqBsMwLCqk+kq6f6AWLzVpSQV&#10;hKRYtKAoEZkq06BYdK8yAlRV1gGyDJkqUxg4JFZZrPSkfmg2M3zMXx0s6nIL8dY22PhYIocSlK7g&#10;Q+taJQmNZqlXPBln9j+dYhEntWSHLClMdjueBNsrA2MiAaX1iQ5osXa/cD2pdZdEIoqCESscMQxU&#10;tV4hW8f54djsdFSlqX33xH4/yz/AosVLivZv0Tpndc3qYl/XuV1sQnZRWyZFj1rBE11ipVI8aW4V&#10;kPa7Qu0sajwpXaUc3B6Pvo+gFnnQg3cnM/XHRJv1C6OrzNFm5kHP3vXU2CdOx3W+cSkAtbYseFSi&#10;OO5TVifArg6X8RWUN5XUzq3Q3r5cIX69NdeMPzY+Yl32aHQB8LbiUajgPVYu8j70AZAUyX50dbMK&#10;o8pKcfgzdbhHh9EkrJGtnlA7+a6t6/Ou9qqlCTjE6h+uBKIwjqoCiVqIWoixApD8fWMloeYJ/+vt&#10;CBaR/dmNLdF6xaKrg0Zf+FnAovt7rwIWIe+DgESkWMTbV9UiBotwVxXH3VXwigJDDHC61ZmqFCX1&#10;E1ciwSSYBiVd2+y81RO73KTYY0pDdP4WAWergrRkjVTdQitszsCBjLA0FbBncWiDn1cBi5ZqVmUX&#10;Vx9aDmCR2KIRWESWaGeKRaRyeWE7NVVFUpBkXRWUMGszBV+y/alVJiyD0g62HiYq/fXFh92I6VrY&#10;XwzyWMqvUSWBwTiCrKDKMlXHSVmdEtwu1ACi0Z6rUxA6tNWAssXubAkruAKdOlFRGD+qRwwqm6pg&#10;Rd2CqCuLPiDUqQKCgQ4uimPAZG077PupMpKN77BT7Ww26DV7LwgLPIaoan6dbd7sEaC71HtIKj6g&#10;YJGAPFDhjS4WD2OGU0WhJmNF1N8l/LwnBSuHIWNFbuUmA149bojxPOaxQ742jEpVYW1nDwen6HeV&#10;jOHvP80Qm47Pr+vG65MxXSs///TTvBB/p5hg0YwZM2bMmDFjxowZM2bMmDFjxowZf278lZSLnJF4&#10;uDKDAsynwrYeSRO7B5++cj6LGo/yHn1uT7ONTSEFaMQ/0FRbAP0+Bd/iJgs0gY3Es6m1hjQrfW1s&#10;pIHLfTmyRqOb3KRo1HZPrOF2u8HtepWb+QQkEGxCM6b3S7mwTciFE4Rsc6FJLUsgQQKNDAiqbj9B&#10;SUKDEVo6/jhITJCR2aMRbJG1iaBYgqaWLCpi2+5OvgFGCoAxJ2E2HBUCAIrFOXlX1K6sgFleiV1Y&#10;JGdqryIkfi6aJLJMbAt1H4BO9aX0uVwjnYodQa50OLac9ALTDHZ+pzlq5BlqBIGNOKFRwGEd3wmE&#10;VGerAEkpmYx1LE8IyxX9rA7qXd3qEfp8H5yIz8Cpi+BB0QO6mfkos9tXSf5QfbmsBL1FkrJZe9Fk&#10;rSVbSbmIlq91s3TufZE99nFQzSLrMoDm58+UISyhWxn80YQQijmiKRHZAWOq11y3720Ja5+QJmiJ&#10;EoLo/y3c/ky5qORiJkWmEkk9U2Jomrxny8P78VlylBN5ILZD2EJ1bW2L2+RIsi/UorK6ErdpSrjy&#10;Cs/AImkznPhUdTGzXGnpZJ8rEo0qR2fqY299rxwuK+dADvZlWI6J5eP2ehu6aLsn9GhOeJfMzD3c&#10;4AlPBYfjHr/yVwWN3lOsgj/gwI7rfMdwD8/sx+Dh/r+3z2dWaI/O5agYdlDcG4AjSLBKDz2E5WQo&#10;h4wKRQK7jpaFaPajZbB9VeVASJ2kg9Fuh1TUjlEeouKD3Bft2+agkL9WcIee2YKMVIkULLoSWKTf&#10;IbuxG4NFu9ik7fL5y4uARfb3FwKLXq/311cGjL4QWMTwkb73+qIqjk2szDZVdWyqVnJ/rzFYZABR&#10;C2BCxyzSfzYFRVEgJO3zWrY3ss4C8kgyrNCgA43AATAwMMjViERVCFThhvtqHXsFiLGwYlFV0Kiq&#10;epHDGYuqwJhi0SpAkL0vikVPSUlGwCKCh+jvC4FFT8++DINFbJG2JhhJHtVUDwksWSGOw2yech1P&#10;jS4DPwLPDNBqszqmY7N8sX4kJYdhB1awh99Kp5Bk17g4P1mFM7dNUx+CmhSl7NzV0tnAHq4E9lmy&#10;BZNrqClR2tSBpr538p4oLAnQ1lSR0MCoOMcrj8OrnUNWpboo1FVPlJTy/gsFDTVA7AwuFRj7nNJB&#10;X6JcGGUq8E911apFgSdXK1JVoqVCKkcfiQW8VJKVWwcJ4fFnnrcvO2+9VWMoVbUecsxWeGaHZ4pW&#10;7fi7DMdZJGksD0nJNMq4dMpjh8di7TTeMxKxVRtpAAPm9Nvs/sAasl/TDu07xASLZsyYMWPGjBkz&#10;ZsyYMWPGjBkzZsz4PvHN4J8/d/39zeoPLCaLYs6hmILHaNXQfynbQcT24nsC3ggMQTf2wW+QIwNC&#10;+7KzPRrdRF/3nRJArGREq74QgtQYlABedt+AYAtKsl2vV1wWAFERoCScWIU8vV7YDu32TLPXd7bB&#10;kIQS3Wa9sBrMssSs42wLJfsr7xFcJLBGDxdFGYAnAEKtKKzQSJkHKUniSdFsr3FugAQ58VRL6Ykk&#10;zeHkfGCrChKVQYUFAnxIikUFbcvNRIv4dYNsdwDJ9iBV0gQaZWWI95VKApIIfRsWy5H3FdaxxBUo&#10;YFTgaC9nx0cJJpshTUAYoVtV/+a6Z7PjVZYLMGy0GPOqUeKl+xPHP4fP+8OKpaUQxhngbutDyaq2&#10;FFypBqLa7BQmyMBtRpATW5Tgut2kbnJim+GbxYGjbaudwhKaZd+ys+pTU4UiB4oUJqKyWtQapUFv&#10;8+NKPaW4CkNhBY+NVRHETkxhI1S1IrJqw0hsEVhHylEA/5+9d9uRJEnS9FRUzT0ie56Jt+Rz7hWX&#10;wIIACQIkCPAdeEECC5DXnJ0FhgPOTleEu5mq0OWoombmkZFVmVnVXSrV0X4yt4OantLl0/8vvY4H&#10;FYKkCmod3nvsP4uVEIDZC2o/8fjwUpdUl+oAElkbUiKaEsgEMJWSfFU9YAQRVN1Ab5CAclkSnlxe&#10;WdStEDpsoNeWuW6i2+eddZKxT8WD9UxypbjPB+zRiG/r6QfrGPyGowZM6owK+hXnMRWL/hgRoZ/9&#10;e5+rGSOotHMr2sFE52DRaH8UtttDC0NSG45j0ABj7MbCUPkMnY52h4PNqdo9skqRgoXWv5rd5Pbo&#10;i8jKrK41QEKrqxaxDRm9V1f+LkFGpEjEsFGV16RgxGCRQkC0D4aIHtvRZ7fbLb293eT1RmDRPb29&#10;v/P79Dn93e/vvC9UpSE6nlifVf8jqMkViBTiSGHOJnOTGoCqplAMIzFPh7VoQWXwUIcJyvC6lA4Z&#10;FAKLqI8mUESty/Jiz7MrEYG+Lro/U31JEC2oBDwxsKgryagVmoNFS3q5vqbL9aIWZzT3e00LKRTp&#10;NhcDi6K9mp231jmaD5pdG7A9WgTfxk7O7fPM2mxX5g5/GFi0VxsalMBG1Zo21OXj+DO26zBGQbc8&#10;izaw3V42+T3rKmD5YDQ2KDH5G468K1RUeex2yz1VVURuT5tac23aZqpPlKx9MwB2KQwT0T0j8OtC&#10;MJipU+m9jpA+g9Yoc90+VOERboQUQMXjv3+6upSWWUp6v7taEXAdUdCIIeZRmSjWiVheXDd0Xsvz&#10;VrPF3bcyV1A7n1dEsCgqoTVXUVNQsOFOfRFPx/ehb06jPVosu65SNKo1EQTGbScb+GmgukLkDlcV&#10;tUHcYL1fcL0/eoQi/zj5p3/6f4Zz+/f/7b/7mxtT/+v/5r/6mzvnCRbNmDFjxowZM2bMmDFjxowZ&#10;M2bMmPH3G99LHen5foJiTBoS0Yd8cgCdcARqvvVkNIFnvzyT/ZnkEemH8ow5b5BXThbhslxg21Zc&#10;tis8niMn1TQRuFyuxBXhtiywFfoegRr02zYldSre7wUoCXB7v7IaAEFF9Pfl9TV9+XJPLy9XTi7R&#10;o+QeMsMPj91pMqF7fhn0QJAEKcOwJVRKO0iqv94nbrs9lzxn6EfBnphcpR/vcVgxfgxTLSKwAxHD&#10;avZu2ZTSEfqKrw83eEha4TEBy++LjZrVmGGfKSRpzUkl7+vZ87oiigk9idHNQWBYRd1St8gZy1Ss&#10;z7J6TbSgxFP0OUEn3X7lcY9RVKAQ4vp8OCRUesI7eWIKQkuBFt4fblpPdp9dtyX3mGuzVe6aaCNr&#10;loVX7cuKcEpCy9/Cia2NE9yNk9vcVjjpU3lbO+9mlmWkGFBJlelx/zxpG9UMtN61zO0SUZSQTNnC&#10;FC+sfhlQJ8lBUeRq/F1JwLVSNLEtSS9KwomaEYbkXvZ2YdWDE68sY4Zpc6ivclskaIpBKkoEryVd&#10;lgsn6S+XLV0ZEKTkMZ3joscSiInUMuyeeHuWm87nI0m43BPrTcE0TeANylpB2eT3Xmfv9jlwpqBk&#10;9oJ7mGOso5B+jvzejD9njPUtAn4jAMF9bn4GFu1tm6Ly0bnKC+IRx2ut25RiS644aFZBtRlIhKwm&#10;RH3L6rZlTaGeVYCixx+pB5HSEIE9rB5SRXVoe7zfwaIbP9pr+ayxQpCBRWRvJtDQpvZnN+nnH/36&#10;ylZp7woo6bG3G+8P1c6sqgWaqcAwzEGwQbCv7GBRhJ+bq9rx2At4OjpD6KvdCiuCP7noXGlROMXA&#10;g6WDRQoCCVgktmOiRLO49dXC2y8dXvD9C9RjMFAHixZVkhHL2yNYVNwGTZ5f+LXBSLR/UysSyy1Q&#10;SMLUewKcCsHG6gwswjTAW5WgrdrrXRuUZaranSZXIIrddrT1g/0E3us1DCpiXa0oh3lFV5IyOMrU&#10;dXKwlotKNIO9YBoVi2xe0BwaGiGWeI10nlK/7w4USR2n13dtM1UhZfR5L83F+T7xPP2Freu+fPnC&#10;z/mzx/sEGQHLMlkBiPIjYlRviqBVfgoWjaqU/V84EKxZC6gij9btrECNqHDBYHt29k8rAs2gtQPg&#10;BAcf3XSct4cJMyKegkUGqwlkJBBkCws04mIHK5uPBv3RMg661Z3Dffu/ESzKpirGCye0XkJhan8p&#10;11S3F7ZuJOU1gsjSVC36XWKCRTNmzJgxY8aMGTNmzJgxY8aMGTNm/H7xs/Ky3029yJQ04urcILFy&#10;uLDz83gCr3xYGBGV6VAOr/BmQIF/gYdGVmO5Iv0wXfMmikWtQW0NFd6BpSxYcoFc8uO9DQgiao8v&#10;6mp9XNeVD7Bt8sP4ysm7u4JFV0l2sBJBTS9VVIVIvagtLZVUPNFBCak9WGR2U1VP2RJHDL80HFYW&#10;A6QOxDRg1RZR18laCvajffMf76PvHO5XxUO3cYFgvRV/meecCxWTO511u7SGAk/RBvlMscj8y6Ar&#10;FqEl2IItWRO/NfeHAnvtnlEdC3pajUKVwyiJo6u8c7NV1ahKL8G+DNAVaCRBHCzhmLXo18PXVEJZ&#10;gKjYsCJQ6knt1uQCsuw2DWu54bzBH53dxhbgejMtOMXtBGDMZo6SNHSiyyIfZq278nlS2w1V0qIt&#10;c02lVoHUUrCxSM3Bn97eY2LYLE9yyuF85R6WoLQFYpFDdVsTWBCsXjyRaopCDBY1BZRarwF88hhA&#10;gqz1HgcLQDU+cgWqWqWtIas46X6pXdUtlW1J21IHW7bLYraDchyCA7sS2F5tK/v9YncVFKWORzfC&#10;ik3QTJ0odcsWtejrQE/q1odPOKODYpHckKFPhKcaFGmwHXKrPbdJsWPDU7u0r41a+JVvDDnIb5Ic&#10;wjRRpT9mHC3Int9b/IrFXazniGM7G7eFE9W73Lc/AYtyhItyB4us6bltKKQdoKG2kdo2cJijCOiR&#10;TEFGrcCQYaImFmb6uN5FoYihILItu6+sLrTeDQK6sZKQ2JJ1kIiUhuq2+TYEVLCaUVAsQjS1uc2h&#10;IYGV1nSnY7Cd2iYWaXd5zRZr/HdniED6SYGIxI6t25xxf5y6JdIojYOH/5e+BA59logo5sHmTBRv&#10;SrBCEqhIQJWiYFERhZkAHi0M/VwEIGIo6MIwUHG1IHkt6kVZP+vqQQbadrCow0VyHosrUDLwsIg1&#10;2kW3ETUcPaaeF4NJy+IgTskdkujAbQr2oaH+BhDY6+RubmPgjQA3NajMtG5VdQIWdTEuODQyHLaD&#10;ML71MX5QXYoqMwppRRUet7Aq5QD+jWCRXgePwdJGNoeDBJRy2MXUuO7vOveWeny7vT2eSxtpDMPJ&#10;d+WcBQS7vlwFKnp9SV++bAw0VW6rye2Dc+pllHXSC1rHefhXGzubX0Ee+zl/HefUPmopRKbbuS1e&#10;7lBdyd02OSqbdkgJA4xt9QaHfre3s07fS1NtQ39lZxYVIB0saqZSZKBR8z5NQMquBgrRQjXY8o59&#10;NAzjQ1du1fZhbcts4agsltKt7ILaGECYY9vUb0l4uRS4XAs/LhdaOCKIy//5f/zv6Z/+8z/NAfon&#10;xQSLZsyYMWPGjBkzZsyYMWPGjBkzZsyY8dUYWJWY9w1WIcP2u++Pq6fHhMhnlptG6yPYeSwYk8E/&#10;wzNzQGkxgiYyNnlL0wqc/GHbM7JEQ6J1kEMfm8JFm50VcybbUji5d78v6eVlFXDCyQBJWr2w+kn/&#10;Ub9bRSi0EuwVWlg9LFBQlADBwXrMVgt3ZZbww71ajbHKC++rwxq8javp7FK6nrhFV+8ZVKaios7B&#10;7kCfHdQhFH6B0V5mbz+j+YKkbmtq+5EUKDLACNT24ZicBrWTEsup6Og20juj5gQEOwcBSDhBnJqW&#10;nZ9ASBTtLF3UnkSSHR1QytgUKjLbuuy2cKBfHJIxH6p0afIP3FSON6TkX4vX5kmnNCQKTa0Bw8p5&#10;TiqlJeVgQcf1l66jSlKKFBJMgWPBkrZaUrbkZR7VJroCBd2gomoGqqKllnGyf+L9cqoK0vGpM5k2&#10;JrikyFUZI4n6j1SjygCalLPYBkLWdjckr6IihCVt5RjVkuXMQ0llo/0sChOZxZwlaS2JGq2TcCjk&#10;MUnMNcKs9FI0elF9rtbrf9LzMvjv19mD4YfvwEffMRu1oLAAWiG/3WLtaSctUOM3+5adjRZ4Nv58&#10;tMnJePH89R94pN0Xadrby3zbuP39xRyOye2PtjvpwweQKFwXnu8DIA11aq+KEcFVH5MYfNQ6aZ/n&#10;EQaI4CmAWTZ2+8C9yphARB2OaA4mYlo3s2tqj+cCFrEq0doY8rndRD1ova0OAN3e3wUkqmK5emOQ&#10;6M7PDabYVLVlY6s0tUJjIKgpKNT/TKWIjl+bKCO5fVo1C6lNrbTUUstV1fofRC+4nW2dqDyhQ588&#10;r1EVwuh5CUNfGftUhYVUbQhAlYT4tVmbiRKQqQ4tBhIZTMSvr6IWFKzLSlHFIQUWTEFIbLKOYJGB&#10;RAJ+GFiUfZ+sVlQULKJHAoui3VoRFZ+sSj6Q0w6uOZnkhskA7ufE9h9qPQv2ZwZ+kGKV2Yza2BX7&#10;RKnrcR4Dw3zPHhi01WmOjOF9PDWwqORuS8cqUTkAIVpGHSzKDiv1+WNX+CMHYq7ndC258rGrzllN&#10;bbCqyhc9Utt5f7up4tadFWre398e7eZNwCKyEVSVLQPHGChiqOhV1MIaTdcWLYus9mOP+2jnrJMr&#10;CCqWxecTWedMECDG2P8c7Ri7mpDtI7l6VVSA6jDR/t8yYd7a2sGWLQ7y/Z0+T21o/x5Cnyf2atdU&#10;TbEvcmClNO3TIlTkMPQH4+qguJn2Sp29LnWAENz+rCuVaV0z9Ukum+IwUjwIpFg/H71GKShtuKT/&#10;9J/+cf4D/SfHBItmzJgxY8aMGTNmzJgxY8aMGTNmzPj942dINHyXYyCqmMigsJJ2GvnnB/ddUC4K&#10;8eyzsD/b7bgCHILtlHI9A4gjefvG+W3+Ybtp2hBEaimXDJf6grWu0FoRxaK68SPZqIFmGBg+0gQP&#10;JVDud0leretVbUOSrupPnFR5uV7FroNWshcDNcpg5ZLM0gxywtw82YAYVi0HhaNYRq0d9ZyyAz6N&#10;y4FAhszPA8gTC1QTDaOdTF+RfMYEDMoUScRahGZ6HCsqFqnKkSfNmqoYqO1a0kQBKiQDgz1WYpgG&#10;1VZGFJn0rPYJklBp3MkG93m7gTiS8lS7MTSxpGYnbGCXPDdFooMtm6s3EfQErGLkx1OZIlZCsqQ0&#10;NL3+zNdmN6MFdYIczzmlrqTEkE24P2iJ8ygcgaEJSmLckjd8NlQXoEriLsnKe1sZTt81xSIGmORm&#10;OVDFihYNPf0pyZ762Gdm0Agpufio23xdKbOV2WibJ8AWJRAJXqJDbmrrkXRV/ahWVl2Fi21Q+Ho2&#10;VVPIvtKfyh2y3Y/e32grCseXfUoLDeokrPqQ07ZRsrh6YrZpws3sOIY2RqvnkyUJwa3mBjBPVa4Q&#10;el3oFmiNdaxQbQCpfaqLkLM+QxJvpzQBXxHuOrxxUDka9RRcaQk6OhnVy37TMIH4VTwp2hL+pqFq&#10;mp98Ks7L+VvvL+zG4v1+4MObcgYifea0jvn0/TxgVCcawKJhDjFMGQQGhNTB3TB/SKpKhNjBjup2&#10;VGbjKIAHJ+dR3l/X2hWK1srwECsUraJGdLuv6e39nYEiUS+6CVhEIBErEsl7pMjSwaKbg0W2zao2&#10;ZnI+m35WGTyqqmokaorNVYpE4cas2ja/BsNZrD8GhXUNUDErxJT6/cO9zB4G9SJt1xjAIgE+yylY&#10;BK78s6jaUFHlosUtx+xzUg8isGghAInVg64CuzhYdFEVI33NqkddVWcEi7KqEBW1MgNXIMq2DVtr&#10;XRRGse8uCp7KPtmGLXdVIkgjTDSoYA32kh3AidtGUC1aoJ39OVgUbki3IjPVLRigDEQc+oQRjulg&#10;sllURbBoWYqrFHULq6IwCHSVGR/Der3Bbn7L/4kNsCnniK2fqW+JHeDGkN0vv7yl97c3hoveH23l&#10;7e2vjzbyi7YRaROmjkj3kazPXl5e0iu1rfvG7ZLqns0SGFwri47rj3fZYSvAyY/TWopCRa7GBDuV&#10;thEsiuV3tF0cQRtEGPrCON+Oiy0czg1CYaBz5GNnOVqhebvGrt5oZR0tja1+xfmP2T0OY4eB/oe+&#10;HBwIgqBK1JWYkteVCBaZwpgpOUHuYNEeELdOP6Ldj++gAUqsXnRZ8KsD0IzvHhMsmjFjxowZM2bM&#10;mDFjxowZM2bMmDHjzxNfF7j4tv2Mv2qHj/Fbv/8rQoRmWl/lHagL+sG8AgBBD/xa7BYYG1nKAiUD&#10;Zv1xnJJGrLCiybiVlsQSXNTIWq0iiK0ZSPLiqvYk3ZaCrdAen9GP6gbuZLVBEyhjPG9whRkhEXoS&#10;ABlaGgpqsDVoKaoHVLXB6lgFqFIO7ICskMw6CUUk/LwsIYHqiRYTsAYP7JNap+vvd3Z3tlVJY0LX&#10;rtNWSiN21ZdYNgZhcGJVd4ZPaldzgKJLMEGQTYrQTrzm5BYhyMAM3T+BwMRKy5JQBI3Ja1L10Uc9&#10;98yQSe6qRZAO9wT03g2KUDAqasR7h2e+WPoW5370/CAoWFHypWiibHvU8bpYshXcoocTpVms0u5F&#10;rE4kr/X4jiaEkC1HUDM7PUGcdvfO73xrHUbKq+TI1AKt6T2rIhPl93p8BFdeQFPFMBCmiCqSOB/u&#10;tR82tw20ckvoeNHjmk1xYeNEKSfUYrI2qWJJSPDKvdbkGEpCy1bo570litqoxPZggkem6NFSbxOx&#10;38LQj/6M7NgPUyyaY+yfJnrCPPX2dhjW3WgxJOaP+xjhpZQGtTvtDzDh7jifq+dmNboHOdAsDE3J&#10;o6Vuc9aqJ9837yOqwx5mh8qfby3dV7EvI7hovVeHhww4IsjoFwKL3jtYRNCEgEWrgkXvXwWLxAqt&#10;DVCGnFflbUjtpaqdmZxrsDkLKkU+JiOOCpIDqJLSHuKKs4YjYCbqMbJtfg4WGaTjYJHZmIlKESsS&#10;XUx9KIJFV1YOKg4WLQNYdLkEsEjBoa+BRaUUHTMNLMpB5WjpcE0uDhXZ2GTKNlGNcT8finDRAFx9&#10;CBZ97S+MGSeKZAg7I8E4FwzqhgaHdHBohIiKq80EhaIBLFKoL1gVxmsdZoNWJxUiEpDorspeG6sT&#10;vb3fWNlrXaUt/Nu//ZVhIgLyqK388st/Se/vv3C7qNv9BCz6wnDR6+tr+ss/3Lk9ii2qqYNKfWNl&#10;Ir7vhWejg6IOqzMZWJRHkNJswXZgUbS/G//SANohjuN7a8d57rgEw1SI+pz6fPaeDvvo8+Yw3xhU&#10;ULHXo4aHfxhm/UeLw2hp7ONjHbJ2TXNNLrPc1YoiWJRzh/YcvvrEjMGMYwX8yqBQEf3h5bIAPVLb&#10;ThMw+mkxwaIZM2bMmDFjxowZM2bMmDFjxowZM/4Y8TNUi77L8bpSCj7dB356V7/GoybYQFlyEE2F&#10;pn+uNmf0w7eu9QXMGWC9L6g2GUB2aWUpABnw8f3H6wXVJgLqVrHWCiC2EFguC1DSQ9RNssMElIgh&#10;CwZKjtnKXUp0sPVaUXsFtzILKivi2zYkI8RSqsMu9h1XXVFFBfpeA3RvLYaADIpRdaDchYLGGx5s&#10;Mo6lb1uZBZslvUgFJ6lqDohNlVl+JbWVSCbf8zFYRNFOwSJR+UE7WIAyWjzFAWDAo2LRkNTDoc6a&#10;GBKY/5pBPtghozTAVaoY5OcZYSAcASmw52JRV1JXEMiQXbFqtBbbg0VaJ9JoqXJI7uKuPFS5Q9SN&#10;mihDYXYbIaqDW+7Zv65YBB3myXJMa0c59dcYwaJk9iAjWAThPu7txFpRlQytS57ox64yxcpJCvM8&#10;mp2Dd3Qoem3ZOWpTaAWGonAlxy2H8kFrG8n2KUnR2oqXhVVPTi5mUSyy4uX2mDTRyupWi6gcgMBb&#10;3YIJNKGLgx0N5t4yoGfvta4b+HDey32mZxwFRHDXGUP6sZjSV4aQEy9D2PUw/d3dV+Arg9PPHi3/&#10;RuPXW8DtlCsSHhSLIgQ01tf9Mce+Kzp/pkHRL4V+7wgW9WPCwf1ybAbBykzHzDQoyaCre7j9D6sP&#10;8cDErx0iUjiH7cU2sXIiOIJgCAOL6ZEUUsSGjIAJUV95f78rbFQFLHp7C4pFAkvcDSxaDSx6Z7CI&#10;Xt/XW9ruCha1rk6EGCGTyucj56rPsYNETfvjaLHqna4rpp21w9HaKaVzWLm/r/1lsD/LZimVn4FF&#10;RW3JxHIsE1DkYNG1g0UXAoteBChisOgqEFEAiS6DYhF9n97bg0XZwSKBj7ICJhGCMFgI1PYMfB8M&#10;RGRwsDRB2il4Jbf2SsN85OvdVQSoO0gd/1IKk970nKru8wEA2KnnJFf/M3UZA4tKKaNaEducKRBi&#10;MEiGEdBzKRlVvVIIeA+dsy1ptO5bBSriv9uj3hNYdLsxQMQqX6ru9ddfflHVol/YBu2vf/03Bo2o&#10;XVSG+1eu63ROBPZbu2P7vyrSqmSZB2ap96hTl+vVgWACYfj0TU1nkTrjQFoeFVJ9nhOgIVfpyTCo&#10;p8W+rjN8uFdXTQb4xM+974pqnQHof7Y+BDHYsWKwRtvD+zjOj7uNa4CmdhMQB4vUx/gIVAWwCFJQ&#10;8xoVi/w7KYLf4d9sdNfy6dgFOh/DoKJFkJH8Wy7s+x//cVqj/eiYYNGMGTNmzJgxY8aMGTNmzJgx&#10;Y8aMGX+c+C5KPt94vG8/1sEPI8GzC3kW8MGW7mYFcFIYBnyEH8vDCmncJbI1wYbQKsiK/oLbdodt&#10;ZVsLXHOBshS2QCuP7XLeGCSiXW5be3yn8mecAKOlzww2FLheLgwP0Y/a1+s1vb++cwIMNDFFn9GJ&#10;L21JjVVSuuoCqsqSRc5qY5ZJbcUSQQovKVJzEKzRFe5JLb0MAAEUmzWxMQCxrwJ3x9Av74EiS4Kg&#10;gjP7W4oMmTRaiUyHpGtBOTez6OLP4h1lj60soAUlf8S4zbcxmgLdpgrUtgr7e3xRUk6GKyWtFxDq&#10;4R5UGOqCwh7MKnl9yX4KoAVD15TCa89cY1IrK1t9PsJAfRX64zqrXX9P4sn+xMbCE7EpD8m/FBI5&#10;6Al8hYsSDJYZOXhSDPYUEJKdKOcrZVfcxm0A05LUU3pdW7QyI9Wui+ad9d6qZYZXFU0s8blq8qvt&#10;wCJffE+fZWoD1QGlzO9lqUMsO3Rss5YYB7Jzo7pBz9W6ze95tBFJabTYCjlYrzcld0sQVS2QRFhX&#10;ZViWzcE8S5Als+lDuW+FATX0pOLe004Upky1Q9oIKjDY+7Cu5JB6UYWKjKftfuSmMO3dUXYl6YoA&#10;XVVmb9HzW+JE6Sie8AkghKdHxrMzHvsg/ODQkCZoNNwC+Mbtz4b4vR3fqEoSlYaO9j778eQcLDr0&#10;XUO/1u0fIUBHvcWDA6IYCVTYzQPY9qw3LLc/NOU7tTJDVihKruDB1mKuVCRwkNmK0WsCGAwsIhUh&#10;sjpb1cqJVIpuDBaZYpGARW9vZIV2C4pFvzxVLGLbs/vj+/e7HGcHFkUFmK6uVNWmVS2nFOS0Psaf&#10;H9oLBNW14EHkYIop7JiaX94pswTVniSQhcFE2cCi8B1RJbqIIk4RdaJFFYuWIgpFI1gkCkWLKRY9&#10;Xl9VsYjnZWqdxmDRYvvogAjNvYqBRQwzgfb18TxhgGdMzdJBiBwsrmxCdQCzo/JT78bbbt7msPco&#10;TuOWVA4rpxNFyJ3CV+xfIQDGbuXlMJS232yqMtkVhwwkMrDIFWUCBIJBZY/nTWq/GyErV5QcIH+Z&#10;pzKcp7aA611sAm/v2hbo7/H8na0CpQ1R27npH0FH9Nk7b3Nj+I7aB7UTA+rrchGg20FlqTevj3k5&#10;1R2ar1PbW++vUtdorq32qxlSsHxbunJVaA+INm/vZZ5zsAEziO4EKrJlDaKk2A7wu702BSOb24PO&#10;q7xc0zg32PfTfZxvYYodAX97xJORHLxuieVx7Ad2fbfe+LzrA6QNwdCe+l8abaxTAKEwgOJ6Llxv&#10;MbkCWhgvwABwUp2VPiSzRVoo++8kwTjjWUywaMaMGTNmzJgxY8aMGTNmzJgxY8aMP3d8c0oWv8M+&#10;4nfDr8BwtmdPokMK4EtfaTvYZZ0dgJNwhLdUEDWABddyB00K4OMRSNqobBvkXNj6jI5Wt4atNgKN&#10;kGAiWR1NK50LXq8X4FX3hWT5F4aLaGW0r0ZmSKjqanxaCZ2DvUD/Qd1+sDd1lpxj4r8Nq7+j1Ywl&#10;JCQZ0SRbRbZsuasMMICVuzKSmTjJD/ldTSakpnbWNuNtdY0azT4QDMQJgKSwiOgNMYZjNjNyvfm0&#10;1njiRMGbZOBOFlsarhf5qOoC0S4K4nWc3fuuEIX6f5hwV3GR4ZWUQfOFHSwyFRpX5Ml7sEhkkOwo&#10;rGaj4BaGZDwCBDBpVKkymKK/11fFi3ZWbxqtp/KGOgGpKx75Xcvyf67wEyAgTtjkrvSFwa+jVdlD&#10;MeUdVbzg/VdVqMqbly0r93gSWxLaxUkZUwDZ+DyszCXZjax8ZVZcEUqwBBgDRWzz0605cqH9y/Ey&#10;HZsTV80Tor3j0DJD0+4pqm4kN4WSnRvZtW1bt4RRaxwM5duQ2nljhQtubY9jcQKWPeSQE81dwQmi&#10;GIjCEQL39aamyUO/ZksoS/1s3tf13vaZGswe8YRD99m/v4eLTInmIzIH8esjwXhu+OnB4lQpJZ0z&#10;RN91xPkTxa9VLII9sXZiabYHK472P3ACIIXX3nGNChlBE2bsaxMO1kKxfzdVj2451IGjFpLpYv/T&#10;3OasDpZhCh1hCxBRZciIlIdEcaWyXeqNlYREIYg+Jwunu4NFm4JFsg2BRQRMvDE4cedt7gxMvLHV&#10;mYFFdwKLyOJJoQlSdJHPH8doanOmYBFdlYBFzWEieWwdKDIcIY6BeFLeZuFqZZ67ol63LVKAKAmI&#10;klJUvikODogiEfWNxQGjDnAqWESvF7U9Y7BocTu0JXewKJutmSoWGVi0MFgkEFHOi0JCup8SXkew&#10;yNV4ui0TgUUQ4KEcVATH8TgF6AI6wLlT5dn3s/vHPn/JQRMvhTFRrDlRVbNSsMbqUJaMvxjGSxuv&#10;Bqgo5xGWMnvRqFaU7X5kvU8jDNLbWGg3OjbVAA+CQe6uAma2eymM/9XbELcPBu1uAhHdNwaIfnkT&#10;kI6UhxgkIlUvBvFuom603hnEY0Uihe9MHVH4ouzWwDQXJ3Wit7c3VrMihSuxSbur1VtKl7okU2Kj&#10;cl3UBo7m8xEsMlvgVsEBnxEsgqEOnfW5I9xzVKdC7NZkI2R0pjJ0HB1H3mivULSbEeAIiCab59l8&#10;Vdt2gnQOhTpYlAZFLK9vaoE41rNwBk3n/LizYVXAi1QegS1v2aPX4CLf0Oa6pD6rcBxBRTKVnjzR&#10;T4kJFs2YMWPGjBkzZsyYMWPGjBkzZsyY8ceLT+VWv/Px4G9jHwEkSh8DRf4NTtjURMIE9PMzqQKQ&#10;O5quwua0/rZtBAphzmSLxgpGpGRANBKDRpT0urTKZBP9+H25LGiKQiCSRpykpMQH26Q8tl3vL5zc&#10;uC4LJ8LInsNWN5stFt9ctRGI1iK0upmsm6I607AiPkVLF1FlYECF1GhytFXrkApCFqunAOac5Z2f&#10;W9rY5zBYqnWrjeZgjJwTeIJ6D9OY1Rvo+bGij0I/lJQqmiwyG7RDAttPFE9AhScNCtPTrbguVUu4&#10;ankaBBTuQW567lmstzI9EtSidlz0aAkVxK7mkAFG6wzYWaKlMZHpZaSgjJUjJbzg5H6cvbZ9WiI4&#10;asEUTgCr4pQl1zgBbKBbTpsmdrvVxeP1tnLSuNbiMIwltx0s0ucpJPMpcWx1O4VklSXDo53a3nqE&#10;kpKmGsAAESkYPdobHRdKcVUMUWnIQd1E1QZC/fBE2+MNSvoDbB1kAAOJRKnEzm2plqwu/P5i6g4E&#10;Eqq6gdTvpPDgmIyjtm0KK41t8tQur/VHcLBIFL72She/uYM/s+fBvX7Qr0nKwfPuGz4/wM34/eKc&#10;PfqcYlGEXWPfNfRDp4pFXwOL7BFPXZ/imC/Qaev2hwGgRFWBaQpHCuSgQFEV+zCBhyoDlajAEUNE&#10;VT/bBBjaVI1I1IVuAh9tBhbdD2ARvbex0lFjGOJdFVrouViivYnySjWForuCRRuDRaxmtK2uWGSg&#10;k0OZCkWhg0XN1YySjmOxXR5UoRQ0sf7fP4uKNtqvypglgBD1g6byJp+LZRioFRKPI3nxz0spg8oR&#10;jyMnYBFDQWxHFRSLBrDoompEF4ZFaB+g+xeQaBGLtTPFogEqgmHO5eNwIC4Oiprghk3aj7dhPjFa&#10;f+0eD+2tnQCgqd/Dhh32DfOrUrLOIXCw6gSliI9KMRAgIQOT+uucIVijCdSeUlStMoWiTnabIo6M&#10;VS2ZrV5lIKpbC24M6lk9PYJFVP/fVZ2IrNBu7/f0xopC8jm1lTe2QHtnJS/6Y8WhdXWwiGBlsznl&#10;h8cFtGQcNDCYRmpFRevIhRWMXtQCL6Xr1cCi5HXoehVoLYe6QZfBbQ2q9CkymgdVyuPf/t8r+76r&#10;g0Qy14hgkT3/FrDobHTtMBM8meeL1XGCDlFl+ysdJkxPFIsg4a7PD/Zo+WgJ59feYh1SaE2Xiahy&#10;JCnE4uM+iaEw20p3kcpQzqjHh3Gah+lf/uVf5sD+A2OCRTNmzJgxY8aMGTNmzJgxY8aMGTNmzPhe&#10;8T2s3I5wEeJpYnEAiz5KYtuP8mIdwhARwGqrZhmBWZaKpSxQcsH8eCQlo8YyI5ygIHQIa8tQWkVO&#10;Nq4b3Mudf5gnIKksC6M9Zo9CQYmPKyVBLtfUXmu6YLf3oCRRMtsQVWGQhA/BHpL4JBsoAw/GJAOE&#10;61K4SJVv5Md5+WFf1FlS+LHf7KUSH1uRlVGB4snds3yCFKUAVa5ElC3x0QGLpJuJ/RiEvQTgI1BD&#10;LVregJqmZUniQTuCRf64s4+CXUXcV8yDlYRezZnzEi+sdtilSfYiJiHtHmBfyU7KTSVHqxQpjwZ2&#10;n7NDVlntRkawyBJ8dh4tjfYR9jrH5qGZFRySWjGxI3Zcpl5URPmoZU3sSJJUlA0kud6TkB3ZymD1&#10;ShJIVRNhlHBjCK71FfJyjU0eWU1oScI37cEiqqNVk+SYzAzLlEnofbbhS1USrg7NNVYOgtbBosLq&#10;DGUoS0mM5Sf9QnLQIMOWtse+72v2ZKpZvyyPNs1g4VIkybg0SUQWgRUKimKHlZUnbE21ClWRi8qN&#10;2nPuQFFrCuRZMlEkkXj7jHi0dAsV9NBRnmWrIagoBQWKsav9LZgPPGtpz3cdkvjwqwaE9MO+9T3j&#10;zL7ym68CP76uXyNIFK2U8LCP4xDewSLYQUYwgEU5QxoBo/j+2G93ODSNYNFQfaCrdqnyUErpkGjv&#10;47v2mAYTNbEvqvyniitqb8bQECkAtSrwD4NFzS3FGIKoAg6tqh7EQMO6Mfxze78p4CCwxE0tzu66&#10;zW2V79SNjtUUphBYaGU7qDsrsVQFJNhubb2pxVNl2IiOWx/7qWxxNoJFoFZnAqI0V2E6B4t0OAaB&#10;HqWfT94vilhi3t1nG4sKAxpZwaLCNq+XDhUVgYO472WwqENDvA33k0Xt0EawaFFg28Gi5cQK7RlY&#10;RIpFBL0aWGSwUomvR7DIQRuzBMsBYOsMW5hXaVuLyjJJJgbNyE9s4TsSbW+HloJdXzoBgVMa57J+&#10;vOZguEDibQeApUF5yLYTu7d+vUWt6EZQzMCirnBp8ylMI/hiwJNbtTUbr9V2r1VX02pN7QEf9Vnm&#10;FeiKYNQGpJ5Xbhuk8kVt4c6v1/R+uyt8ZJ+LWpEBdt32rx2AGz43atOPa3vsla/zphZqrFh0vaTX&#10;91d+7+Xl8jhGcfDJ1IoIaLtcOliUHCzSeT03qa4I9hwsOvbdozKRgcvnYFGcC6HOx56BRYO9GJxL&#10;vvY52dj/douyboGX4QikRbAoq2psCm7BUVkuhzIZBxCxI+ZraaF+ad/ctM8SsEjmWw2Lv8fnksby&#10;th4OUf8VZ/aQAsFNO7QfGBMsmjFjxowZM2bMmDFjxowZM2bMmDHjjx/fA9j5zDH+MOYybtuRVPkm&#10;7VaF/8oLbP7D/paILbJdklpBIbgoFyhLY+UiNrVi8iOjMRVmPCGqJtVtHZbLjc/akpOmxsJ2KS9N&#10;7b4gXeiAi6wIFvigeEI2qSJLJRDjse+s+2gZgyKBrWYebWCgGXCkdluoSVq1V7JkIrhiEXpS2fQM&#10;dqWfImgUeRzONaDAM7xPNSgw+CiHQzdIBxWenhiIKkeW4FMFo2BlJd/FjxPzMGYS7Pzs3TMAI+Ss&#10;u52a26WlDmY0uXdsIabfbAQItdbLiq+n+QHYLqSqnZkmW9ABMr1+qgINPHnTga0AEpldlSZz3E4L&#10;d5AJ4LkLVbDCMOUksUHLjBdhEYUJXEylaUlLZfOglPWeiuUOuoVfrbZDUVcQBQc9YmuqjeGSJq6A&#10;AQTghLMzsIj+CKKjupCeKD80TQIKZKZwDoFF1E7UyqVxQlVAJEl6mxoTdpUoT5jlkATsSiasYpTC&#10;LQVJWpIVGrZFzP5IUWuh74gSFN0jYuDK4z+uv4gDPAEGmqHAf5kTaTBCeIhuuYdBfcXvb9olFqFr&#10;Sng7PcBxeOw3D+oJo31P+lQPCx9sF4AUfG609vXBBnq9/dTIh7trgg+V7H6tRdhvGtPg18FF47VB&#10;sCmDoW2fH9PgNPjqnXw+xfjKnYIIFI31flSt6PCDa4rlcT9oxpCI4frQoaGoOLZXjDHIiBLVtY12&#10;Z6aoYnAOQw4KFLGKCqkE0fhaUdQGGRqqCkKsbH22MuSwsT0Z2TSt91W/u7KaCqsQbfKeKBMZDCT9&#10;yrraeysrs2zrTaGi6nCRqxM1hShQwSGFhwRkMfjEIAdViuECaAxqDg6nobXxJKaB2KJmGWsQdpUU&#10;xG7LwEwBDhZTE+ngUDGQ5yJqOlkUEQupCRmQxPaSZi2VHSxiO6qsgBEDHctOsUhAI7YsY7DoKipF&#10;DA1d1K4qQKUBKio6pjHQ5CpKI4Dj47K1I7eN652IQT5N+2RUey90sChaTR3hjzi/GPvJsSccCYgI&#10;k/bGLW2lQ7MpwiF6jWbpVbxcst+zrAp7Yo3Wy6J3TL0NGfhC47GpfW1aj5upeBE4pPAQg3h3AeSa&#10;qn9tDMSpglZr+p7UcW4LDOHpcwLv7gLjSZsThS9qJwTUcX1Wn0+zehOovehcKft1WV9Q7TxV4cjA&#10;QIKUqH02A/TAYBa1QeO6V7oV2OO/Ck3vL/UPEOaWYcCxmw0pgP8RKIqAVlNACnfPR9UiAwQNQHrW&#10;N0dVINd8DG3/DCrq6lbQ23URcNBUrUy1qFulJbejtgmHqcqNQHsslhEA7SprqPXpUTccBpJ5GvUB&#10;S0EH5QkyyhD/ieJlhL0822M63tAeHa6c8UNigkUzZsyYMWPGjBkzZsyYMWPGjBkzZsyw+BTA9IFG&#10;hb8F3wgpwckuPeWFBsHErHm084LnZxKTJxpu1ZB8dTk+3oNSN1YfWuj5IrZo9JoNqUjwBUDhImIH&#10;EDmJsgFQ0qK8Ff5Rm5MWzRSLJGkpVk56RVcU7ZssdgyqBSOJniS2W/SfATmskOIwEXCSRR51pXxD&#10;d50C30aUUXwFPqcJs1oXoIANlBjJY37kkGzHfncgjZInlsRwK7QU0pdhN8IxxU93ikWp224ktrgC&#10;zc/0GmTbMVykXwE06OajiganNjpwWNoNnogFhYkwjeoZaLY6rsTRuspGE6ioq2uoKpGdsyZnMEO/&#10;HzvIyCzk2OYEA37TpNw7JHK8yub3/ggYNLee6LfAE6ucQGqinoVF4SRMdZFr20yrSRNBuj48VYV7&#10;gKC5bEm3x/t0IFYIUokpVQsSsIiwGwHccjN7uMyAVqv5sc8cFBC6aoSdN7oFiSrdUL0X6QneX86y&#10;yj0T9JOz3k9guxsrGBhsX7LXd9TkKSXzYYPUk8RqBUOKRqUwXCWuMEtaqC6U5tAdw1nKpWVtENZn&#10;SVFkBeUkKQ2u6hT6Mwa1ksJLgQsMdfzs/n/FufB5Z49HtRrEcWcAx9aDuOten1BCBj0d9hBoJnT1&#10;Im2XJyJK+FG/Hur1vr3+HpzsmbLa8/L+aAh+dr/PFIvg5NhjBen1Bz55DfCVUf98eN3bOcZ2BoMd&#10;ZDhnSMGmsYNFpg4jMwE83l+FIHpCXlQJt6AIwlZnm4ANGNSKCPARuEigojvDBi2oq6yiWLRWUSi6&#10;3VU9ReAEUkJhhaF1BIvoOe//LjZoBjgJXLTpfECOu7EKy6ZqK5v0f60qwNL7oMBoSvlpQbiym6uG&#10;JP9kX48iKhyVAaN6CUTrMhAwyOzFRHHOFIYIHDLbsUVAolJcHYeBIAUVGCxalqHP5X0sCjG4ApGp&#10;FRWBihQ0MrDoerkKeFSyqxtltekUsKgoEPE45vLYJptiEYjtZ1aoNNZXHVAjwIoGkKiKith7oVt8&#10;7i2rsEWwaNeCh9c78DG25gBMRBvTZIpEPG4mBWu61So4FGLwlyoWlewqUwM0UqJaUXaQz+aRsR3R&#10;fMbmnWzld9+0/hI4tDI4x+BPFUif5sAME1VrU6K81Wi0U5jP6z61BW431cG7Vd+rCoqIgtjK7SGp&#10;QldWaIqhZwa9swI3HVjz61L7Y7Feu4tF8aP93hksevzVqysqWd/EZbWYlR8MnSfVAz4mwNg38xhm&#10;82hUx7gRpjElHQKy7XprDeCjqxeNqkWD7XOcD8WZLBzHFbcZ3tX1Pu+DAJ1lh//YIk6VHwVEU0XN&#10;AV7CA6QKO+u1+O+sroClirF+vY3rlYBmAn86WETbFAXJHudQLw0eLR/B54IKm6PbXEIVqMgV2+zf&#10;YDN+TEywaMaMGTNmzJgxY8aMGTNmzJgxY8aMGfv4MZZmv/WkvqJYdKpCATBciv5oLxxO6/YN27Zh&#10;KQwSpcul4lIvUJYLirVR8R+s5UdrWQlNXmlb3XDbKtB+LrcFl8sFbqRmQCoHt9f0+vqavny5qx1L&#10;Sy/bS7rW5vDMY/MECwwKKpLUyH76ooDSVy9LAgP4/ahKYz/sD/YI/JbBOvtEsCoTHJyi4CuCJbJq&#10;G+BYSdj6LPcf/+Uvn96106Q5Ji3n7AkJOwpfc0qD3cT++G4r8lFFguc1FndKGP4RAV5BXSlaCaEm&#10;csymjuAggcLkuWWFJaEj1huSBERVIOlgEStIYE/6Yk5jEt6UQYIdUbSzO8IMOCR8rPyyuthxopaU&#10;hJQDMuCJ39dkpCe0VRmINlzXwpYVnLjnZN4m9mS1jbYxmhUHtXIxBQNS+2FrE6yu2GE2JwzwBMuT&#10;0YrGIMPG5ct1ThWRCPThxCOfd1dMEQsgPNx/tybBtksA5rQ9dlBVfUEUN0raFlM4EZUN+mMg6dLc&#10;wsfECxjW0gRe2t0/ge3yzk5PrsvsnlqwPkwNn9Zn+I1d7HMFnc9I68DJ5vj1XXyjFdrfS/x6xaLv&#10;ew57cGg/bD4Di+J3x77n3A5oVKc7U6w7Aa1M5WJndRrtzSgRTf0G7hLzlqjnNlq7OhHDEJsARvba&#10;FIUI7mFFEwWAB7BoUyu0NdoyrQwUEVhEr1kRRcEigokYqNDvy/666o3ZpNq8o25bUCvZ9YGWJA+j&#10;GezuDajNHGnLRbgl2sPFfsKszUD746xWZIOlWelKQcVsydj6bOmvHfIRqGhhsOjiEMuioNFzsKgE&#10;sCgHxSKBgeQYBhbZ5xcHiwRMWnx/YKo8QWmlK/dI/59d5WfsnHDoB3EYE4IaiqvgfBNY9KQ/PdpZ&#10;xbYJXZEoBRhW79miY3DOH4FFOu6kj8EiPWsB37ADwnS9DN4pCEdtheq/KW4JWHdjQEfak9Z/tizr&#10;bYohezSlsF7frV1GoIamxPw62oXx9pvCQwITiYVwYcBH5kpOS/tYaxCYzMFvbqf3+vKa3t/e0vvr&#10;Nb1cL3K+qlxkWj/Z4eMAELV+T+I9xHDDm85J4GSbXo9wqFPjazzWLTxaPz7r0/f99WGOHIBOqzNd&#10;3UvUmlxFrHTo6Di/PKnfeGZRia4C2ssBh3vPalWbWOPJ4gsFi+rj/i7UrIH/TfbY1m6ziyBiiuDW&#10;8O/VaX/2E2KCRTNmzJgxY8aMGTNmzJgxY8aMGTNm/O3Ez7BE+yOd72jocZDKCC/TCFX4um+z1TIV&#10;BF953ljwRKXzGZLIOSODCSqnfxFIB3LesNUN2uPzSrJFG1mjAf/gLeJDK67rCpwMWxa832/ACcn7&#10;XRKY2ybnz0lRUTHI0O0rHH0qOagTQF+ZHlYfJ8MP0JKzO1s0NJURCEnGUWXEBUNMcSiFJNagSvTs&#10;tsGQuPC8BisljYkRxK6kA4BDYhkxKjHo56qo0QwiGVZqd3u0mASM4Eka7Cdky/3aZYBTdsjL5gAV&#10;6U78/FPypBYlSwwSIrDGlBHMlsSAMQeLHve4KVgk1iR7xaIOJnHSONwH0GSag0VZtaQM8rLE5O7k&#10;cXft2YAlBM/EtN19oWM3TUTasc1CjLYXdYqaNoLsPPlUGb7CaOFC11PJTsSUgAwu6mARgQB5y2L/&#10;U2UfZCOXUtWV5yHRHpNsWufM2mWEhMDBogT9c4zJ49ZccYdVEGh1PPUFVVQwmoNFlRPvpORUNUm6&#10;LI+/iyQkWVVsaapWAGppRoATcAKG2xRGGEPKJscknCkfqIoRPTZNXPe63kJd7hZobqW3S35+qoP9&#10;TWDRVzb/NSk+Vy7Cb7oW/BsYFM8v5wgC/tp9n6sXoUMKve8ej3uubvRZsGi0uvT9BXjo6/Vvr/Ah&#10;7YFblyrGiFoYuuJQBBDNPkkS12StJCoYm1qdidqKAQ1kQVZZgcjgCVYzIcjo8ZnZNjkYoWARWZ/d&#10;bxEseuPXDibd31WlSGzMWI3IlN5St3O0fqxbILXwWT18LvZnGO5VL1PpV7ICWBFMzcO4K3dMbc2K&#10;QioKY4qNmYJFBAmVywAGkXrQhcGii8IHBP28qC2ZWZZd3R5tAIuW4o8O/TCgWlQdxRSOCoNFtu2i&#10;IMhiKkhl6Z87KLOoyqN4mtF+IEdFOlUyymFeY2N3in0qu3cGXbVxfDBwDdX69mBX9QFYtFeDc/NK&#10;HExbfezOqtDS21SwqdJ5xVI6RAV83XpPDT6CPVgER7AodUvcpvPS5BbB3RpQ4LuV28ob13dRKiKg&#10;juq/2IqJotfdQLtNrAJXBe6a2vjx2L5VVtykaTMGmIYGvqZ2hxhUKvdtAkL5iB0aDGUOalfLx0NU&#10;KOou4MylPM75lc/7/f0lfXm9dniwquVgwnGMjm3uBBg6gkXjnLm1XwcW2TgwgkXjoOpqmbt/YkVl&#10;sz2w1ttfh82WASxavH11sCiOGUewCDvh41BYH8Ni39chUKljTcA17YMJ+jSwqKH8y+TxTyo+JwXO&#10;5F9C0TkwPAcJ7PPfyRf9yJhg0YwZM2bMmDFjxowZM2bMmDFjxowZf5vxM3Kpv8oa7Tufq6xQ3Sdc&#10;I7wAspTVLT48OxoezVLF7AoeX2BTMTE1A0lcACupgPpYSaKqCFQkUvv8WB+veZtU1ZELoJLi0SqK&#10;R5SsoNPjBKMmRul9hjLUy2vJZjGSXX1GEmV+xZ4M5lRKNgUcCFBRsBFLcdU9hOdd2aUnTZo/b5xy&#10;7HdnWPprSd+DpEUasmeHFDSMikWmvrTXEjpCPB0SSg4MtXDQrL5fcl+b3eKWBqki0GShvZfxaEcy&#10;5tafaAzgaCzDwA0zImQnR2WXeZU6AgSAC8QJTC3gMqDXUbsvSBZ4WhcyZk98ChCWXbFoVC/aKYT4&#10;f/IdVrRysOiZbRF4UtOgNE48Yh6+gYsk2MjmzGw1fFW6lospYECFUFfg0aZqVytiyzKxDzGwR6A4&#10;ZCWCRvAO1kdZVbl+Uux47LNCDeUv6lwMCLZ0XM1PV4+WrIVg9yMWa40Tzk1Vs5oqoaAYklFCk5P3&#10;PQHIdiecfJdkpthyqBVaExszsU2Tdp3BbP3Qgazs4JqeCStmdBs/UfzCYJWm9nFNtuMKq3AN26bR&#10;eTdpR9k0mzBmDYPFUUqfAjpiFxrr+8EN8WsuZAcbstDVaz3BE7s0eDZCYLdQg09yqWYthLv+B34y&#10;abRPSsOJHM+h7E7a6NfuU9rd53OFobi/ESKC2KntlC3OwKKnFmvD+cKnK1wEMfpYodZmERZN2FWJ&#10;FCTamgBDrHyyYbBY6tAfQ0IMPCgkwYBEV0ohoIjBIoV+7wwG3QV+YKWUypZJVaGDbQCL7gwQMVh0&#10;f1c4QWCLjcCiuqrNz7oDAtS2FKXvaQ6lNL3+royDPu5huCcyRjQrczS7zuYqLfKXBxjX7k9WS8qu&#10;HKRgEUFArFhkKmxXAYMY8FkULLq67Rltc72+CFBE712u6XK5KqCkEJBCR2YrxfOcoiC1wjAGFpmi&#10;EYMN1O8aWLQsaskGAXooqkZkSnoQVOBUwSdYhDEcERS0OliUBvuzpBaUDgfhCBcZ3FZr29lV4QEw&#10;wdC2IPhEAmCKEPhZz9bnGKCgkQHI0JWYDBIyeKqEe6qwsSs5BcszAy66pS36fMtsQEWhb1NQ7h7A&#10;olt6f7vx443Aokdb+OXNwKKN2wOpdEobWBk0MvWuDsoJNCzPwzxPx8kUoOlYKC3MAUEVi/qcBLws&#10;HWWpTSGl1tWU7iVdbqI6ZspjAvwrPKigorXP064MR6Ao9lk8B2kyOYwA0EdgkauwtaPKGA795LHv&#10;P07HjwpxrLgEHUAyNasc+gCzQculq4eVoPhFbfZsLjkMF+AGtToPRO+P7Bq8vJqpFqH21U2U5VRJ&#10;ju6zqE4lVsFka8qgRofZkaHRSVCuGcGs2wB+d2XAv/eYYNGMGTNmzJgxY8aMGTNmzJgxY8aMGX97&#10;gb/D8eAPsI9DeNoUuj1It5OQd8SuSm1FMA2JN4VB7PdwfqKJN8y5QM1bqmVjmIik+e04tnIWmWgA&#10;fGwDeZXEWK1V3rQVyI//sXWH/eBNoJElg3SFtS3FFRWaJGBRuAa3PcHMVkq0324p05MNe2Ui8xDg&#10;H/VBLNXErsvKS9AFX9WfDVcJCYxg1WSv0bIWUdlImKV+b0AAH7N+YlswTQNBynrNOXVESpVbTMEl&#10;KRCi5FBAJ5IrUEX1gahslJvbUvlXnrBpZ82pVwgBiZKrH6FfJvA9kOtHTrBkVcpB+R5BNRm7YhGV&#10;AdmMoW5P5VLs+3kABSJYZIlGySeHpGFQrQIHmHBIBp3BDfvPpC6I+kVStR2+VvXIa23xhJuBRfx9&#10;qsNbVoWZJIlrPVeDZnIjuOfx13JQlaJELTC41Bimyd6GK2RXrBEVAQGHmiaHo9qDnQelEqGJYhJt&#10;1B6PtJ9CqkitPj7LXG6sUCTyFF4nPPGl+l3N7hPkIfmXzZbNYT0DiayMxLIs6/1YuF0HyyKGCzPv&#10;26BBSyiCKholbfvYtK2EyhuEAaReaHotQpRjUhZOIKFnAN0H/Suk87bhx8CTnn0ESJ40v6cdOgzK&#10;Hpq8/MqXEffX+3Oooo+gm/PR6mtl+7l7EEU0ourbUbEo7eDPEb51pbNk7dbAuL36HwboKNS3D+oT&#10;pmiL09XXACF8qnWa4Q0DbGyMkWQ/Qw9NVIvY5owgobYxWLRVUb1gFSNVM7qbZROBRQwRyWv73MGi&#10;VcAiAoxuZovURNWI9mHWTW6Fphan692s0N7ZCk2UUd4ZYqgEFlWxiDS1ojgAoULD0aKyDapkljZH&#10;B+u47LS/hcjt0Yhj4yVElZNO6QF0hZp8AIuKKA0FaIggIoKGcrBBu14iWHTpYBEpHBF4dHnRz6Ni&#10;kSkQZbU068ADw0TBbqmYgpFZp5nakQEQ2RSOisBQWWCIHPq6HNQBQeHODLt2Migf7pUVm8Ml3LfH&#10;PxwVZcTe6wi59q4PzucVKvcSnTkHZZmd4lIJIFHOXVkmWxlEmAqCNWvqwEsaxq3MQHScLFazPVup&#10;zkvbub2L1Zm0mxs/J5Do/f3OwBFBRG9vb/xcwCIDdt65LYmK103aXACLsNUdiKVzFZ/HyjXJOJgP&#10;ypIG4fbxAAbIB1WBKTnEImBhziuDggwUPdo9/wVwalWFJu5LSI3w0U+UnH3Q6jaLeFCsspOjGX8e&#10;xr7exgcgbQCJdlUDwdVGZV52NrZhgENzsLbtdd+t7qCj1qbgZVZvohYGg9LVMEQZ5AtdGfFsHrkv&#10;f1Tb1mhd2YEqdNVJb0+uMtnG9iif87IPf+wLTMLMyNpMcYjRLBBn/LiYYNGMGTNmzJgxY8aMGTNm&#10;zJgxY8aMGX+7sc9c/ehjwXc6X/je12k/sMe/s6xvT7JE64tkq6Ix5wbQV/ej/mAN63rnVA1J8rdW&#10;MZeNf+NvSu6QslHWhFfdKqcJzFqClI74h36zQnM1A+Tk5fW6ptdXSsK8CHyQwf8AcrgEcJChFL/q&#10;YIPSkxmjMoYmXFpf+W2AAqvWNElIiPJOHsswRYWEk5uxt40IyZCUYllbAlSToIA90RyswMBgEbaG&#10;ilZgcn4DQGNAyO7axXshJncgRexoX62eQguI5w5PbuHWy9MS501Verr9RPPEmSUNyQqtgMAjXbGo&#10;KWySPUGaQ+In+f5wWJUOaqm1X7EO4f58pGDTgbKsagb9fVpZDmH1d2xToh5Q0/b4K26x8ajbpVuz&#10;aN3Xx7pL4j4+z5JwJMUiLyNWLDLwQEC4BlFxqlsHaesd6jkDCiCQEQECvII95aEOkUIT0rGhqx9g&#10;1DrSZK3ZtrEyUesWby0kxvj7TdQsCFygLShZy1ZpJbtlk9gC5ZD0OtqtiK0POvAEuAPXTiwG04lC&#10;zvccCD4GXfBEsej7BcDPGtp+TnzGCu2TezpYj0X1lsOx9v1BGm3MBkAN4IliET49dxhsgvp2ba9I&#10;54pY2h+7UhjuFD3QwSKzN3PFIgWDmtmdqcKKWJ2JLdrtfndYokNE21GxyKCCoFhkSif0HvUfTW3N&#10;TOmEVY4YrnhjoGJT1RMCKdj+TL9j/V2/X8/lulrbjawB4Or3Kx/q0YfjsEOj2S2kGCwyOyzQZPwZ&#10;WETWZ8tnwCJVNLq8ymdmZeZgUQRjAlik0IyNb0XtmFyVJ/d+0kAIA2oA+vdg339CUORKURloHOdd&#10;CSuAQs/tqtpofYZ4wguN93ZvEbhvrxjAIwiKSqxOZGpEBliV4tceyyHv5mgOeJgi54737JarQYFR&#10;lcAEsNlY6YvAIgKI3t5vbH3GNoAEFv3ylt4VyHl/tIW3X964PVS1ErT2sa0GFgl01C1MRfkJA2ja&#10;5+zZHw2WsufJ63/aXS9f1XBfxNq0JYN/K08rNt7Pei98fgRFERTY/wSculxJeeueXh7XnPPiiljS&#10;PsVS0foXUdfZ2/QmVwbt9wN9rjKqHUWbQlBbN4XDh37h/J9AEJSIrG84B4uwg0f8WQCLYpvLeahH&#10;TeU+EXAv7en3bm/T1ud1qgepcyKxqOyPI5jlvWNQVuvqSru5LMQOUiyquZ/AbtEo6mmPP7hcXqZm&#10;0Q+MCRbNmDFjxowZM2bMmDFjxowZM2bMmPH3ET/LGg1+5/18/N2vgEXPvmk/lJPaUIY1rcCR9Eds&#10;RkkowVDqhiUvkEtBs25hHoB/tC8CFtVmP75DleQUQ0etVuCk5+2dky6sdPDlS3p5fVU7l5oul8VX&#10;pi/0PMPO4mBniaUAhK8G1oSZFVVUaTKVFYcpFLgpqiJhll6enBjUkPBYlunchoev/WD5A5pYVqkn&#10;6EoLPWnUFCxSaGhnaSSOGaqcoWBRQ1F2aHuwKAX1i6c1CZ/zEDvVjbMKCJo4h2B1FhOcSVWFzIqC&#10;lW+y2I+RehQ/V+UpSxS2AJNIAhU1yRLAIk24yvHUOi2nYT8GCuRD8zja2nnyOjNmJteU+rEpPJlb&#10;sieuKlsNEUSzSp1V66Hl8VfKqskkScRZMq65AkRxS6Oca2+vDBnlDsOlGhJZqr6llaup+tGo2NXV&#10;J+iYYPYkoCvlKeEYVTtUPkL0prJuX3SlvsARuaEn/yxRWA2AoG2qgETbIiDVuqm1D8NVC79fOEmf&#10;u8VPzgMc5gk0s+tBUKUmgdUw92T4XplksC9MXWHmc3Yg33PYwEFR6rfGRxZffw9xrlj0dVWjDirE&#10;518HiwD2YBEMYJGIhpgu3EdgkSmi9GPFcSVsMtoWutWXAhAoKkQCDdUhCS3flzZG8NAAFpEqShW7&#10;s41hiDsDDQ4N3cXm7L5uauX0HCwyMIm2d7CIQIJ1VWs0ARQJnCBLNP4OgUXB+kzG8ruCRaLMQhaP&#10;e7Cou8YF4CQF6z+7J3mnvOj3SSEhlTUcodw8zHuyPpqdWFT1+BAsugpYJMn68hQsKpeLfz4qFuUO&#10;FilobRBRBxzovDpoJNspTKKWacUAk6SwQcnhOoPNGD4fz111cFC+wVOwyOoGDgoroz3drgUOEK6P&#10;pbu2lXMKzw0ehaHdZr+v0JWaqBxzUeWo7GqAsIOqBBAa1ZREGafq+GjATT8/my9K3W4MC60KFQlY&#10;tDJsQ8ARtQMCikihiBSM7goRiWLXneu7gHk3VTASpa91M8Wv5rZ+GNQC+bpTVNISRR0rW7GcDWOi&#10;QzgRLHoC26Y+Fya46HF6XN/svOnv7a3//fL4Y0tAsvl71HWaNRVVGBVbrcYqadKHqKVbwp2V7ziO&#10;HizT0ghdjva2475GeOrE+uwAFn2kWLSbF4Zto8qXzaeozMBs3Ixw9qYT1AcjpBfsA+3fHnuVIuvb&#10;92CVn4/2gmyTaHZ/pat3xSam16OLPhZYlitSn3R9eYWX1y/4+uUv6ctf7vMXgR8YEyyaMWPGjBkz&#10;ZsyYMWPGjBkzZsyYMWPGt8QfAS46BjzfW0x1e4IPn6e/JTlTkRKGAFnUhliFv0KpnGDDTJkKwWAY&#10;yykFATOL9kOuma3TtnVF+lF8zQC39wv/TM+JiW0D418IziDVBEu6Xq+UqLsIYKJqKyWs9pcf+CUh&#10;IKBK62AR28k0t1Zx2CilYVVxt9lS5aIsAAyq5Yqp6GDukMpopYODLVlUFhkNdFpPgmQ5BxLwSdmO&#10;vUtWp+QJCksSdtcMOT8GRGx7tUxrtEq9Bauolg4WcXtpFcnZgKoejafwUYWN54yDYVB/B8y6wkkP&#10;UV/KZoHC19KTT6JIo6pRBLiYSo2WEdmGZehKU2LPltXSLlR/Sz7nDhTh7h51UCukJqHfOalyme9d&#10;arZiv6RuOtft9cgmkOqfJUxJschWwtO5iD2RAEQ5b55s4kTdljiJTIdtDEY1UXeSCpiwLFKPS1Dj&#10;CmAR18vWvA5HW6jkcBGpg5HdXPL2QMfvdjMKFpmKSha4yJL7jdoBtSHoigiSjKUvCAxF9ocCGDZd&#10;6S/WTdsmYBEBBtuiCkZLebTtxu1bEme0n+JJdmlrnF7TfihxXSCFK04e5w4WuX2SNQW7055whcFC&#10;DPFZBYeglAAf1Pyz3jTuO+4rSqpgt1UZ9nHso/cfyX3Fkzr7U0eW50MOfOv28M373KvPxe1GxaJx&#10;/0fQCE5AJFA7qRHGhdAfuAILDtovp+Mn4niPcABadXyyhLO+vynQUU1xSC3NMCSqTfmEwKLVFYo2&#10;VQpaFYxQoIHBopvbHN3vCgWRshAlt3m8rf6duB+zLzMLJX6Ncl4MTTDAtPGjwEx3BYI3tkB7Dhb1&#10;8ahDXAHKSgES8vFDFVsSul9ddihAIRNLvHOfP/ZpBg9Qkh5cAUgT9mQpBqoOpGCRqA0JWMHw47Kc&#10;gEUGEoldWlGlkIt+nnXfi+5ToKHi44HDDDkNoNEAVwaVIq/bQx0zcKGZY5yW3whlGHTRIIxz2Otv&#10;tDZj8EGBNh43KrqV0x4qGvcfIb6xXQmoa9BEB4IEDtqXh4BFpGLoSk0lWMGVfGJ5q317UzAPm1v9&#10;GcjbXDFwU8Dc1GSkjcn4KApfVHdNsYiUit4VxmP4/SaqRQYerapaRG2m1ap2aHdWKbLXTVUKu/oY&#10;RkEuuYZo0QhwGAtguP8729/dMOR9T7AJFKgqiTpiFaVQVlNi8PDOcOG7Xhsr3Vyv6e16f+yD6nAL&#10;Sj7o8/S2SZnu9TvxYLOL6Ry07f1xzgHyBOwzaAj2h7GvCPXa++Z9f55HsNCAtQ4c2lHC+ACqmoat&#10;99umKNdwZyE9Fn28r6bmhQmPFnXBWtBBO67v6CA1BYNF3KcsqphWHI7Uy0VTYCvF+p8L37vr9Yov&#10;L6/p9fUv+Je/bPNf6j8wJlg0Y8aMGTNmzJgxY8aMGTNmzJgxY8aMb43fGy768HtnaXJT0Yk/1H9k&#10;dYWmogAbrvoFxIqlVCgMUBQEWR6MkDOtokVwz6LWwYb62MO24f1+A0lQbJzgsNXBlRObq/nGPLZ/&#10;kQQog0U5XYiKoF9x6Ud4XdmdNOFOijJkndWhh6ZJMknikgIQiT+khjvrghFccciIVFloG1O/wZ70&#10;Ak1wulKP551xwIncKksTPXq6yZkaXcGPwgLJ/vmdJkoMCovQ95uq8djC6RGSaMYWyY11uzNkHoZV&#10;gVpIxO1VlUKiXCzI8MNKhWcwxQAtJb9QtP0HwodRHV2xj6kneFzpg3NLqoqzA4so0dwCWMYQWNZr&#10;UpAGWuZ9NrZX60AR+tVrogqizg0MK88jBGKQiFvXpDwkimgb+awKh0RlvmWGZFyNYpPkpkENnLDN&#10;oghS0BK3RZWRJEHOcI8qNRRf2d4ttwgioyRqVrUFVGs0OCj0SBuoSa3L+DtmvZZVFUOO05PBRcvU&#10;VuGPfcpouQKcnK2ksJSCPVoiWEKSwqxYROe5tFQuW7osi9uiLJfG174s4NZo0c7R2hDXBeyKRYDd&#10;UrAnL1NIHIfrd9ADv2MXjN/eUWNUDDlTAYOBcwvdiIM1z8GooF6yv45zKaehyY77+fhajp/Dp+Ci&#10;j4Ei+LB898BQPO4Z0HD8DhwT0PY85wNYBBnGMTIJIHFUrsBudRYho6BIxOBsjTZnBj3IGEXvrapy&#10;VgliUKshgRI6WORWaK05BLS6BRmBEDeGGjj5v5ptmairMCxBn7OCiozpK6seKSRUN4eLfAxVGKPq&#10;OM7Ak0FFOn7zn9uetWD51NVS+LFTFIO9mY+TBupGOyjs7XdUJ1S1oZyDGtAyqhGV4q+pjxPVww4W&#10;USI+KhZx4n4x2zIFiy6mPrTwcwGLFBqiJD6pu2jin5P7pF702FbOq3T1IoafBLCMairqvCmgQ+zz&#10;hvppg77WLQU8D4pcOLSKHWAOac/Qej+5A4fYusnsOuNnaQelJ+gTIAPwVGEq79Ql2S40wERm8wbh&#10;vf46KWixg8SyKUcmneOY3ZQq8nCbqAqz9vYhykGitsUAkF6bqDOtDh5tamXGtoGb/HHbuau94CZK&#10;PRHEWxXOofZgyoC1bQzUmTpRV2NKPudxK8SgoONlo/ajByW/BF2FNKWgvAQ7IPwIqXfApTk8tikg&#10;JACVQEVvb7dHXb7y32W58ZyaxmdT0uLqV6Us6TEFyLmDRTafwt34e7TG67Zv0YqWDVs72CmSTR0I&#10;hRHkh12dj5Z6ESzKQSltP46Y0lBU7urWlPq6ck07AnZDieMwyO7nYl21yext5VpF/ZLmrNnrhln/&#10;CcBI1ozl0YVkLHm8tg4WXcgCDS5XUS16efmSXr/8w+MeTye0HxkTLJoxY8aMGTNmzJgxY8aMGTNm&#10;zJgx4+8nviY98b2P9XvDRZ+/1rDSt9saHVfjGsXCK3ihprR1qIASC6RWJPL7nKhj8qLkBW3lvcAg&#10;jWzTSJ0I8rbiSvoyAKSABKQMcLstuD6e100SNpQAlWRrS1++bOnlVRI2rGDTaH+LJBkvhZOO3aYs&#10;eZIDW9bkEbB1E0E1mgNJmMeEgRQH7JSLoCv+GOySY+IvqT2Z2nulvpI8HW4EHO6K5Qm5WFGAmxys&#10;rFLKmpQCh6UsSc2XWTrM44vT9ZrArRg6MCBQUVYlA0w5JqLSE0ThE95RQzIFTz5rKZmhGMkzGdzU&#10;NJmU2O7NFIvAbc+aXk9uIIpFVPatW5/trdEyoq/y5v1kUQAQjqnbYODZefvdwr4yPUAqdr/sJnJ7&#10;Ics8FtIpDi1RsqdmgYloG7L82lihSJLbRROTZmdBiX2q47mZyo8VuyhvUXNyJQiQ1fNUz2tTRSQq&#10;pyxgEbbCUJOARXIvzGrDrpu2A12J3wy0K5tDTI2S7W3pCU2+7iz1z/9LCnd1qCjtQDpLrooNoqg2&#10;mZ3PZVvSumycoCewyOx2arskvMj+Dd4alEuUAJNjJ4UUjmDRYLliClz4zdU63PPf1pV/Tys066fM&#10;MvGPZov27eX1OZuzszIYtx/Botif23YfKxYZ3NHVifZAxF79aN9nRtDLlOWi/Y2pwhDsUFWFiOCH&#10;da0KQkhfQIpCrIxCNkMKNtQTsMjgHbcuC+ojN1VPqW59dlMQQsGi+6hYxACTwReqklRNicTVzjYH&#10;EvncXZmo+vOmIIXBFH77uhdm2ml7eBd8ptA13l+Fg7KCQgwGif1YzmY5RgDPRdWCxIJsUeUgS7x3&#10;dTQCg5YdWJQVLCoKFhVRI1oW/44pgpiFGif86fPLuE1RsCir6o6DRdkUF3MHJPZqW0/mahHmdDuz&#10;5wPyaROC3bZxvNvP/yJYcVAp0r4V9u1tsJgKzw0sMrUVVR7q9k5djchhmqBIZbBNDIafamhbCuLd&#10;zBqQ6/qmtmSr1nFR5uH6igL1iW0fQTJSj8XCTAG7KuDNeldoyOF3sR6k7aX9yHdlXtx4XwbWmT2s&#10;2HHhaKMFe2tfAxoFtsqQD5ZdaejbTioMpJP+K3XrOzRFpyp9hvYRZIn2yy/v6Xp9Y2iPlIrg0Ua2&#10;Rxlfrhe35GLuRaFkNKWsaMfn9XQEi3pbxhH6CfBUh8k6UAf5aIe4t0oNPUWwl8u9j88B0stH1S/v&#10;X2uf12xuR1m5nrl6XIpzn3FM2LdZP89g77jftr+HfO02ljDAXjrseFG4yKwU4722PpGgRgIfO1T0&#10;5fFvqH94nPvPmSv8b//r/ziUy58lJlg0Y8aMGTNmzJgxY8aMGTNmzJgxY8bfX/wswOh7wkW/9nw/&#10;fQ59RfvzzbsqTuMf13X1OrZWwZJ1BBdVtkQrALkgsm0CsGpR0pXntRbdT9WEZOPkX5ZkE9zud7zf&#10;7kDJjffbe9pWUXOgpMfr+oW3Z2jhxYCJiyYkSooqFW6PxpZJCpk8zrvqD/eS7I3XZ1YifVU5WW0V&#10;UsV5fFZOFI2iRQmEMtonOT4sc42s/+cuSaiKSDvLow5zdNUGs8CyhEUHLBSScas3uzaxYhM7jG+r&#10;Woj4bZV3t33z/4tWRaJgIYkVsTiDkOgHgoY4udYGS5gRLMrhMeu5gkNfnjA1cMwes1l8QRpT3qgs&#10;3QgW+f1ze41Q7xTywZrVQobahSSmJNk5gkWsDPTYx5bNcqZ2hSgYuwC6T03t3BIrGNWUCSIitY5H&#10;m2rNwKJHe6o9sY+mONFMLcSUQ0w1hOpZZVZwTIBXT7pL1cqu6MJ2c2y9B75q3+oG2atYWVfQe0SK&#10;HsWsiqQfuChQ1MGiF25nV1VGYeMzUwV7nEcsf0vIiepXdus/T7RjG61Gdgps31KHf9TogB9297HX&#10;h+Nbf8IYk7Do/Ud/PIJC/XuiFnGS8/06BPVZlzmVcBnrXdM+VtqgJKtl/GRQaBMAgqEFtih7PLIN&#10;U2MoYlXbsm1VyKh2yMfAImwYwKL7CVh024FFAhsRWLQqWFRNhVABg6pKLwJGVO5XpM62DhmpQky3&#10;lRKrM7ObYqhILYS6rVEfp56NiXtQIioSyZ9BQIsrEzE4xO8VtQm6uA0ZW5eZmhCBPlmAIVYbUjsh&#10;gpAuDhaBg0ViuwUOIrn9kCoaCVgk/ZrZE2VTJSKgqUjyP+UOVIpiUpg37MCirqkXLZRSsECN0JrM&#10;YTC1wzztmY8pPu2PIkhuYJHC5Ls+flSaUfVGn3sFZZ0cIZkc7KdUKYrHdiurIvNAVSsy6zP/Xhin&#10;DXK3dmBznKpAkSgJrW5TRu2HIKK3t3e2A9wIWr8LQLOqwpZAQQri1U2hoQ4WVVXrIiBQ1JuSqhx1&#10;uM/agUMnqm5janymD7nvo2Qsy0G5KiikBdWmPbD168CiHdSn52z9A9Vpgor+7a9/5br8aNIMMBNU&#10;fH/0T9frlev5VcEWUECJEXgwcCcH0coOpo3/LAG1PLUTTQqcaR2gOsLtqbcTrg8FfgVYBLs+P0BW&#10;KUL3ClnX5udeVb1KQFB5ZOs3gip1fnUAiyAN55V3ylJ+LaFud2hM5mQ57EfAIupfxKJxMcio5IFW&#10;1msDhRrxwlDRK7y+fmEbtFcGi378WP0//Q//3Z/2B4YJFs2YMWPGjBkzZsyYMWPGjBkzZsyYMeO3&#10;xPeCi37Lvo7fQ7M+k2C4IomtUFIlG0/EB9WPoOPiNgGoSQWx1xK4Qb7TUESLMisUkbURomSpTLWI&#10;Do2t0aaSjUiiFLFJMpNVjVjFRRUEGGJA+VGeEoVZf5SnBAwn9OgHeGaW8qhMwQRNWI2vKkYEqTRb&#10;QxzVTbQsQK2WqLCy+X5g6omtpEkATrxJ8ge1YGGAQ85uGwQfpBRW+w9beKIB0UCZFhLYcq1R4cYd&#10;u1hBwK656aOYrqHaxbntSoJB0ehYa4LVTzhXTIMX03nFUyIq2gEdvJ18b2o/Bi1pmvKgCEVAi6ga&#10;qVUaRnWp5I9srVflfbnqfQJLn4oPmySDmtmujWfXTV/gYGPB54dJk0CZRIvkMzBVJbkeMOAJzK4v&#10;pw163QMksKcmWaleHIYRFabGj5JEpCyfnAtDRk2TVRncckiSY9nVCChxmCptrypGrXlbaMHXzPej&#10;3411k2ChHGCdaPtm5W3JtQhENW2LrFBVGbvS5HKWhN1S04VAhEvV+2E2JYmTzHWRZLOAcNmVi5I7&#10;7hxVwXI2WI7+2tCmMKhDnMFiX4tfq1yEp01ltIzRirOXUDhtV34yuuPeleCwxzOrsJ8RH3QLH5Zp&#10;uKRde8NPXcez+/NRP9yP95nBFE+6LsE63D5H7aJaVTWQhqq6J2CRwAeNwR5OWBNMtFVR6LubMkpN&#10;t9sqiikKBa0KFyHiDixqCjh0xSKxcLqn23sEixQ0IsWiTRSL6LNNk+QMBTVTHaoOGxkgZS26W/9I&#10;+xHwCLVfaQ61WkfLiAENzAYZgSrvpXaw8XPjwwGcEMiEARQDmAkSyqLeQfDDZVGbMoWOFlLqYHBI&#10;YKILK3dcGTgqCh9drl2BSKCgABaBgUXZwSKxIVqC1ZBapbnCTumgkr23iE0aBJWertojc4Zo/zaM&#10;uVHpBdEts2zO5bZkCq94DT0by8/UoQ7dTJ+PIOLQNWEEjULfYmP0qKbTVXX8eclfVSxatKyyKxiN&#10;YJEDadr/W51LA1jUXEWIQRluUwLoibXXG8NEd4bu3vm1qGJurGK0Oli0DmBRhIccOhnmjR3atfaC&#10;oU9IQVnOAZMU7etCGeadupDXk+ywTA7tY7QODD0VtkElLJZ/6y1N7e9EjWdjKzSBsN7fbo929c42&#10;qCkv3JZonkl9EMFH9WoqYXItDL/QPU8CgCMEqL3ZXEPes/4BMXcwKnVA3NoPwci5dAgnFxggnKhQ&#10;CvpviGGEcBey0Y4Mcj5pAxgWB3SwCK3/5v61l5Gpx5mV5dAuoIPqCczOrs/VSHlTAKqgeppTWBSR&#10;h/Zj7YHhO+qHsjw/quf1tkd9D0Pbqlp0fXnVPvD+Q8b8//4//Du9F5D+vPjzBItmzJgxY8aMGTNm&#10;zJgxY8aMGTNmzJjx2+N7wkWfioBQaOLAf1EPZzVmU/nndogWXuggUSdq0mCZYaudkQMAg5WYJTQa&#10;gUOI0NfaG/wgNBOSlJEkzWQn8hKS59IALqo4AJpQ4NXS71dVM5Ef8C+L/Mhe/MIFQInwFINAbr0F&#10;CU5EmroaAAY7LlMxUnuxlIIqCmiyTcsEuvVSL+Yz0SnsvmUpOWQEQwIkggFmGSGYjBlS6TLxJH5h&#10;IM8NFOKvZYaiHEhKCj8xbiNqGn7M4KnS68J59ZU0Z7ABOnF5stXaI1QUAQiIbw8pT1TbNLKcAwxW&#10;FgSYpJhMs4QSDGUsZaXWXGBqJQKaeNJaLdXazuLoeCmmXDSWx1GBoCd1MFw7rcq3hBFd46JqPEkV&#10;DerSQqK+J5QKJd8fzxsrOiBDRO0EPOO6Qp9VbVtaRpRszjubjpYUtNLEp3nUmUYFVCk32mtVcImb&#10;aiue4E5m08d1KksOThWnzL2vOcqlCdWG2iYsuZZVYUmT4wxRqUIBqxWAAAOXmvKWexmr3QoqgRKa&#10;i1fh3t7NcmR/70YrFns+Wt3t6nIAZZ6r3OCu9o/2eWcAy/G9zwE0u4Yztp3QZKO6yNd2901jDJxZ&#10;l43Xb2X7W+AtgI9PvKt14GH7z1nEjf1bB8Dw5Jb0McG6bwj3uWnbEHUiARDIYolgIrZZ4kS0WOkQ&#10;jHO7G1i0pTuBRKyuInZLbON0E6umCBXRti2AfQQ/NAUb2E6NrZsULrrfVLHo/tiOVFvuboUmtkdk&#10;ryZgEVZTXKlqZdZfs30bg50+gAR1m6QQYgAUXQUtab8pfWITiRdVL2nDPKLX1aBa5H1+FuUhg04o&#10;YV5UfUjtzQwaEoUgSaZfLq+cWBe1osfrlxexKiP1IQaLXgJYZIpHEMAi7YsVLlpc3aifh0FEAB2O&#10;ETBClFbkMfvcgwEbVbVzhTzvUMb242NEhHscAlF4TdXdGo6KQsc2h93+6qzXikCyqvs5mYHDQ1AZ&#10;7GU1QESuHBisvNTaiqEYVR0qZmmWI4w0fj9nOLZlA8CbWvFhdVUZaSsrA3qkTHS3NnQXNR5SLHoj&#10;sIjAGQOLHtuJ1eCd2wy1l62uqXE7FPWitlMK2yvJIe6gLCtnhVqiek0KCmrREmuvWOQKPFpPcgBn&#10;BsWjU7DoaKkHATrpipHgZyKqZ81BRoKyLo+yErWwwopfFKZIxuN/u2g9p0+KwvhqPXqOsJ329b1e&#10;dSjHLfGsbuXeHns/0a3A4NPSc8/Hkjhvj9Ae1zOFQ/cWke2gWCTwEEPfYONFFtgcdHKdU7A86/8G&#10;i22AYSJV5TSoiGEkAxcLxGkwYhh4wazkcrdsfNw/KAJG4r/+679+t39v/i//83/o9tMzJlg0Y8aM&#10;GTNmzJgxY8aMGTNmzJgxY8bfceyzwD/6WPA778d8sY6p6/DrdILxR/qDQknqiRNWD+or5LGJR0GH&#10;dggsKpxMRUlQknqRKJUQP9TAtEeyOBmZXk1r2AhGEvgBSe4/l+KXbrYAFJzsSWKTRUkASuw1li0q&#10;RHR40iHe8YONAowrxG1l/miTgK52xKvlW9+hJEUCgKR5mxy3GHzSzgJ8s3QKMIArDEW+o1ffcQU2&#10;hlX8lgCWFeMKQw2rirtiUXBy+41N6uub4plFi+ZXm52dL7pvnvjJpOKgNneAyS3fpI6qLRaIvZeV&#10;y1CfIagcRXUAS2CeiJKkwVrpqF7k6lJqBcLKSs0rHNeXbDvHwPlh0sR9h/tMrcjPWe+HgDhZlIpA&#10;lIWaqi2xTVoOikWayEeFHHrNr3rMpuAVmvSCKhxIvaD2ClWO1dQaJFMb5utKo6VKfJ4xKH3hUMei&#10;BZIonC2aHNfrzZI0A1duEFUQs/9zAKH0pBwEWCnCIK54468tibtXzILToeAZXPS1dvFMYQfx21R8&#10;+kHxvK8Iz04l6X4XxYBzdaTzsnxmWxbLagQxzxLHI0gW9/UcLBr3M0KC9jwCX9lBguRgUe9/JYEe&#10;67GomqCq/ogtkqkQoSoBUVKawCKHhrZNbJvuAhatqhqyB4tEsairBrl1IgoEROosorKyukLRxoos&#10;otoiNmg3t3diiILAIoMmeJzeVG3JwWHviEeBodgPooMwbEGK1ipzt/CifbSktlotpR1YFGqBK5eB&#10;KxYtDvQwPLSo2pDCRVeFhBg4KqbS8cpQEf89tr8yWHRRWzPa5kVUjgbFIhkHiib2I+gSwaHsnxcF&#10;R22b8Hn4roFWAhalEWTdWcMNymM7qIghB3tUoMHghqgi9RFY9Gy0hmHucLSSktmaqPCJDamq0/h1&#10;Q7CSC2ARdOjIjtSho7FTdfUfzG4fJn12AKx0zGQQRi37WEVGVYm47fDzd7b0MrDo/dEWfvnlFwaL&#10;qF3Q529vv3CbEMBP7NE2Bovuqtwlf6jlHDseAUhy6iA+HPo8huog3u9eJoOCEYy2eF7/Izh0CnOO&#10;iwOe97EBesYAKOXkIBnDj6zGs7ptHNmsNhS1ULZFe2y3slrPi9P/y4Xm2t1+ts+DwOd5NDfJOI6F&#10;g8JVAMlM3cfLYwCL7P0U+vjvE1196OyvBYhI1eiG90awKJscJsgYblAmPjlnu+cDVETgIgS4cRE7&#10;Wetfot3cbvJhYOBjk4zSR6k9I6unDVOHGd85Jlg0Y8aMGTNmzJgxY8aMGTNmzJgxY8aM7xVnsjU/&#10;ez/f6xx8dzHZk9KG0XKDDySr9w0hQoNdQOiL5MlJcmvSnW3bBttWsT4eKwMQxIIQlNQTqaBQBSVQ&#10;N109TclaShhS4rG1y+N5G1bSx+gr60X9p7hFEu5W/Pff3hkAMcWcCEykDlKlQXFhZ+kyJLxPAkIy&#10;Dw2JyYP1jANOw3uhvFNUHogwWGLQZVzaHHQREAOwdH4sP1LIXCJ+p4aBqptjKkBhhf+QiGXVHxA7&#10;NLd0gwAWKWSkdVOsxFDvt1qLAZwkP4OqQLwhdl8G+CEf7qElkzBnV/Rgm4smIBQnoHIHd7qtRwdt&#10;KiWNNnCYatMkbdJzbWp51LRON1X9ERu07FZE9F7O9dGeRCEECBLSs6964mJZ2JJs0rz+GKgkNXHj&#10;7d2eYwOGinpSW1SGUkhaFk04c23XR09TQ0y8UjK6W8vYcSVhllxhipL2fE11YRDJwA3QpF0JVjl7&#10;dR5ReQBlG/JO0eMMmDypmzhzb98zxoQwnIJFUREltsWPwaLed6o+2SlYdGy3cLjHkiPWRoimEhb6&#10;xyTtxmwz3f4sJKAlSV/TRpDOJmDRfSMVlKp2TVVsmggauou1jlg0bQNY9P4e1IUUMOrWlkewiG2c&#10;eEwU5RYHi9rj/VWs1VazfgpWT6gqathEVanbJXY1tWF88ruSd+8HmGQPzoiUSVBBHIGuriIofUfy&#10;tq0wkYFFanV2GcCiV1UsOgeLSNEogkXLHiwqi0JD4IpCDhYx3JDUjii7pWX2JL+M0wYf5QDT9LmH&#10;gcFHmAjO1G8+GFv3QMP3BIsOwBN0KzOz4BrAKgUfrOwiWAR7JcBoPwmD3qGDLWaxS3VQFI4MXmsK&#10;FOmjwnp7sIhgGHo8A4uovf31rwYW3Xdg0boDix5tlZW7qoNFsQ8x9UxRz8munDhCQ1aqxb/bbbz2&#10;YFEe7OKOoCR+FSwantNY2GwuRdAu+n0bwKJQ56gvoT6DQb68JFgWrlf3VYAjnZun19cXLhMwVUIg&#10;W+JFrtQsAfkRwr5BwfYIFqXengIwM/49/8fKt4zNGLc/VQ7s/bcpMolCUQSImqtWPRuH+lh0ru61&#10;/8sZhuu1PsYVioJK06KfAXSIa+gXHhNfXpTRol0lHcb2X1Dma/Ldf/7n/9e/+3//X/8x3W/vw/7e&#10;3/4/f37f7ifXPLbvGRITLJoxY8aMGTNmzJgxY8aMGTNmzJgx488RP1Pi4XsCRvAtmyOen8OQiodv&#10;uYRj2A/znjzZtlTyytL8QhKJvYDaV3GmUaAQers5EaKuKI/vZWAZ/8s7agKH1YvMlkGUDwQw4AQG&#10;AUVLc+kfTkaWvtK5y+LYymB9K8v7HSzS8lK1CggWCZJI5qsV6ypEX/l9AItyjuvYXe0iRYjFEkz+&#10;EtRqbEyuS1ISw6r+uAMFRuwZWUvZdTQveYEtBkUeTfM2gWFc2+asHgxWZjs1kijxMWx3Vm1OPj9R&#10;w4gWLVKcqEo9YjOR0l5FJliQJFNnslPrqkxNE8dYQBVIunrCXgsGtNp6gkgT5P1yTeXKcQa1kTM7&#10;mdwtMRSyMQs7E/mpbiEoygD1ok1xy36BWWwFGRZqKVqftFT0OSkLieqQGpExLCCfp9I6LJAFuEsG&#10;29C+EYaUM4MKdN2cWO1tmdpJVjtD+qPV8AY+IRZuD9A06fp4beUhZThaufRaL9/fFKiw5DyvtF8k&#10;KWv1kzan5p2zAlBqixKVyfZQSlT5UmTJ4bgRMLLqe6Zg9HF3279zLgRwrlb0ye4bPv4o2hJ+e98N&#10;33H4G0GJZ/lGgI/Bomf7GGCM2G/CEVg6qlMdu7KuYgUH+yhjabrlF3ryGQNYZzAHw3HV3q9sKSTK&#10;Ht2miSAiek62StuqYBGDPgpFsGJRVycihZX7bRWLpieKRQwBKQDExyVAgpRW1NqJbc8YLNoYLBKF&#10;orsAGXXz7RO2sD9ROvM20qX+BtgzKgoBjEosHSbJboe1B2ePdULhG/pOKbofARXNskwsmQwsEjs0&#10;+kwUi56DRTSHuL68uhUaAUXXy4uASUs+BYtcHUUBB1MhgmjVZcosqW9j521KNW7nlUSVzQBIN8M6&#10;OKQGoDWNlfIMjnwGFgFANO6UcxjQ71GZCHb3wlRiBPAsoqiiwJWpn3QYQtSeioKmAhb1fXfVx7Tr&#10;bwUkEkGXqlaa+t2gaohmR9W6Ct+mtoF7xaIIFr0RWHQ3yO7OIBG3M7ZCuynMJ2ARAXny/K72Z5sq&#10;eFW1++t9lyk2iYUn6hht9zv2QbF7HdX7rK9yW7wz+MQ7QzjMr7w9+f08oZ1dVW20XMO9Eh7NQx7l&#10;C49+IcH6uJ/3lMkGjdUL5VjU3sBA6Mfc6fXl8vjOwjap3ALUHvDiFoEKgnMZNVcXjfagrgbmlmc5&#10;QGm7UQtFJVX8e1O/NvjcWNr2ioaxLaDYAtu/Xza1PfO2tRu7ZL6TfV6KbWdZnHu/eOxLuiKagVUD&#10;tLizAswHVc3TawWxpOb+APS8A2Sksxj79wsipqla9ENigkUzZsyYMWPGjBkzZsyYMWPGjBkzZvx5&#10;4mdao9nxfhxcFJIQUX4fEaPdk7hJQbAGwp66xbRfOe/Z1g9PKSooUHJmqyXBJpIivJCaltbmDOBJ&#10;NAGMWpN0WM4b/biOj+9B2TZc1xUoMUTJjlIKLu/v6f16BchdTYV+lKfgBO+l6fViKmSP1iThgQr5&#10;6G/suvK3m4ix9VPuSdUWEnmxfOwtUWwRyIiQEM4tqKIRqMoBil8cwxUZekYFwrJtsEJHSwFiT/bB&#10;+W0dFT5EjccBI7auwKQaFLxaPaklh8o/CUzCiY8m0AqMFZ+TJYdWEZL6npbAQ0X8bKYC9o0vKCm5&#10;+xCEqrrPhamKEt2/ZhBYa5ZGU3BA7VQ4CSjPs5aBACYdKsr6XDUS9D7ZfkIZ4GjZ5GIc+iQm+7L9&#10;X+MK8DhG7kAbJq6fpYgCSgo2ZV6i0C+brMgIUtoeXywBojI1Hr7NanMXFudLMs/VCuh5YUWjxCBQ&#10;MHFpWl/C3fF2zBaGctEMFmmCF3ILFh5NEtCqMiLFlaWM9VwjWHBMjnelF0q8EUSx3Deut3avQS0P&#10;RTVErkfKEgJcFCE9tZHTOiE3RBOUrnLVXPFK2vW3ddMGCnT1lZ5NjrngYz7wk4zpc0LPoS0E9CR0&#10;cO5Kuw7c6y8GIHCv2gNwlm+ED4YY2IFTcOij9t/r4MkIgcWE8vAZGsDxDCyCA/TyvKNJx3ulEENP&#10;YOMAF1Gda4gKNjRXs+D+/fH+Vqvb4wjooNADqRZFsGjbBCx6vE9gw8pw0caKKm+393S/iWLRRmDR&#10;/ZZuN1JSIbhIgCPaT1MlMrPEEgDIwCLdporC0Z2gIoImqA1vAlgITFQFNnoGFmG30YwFx3fALI8Y&#10;wlHFHnuPCywH6MiS6SUod2TvM62PywoQgSoE5aV0yCiARaYuRGpDpE7IYBG9NrDIrM7U+mxRy7TL&#10;VVSLFlU4IojowhZpCx9rCXBM1jpkykRyTqq+SK8LhPd7vTTgoKsu7RWeRvAOD00aXAHL6mgf+0ab&#10;owjoxPqMeN53xVOAofNIHYYOyktut2QgRLCAs7LqyjTF1aTKYGEXzzeCedqOrM4JVR6UEBlnCX2z&#10;jg8Ge6jNILeTTcG9KmARKXTRIymA3d5vqmAkbYogO/n8Ju1gvStQ1C3PmsMk7RQ6TX124BZ/x04G&#10;TrpOOP0MzjrIr06c4GS/J0aUziMF4J3uT4MRlIeu9shlDJX7qvIoR7JCozpB9/f2ckvLTZR0tnUJ&#10;6qHJ1boui9gMSp1Qy1Yer6uXaXNVyqAcWmAAiqKSkoFnPGcmBbmUTscbPO/qh3bTCycMgtjn+80A&#10;ttr7+IYdQOW5o87fXCmzxX2j9oswAEZ5sHGDYKP4RKkJss9j92NUegIS7+dRj/sDjz9kmDXU69Zs&#10;fGvpn//5n9Nf//pf5r/+v2NMsGjGjBkzZsyYMWPGjBkzZsyYMWPGjD9n/EwFox9+ITHhpDos/UXS&#10;H+wP3+mrxTssNP44f5Z+tm3ErqhxsiZvCvTYD9ulqU0SnwvbnCXnaQAJYmitQuMfxTfY1g0pKZQh&#10;85b0Y/yyLI/D0MrcqiCGQEWX6zVt102SwI/Xy1JZpeBCAAcnK8MKZ016Fk8kolpKmWILyjnbyvrW&#10;y8wW/LamoFZqXV1Gs3fN4CBNNDRb8c5iTXb1Ib/nt6VDXTHp7lBYuHlnSXrePyYFTQw8CbXhxObN&#10;7rGpMbHV1iFTExMz9q0dkRSfPlMu2gd8UHf39c2zlb0u8m1R24/kNhRNk08CT0k5SwLtVLGoibVY&#10;TMIlhcEgKBblvFv1/rQlRFWeUQWC6i9DRQVZ5WdRizpTtmiI3RZsMx0kej+nzLZ/0QKvhrYp380D&#10;WKRJN4Z+mt8XbMv/z967KDaOG1u7KJCS3cn//u959k66bZFAHdYVBZCy3T09k50ElWhsybrwgltr&#10;fVyLMCbtB9X3r1bs9sX6MvVj7gMEopELCwn8BDoRMOAxHuguRgDiNETHi7doBOiCMBhFZ3F3EbcP&#10;i93hmMObCGL0orKqOwZtA8FRVZxAlkVcjrK7j7XzYKcqQ3MPMUGQYSwVFs99JDbl5y48v+JY9LUI&#10;Efj56eqjl+AZGMJPJdnzvlzd7yOP+nFpfH58zlfAoj5Osonlz8Gii2MI/bjRzVmpRZtZJI6YlMSI&#10;HBWazdFiLwL2ULtV55RC0IMCPhJLJhCRgA8PhX7k7+Sg0hyLHu62ws/ft/TGfxcQiOPRHup4hAog&#10;YpunkkJBAkkINERw0qZOLAJmbOqiJJ9hMU+1Bhckhyp4wr5sjQbrkUtHNre2CMqacxEL6cdYoCCK&#10;QwQGEdlsR0J7lucJnLIIWJRTiNpaFWbJ7EpEjkQOFq0aa+bPMbDorqDRjZ9LrkbiYLgoWHSX++RY&#10;lA2OaU4xsl1X0UXQ3JR0fvd2fnJa6SGACCDE9hdBCoMoR7AFO9D5WSRq7JPg4y6kvv9026KPi9lQ&#10;7qGHBdyRSI4dSEQTwVkKFEWwKENwP4LURfbJOo36kTxOfYXboEFDpUXwJZQoKmrr0iaLu2wRWLRz&#10;bNfO/cpe+9CoP+kzLUpQnlcUPHpTF6/doSJq/7WULvZP7DJbxGd7PLg5gbZlv8FFlBnEXtP1oX5w&#10;hKte1rll9hcLpOvo1tEGMqwp3a0ot5jbWDL3F3nvvKXl/d1jdWl/X+7k/iWORPvLyuMcHTOLQLsd&#10;/ehOzmDcLxeFjCXGrpSFj3FVsEicErFt16JAYW77jQoAk2siwYo0xoT05GuXuS/8W6gtINsa0/tc&#10;FbhI2qYC1LpusfgxOf9t3EWM/1ZKXQTkedzIAaZSBzSg8cjjyjqHIl/369pOEjrpOFSHPKFbp1WL&#10;kTbIFPYA4B39CAv920qAqela9CfUBItmzZo1a9asWbNmzZo1a9asWbNmzZr1Z9bviEX7qfcI11v7&#10;Ze7icnK+zLqawOJQyte+fxaoiH4r7RPpy/qdhKmSloWABPaHIVHuqBVVj0P6kp0Aj5JLypmuKl/S&#10;tpJzw0LEEbIIpNlp2/Yg4IjdjFhYejwYLHq5v4hjxMsuESh0o4i0clOxLKuIIV/MZ3dxUpGAwaLC&#10;EVVYIBUX8EonXghUhF38DgIEBw8Q8wY0USeFOIPssRlfO/ljLFAUUvIgLuKFKNmaSoPMsAvSaI4B&#10;LQYOLwRMjK5NKnZ0iS1/ZmfBgEHUFlMXxTcIApvFp9FzLZLCRONcw1XyGRSICWIeCctdRM8oGCUX&#10;6z6Lq8ryBgzZZHXZiSlyEjFTPUpnWcBFcMgicNeS0x7ELd9vc7sgkQ9FdPKIJ6juSCP7nRusYc4U&#10;LEiBuBLVqv0gOjbICZZ+vctrjr5ceNvEtYLEeYH8Vhbd6CZtZREBEaKjh0QHeeQaQV3HzSKjBFoo&#10;7m5AouS6ETwg0AQDBBq7QiImg0YEHFRxErAoNQMTrL+IXpmttQdxElW869u4Do5yv0717XdUc61J&#10;KSX4ACwC7btyvrKDRWEshOYUcwkWdY4i1+dPTc46Jwd1e5DxXyPPWJwlN61SNGasMJxg4rP8vTBI&#10;FMEigYQEYjiDRe8OFpFz0Zu6rRQFkd4DJCGfaWBR7cCiBoRWhYUUGuL32RQeorlMQAxxZykyx/nv&#10;DSzymM0LpT77xDNAdtFtg5x/1M2GhfJFACCLzsoao+VQgUE9GnVG0A9DwOZetFw5FilYtBhYdOvA&#10;InnMwCL6XUAi2R6BZug1BjQtCiqOYBGkcayPIFFsh8Hl77QeiuGh18u1Z2BR5zJivyN+ClG0vtb2&#10;Iw0gioElY/RZcySyY9/ALr6/aBzdegEWBScmQnitb/XHwvqUtD/rS9RfyGlL+p2AcbtCP+zApU5e&#10;AvadwaJd14AWQcjORdafKj3f/t7gPXbzCk5FKbVt5Rkq5w6oP4FF5uwUwKJsgHKK9xtQMuS3/tIg&#10;Cs+W/MMaMWFYe9C+hLWirQ1t/DWgsBhMz3NvUUczZKCIz//x/Nt9ZSc1Om50zGi3VnUrenm5DWAR&#10;CqjjYFFbU2CA7UHjieNIbW2Ho9uqeHBaf2qOV2k09bpeP0Ic067BojGuz+YICDFmvpZGux6iX6WO&#10;0Kz1vQgMmSuYQZi03uudjXL/rpV7U/LwWP2MnMzFsbk9aqTs8e8icns1uIjnBSTwqPK/ozQuDeuv&#10;mI3O+qAmWDRr1qxZs2bNmjVr1qxZs2bNmjVr1n9v/dXRaL9je596vyD+/IWpfRRaPTkWffhaFcWk&#10;RJgg2IDyzmopACREyZf1KIkbwN4yLfeInSAAq7kWPfSbfHlP+vK9mIhaZNvoy/PbfUv7y85bTgLJ&#10;fZcv3GWj6Krflb/4hZUVQo/FgvDdOpIIQjBQka/yE8fbtMggDJFokiWX/Dhx/Bntq4FFKXn8QTLY&#10;4QT5XDt7eOODq9iDFF6DvYg4PJ3dhyqok0sObjYiVLirTWCT6PnwScv3Bgc/26FwMBSBc4970qbi&#10;x7V76H/XpsrOOj28gA36MugG7bhI5JmLbLld4Z/UecMFZGjhFCb9VNsfbPsD55MocU4JNU5DIusW&#10;akOLvL5WizFTEIfiygC8vVWNmcEhpiUrHNdgML3KPaFGgNFn1G4oswgUdlyoAh+VevyukEGDLUQA&#10;LEUPrLYnFugriWArg4BZY9WS7o+0oTyIbDk1YaydyBiZUxXSwJoVaksMKy0rCWYiSt7WImBAuXk8&#10;yFIXjnZzxxDeJosIg5O7A1okmMFzFUP0znlIRejBgKthEH9ieIX/IzPKR+P52ZELvrxvMfoNoB/j&#10;vgYWDWPZlRvSB2CRO47oKTvJv0O8Z3Ta4zaoUTjiolUZaHiYC8Qm7iibQg78fIUcCs03ddfos4e6&#10;Bu0swjewSP/+sFgmEoIf7LASXY7o9QJPyGMEFpk47+NdgIAMLFLBWN1ddo9vE+ioikORPqe9R4w/&#10;w6dLoNGx0CJF21hpThwG8Fhc2c3hIXG7WdXxBRg8MnAoKxREkAIoAMwuRbcWvUWvXW+3ABYR6HJz&#10;eImfd/xOQHEEjQQyajAIx6Dlxd1SOLrJY4x07gxtzO/rfBJjzk6xoWmIzwK4iCnrj66N2x6/h8lh&#10;t3jDABs5OHyxZmhgQ3T8ivGCOoNmc43R470K3LUuCpJYbNyyaGyc3L9FsEihMXvrqs4vNH1YZJaB&#10;2Aa1cJyZ9SWNMdvNcYvctQgC0v5CANBjk1hA7gtl9z7Hn1Va5KABSwyXbwoeIc0rVWIAN4H/xHGs&#10;KORSQzSXxfXZ3JuDg2QOoFkAixL4cWxzXZv33N0quHqdztPl7cKxKH2wzhjXjeai9cSxCD16ztzZ&#10;ikTE6qPW3qjfvb/f0/1+Sw+CivYXHkfsuC3aTgj0NSexCBaxm+ExR0ubwDD2NCvVEZaKccQC/AtU&#10;55Fq9j7V4iqvDsLY48JiHUeAWGc5m5t8fIPQ71O7r+MCdpBlHB/hFEMH3e/Z44kdPLP4tCG+mrer&#10;2vvWbh1H7U/iAStHnx3tHra9oMJF1CfQ3IuKORcdz6s+LxjoNd2LfkdNsGjWrFmzZs2aNWvWrFmz&#10;Zs2aNWvWrFl/Rf2h6DW4ep/OrQFU0AnW+gq+yJ/xYhuagG5X6HbRRV/ZKYs4UrCHvsgmuIjAg0yC&#10;gAIJiaOSGApAFVRARRWGiVBhpHL8fePv9Y9XLQuouCBagF5ZToIwQQIkUMpnKuizSGSTiQAiCCW+&#10;kjtDH1vFMEJtx4GvksYG73h0TmqKHl33y1ISQy2J6SGo4mJQTQMnJxeKeUsWqdWufjYRIwry181E&#10;T1nQBqETLbET9GvtHX0gOvxEAWuIT+Mrs+m1HA8HTxoodg3QIl1MnMHBnAHSQBykq8Si3tehj18b&#10;/pbcmCS5UBb+ZjF1Dup4DJYda9Ar0LO7HEHWn/Z80herCD41S4MykQlNuMsY4myaSIfhtwZzte1u&#10;QmYezumSkjvqqJPAahEymIpf1Q4eFZTRhDWJC6E2XDP7EzD41IE/x49FNxgDWATkzkX7WasfTxcX&#10;VbUT5g+4DxP8U4+fiwqvtD3F25XBCtlFeInuSEEw1eMdIj8cRnSAD1g8XMuqUYTIIhq5aPD+ZH1M&#10;1RzIIX4GxC0s6P8BaEl6fDUejxyW+KMlOq8bTbEBfNZnAXrA6Co67TN4yJ5jUTOyfeAuW1eQ4C/O&#10;C91njvLhuW/H/Wz3bZ8BetDoSvf+eLu/Mt31EUGd6BzG6gShL4X73AbDeAA+rlzFe6YmVCtIJG4/&#10;DTIi4OexFf5p0WUPckbZBWw1V6Jd3YIMHFJhV1533CcYgsCjEsAi+7s8f2M4SRxZNndt4WibYpFN&#10;LbYHQ6cW0V77nUNGhd2/pEubI4vGEKmLGYOOChPUp6Roa5/igJJD5JlF+NjPtYeKHOrRx5Zbg3og&#10;u+sQP0YQEMEJDBYtGrFojjnZQRYCiciFyCO57PUa4SXw0erQiz1nyeDRjauCROYk0hxFhrZ0as/Y&#10;WlLoT7V5nqSY9TjGoV1M53HF5dFKDaZoblrNsah3Vhs7XpznZRoT15rowITB8c+imegYrAqJtGPd&#10;OxQ1hyhxjxKQTF5v8zE7qJALHeg8oqBOG+fRHVa2R4gC3MRBaO/6w+aOXwTgsXtXEZcjc+NyIJDB&#10;pBidVhzAkihDgetkbioO+oJGv0JapA/QnLa4pY2Pm+5ilcX9LroQdWurED03rrfsJ8ZzBr8+pn/2&#10;XHR4BcJ6o7kFxnWUr9mP+wXEPXCjG497m8VryThUi683pd0okKaOYwIWhfet4pZUDGo0QNr6CKYQ&#10;AWigUwPoqkVRxj5RW0Qqjq5FcHFAApR5AosMvHPoRyLa+DzHNZfBidGNCM7zi69BQqRdjMXtwLAA&#10;AcbH45pWfqd5LSvQ1NYgFtW5683g1GKgHUNFO8WgqQNYAXOno4HAxpPt8aYuVJMv+tWaYNGsWbNm&#10;zZo1a9asWbNmzZo1a9asWbOofkdk2Vc+A/6st75yLLrwv++2oYuR+Qm3Inu+iebk+0MuQKBxTfwF&#10;eV4SLlkhlAVRbH2SMxvhjRALlLJzyBPKl+CSbkVfpu/Vr7qmL9bvm7g6kBBAAtxeNMJJryqvKliw&#10;eJDVQSjGnahoZPFiBEaw8K/uNvKcs2sJajSNaDYtRg40isrFJnZtEmGnxajFY9zfl59X0Sdwap7d&#10;1e32LHcyap8pHIu52YCIji6wK2hRSYdUiRTEgYnUJm9G+LxXXIux+trhunRzAhrzGODTxiXv4qJt&#10;cOtpT4tXdjeXoujgIHCRuU+gxNYFhyKDPgjAMfEdTRg0oU5JqiZGx7gN7BxG7CR7HJs6KZmYJc9b&#10;NKoLGlhEMWf6HiTYmbDGCJKJzfRiEuHUNQui2B2jXIqeAxL6ctX+odtQJNKMPL+qxoOlMsThqahV&#10;SXxL0keW1CJf7Ap8AwnZDSqpK0RwLAr8jx+v6m5MwBFtLpqt4hqGSWJV1iL92yxpVurYK3qkCrFZ&#10;i4vsuZ1zDG5JFlmYUuc+YnEnDsoF4O6ZYxE8IWnOz/vK6Al//ewGf932wCcHwYGmsF14dVD1OcyX&#10;uehqH4LejhpEBNoXq0NEAkEUBhUM6CFR9n0z55SatuNxghreHwYAHbf3h0AQe1FAQv4mIMM+gEWb&#10;xp29hSg0euydQQl7jkFG1SJt1JWFQaRSFKKowZkNO6cNVOcJce8w8b7w7+aCAzpeCiiZNUpHHPrQ&#10;HGXUaS+Nzl3BpcVcWMTRRpyBOMaMwKEQS2buQut6VwhFICOPJVMHIo4lU5eTVV1P8gVYJPcVdCGw&#10;KK/h74uCReAATNaoxuas0yKr2KHIYjA9qjSMSd1Y3q+WcJioDYSIxwwvnZ8+bvd+Lu28mkuLx9QN&#10;5ISxrWB4Mvh9c6jxGM/BCUdOfgOLDJ4QKCRr7JwBRrmLPJP7+nyNnswhEq7EmCmdv4pGCZqzEPUX&#10;cumiG0FF37//kOi/og5Gjx/8k4G9/cGORtzHCHLRSEKP+eti46qDFg2STd3zDGex9R8huMSTkpPg&#10;UgMk0h1uIVkhACM5R3ei1BzzUu5A6ehylKIjTkpP1msjqBkhTts++GTYloU0YIN4eV9r2+YGuMcI&#10;1MTr9aLuiVTb8tCx6sHngs6Rx8fpRGmQXs4xIi607awOixR9qutpHod1nSSbUL0PmCORRONVjais&#10;OsY29yJx3sHzv1EGMLdzLApuX23OCRcdLKjw5HGcluTt3McS6iPu1AYOBrc200+qvQuSTV3QMb7j&#10;NOwRl9guBpE1S4tbo8NF63kG9cIx4nmsFNh3f4zjz9DOV+oat+HT4fdZv1oTLJo1a9asWbNmzZo1&#10;a9asWbNmzZo1a9ZfWb8DLvryeziGgc/fyH/Hn/+u2V5T1RGFKlcBOfimUVBy5XdidCKLUADHDaEW&#10;TmaCnUVgkNg0+rFSPBqLvbf1HbbtQfb/6eXlAff7nR+nL9lJ+H15IXH2xQGF+/6S7i+31K7YJvET&#10;mkgW3GPGWAq50lvommYU0YtP43f2pdh7mfCR9Xd0Fyl7fxHBITgjfX7MR5jomXuIRVIYzHTavwiO&#10;OBSF7s5S2b7I+Z1UY+wE/GzzvNiPX2no6qiDT2APOfbR5am/KpxZNotCywL5OGBjxyyjQkno0NUI&#10;FiFgAIv6aKfxKvkxSkgEbmCYKCOG2JMkUI5JUCTWKgin9iPurJR0m2KshZxvAyhkmyiajO9nA+/U&#10;NYBdWY7P30k0FoDBhXEVZNv2aywgb6tBgpn7hMWDLCmKrtaOmyArPzQWDUpqOXKobkFNEFxIhCYh&#10;bydQQCOe1sKuCC0She6LOwUqNMLOKEdfu0nWXHMlAXUswT5+KxJO7ujRp6acHRHS2O//syqK23Gc&#10;ae37Ip7s8md87td7/GW8VPgDhHNYNckldLcmkoc4HXPfKgUDaEBxZUVdigpHJb2zQ4eBRbsAEA+F&#10;io7b2/t7erz/DFi0pf24X0pzLDKwyNyOzI1FoAhpz+w2YS4T2IR8hzaCNmz7CRBBwOr9OA3RdDzT&#10;LYtAfNyPWxQaDiL4CSzKEpsl0WUKFjlIdGc4aFUnIoKIGCxaza2IwKIXfU1W96Gbw0Gfg0UNJFoc&#10;cmnQi8MuCi4tub0u+xwg40A/v8PQZnuo6NzHsXNzxCoQgEVGIuJPrZ2u1lvtPPfQbJy3u7UcgLtQ&#10;+XjXRTkFsCi48GR3cgIHiXLu1z9xsBOgQzHRkjRmtDndSeyY9p+jD7w/No/6ezz29PZDQCICiuT2&#10;I/3zn9+PfvVwyO79/YfEB24RLNL7DhaVDnqN7d7mrThGd06KCTtICJmJXZKS108WKdC9ZnSDTHFs&#10;HMAidAe9Hgnqj/HXV0Lw1ed0zpRLc0xyiLzZbtnYyGPlce4ojpDmV2o/7+83va3H2Gduaw+JgDTY&#10;59RGw5iDCoJH2CnVtlyGEDGsMJ2BMjVARXyrtXOq+gpY1K3FBrAongeKbfN1na3RtF+YK9NNxyN5&#10;zdKBRThmsuE1g9/+qVDbenpYK9J+1y4yrm9zOWPnAHacOyCIiH/yNRj8d/9YA7462JJA9bowhFqO&#10;NzzO94SL/kBNsGjWrFmzZs2aNWvWrFmzZs2aNWvWrFmx/irnoj/6GZ+8B16ItqfXdkFXP0s89e4e&#10;IbYDTCejr+31qmlyN6EoCnU5qbVgPR6AqvYJJIFkkR5INc15gVp23NYN1tuGdGUuuxPtx2PbC1+p&#10;S1/AF/2ynYQRu0LbroLOulce7YQiGoSwrA4oyvrlPYuRJIpwnhmKEwuqRNU501ikmDlpNKsf0QTq&#10;Ce4xyEjeA4Izz/lUQohNG2Eicx4yIIV+5tyL0Opz0J0wDFesNzFVwrTMZclu8n61ARcwwEZfaJ4f&#10;tMFP2tb1iyoGwUrP7whdOWik8T/uYoQiJLFjkcV3WcScOdsoUHYCi3LqYyxizIWJ/amJxH50uW0l&#10;iQgBjU4LuqSBOhUxQFTHft7Q43bEiSuxGFo1BlDad/ZoJAKKxEFI+5dGwNVqkUk1tEON2UARhSki&#10;jNo/R6YgBtel2qIUecszR7RZrEsT6gNYBBEsklv1GBgcIhrlRJrzxLIoNJU0EqUsQbg3dwp0B6KV&#10;n7t4biFFmmS2pyCXFg6Ha/EkIR4NIUAEEN0H0PuTHIL6BCa6hty+Eo325b6DTyzCfrka0NjGEegA&#10;RGli0v5yHKNSc3jyOLcYAeNvD8OvvZMHjkcwzkJhlwFiBJWNs+jAgLl6xXPUADSLkyo8N1R1wqD7&#10;FmtGIvn2KOmdYpc0Soki0AhqeHsXqEhcVt7FXSUASRsBrQYW8fv0YNGmYFGt8lkEFrEwz5+jYBGB&#10;EhrZJI58e+jHRRyXFDIBtLjFK5sJ7LIpuwS8AEUkHc8MkPVIIovtsTGtA4sWBg4WBovUbcjdiBQk&#10;0sdufP9F4aJVAaNbut1fxMGIHIuOv90NLFrtPQQcAhP018XBIo5d0sgliVJr4JBsXwrRbOpGFBxU&#10;IhASIbgengsdKwARESbGuLapEkUX4YYuPhKfdLsP5jiDgeOcZ1AUZnWWiq6H2rmy9klzpkqfgEXJ&#10;3Jpycx6yKKi2plDnR5tXlT1Ajnzt42Rpvw0s4qgzBYve3sTxhsCiHwwTvTFU9OPHcXv7IaDR+zv3&#10;F+lvPxhgIZBoI7DoeL6AeALwFY09i+vM6BIVWIxufRXPbYshDSAd9ONhOrWJNs45TIQRLGoOX5ja&#10;3/yzZaLxcxbjsU6QUYSVIIatDov1y+bV4CZbx9J4pyC/rZp0LSDtWGAdiY8jxyJgV6HCz3l/v/N5&#10;IbhIoMkHj4EWkdZiypDXy1ftXcCqFhHXxX6lAQ5TYMgAomI3j0T7ACyy/c5jV+vBooqpO5e8RBhA&#10;PlsXmVsajz00PimYyK5gOUCuCuF3xpXdRRwh7rCGtccIFdk+YtVxP537sG69zW0y59V2DPXfTB5X&#10;KRAmLOvi4+0xTjNMVEum5x3/d7joF1fo/901waJZs2bNmjVr1qxZs2bNmjVr1qxZs2Zd1b9LNNqz&#10;MJlT/tkHO4nwwXZAevY+vSAW3T9EiCO0qHJMGjmo1JKhOvzAN1Y2EPPxxArsjmKBBUCJaEWuzKUv&#10;wDlfARguYriCMKF1ZVXBPpfETBZW9Av9JasLDX15v+YQBbF4fIjFI0RhRuiVto/oETNweQQrgsep&#10;VAUyJBoqsyNNMsccjMJX8+HJJlAhBn2pCV2IcHInan+Ti++jw5BEPdAfM8eyuVDmV4rrsUgCEnGc&#10;Fehz0TkNvTI9gAMDONHFGV10G2+Y8PXO1jWklDoQ5UOHpwa0BbHQXIayRADROckCFWU6Rzk1ACy1&#10;mDw7iBEs8sf03LDIhEGYt+CVzvGmqcH8WSpepyzRe+S2Q0WGOytFBuLi78VtHFcH9cyxqEJ1Qapw&#10;RFtxmIg2kzRYjiE5biwa0vM5mq96vFlSIEOE+YXbKHKcX/Z9NMDKYCABehTgqxK1Rn25KPSEtBNJ&#10;nBIWHVBYeETxNvKIFI9lCedxWVQgU2E9N2DLIn4guCstWY463sJr2JEF9P0xGdAI2TDCPLRjhShY&#10;u5e2YdBa27ScLnAYh21+BSKCy1H1597BeJs0OjU88SAY3TZcx4bmemLPg9DG+7FmgDICtDWOS+13&#10;uNjz/nhan0nYxkMYRF8RoAO4qu236uNjRFIJIrW4QVR2AxKwSJyLCGR4e0h8mTmukJMKuxQ99h4s&#10;2sxZaHAsYrDowW5HJTgW7QYWsTOSxQoVfo4AEzvHEFFfEmCuOFgk+1WHw2TAz3Xb6R6PYEIAKezI&#10;O6xojkYBSvB5UN0u5OfiYBHPr+pedCdoyKLQjp90X8Cim8eg0W0hpyMFi+w9ltVizizaTOZdB4s8&#10;fk1EfgZhyHEwOCl5nFFwKTNXOkjQwVLe10Mb74+iOtRhwGE9Ks7co1pckTtkJW1/Olbh1Tz4pJv3&#10;QNEwW0TnG3ezC/uUU3BlauBMjuDyCBals4OhAXsMdtDYXppjHSjwaeejxcgmXedU7TfmALYxlCdg&#10;kTgWvbtTEYEqb3L/XX63iLS343cDiww2MocvcQrbpZ+EUCkcsPgR1BHQLI5P/UFo4Jn1mSdObQ7J&#10;hHWMHQTs1wQIEVYfF2oBU4JhXQBh64b+mlpPfrrob26a0ED0LOsbgVGgm29tLWvjoy30GBTbskeh&#10;9TeCvjYe5wSilPGQxwdtI93SzWL94lzqY/oYWddgmRqBo9S7az79lwx8NpPCidv3sbG75RDxNvzU&#10;v0dGP9udABEBjpFn4UKL2haHEazq4t4uwSL5N4zHYyp4jSHo9dg2PLYTLL6N4c7bDY+xFhjgPG7b&#10;MdYiXcyx7AIVQWsvAriW+S/+n6gJFs2aNWvWrFmzZs2aNWvWrFmzZs2aNetfWb8LLrKCqwc/exFe&#10;bAf8kY1hEEKu1pUYgCpfbNdF3CSKWJ2Q3wjFomUmAggYqnyJPn1dXvH4X6HItCJmAksWF6QikMS6&#10;rEweKHwC5I5g8AmLY/zFfkk7f9G+sANKvVWPWMlj/EcCdTxo8RmZBDdsgokAFyLaNH1LZC/GGVDd&#10;Y4LPhLymOeeMn4FPj7gJVT3jZiBRcx0yh6HmRMQcCTnR4DPHovhZGv9W4aIhKVwBcsvPnBkwAkXN&#10;sQeftLmvRMeMTg7iCpU6QMZEs+6a+BiHwhqSQkRozgUaxYW9kMhiNTaHjxgzY2/a4mkihJGGqLxg&#10;oxD32mNWUnMXYFDmOPQUR0Lb5/F6zZmBxXLdJgOLBAwS4VAiMoponkWe0+LGKqtaFUJ0j8aj0GvI&#10;JYhdA46fFFG4ZGnvNUVBLx5bc7UgUBAkus3jp9oV+wQzUV9fFgWZFAhAPgdZ36uHVdiB7HjfpeS0&#10;a5uiPy3QwDsS1sQ9Bxm8qto58RgKlpoZOqLH7XPF0SMrcJQaVJRCG9F2kh1asfiY2BOuxU1E+IOD&#10;d3OkSR/GVkJ62qmeDtrtyWfXNOxgIQiAiT2/eyfI3eMN1oDYtE/bAhfjmsNEwVXPHb8gDXFHChG5&#10;sNruV3e7qM1JoxR1sSsKAKFCEMVdN3YVyN/fN4WCSnpQFNrbQ4AiAiPeJQptM8ei0hyL5PMUFFLR&#10;XYAlAoseHINmjkUCEpljkTgb0TYy7IrF3cQqtn7tAnPqwdIGl+TkIwlEoXz4HXJz54PkcxYExzUW&#10;z5O5mOnZUteOrGARw0MOBTWQSOLRlgAWvahjkcSetSi0Re/fFURS8ZvdNNRBhz5nbVFm/NmrRZw1&#10;WERAotxBcRJx2RzUnsb3pWdgEXRuczhMaxGIQAchIvyQTmBRc0IZugS0Xt/346HvuRsehH1tfTVG&#10;urkjT+qjtgCCi0rYAAh9zh3isDqEYofQYQtvU82Vr3Ms0r7F8WcGFpEDGDsV/RBnIoWKJP7MotAe&#10;3L841lahPe5PDPtJ/6kOPZyXyZDOFnEAbQ0SzvoQ2QUDeAf9eNYBKMOwGhz5OkCoWUM9PecjaNmZ&#10;FI0w0pdnFTkv7qjZArEGp8varU+6MVVjFfejX7LzGp8XudG5EcjywedT3Iwe3E/R29sq7pAa0WrR&#10;XzZ2l6IwdIQna3QtOkecgYP+idfTtLatwTG0W0+N58jwQLBozNSNAx6ZaO5oS4x+hADSQbPGhOup&#10;FmGYtrEHzH194vvfgCqPQaP5ysCiYa4WJ8mq4xr28zn1zSX7GMzxkvc70FjMt5cXPG70WLpvO/+j&#10;oOKOy0ZusIuOQRW/sKqYNdQEi2bNmjVr1qxZs2bNmjVr1qxZs2bNmvVR/Q7w5yufkf6Cz/lL9xX9&#10;S3ZscUxVgQSHBfjqeLJxAYFEKpqL0FJWKMuOK1+1jvwlvsRjiMODwEfI94/3Z4mfIKV9I5Hq7kLu&#10;TcGi+21Nry/mnLByLBr9ZOAn9aIjyyZZ3H1cEHBRYIg0kF/4PgM9KuIAYgcUmQOORaC42GVRV0+b&#10;AFy6oxgYgZ0TUSAlUu4Bnk6st9PdXxEeRf1UJQaOL2ofzVuen3TfMPyzOsqlQ9J1h3K/JmbRDLZR&#10;t6EcAApsMVnW/ui+XdmdES6jTFys/sn9iAIxtY3FHYs0Os3cekjsOto8i10ESpTgWFRMeJXYMGrv&#10;9HyJDKsajSZCHjkWMfzGp1uBJosec0BLpViOVasK0GHq4/u0Lx+/F3NIAYnRI7FKXC6qXum/JCQ3&#10;Irq/qHBHEUuwhHY9OEIRXFRKaK/iGMLxKAwkFBFB95Vv1H9rufHjyyKC4VoEHqyLuEItOUYMteNv&#10;ThUdwIZR5Bz7y79XweBGc76lIXLlI7BohDSGKLSfmL1615fkwJBhEB5/E+YNaevVo80M9Kml/Z1h&#10;hCLxfv738PoeLNo6sIh+moBOzkYSh/beOXQQEETwkEWWFXVq2Ys4Ie0KGglYJM8XsGhr27erA0ut&#10;HmlTa20gLvbQSYxsimNOOkFFBtlkB0Kony05QEMBHMrhedmcgNzxJQsQpIDREhyLGlh0vwCL7gNY&#10;dHewyB6j++yqoa+TaDNwsb+/b44hSeEhuIjY6+P8xr/3bfYnmuroLIIhVg+xd1cJriXXffB8v3f6&#10;6s+vnQuJOgvuTAoTjGARnOKzuuApbksn8JPuF43GCq4w/biHw7HCAE4IMGJgEfUpcfratH8VdSQS&#10;EIViB98CaCTPN1ewh0aeFe9rNodZn2/xsv1JhA/n1+sI2uuIvCdg0Wcn9HTMPwaL+nH2p1rkRyP9&#10;5bE47zsMY7CCPgqO7zvwuRD468Yxdj9+vPE5+/79Nb28vKZv339wxCHVXjSy7C4OVw4Wdf+UaG47&#10;1dcttYuu7OPtAjSj61eJJpV1UYe+PwWL4j5CF3fGa3sdWzhmkcHJGMGYtY/Bl9ai45oBh9+7iM56&#10;3m+HX09gUW6xo5A756YwTpBLETJMtG14nB94ff2Gr9++Ac1hW5F5js4jeoQsuYxteMxNwKhTHS29&#10;JmD0lZpg0axZs2bNmjVr1qxZs2bNmjVr1qxZsz6rvwIu+l2f80ff4zfua/ySvYFFAiSIlMqggUe4&#10;AIrYKsEk7OLAMRhVQikWoQDkItvEX6qzn48KT1m/gDeR14Rdi10hsIhEjZd7Tfc7cpQSuyYtSxeF&#10;AMGChnQS2Y7qzhjsCuNCwCgujg5IvRBI20ibbeKBmE8o5KKvuYo9exZ/Y+4qHRAUAhn+EFik8S/s&#10;HJNqzEfjranj2bb3dCuYZ80Cf09H6UwfPn5PxBZZFh0hWiRME3dFhIEWHWUi7yBW5mzvkVNIVUmX&#10;Qt9g6RLFcHofixMRsIZEr+T3LRqMgICSG4xAryvaFpsjAbCbUKlNNG1wW3AUOH6uHEG2yjExbwuO&#10;xAEVuwqfZRzcmDCIYIyewcIOTgvUzlUo51XhieN+PZ7D4p04bln7H0eaGLtm7ZCBQUQXnBGbIw0B&#10;RbT/KzmREZiwLg2WovdKC8e0RcG+O7dpcNEK7R9SjHSpl4ARnhviTwyxLb+vl/BHJw4M0TsXMWin&#10;GmLLxjb7BCzqY6P6BuzwZRulmkhuWwkXu5kG15QQN+WRi1XdobD6fT6/HGGGCvRoNJK6Eu0+xot7&#10;EAMJe+8utDPEcwUWbR1YVBUsYpiInDoILGLXIok5I2cWB4mO+20uOP5G7ipV3oPBol3cigw+4m3U&#10;WLRaQrST7HADi1KIKQyccX+ucnDlSYPjSnawiMVy/SnQ0KJiuUZmLSKmgz8v6xwICjZKpM5yARbR&#10;PPoMLFoZLFKIyEEi+Rx5bOVYNXtvBotyA6IWGwd1njxepu4hOETxtb4DwUknHo/kYUE/P7H0MFF1&#10;NxGGOqltjo4rMQ7pKVTS+hGfg2wQV+rmIoe5FHCQ85ckks6j35KAmubMY/vr8W1tbEKFgWxfDP7w&#10;+6jRgRoX2GCeEqCe6uN+i4CT50l/qxILuBWGi6SfVO1PEi1o/Yli0AQkUihPgSLrX+6ig/h0PIuP&#10;OWAVHQaD+wwoNPdHwSKMJ7SLYhuJ6z8CFv3quujnwaK2btXoRaAxNzuMLw5UAob9eHtL33+8pZeX&#10;H+mfBBbdXvi9HCwqAhKjgugQHPFGOE/m7tZ/So1ws2xidhiyNWS8WuJ9ASwy98mu7/HYYmCRRDCu&#10;HVwUwSJMeLHExPBvm6Rrg9q5L9Wuz9l6SqI5r8EiDGNazjhErvaOWzZOmPPb7UZORTvDXy8EFz12&#10;eGjc4MvLN523aF7ceF/34x8hgDvIRR0YVzDTvegLNcGiWbNmzZo1a9asWbNmzZo1a9asWbNm/afV&#10;nwYXjd86X13m2rnvqCBoIhd9iZ4pRkmtZAwcAMisy6kIwVFoqQJWIKOWjMtSoJaCJRfImQSpBfdt&#10;g319oLodwGN90BfuBB4BCV8c0XT83DR6ZX+5JyWaPMZBnBmSincCJgiAkFpkVK3qklHZNaZQUBOT&#10;NZXBjnYlP/YiiMXY0GdmAURQxRIWL+hzq0RXcQQXqFSIcAEUYefGMB7peMp69wYcnC7kdSLCJcl/&#10;whbvEdihFq2TYlxV+HSDSy5Nlnq4KAqF0eGpe77/+nnT7UAe/KAFa7sz8RU1uwJDBh1JOpnbo7j6&#10;pAydo43DOblFo0Vgh6PWUowqQg9H8V0LmRkYYnNGwEiEysTuRX2EGv2paPxZdhgB2MVLkamag/sO&#10;uUxhgu5zsgt2LLhS3JE6DLXDSLFpWUVl4CjBWvuD7C5dRSEl/hzQ4ycCogALjcSh3p0p+NBhgEWE&#10;YWhOAeLKkTt3JHovgkS4XWIDmlwAL7LtLNaROFgVhFKIYhXPDzkWEJq6OQJEdy0HiNAhI2CIgLHF&#10;VAeUzlylcIz6wrFZY7LIPhOvW3/Ac2Te8CbiptbHpOFlyFgf7Wf3m+Dex/tBALwcLMoRzoj7cHbk&#10;8JitNHZGCH0cAjAjPS/rubTx3/bXxFmJhqHzLlARR5Vtu0MIHpu0bw0i2swxaOf7Ek0WwKIqMWZ7&#10;aY5FBD4YWLQrWCSPbQ4XyWdWdUYSgClGsRnAGh2JCDTi57Dofrx/2R1EMmCD+lWMyEkxGm4Y4+Qw&#10;gp71GLqUdM4IUBFkh4kaYLR61A+f/0WjQBlgMceOxQGMzCDQog5C8jdyH7pxdJlBuuRQtDp4JI5F&#10;N3nduror4JIVYCI4icAi2i4Di/gz23hqMWge0Rb+lkJ0KHTuQNgiL/F8/Ho+BT9c8cR4s+aW1dxG&#10;fB1QDQyoPVg0rn3SBViUDWYUJyYaWxbaNzs3dBwIsPIYuEXB04XBSVubZKEzw5wS5llMJ+cUkEFM&#10;ojSTJCAVhfKKQ3MK4xWD86S/YQCNBPRODa5T2G+nvrEVB40oypP64kP7EvevTUE8fs3OUYCRKDFg&#10;wuJbUduBOxblGD02rHNCfFX2vhCAOx3zI4zS4h1TGkIdr1ayZ3OidBVb9gwMb387L33ifv3Msh28&#10;Xfdsaw+NytoDTo5n3ZJOoRhzFJJ4u12i6jQG7Qc7Tr2ll/ubuyEy+FkF6rc1cNYIs34ZKJB679gz&#10;OGml5P1fon0vz0IHb3eH4apPh7/ksKbzOLSskJGDRc3ZzcaBbP2qiz1r0YjYgUX2e4vpjG5FESyq&#10;WN1xr3aOTVmPmazVcm4upL5WBANCV1jXG663Pd3uN4k9u7/A/eWB98cr3I9zRRDo43HHY26C5fFO&#10;V2RI39CAXXySS/yVdfh/a02waNasWbNmzZo1a9asWbNmzZo1a9asWV+pfyfXIq4/a2NPTiw4fOU/&#10;RPA4PYGpCalVpVF3I4huDXwlOJJPf81AlBDUWo67BBftWNipZYdSNty3FehL9m3J+Hi8C49E4lfR&#10;yKSyp3URQVRE4eQuJKBuRSZiJhUcVnVv4JNBIW0qACQoGi6yaAxCkiuLS+964lcyBxGLIRQEiT3j&#10;x83lRsSDahFYySCCXpjsYQXowJTxrPjV/Qa0AHY6DA7OJJAV7lLYJqNFugXthlXQ1JE8BlVABAi+&#10;1MLxp9rqGaj62ouh6059tzIB1qpia6a27ymAWSxy4xg7BO7y4W3Yjim284jQIjw8PiM1F5x2znoH&#10;I4KLMG42s3Z2hbvsk6SGSXvIFP3l+4MMDSUWZqPziYlV6myyVN9H246aLWINNLZwcObSxo8ac8Ln&#10;nyCkXPnzUbzI5L1NiFv8enwRxVU8NicVc1exqB87WCzka3+CCgpU0ecuGlEoQrlEpa1p1fsCFjUx&#10;LnOfrtLfcGhX2SU22S6FtmgzK2YH6GBoP9YPoQ2AwzDenLB6N5MBf8AhCfMXBm4c9ik6vIizVhPd&#10;O9eifBHr11F70ACXZG5JbbQ/R6FBahos9LurbafFxDQnFYKIUCEuhkHJKagIuGCxSQYoEMxD91sM&#10;mUSUMTikYJG5BzUYRMCizWPL9gAW6XsQbKSA0uYOREXfIzpOhDhCjTYT+Ejcigi+kP0qAT6pKXSe&#10;i5Gq94PqgdDcxh3vJw3EyyqK299XA4eyAUMG+JiQLg5CWaEgFtVXhY9OYFE+gUUEFFnsmblm8N9v&#10;GnOmrkX0OMUhihuRbFcOYv7i8JDMhQz4Glg0EqPa+HrXsOAShNbesDmRDZDdh4GzAXLwdqlrlebi&#10;U9VNqwYXlpo6kvjU14eq0n8gAq8hFtOdSJbmGkXHbNXHYkxaclh2cFCpAnHgEDPF8IIZD6LFmG0O&#10;kUgf2zzij36X6D91FNrlZwoOlBZrVWpzr7HjV/aqfVHhpX1w7NKBQtqdjbECEEk8YHO2kfOau9MX&#10;De8EGgrjmMbLZn1Sc8V8Fkc3umHZa87RW58tPs5g0Qh79uvCXxry8WK1o3BdOsFL51hLHvcrNHMv&#10;B/ZazKq7uL0/GCq6f39L37+9Hf38B7+/OVPt6lgE2gOtb/fRhBZzKRtfMcKm4XxAD43ZeYjwl58n&#10;+OJS8CK+091Jc/vdLyhIySOPQaOA4zBt0GzV9Qna79jclyJ86o5FxdzPLuLRPLNXQ6EhupG2McXh&#10;Ox+XBeK8az/jOLSXV3xsG7xuO769vsH95TXdN44bRHaVO8bhjdZDxz+k6IIOaJP1dCr6Yk2waNas&#10;WbNmzZo1a9asWbNmzZo1a9asWV+tGYk2VO9ucQ0WOaQjpIA6oRhg0YCH5N4hZFjE7glqU5Cx5J2j&#10;bppkCPhYspgSHG+oEU98VS5dwfu4UYzNBqvGsZCA+vL6Im4WLC5rRBME/ERdE3CMTMKswI0AGX30&#10;GAxgVDpFpLQthi6mxDgG3kM/oHbl/ifH/YOriZsAoZ9uDgDBicUhLgUjXFJTQTVQAM0FITVHB9k5&#10;jYcycaq2NtC035/XKn77ldIX4BM/YvAUYIuBirErQYA0OCfDEyjjSbzUVTRKA4v6n+285/5cFtuu&#10;o+/k7IKuvUZi0Aw26x1noEhMmkSLJY21M9DJ3LOyRqstHIdSPZrmuH/0u0xCempX3re4j+A2QM2s&#10;grtjSD+p3gcIzltsPxVgYFitgy2wA0/acakugvL20f5TnAf15VVAq1Vj0QhmKFX6JdZV3IZQHJoS&#10;LoIEYnRwwi7eK8XxzPplts3M3udt+wwGTE8MuMafX+8Ew+2Dzn6K9EkXbTFdtdXhlq7AovOk0OxR&#10;0qlPRaBqdE1BbOMLO/w4qFE0bkzvE1hEbhkEMqjz0Pu7RCq1GLP34+dDQSNzIHpXsGhvMUsKMTBY&#10;5CBSe407tCjAxJFrFOtUDIQoCjmEtp9a+2yOLvIZ1nfQny9xUxHGbMK4tP+M0VdjdJ0DgeEcKFn0&#10;lgMcuCpYlBUKWvUx+9vNQSOGFjk+5yZufcvqcTo5fIaDRdkE7Fu60/veGkhkYJH9ne+vLaKHP1Nd&#10;0iQCdHHnJBfzA0hkAFwCGJcUKUbnJcSz68vYJ+IYeAGUXLqbYAMrDHiLkBFe3K6keIBreCX2UYAG&#10;NLTIOYGH1tUijsxNCuT+CBbpnNbAIvQoSnNaSuoSQ8WPpepxVOIitCWLTHp7+8E/LQaLYsuoj5kb&#10;164QXfLIyOqQVYx3Qo1kYzebAAdVh48MuKsK/wCvudgti1d7OncMYFTnojYOUTbG5TAWxvizi0EY&#10;nt6PIAo8aWTPH/wMLOrXyvAb/kEBLY4TrsaPdI5x1Rvqzdk7hYp4DDzG0rejPVAM2kLjRV7ZEYf6&#10;886xd1t6fSVXo13cD7UPS7SY9fHmDIX91NH9CyOuqXJo3+asOc5jPwMWwQAWtc/L6tqX+n+n+Bo4&#10;ddG/0QFT+lUf8xYdiwwy8vjE6F6E0bXJIgnbdmDGUxxghIqOw5vqigwVkRvR66sRYoAaQQiVEqOP&#10;7nXMg/g45srjHj+D5qjH+w/+txQ5hqGu8xALG8WmmBo8QaOnNcGiWbNmzZo1a9asWbNmzZo1a9as&#10;WbNm/Uxdp379OZ8Dv2lb4c96fS++jEIedIAGKowikAZ2QAVABFIoCk2oGP66nmEIlj9QhKlFwQrk&#10;L8otBqeUAo/HA5dlIbiIIgFwWVdoYNErO1KwoLyJuCWuI+hicFZhgz2TwnbZ7sGFSAPd887xX4gB&#10;Xkkpjalinb7VIKvLGI3LczBcSd/iEgwsaoLJFViE4zZ/GSzSOIvEp/W5s5CqJoj/Ap0C8XlSGl6D&#10;Rc3hoD+eks4Xznk9x6P1Atn1eUOMLkrRbUYjO3If0wIao7eUdhV8YZcAAW1ICBQHC0pLg1R2JnD4&#10;9RR9Y6+xswPmeFIERGjuEwRirBwNRc4rAmFsHv9U+D13Fd1qL7BDi7pKR18ikADJVaiK2EbCY10N&#10;5ksOsQgolT2qDqILB1aHUdqxAYpBFOFyXdJ+9Gs6FuveAIm9FAVWbuqgocfi2J61UiQT+jnJOV1E&#10;BYb+PkZ/gevqKXSlDhiMfRcCJAHwHDC6+uwU+BM1w+oisCJA1AFxvwAWfdyFottW2El1n4hiMaEL&#10;bEingAN6/E11FxWOt1M3IQMNtq248EoOGOIeVLj9scD99pbe36ktPgSEOO6za5E6EzEg8f42gEXb&#10;CSziNs6QRHM1YhioiPvQVqTtF4+uKeJmhs1lw0fMuG8eiVMU6IhCc4P4uuim1GIFzf1JzkX2fi8g&#10;iYJF6vzDgNCyeFQWif5rAItut5sCRavCPneFUsQxiPuJg0E3vb/y+0WwqEEvucWcuUNRg5HsMXk/&#10;UEekpUUbJgGI8pKDmA89SJQM8m1OhslcxEKTSwOkFrvLGAUVwSJIz8Eimws6J610homujKbgIgar&#10;j9m6BouWAFedoSJ1IlnVtYiOP4Ng2duDAKjQYtvUPYn7F7tAosPOtsYxVx/rk+xG83hneOTHjx/p&#10;H//4J/8kQO+NY6++M8BHrkYSLSjuRRDBQvRRP8BeucFdIRLUzmMPjraIV5vDANVtDvvx5TlYhLo6&#10;hC6yFTC1eSWdIytPMXUAw+IePhmkP1qPXa3NrmLWYGi7f3CNZG0ePwaLurE/uDMaWERjLjsV/Xg7&#10;2uN3ieeicWlZef3+/l7St9ctfft2jL3HTWIPBcy/37XtuuOZG5a6Q1MzF2t9lE8/jznSPxxA1Ogv&#10;CM57cX32/B9kAbK6dAO0jUB3PMOw5kXssVl09hmbw5nBRRrzjOqY6GBRRZ/zBEDVmLTUXlvD2AIX&#10;2b5dVK5ccJHu9Pn3u4J9Em95jNuceLiT/d/xZNC1HcGytnaiz94eb+zoKtdtJJ4PETd1f+wG1gkY&#10;PakJFs2aNWvWrFmzZs2aNWvWrFmzZs2aNev/av1RMOjDgg8+8OLhk8rSXTgcREEDWlzcHiOokjn9&#10;CJEgT4MQ4YAWI4WSgyS6BAM/lZLRKCYNSWeg63KhrhSTtkOtiNttJ5AIl2UFEpvXdUWNhwH6gl2u&#10;6C+erEEintoe8baz8wP9JIcVdYYwoWC0SRgFGotXi9442KvuLCJAFTADOqBEHkssGpJYkMNVzA1o&#10;aM8fzyR2kUsiImiEmZhA2Q8BAni/qriwXIJF1bcb4+tT4I5SZqGE3yGjO+a09DF9Z92wJnBCB4uM&#10;+/RVx6KPotfs0uvTa6JuYmIapiA8t9g4DG33WpQTERRPQJG4UyH0YIl9qOx7i/GxuKy47x6XFxRx&#10;gppKPd6fQZyir6/+vh7nFmC/BhYV32WGFMj5J0MD647bUsSxqHAU2vGcPev+a3xN0vbLV7pDaxyd&#10;CKcQGWBwFiFJUiPX6N0MMGDYABQskv2149OEco0MCm1D9idz1FtdBD4ySGUv4jZi+4VVGitH4oQo&#10;N7Boxpw8ChHtsYSn6EHeOo+uQd8OB438uX0U0rPYHfsZowy7dhX+1z354n0iVASnpwch9smgH7cX&#10;g7uXxcM1QbWND1ixi4/i31MDaqJbSRcJg+JIxE5D9Phe1T0oOBjt4obx2MVdiH4XsOjBDipy/0cP&#10;Fj0eDESYCxE/TiBRlTG/FolLM7CoaFyaxDtVdxrai8UAtgizNt7hMBPCAJ6YG0UbVzBADdbGxeWq&#10;DjFyOm6k4Jbn8MnSgUXiNGQxWYu6Dy3uCrQSSESPeSRZcxfiWLTj9/vtnhaCgwgsYohllc8xVwwD&#10;gzI0mEhhgQYRZYddBGJaJKIn5xYxCuZE0+K7YlsFj4oE75N+bIc5tHMLcueoq5UKdECHj6lqBJev&#10;XGZShF4UaKx4CcMamIS++LEYNINMe2AidrvmVpT9tmjU2bKeASN2l1qyQ11Z2wVAa39ZHZaAEylR&#10;j5xmK/H2Z3c6soPEfbBY1NU7AyT//Oc/0/fj9uP9Lb3x/X9wv+N+o05htg46gZi6/hOnmRyclbLG&#10;vTaXGDtcDbBVd0UUOChbFOxgBYcjWJRiyBYMa6EwEKsrI8LHq+qzORz80sp7BIscprkEi375Y8Lu&#10;QnuPSLZiHzcct6k5Fsm6os3eFvEowP6DnKxu7wyuJFh5LAGgdYK4XhWN3WPQ8JjL6acBK5j6CwfQ&#10;14Fx/1HXArJWNaiI2josAiQuHvtoDkY5HGj8ECzqnMuGlSM6JIQ6d8UoY5mLLAK2rY2HKLSwRmlw&#10;aQCL7DU1goo1jDXpHIUa20VwN2Mg0QCs4893JKj6rmDRwseRzsu27aCbwK6t72/vHNNJYwLNee8/&#10;/sZzY0X6d1OFdXscP6kliGtRSRJDSCdyOHQTMNKaYNGsWbNmzZo1a9asWbNmzZo1a9asWbN+tf5d&#10;otG+7LIET17UPacTeCC47ERh/BoQiW4tDSJSzQiDcJ+JFmhKP3ulHG/IFv+Y+SfzG8c9+nK81MJf&#10;jq9lR7pyNy8r3vad3BxA42KwMAgg72lQAwmqVBZPIPxBTWtpMS+mUblA3kUUtCi3rHANGwPUGlJc&#10;YriAig3MEEnEE8EfwvsAv7bWcDU7wAAJpBOU03k1OODUAj0kzin7ldXBW4Y+jIgtb2IRGhLLKBFM&#10;ePsAu5gGkRCba1H2bW+xHPAndRb5/E/eDa7bnW9N0zUVABikRTR529o0DvFn4mSScmsDHHeXocVs&#10;6c9xoxANKBo8EiB1DjQCtgUHKWguHtVdohZ+/uqiXR3AouJtiveQo8oglSLbidr2S7Z4HoI8srQB&#10;hcUIaOItqI2iIe2pqJWO9YmKet2/a2WFzZPcnSyJc0m2/dsFpuB+oWI0QUOjABfjFWXsWFKuBg6B&#10;R/Es1VwwwGEPULDI3T2qgl30/AUVnsh9ZKN0pq4dmXuRsXc5DxGDqYd0urfoImriuYYTQHi+9Y5D&#10;7f1GZ6L+8fj5KUZwxbhCdVMz8Ru1zyO0J9QIytQAdpi7S7U4pBTcr0K0WSldDAz9jSBPhnh2+Z3B&#10;InOaUrBoM2jofUtv79dg0abORB6PphCEwEqPFktGIFHZWGAtHocp22BRZhL/V9R1qTlRxOEbOkez&#10;ZpmBgKkze8A2blhME5o1Dv996du0QymLisgNzMjL4rFnDBItt5RXhYwImrW4TwaPJOaMH9PIM4ot&#10;Www+ygIFUYSO//0UhZZb7JaDReISJnNidrAowkcM4i4t3sujztIQDwlpAH/6GDiHPUHHGzvG2Lt/&#10;eAwYngf+S8cif6uLeSnEHI2OSOYmRcNUxjS439gY3qCpHKI0YXCs49EOcju2WY/l2oAiA4wiPJYt&#10;WgpyNwbUlNzxyVzNGqilbZCXZjnF5Qg7g+3iTMPwyI+39P2f38W16O17+v79R/rff/wv9zOJHBQQ&#10;j10eNRLWYuysLxgoBRCBs0XBOPA2nAIw2cZHdXjKLY60ufmcVw5X5ojndjCA4CO/AV/hJOAnltb9&#10;mH9eL8OnK22bDz7dKugXVTj+QedMsAaRopPlGZC29ovmrFMEPNs0Jk/OITmbvfAYQvNFtehVyOL4&#10;dpNzSOMERZXmalmi0UmqjyWLkFPWyMQI3Y1jSe5c9s5g0eU4EPqeraU8lrMG584hnqzBperFV1MY&#10;n8IYYfMepuBYhD4nGtBsjp+xCfTxly0e0fq6Qc8yDoOv0W3PCSTiNb6DRTKfcjIx9/EN39/ejn8f&#10;7TxLCVj0Xfpy4nkZt8eDL8oA2PnfUdzFqyyicp9sPAEjrQkWzZo1a9asWbNmzZo1a9asWbNmzZo1&#10;64/Uv1M02h95n+HL5SCahi/6z+L3+TvoBuZEp5xe1GdXHyjotJG+JotbCXK0kwgAsJeC60qORRWX&#10;fSOQCOkKa7pad11u5Fh0/FwlxkNcjuiTgEAgEsDovUzEJuGbft5u7HLEETA5BzE+Xr2cUrsqP8Vo&#10;t+TQiYgT/fHy11cOhlOBsAqUguKggti75AjDgP74R+XRIvwjd1dmCwjDCogCRVm3u0ES0bGo6eQR&#10;iEm+T1VdEYBhjSoAB+AQuyZRJYj4JVjt6w0Sv94zP3qK6cKeidNdTy9wUVbEqA5gUYwsI0DM79fw&#10;2OfDxbXLjfxHWlc+Tht2jjoExUTXGkzo2yRwwnEWM4mEma5OTyYCQlVHIhXs7FzR75UfK+KKlJoz&#10;AJR2/u1+JdekJLBIdkEUQ+Th6IQj4jeDV34sTMhTVxYVFmtNQ5/qgZnuin8V21DBlQgWVXcdAY28&#10;Om43iXZb1ypOIYs5tIQoPAjC/DCmMWgH5nKWOrjhGeQwntvRZagfQ9PZGSs42YzHI75PziNYdI47&#10;w6HxW1RjNE+IMYk1OLdUFZ3FkQhFUK7F3RkM0NnVCYhdpCxuTKEjiToTqKco3EC3Z2DRRiDR+7uD&#10;RXT/B0ehvbs7EUenPQws2vXxC7BoL7K9wbkIfZxWAKqLg/Sz5RCFH3N3gYEOPopthpznIDQAd+lJ&#10;oxuFied9P3A4Y9HYM3MoIvgEBD65OVi0uGPRLYJF93tzNRrBoqVFCOYAM62rxZaBu+os6kbk7jm5&#10;OWkYjARREAe4BOrSGAkYlgl9rCAGgT4I/gY/xFi0yz43RqHB00Va1z8GcFgcdWpbA+S23X0UYZur&#10;R7Aogml2vOyngEQrH3ODmS1Gzp1ahvWHOxiGY5DCnNvGxrbH1qKtnwp8J0AeAUTkUPSPf/xv+uf3&#10;fx6/f0//+4//4Wg06nNFwaKkkXUNGjLAqN92+ykAGnL7becmn8am5twHp7Hwy+uBYfD97D4MAWRw&#10;tWAIQNb1ouIrGwg/8fyfZDbg2Uv6WMFTTKu59GnsHIY+YO1DxuYt5WPc5ePA48td4lN5zIuwGPVR&#10;AeGKwfcGTOoYghf9zeas/pavbw4W5QAmYsKnx+Ki/VyMLbZO8PhLj5stwWEV1cEovj6FiMR23xyN&#10;0KHc63EG+v+II1EA8lqUXIOrfL7JFmuo0ZO7OKwaNOjnshbYHu80YLLDK8V8Po65k2KjQed4jro9&#10;3nNfNobJYN+RXsdDnU57sjvuxgfpvxwummDRrFmzZs2aNWvWrFmzZs2aNWvWrFmzflf92Q5Gvysa&#10;7Y9s59PXQjB8iWI2DpEW49vFvzenE5TwJHEu4egz+i1TXNMCsCxytS0Jx0sRcZmEgIWdFzgqBtZ9&#10;x3W5AeQFGSxCcSxCU+FEGASKBbg/7nzlPl/R+/6S7vdbut9EgCVxrMEaBhJFMWBxt6IoTIhAU4Ig&#10;0R86EzVIfDdgSK4YB3Zs6mPWGiwyHPWLK+TPTcQS0dQaicXr6m4lGNxTBD6S+zjEdvViDKgNRBQw&#10;63Cq4UstGv+0jhIO9i93NAGK2rHtbzWN8EkTSK+j0OJ5OgMnZ8iK8S+Qq/8hRNdFyKyHFdAjeRgs&#10;Wio7FtHfOOqsLi6cVRXP6LbvFINGMEHhqLSkcXxNDAaPbeNYtuIhT+xoxGFYGMW3qlBKclckgcwE&#10;bGPnGHaJqeIMpmAFidDm5mSfZw4uAHmAAIBj4SwWqKQIwYhYiGJLwCDLbds5roU+83YrDhbRY4uC&#10;Ee4coLGII6SwLPbZS9ePr5pZBAH683wBP4TIk9NtGFPtfKi+OACI0I1PPVgEaVRgGxgVoltSizpz&#10;R6KaxNVnr+5CtDs4VN2NiMRJitHhc8tAgoA+Bh1tChPt7Br0CVhE78Vg0UMdih783Pf3N41CU4iI&#10;wKLNwKKibkQ9WFTYsUhAKOS2F8EiOgAagZYaZGBROiMQIo53S4t3GsC3NiZkjQDLrR3nHM5nVrcs&#10;ixFbBSICdShi8GTVvyk4dLsL3KP3BSIK978MFh3vpdFoDNY5WNT2MykotHRORDbn9e1rURce0Egs&#10;G4PMEQi6ITDECj1dF/RgUS0N/KolgkV4ARbBB2DRlctMdgeRMZZTYrqWEDOZmstUiCUzNxjrww4W&#10;5QEsShDGmRygMdCf5vgzrhWSz8Nt6jzDVuIi5qZZzmXHYylRgDvDeO9vb+n79+8MFv3P//xP+sfx&#10;k37///6ngUV8vAXMdpclj9cDcVWyyDwBQ6uum3pYUyCUca7r+8oZLPqaUcoVSBQfwZHySHWYla/e&#10;Hz65/7OuR1cunn/OGujZGv1qfonrDgP4qI3QWAv5oS+kMeqHu05JdLA6qOnatKitjwFM5nYmMFLb&#10;zxjN6Q49DjBGcPEKLOrbBZ6Wkx8j5xjdz9Rxj+axUqrHYBYFq5pzYgSLoLvAwC+JwAA6BSep8fjy&#10;elxsRDu4yMAicylbYiSirlPMJQx1DU/H9bbL9tKYDxpnafMBxx7uGy/tF8qZO9r8dsyllHl2jDtg&#10;Lkf087E9FNJ98BxJByprvl7lCGo+HoiyHoCf7AT/UTXBolmzZs2aNWvWrFmzZs2aNWvWrFmzZv27&#10;1e8AmH75Pa6DHaD992kURP/xiPFdessP+XpegACOcaK4tEJcBX2Rnz1nhiEHEQoEReAvzCvkuiIZ&#10;+RObwJFj5H8k7ha4bQs8Hkta39f0Y11ZHNiKCNKEM5HgRmDRy3EjEf12X9lRYFF3AdmnJsJGNyPa&#10;VoKAROyrDF+0SIUURPvofKTuLipY0GXCAvc0oc2PMjSYYIQv7Fhjl+Q0RCLZ7xzXlvW4V92f6ue1&#10;ux+im8bzasAS5hBwoqfuiV+V/2inf9i4L0BAGNrK1QfBx6+8fAaeWiOkkAjVfw6cmmxKIWajf8H1&#10;1kSXopz7x71tAJxEc+tkLjKxmwAZUVW109A4srQ0EbuACl/FXcb8PKh4JkCPORgt7NIhcIO032UR&#10;YK4PE6I32HmbGDyRvLR+H6h9l+DqoudY+oXAR0uMe6prJy438d72v7kxtMexxbhUYFHUX6/xQ9wn&#10;11VdjUQEval4R0drreiRQxQvJ3BfO/IGW7RoNqlam7tNjEuR/R9a1KVjEfw0WJQVZjGQqEEebZyI&#10;nxOIzxbpNrT26EbGY1SFACqoqwOBQ5tGibHrSdE4suJiNAMLm8SO2d83BouKROyoU8pWBAASsGjr&#10;wCJ7jYjbG0NEDBtp9Jncf/jnmSC673uLOTseY7Ao9WARuXcxYFT2Bh5VDpYRCC2OECGKzty9zMWH&#10;mhG7RLCfWOpiftp5yw0mUrAi5xYfytAOQz0qHjNEZLCGwkQGcLAr0OrQkIj6yzE/3TS6LIJFx9+P&#10;593o+QrHSrSWgET0HgyG5CZg83am5miS7PfgcrLoflh0YNeGMzT4ZhhtuxHxNL43Md6YX253DibW&#10;5qJSIlgUwMVh1LbtsXnqtC4ZjOPEWc7goNzDegZ1ZnC3Hnn/7CBRguzQgwPA0bEoRkB5/03tffiW&#10;3KnK8CcMrofWNMH/Zq6NzdGpRcVp/9Z+7lGEFTsnMY5CU7cvci368eM7375//2f6QbcfP7QfCQzK&#10;7X5dGhRF25rPEOPZwTI66EAHiYIuSGB4/Gcdiy7n8w/9RD9zI/rCZ1ysO3pnnvNKuX8NXoLg/Wdc&#10;gXDQ7eTX4tN64NTIZoFUQy6stTsUMFdgUQP4BQjdPVKyaIxwWysaLMfRfrfFAbQWxavrKt32HJzR&#10;IrgJAIMj6vhvh/6cueMeos5t2I0wHVxXWlxnKTpveWRndSi2c0sr1wfZnS4DLJWwn4f7uRxDhHRz&#10;w8vmWBTgotX+3aGPGbiJ5vREYNAi/TovxS9usNhacu17f/sbz3U0t9Ec+fe/fweaRyvFSJcKBBRR&#10;9z4+7/i30Qo0Hh3P539Y8DqSjgcUXsoQYFRQwqkdFv/AN+s/tSZYNGvWrFmzZs2aNWvWrFmzZs2a&#10;NWvWrFlfqI80nvZVvpAm4IRJjyGdhaIowGMDS+j/gObBT1+kQ0WwFC/6gh6hVij0bT9kIIAn53I8&#10;luV7d3rC8TfMC5DLC33LjlhB4m4K0lW89CX7+2MVmKisLD4TBMFi9+Oe9pc7iwkvhdwdCou1t2Su&#10;JREGsBixpOIziZ4CMhCUIeKLin3VHBaagG3QEUFCBoCIyGj8lAidFF8l7gl9HJnBRefjGwK9NJau&#10;h5CSH3uAFp9gIjmqIIsW33MBFtl5Nr4KA4TEr6t2SjVqyYS1jmlQYXlsHIhDK3na+L7ykMTA2d8g&#10;tNcUxfCzq4VBHS1qLAXQ46In4DM+6kp/kcdINDa4KEZueKxNTX3eVtSxDHxgsVrpHRKj9Gp6qPLE&#10;BXuoSiA2Fe6rQA6V2xpKyB20iCYCjeh5BBdhRFI4k40+VoClVGOSXh8byC5F9HhJDnNQv1gJSPK4&#10;p5W306KAwNzBoLkgZOgjUlyIhnZ4zK2IYt92Ghs45hAdVEj6nLrSNqE6e9Axyg5NZIIEc4xDSyeX&#10;Ienz9TQ6Nqeia9EXUg8LNaeYs+huYESEDCFEwpzdsXrHlXH0hsC7xegWBTSTGjy5mGpAkf3cNhFh&#10;zdHisW0ed7YrCMSgEI2jBhEpaGQRTPYauwlY1IReciCyzxBnlYdCRSJqy+8PFYUFJJL3V4CJgCGG&#10;hoqOlQINmRjafrbxODpP6YCRfNADm+OanxHE4xmgiKxuUvL7kkCdaEQ8F0AI7O/ZHD1WEY815iy6&#10;wBhEZE4xt+M5602hoOO5dwONNEKH/t4ciwJEZPAR/Z3ue5xadueZFNpSuojZA7gaptHHeDk21UdR&#10;nTwc8IgeI/5fGGBKHe+qRhsaQFTUSaRBMtVj+vA0LwFHi3YuQ94TsM1B2M6dCfWYsetnWZ1CoHNt&#10;ire+v7Y+LJ+Wu2PWYsBkDorwREp93KNBDUkXPf1xF3exKv22hrZcDUrVuCQHi2o4ZtbXBMSzOEFa&#10;E3GkoLuDPfjvHhc6ODVKhNui7VgcspbcoLhsbS7LT+sfI0QZwaMrF79fW6/CxaL1I48suHiPz6LP&#10;8MN1coR5nn02fpIs9ZWY2PgOz352zwY/2rzOSyF6t+vkMW6vDrcQF2nn08Ygbgs3uUlUY/b2DOO6&#10;N5/d4OJexXG5cpxqPJ7PwKIQYwuDS5GDRcXnNO4DDhaJ06i72QV3Ix+yAHoUK8e5FXpXSwWjDaDy&#10;ls731bfI4iND7BmDRRaPGKPQeGxLvh7NVSPX2EUSfS4ur7ejL9/T68tLery+kjMrfnt/hdfXb/j6&#10;7Z32GY7nIkUh0uuO94e8rPxvp11AJBSwaAdysKwFUF0poYiLbGgDkP6baoJFs2bNmjVr1qxZs2bN&#10;mjVr1qxZs2bN+p314TXS/we3FX7v686OML0w0lTtJkbK68TRJIiEChU5mILi7GNXB1NkE7NA+oAI&#10;V2BSIeJSBC6SL/v5d/0yPW0ZEN5ZLsRtewCJY++3m0Sh3e/p5f6SXl5eVBx/ZXHk5eWmImoTwSgW&#10;qV1hb1JpDsKnABos5mV1WlBXFdnFMUZJhBNUxyKDjKhazNF4pX0DfJ5duX51VXwv4MEpjiureJLV&#10;9UCCFPrnyMXuza8qp8a90H8yfNB8OBYLfilc5PSO+LOvgk8+56ygfybw+fmD6FTz1aFChPQrWKlF&#10;2CR3GDIZ1K+Ah6TOIgEu8nN0tMGSepCltEQiccKQNkniFkfnBOFcIr9AQTfZRoTsTkIlg0StsUgH&#10;AnQADm1b26ZeTZ+5XwgAUpciYAML1YW2RJxV6PNxdXCv7c/obtDatse40E7tqbmEHbf1eO+dr8Zf&#10;RYArlUVxikQjGOJ2PEawxW01MKQJ3QDQ+TRBgAHM5an10Z4Bu25d8DSWxt3QusdSFwM3wgsRePqs&#10;fzTxFd1FAlWcdPBAxxITYEV8xeBAJC5FFHn2TiCCRpkVhoYeHlPGkWd0f3t49J48/mjuFzzGbp2L&#10;xL7v4XOLfJ5+xq4gEcNKOsbu5DhHYigLogYVGUik7i7mKDbEb0a8sHW+CJSF85JzcJjJHkcTo8uy&#10;2Nu0v2nUFajorvMUx58t6krh0TcBEvLHFoOANIIqgELSfm8ajRbBIo044+fc3LHIotX4Pd0ZCRj8&#10;6GOr2iRh3asHZProP3bMyOBwkYCl0L9HehI5dQUWYQOHavz94hbXEEmm+uaghF8Hi1jiz239IpFv&#10;uUWTKSxjYj/H2GUDEXMHGjc2Y+ybDQDGCFjh2Fe1T9o6qItZUsjCHIsw9Y6IDp6izgeggFYfL2f9&#10;wyIKa+3dvhzWK6WNPzr2WGSVRDWtDSbRKDRznxOnx0X7xtL6zIU7URxzr5aXHzv74JP5OH15Of4r&#10;C+HP1gTntS/8BWub56soCA5s7liU1OUQ8hDpKmMlOxL5erb0Nx5Xq89J7FS02rgkUJE4qmVtf7W5&#10;JNbWBxyuy7n7fHP4rLU+OYIfg0URbraxgseN6FhUa3Nfqq1P7INjEdb2QT3gq1G5J8g3rFMciIa2&#10;VjOnpgAW2Vhjr/UItBzGNHMio11bdK2uXf62Vo16XY/5kVxX7+n19X7Mxy8M676/f0vfvn075uwH&#10;UJR0YRejjRHHZb3hcjx+9FO+8ELOFV1osWHedyg0X+y7XvGgzFH1f3P8V7kWTbBo1qxZs2bNmjVr&#10;1qxZs2bNmjVr1qxZ/471PNPpr3mfP/D5X0VJVPyqlgiFzA011xsyIWLBEWpVqRgLkCMRiR5Z8xYW&#10;ilbijwUXP2vZ6Kpc3LcHUATA8TiQKPb245W/jCew6PX1NW2PLX3724Mho31/8auWTeyRL/2TC2+2&#10;ezlLLBoDF5BcBI27amJJE77b8TFnIYY8okMRRoFyjB5JnwIG9pz+ubmJmYNrR3tczxMOz8GzSG9R&#10;Su1q5lHQjLEU/kEftoT/850xRHNwrB00gf3KNaadi3je0gdgkUanXcBhEbxhgxBq39omqP2wexbH&#10;moHGm9XgtAEaHda3v6RwG7dD6jNVXI3EZaUkXI7+xYKzCMjc344bPZdjz6oJktXbOR2YKp2BTIv4&#10;s0uR9xPhnkS0W7qRsEfOSHw/MfgAdeGfT0aJNk6E40XmZZnEQ3XSWVS820j03HYW4FgAvd9ESLxV&#10;jm6pZR3OK3ofw3zuX7Hv9xFwsY2PgXbowuLZsegZWPS1aKD4ebGvtbEmOVjkMUp0TszJobY+apFh&#10;+27xSYVESXcPIueh97f34ycBCZu7CxFstLMDCgFA7/yaYq5GuzxmYBG9v4FFHkWjUBGa8LsLUMRO&#10;DCjntLgL1XH/+HupBBbRfgjAVC2mJ6EK4dWF4368HWamASjz86POETCCE0sEi1Z30bL7yypOXOIM&#10;JLGaHVjE7kE3jQ66AIuonSqgRM+9PwGLDFy6MVwUwaJV/74EsXpxV7CTc0wEftVtCBMOUUrnY+f9&#10;fBz3/jBYVAfHnbNjUXyzaBID+WI7U4NwqPIp41MhiRzhGTkfNwVpVnVY+1WwiLdDN6LWfm70fdN1&#10;AQaASrq2wJkGFqGP1XE5BeqGIse/1o9GjHhc1fWrhFuVWEl+r1z9wHEK2sm96fNbBIvchSWdo9Pg&#10;J9yGrriGnJ+Pi+nLqw38ZKz9BE++6ChX88FfWy1+L7Y7acO52zcbi+EYayFv7j7XXOk2HmcN3KRj&#10;vug4RfMrRQrTbcnmWKRttvYRfu4aNmJD9ByNKWzRdvj0XPRgUT8PEhh7CRZhdejVYottv3kODGvW&#10;xkFB51opbbpfFFh7l38jtN/dvchgoixrcB6Hw3MYXDS3tAwX6w7wds7g9PEe5RinaIwqfOxXvhiC&#10;/u3y7ZtEjVKc6N/+/nfY9oJm83gch+MfVivcbu88d6/rnd0ACc6lsWZnCHjDnf7NdMzneTnmf/KB&#10;heP+Tue1IGLvAPqfXhMsmjVr1qxZs2bNmjVr1qxZs2bNmjVr1p9Vf4VH/L/ah/4TwKgJaqPbwfiy&#10;ThAPb2+wgAAbtflLlGQigjoWgQJIooeWsiCAfN1//BGPX+mLcJYxsJB7UWX3Io0UwnVdgUAiBote&#10;HiyK01uT8EDuJsgRTRI/Y24UdsUupB7wQejjrECv6sbc3E3A/Zmi+K85WhWeuAyZbZCIb1nIkusj&#10;f3IiCleCh8ivCLeYPpfVFYmEoMw/VVgcYtjk/iAb6wmxeK9PL7hXYUlZsXTVSr7UED/7oA+ojK90&#10;IHiy6XFL+wg0jQZCvH6PLpIqnWKGmnkKtqvxk17ljyn0K2xX++sTASwChL27Ur6I3jJwzdpJB30t&#10;Ep2G2s8ITLJINRLIJJYve0QSAUJQpc1woCCJgVV+BwyiuAp31stZXFtI4FvYxciOQ/KucPSXul4A&#10;bO1YAGo/MgesYuJgZrcm+sngEIhIV3YS3ihaqaSVIhBNFEOLF8IuloUF+lpViA390M83dP3tengc&#10;2xK0SL3UOzFcPTa2wigydu0N+xE0gpAec6b7aFCOAUUSN1VcgEWPiSkOFdF4+f7+YKCIhGUCit7e&#10;3liwLLuARAQVUbzKvj30Ocfz6b6CCvtmjkUbw0AWhybwj0BiFlODYzSNCsFo7hkuUleNP7PorOBY&#10;NECOkNIpbgnMwYzaW4BBcnDSiO5DIhKvHgdlYBH/niPEc2sgj7oHEWQkDhYSc3Zbbx53xu4eHifV&#10;wKNVnSvo/VmoX5uT0f22enwaPeemIJFsX+bnMRijcWyLOSvRNimA4nCHpr9hF0caQSPooKOEeDH2&#10;WhzkV8AieA4WBbeQWrEDLNsNu65mDocpzFXPFiwtshLbuJraXG4wgDmw8LG9CTDhx5bXA5+ARUni&#10;nrr+yqFCtcF77pSCAXrDADlUPybmUkTtHBzkjTsmxzTb3ihMjXEIgSHWDjS/MjgZSd+pqVmSoLuy&#10;5HgLDnJZY9DGuMqr6MpnjkUNLPqr4ZurGb7+0mL4+XtimCfOS/exTV5Hqv6BPTQ4NYxrvF5ADJGi&#10;AX6rDbLJCoXuwdFKxunibZb9j3L2seq2CozXICbw/kzzdPL2Hp3SoOvLcV0SfLvOx762NYLB7XFt&#10;bWNICWCRg6s0l5Tag0W1zZPNPSl1sXHWcnMXENvWWg4oGmDEQKf1m/Z7CoAnPS+F11vk6WfL2hzg&#10;ZI7NXHrnqPv9Di8vL/jy+ppej/m6MmxV4cG/A+ZlBZqv6PO2/YZYdoqOxmMOgryRWxHNMZstlixA&#10;j0FybQP/Na5FEyyaNWvWrFmzZs2aNWvWrFmzZs2aNWvWv3v9DrjoJ9+jf3q8F7GVi0Sppx8DEK54&#10;bRSFppVgB1aQFlFduOQr6rHWDBTFxC4sx/1SC+RaUJxRdgKPcN8XEIOOBRYWq1c05XNZFizHG7Bg&#10;QjEIFVk01A3jL+zJUYKFRRIU88rRA7hWAW+wxcY00CjEN2FyJxmJk9JEAXP4ScnFE8an9A642Jc0&#10;Qq19Dkky2UXzc/ycgxrhTHWiuook8rz2HthFZrQ4GYaM7HX0v9r+ZqQE6nPgkqKJNzubuj+/CBXh&#10;b1DexsY/iuIw/h4OrB07h61CvEfCq57x7Ir7Hi46CWku+g/iGogIy5F1VSLrREzLx/OrgjdmZAEB&#10;rFChrUjUmQlq5LbFQh7BDCZwYosogSLiVdUG5I4cVQEfofq4DUiblm1gkS7GbykAZfE+VWMGm/ic&#10;GTiqARCJtgEOFUGAGxQSApRIOIahsrh+JBXCq8axmRuIxPtkhdvYD01BkAYWLTmrI4sJfRc8ZYSi&#10;hp8nlPJkYHLGiTClS/eq1EW89G3HBNnoSNTcwbDBOuqGUhRqMKcihoiCE0xVoMgjyTYDiwQuIlHS&#10;wKLdwKJ3AYs2BosoFu2db7tGK1kUGjscMbTUwCKLaBKISA6cwEPBTQIbhOHCbzXXKoUh+GSgjlMN&#10;msx6HrPG+dlg10VyJjhDIllisPKydGCRRD/p/SwuQQYW8RyhTkTiXLQoNLRyrhg/RqJvcCwS96Gb&#10;ulws7ji0OFi0CFi0CJTEwrH+ZGF5Fccivp8XBYsWB49EeF5c8B6jBJO7zTV4lPtXTT4SAQSopwOL&#10;+j7hfSSCRXAxwA8wZoOLguNWPz10Dm8NLXZJP9nCA1IPAZ7G+xhbFIT5BsuAOk1lj6UTUGtxYIxi&#10;niA47yy5uSbZnjewCHzfKrvJtW0qCk7H8b9BEX2UmcUVpi5GNR7cLOuGcLANGgEFLLM7qQiIIDCb&#10;bD/9dDcVzJ2jmh0nyLn7Gf/ODiv6t+jKNgJFPViUBrAIuhna4uC+WteOR/DpOrQfb/PFe3zwmdeL&#10;2g9WHHh+eoTy4rlLV4545/eFGPN6Mf8kXdfxeQvuPn7sO2hVXYaOxpnV1Yfj8vSnwZyoTkTWn5ac&#10;Q4zg4lHBsoZt+aQCoEM7M9igfB52Ove9dNqZeEbrKXoVfcyKrl8C0Koz3xMHNJknw+fiBy0JRhfR&#10;cxRa7xTX1jiL9pkE/ZzTxrjPXQp5jKipnYOkkKD+aypDhL1kDrrd7nC77Xi/v6T7y2vaSgXBzzO7&#10;Dx3zHFCsaMVCr+WLMvin0VQoSDr9u+v4VxbQP5cISO7y5/6Da4JFs2bNmjVr1qxZs2bNmjVr1qxZ&#10;s2bN+jPr2p7nz/mcf1UsWuJvmtFQoib9Q/wvwC/vFFoOgnEIiaOPwMx7NFbJtkACvvaFv/zWDWMz&#10;E9IbylLkS3IRf8FSpkggLDvFo23sZERCBQmySaPXSIemL+U5VoYFMXOiECeTZUF2JMoZuqNpgI65&#10;u8hV21lFFIl5SINoFq+8rq4+6pXdp6v77TPUsQVyZ2L0LHojOtWMbit8IXvKAVTo482iEJ9OUWj9&#10;fsTb00gWBSYQ+gZo0MmfoVb8bIeBc4s//dUwqXbMP9tyvD4U3TkKPWoQuVyENvE+W3+BPv5Kn0ec&#10;TaHfCwR4oLUDEdZ6QZfgHHcAYp3Z4tXkw0xATqU1OpKoCgSHLGs/Bbwd+fZx5IZAaxKNtjtYRDFp&#10;HFGSJXaNYKZaxH8JUAU51H4Q2iGAQkDslAAp1xa3UiJYZIMWdxjw48twiL0niDjHwB/3b3W+cZcB&#10;H4Qa2KQPNUeocDzt6cmgPOhdVlJ0q2iEksWNJAjReKOjReinBt80t5fKbkTmDGQOReTGRiClwEVF&#10;I2KaW8rOzhQCGG3mWPTYBrDoocAQ/f3t62BRVaF6U5FaBWfajlSbSwS601XV/a2+39UtW2oTokdn&#10;KW8LZggnx5Vgm24scxg2e1SYTCZRGF7cqYggk8wuRaCg0a2BRSriMhhksWkMDa3ugLQQqOqxZSvH&#10;nt0YMsr+OatHow1gkQJDFs9lsMhqf1tyJyhnjaByF4wMIb5H5zifc3r8M0F0AxnEe7wGi+IcMzpE&#10;dePm4CyEly5ITWSXOVRHGQigIQ7xoCzapwDH+gzlnwnWtwH8+C7r4i5FqzlDKay1uHtRuLljkexP&#10;7oAAOMWT+thMa4AqczaODkJhjKzuLtaDRSf3tgB2RFeazJZrGKLdsrQ3dzLR28tLej1u2+uL9NuX&#10;d+5TFIMoawJw5yxwWKyPRzVo1MY2d8m7hIuGCL6UPolC+/da7Kc0QKSnVcTnjkVxDPvDBQ22u3Is&#10;ajCXgsg+Z9BYe8zJW2Z4lCIudx6/7+patFMcloItyftodhgzR39MHbtrD824c2MYZxIMa84Ufl7+&#10;C6Rfa+DZscji13qQSIHUMaHR547h3HnMYhxndJy1cXXJ/RgR549FwCuABuT5uJV6d7OPovQ6CEp/&#10;ckSpxpSyq5SCwqjxicnc92SugvV2x9v9Be4UjcY+pZlH1GVfj7XajvVYsG2y3bivDzjGDeRzerzR&#10;thy/7yscczfmndpG5s/79u3bf/w/6idYNGvWrFmzZs2aNWvWrFmzZs2aNWvWrP+U+gNg0Ol94I9t&#10;A8KVh9Ef3CqMkUfJeYnm7aFiCCrBArVWXBb6cr1AKfvx+w4ZFlKUj8pIcTSkq5AkQsLA/b7B/X5H&#10;+oKeYgLYmUWjIORK3tWFTQYWFCxYV/S4FLlCuxdLOVos9y4MLpp71FUPXMj+SOSJCL9yI01R3JHM&#10;CQlbZM+FoPmZMNVgp2E7AlAUxRrwn02IPoNFDUBC7KPeOhFSnZiImaoBCPh3u+T5FG8XmvyIHz07&#10;HaNrVErneLTn5zB5G0ndOTGHDHXyIkcjjjGr4Qp50Pv2mb1jR4wH4UgTjqCqDvuIA8rxe958ewnA&#10;AQOR3IXL4LLaHTcTxDHAOlFoNiG7uW+gCpO5u9K/B66aWGcgRRocASzuxCAF2cfC+yfHouq+CvhU&#10;C7p7CUe3eezP2W3Az0tLmPKRYHQ1e1bMQqFBTOfnxZgz7XnqXND61s4uEwYZFYYExGlCYs7o7xRR&#10;VvYWdybxNtXFSnrMxsDfBRbtChYxyFR3FqgjWGRuRGBQnEXhAPaTHDS3FnENM48vHLxJGsAlfQGj&#10;9U57lgMQS4huEjFW4scWjzwzxyKJP8sSWUZgUYCPGCy63TUya1U3os/BInMXugKLyDHPHTAULGLB&#10;2uAYi93JESwCmYO8P9gNO9erhHgapyuex2MR6GsHFl05x12DRR+7xiCe1wu07ZjRx0c8wUz2XrkD&#10;VnI+OxZ9BBZZfNCqsBbd6Hiveu5vGkuXB3gLoI98Behhpj+z2jGGABZlBp5W3b5aDSqhvb+ll5d7&#10;+kYA0bfXo29+S3//+9/T/ztu1C9bjGLl/aY+bRBm6xPJxxSog3MdrLo9NS3DdpozVMo5jJdtkmsR&#10;U2cgs46xo0/m4M/m6J+pOkTtnXoCfJC1Z3fw6R//NeXwee/0N8a22phPBx5AYFTrF7xWPsaubXtX&#10;gEXGb5ozDSzycQigH4ezHtcuOcvG/LAm9jVn7YGjz8CiNDgWDVFodbjv0E2K658QWYwNBsZuzRXm&#10;BhuPg8uZjSX2uP1uMJG5ddmFCJ+t02tNXVyiRLrZ3CxrF5mP39P7MR/zz/d3npupD4srYNV/LVnU&#10;5g1utxe8v1TgOU//bXTMzcdHVKC1z41jS2m+lvfZjvnsdrvjcd7huOG+7UDt4LG9I60jhhP7H1kT&#10;LJo1a9asWbNmzZo1a9asWbNmzZo1a9ZfVb8L/PnK5/x1cNEQYSXfKnNI1xdfGuKRnh41HCREFQ7o&#10;qmN+oDSSqYnFWOnLcRavy/E7ORUVzHKJMfK1/CS6qVbB7kUV+Qt1cbNY8P3lzrEALNSRW8TLC4uL&#10;+iW8Rs7kAAyJw5GIBS2iTDU/EdJMCE/N0aUHi2pzpkGRyGtFF87BQBF1beHXuAOFCZsXxz6KuiGm&#10;pXlMmfCoV6xn+Q+fS/7Zi87u0dMJbnVwn+hv/Ix6bmL4RIS9FgMx/TWS7cedOH0mVF7YFzwxj/pC&#10;H4HTKeRfzXUqjVFuqZ1Pg8SSCbZVYr/CaCRxeE2Yi5BarRbDV+R5FQQs8iy9pDFirQ0byEFOAOTk&#10;BQogUDsWOCk4nZhDgwrV5FpEQmbRyDW6Et4j4TTuQ/pDc13w2L4UIZLsbmCg4JXF/mUoHue3s8i2&#10;NxgQVTRMGqHC+5M9GpGi4wwk5P31KKDc3L/C9sQhvwfLRneOEIM2NBQMzmD2J4tD4hgwO/bqxGAg&#10;WCniSIRVgCGChNiBiOPPBBTadhEdi0JHBBth0di6arCRCJf0XBIqH4/dwSICiSQKTd6ngUUbC88s&#10;bCpYxO5EwbGIoaIQqxOBFmsz/diADgg1pxM4R3pZf+tcrCwoCEKMlsJbwd1F4pta9Bl4lIzEmS3B&#10;sYgcXxgs0pgsup+DU8UJLDp+NxCJXI1WdY4x9yMGi/TvDQoSsAjY6aIXqyX6TETirFFvS4i4YkAp&#10;OGRA54wTwSLs3OQapJVasJIJ/e7yMUKieOH6kcJ4Ek6MS89jTFkgEWMMVI4zZnJwDNMA1iQYwKI2&#10;97acwpQi+9miuwTEWQIQwGDR2iLPFos2CsAudsmXLdJUdhPTsIM+7rlzikU94sXxjMNHiJQzkLQ/&#10;xlnd1bT9LmF9wuMuqB9JTS93gote0ivBRY9vR38VuIggETuP1C/ptdTPqc8SgJiCo46AigKJLEv1&#10;eZnXUkvSKMvawZady2J4LC5FQuDoZVtKv2kR/ZVpGP7wu/6xrRwdjJ6h+viVHYEYuaU9KJyLGLNm&#10;TpHHyJzMKZPa0PZY0oNBu3yM4TdxyCnijFOx+PwXowWvNwdClCz6GiMp+FPV/YhmoQYAadzXk7PU&#10;wfAXYBF6BGEE3dO5bepBvwzmDeOUjbECPzfQ0CDQNfS/ZRiX21j8NWcu297oOMhQ8G7zp8znDhQd&#10;P9+Pn29vb0ggsMSXbrDp83n9poMnXT1Bc0yl5cxK0+Ex5/O/U+g5dGHGsR/kTLSvuKw7rDrXHeOB&#10;wEXbjtQW1sedL96g7Xt9/Vt6eX1Nry/feM77T6sJFs2aNWvWrFmzZs2aNWvWrFmzZs2aNeuvrr8K&#10;MPod29lv44d2KymSRZqhlD8OgnKxHH+CughXV5ubRUUNwhFFIFy5TKQQQOW4A8y5cgwafaPPjkV5&#10;cfkSM9KX6FDKgiKm7/SleaIvzveFRPINRFS/qWPFktabxNKwXGfuPiQ0YAMGskMNSa/W7/cFU4Mr&#10;zGzJIStAd+swkQl0/wAMLBIIKEumE1+JLgJMTp04G1xsogaPH5xWfgemMip/Bjsbqd2D+EPQcSVB&#10;s5r9Q8LAlI0xaCRouXMEwgfNSrcTo4Qce8/PXxDdxYuMfwTwY/pRh02pb+an7bjarLC/FleXYjc5&#10;PbkND88QquCP0T0SHY+ynn6P1Mp6YvgcCvBD+7zodnM7djigSZgG47TYtSQxZPRux8nOKt7l5fgd&#10;l+Njqrdsfk/qGIs+J1eOATSMkATFkQeRq/IrA1Asmu27IlLJYQb6jOxQURP4mmNJ9v7G8WUOKyQF&#10;82LEUOUYsD0LOLUfz9u23mnBIrOWSqJa9XNkx9A+F7W9Rnij2z2I0Uzh3MGFjBli0Rqt0JyJqo0X&#10;2GLLLOLFACMTH5EBoyJCMEECJE5StFnZ/TFyG9jZUaj4cRZnIxUuUSAjc0B4ECCkjkUiMBeOYXk3&#10;hyIGix5++xAs2jVOx0BFBcja4YEUM+ZAAQrL/8s69pyObUclQedcFOFLg4c8Ai1bbM0SICADeiwC&#10;6yZuNhqHxhFmt1sTmHl+uPPjBqms650BI3YsAoGN2IFoWVWIXt0VyWA1FqcNFsniRGMRQ9E1x8Ei&#10;hZCyglLWT7KCNzlm9VmLwi580iOL3IEOh2gua3+i1LffB0eRa7BIHW9aIw+uQjHGrp1H0MjFzv0k&#10;t6gti68zFzCQPLK0AHTbEDqWdUZ5Tz12WeGirMfVYtB6Z6IAMpgDm0I/nRFLBIv6IDYBA1MDARn0&#10;09t5ntI4M3PZSgY7xmMM7iRkbdhcsAx4zNVc6TDtL7f0+nJP++sr98P3BzkW/RCHGn1nGiNoPbG8&#10;v3F/hQfwOJDUrYj6O0VMQthuxBaxye211ks3Kxsfe0c+6Jye+rn4wjYr/RxpNNqowM8uIa7WKAjn&#10;1QE8WT1gW2v1c+y43MbuOHVzbwf7wekjL1lnXifG7dM+gmmAX8N2WqRdsalH5rZ9X2U835fjtkk0&#10;Go3p1dxwMKw5r1cv2MV1tnkYK7pDZ3QTihGA1+MLdOs7DABkA1X7iEUcFr65cxhrkXEngCsAcFnd&#10;h+SigxhBCTp/DC5GOa5Tvg4VtVOCPE5QHzRImIDeonM2zaHRqejt/ZF+/Hjj2xvDvhs+3pt7UXMm&#10;9PHx2JXj30S0zdrLl2M0o+0vx+NlOUahZcdFIVv+9xHBRcf73TaaCx/cFtRF6T/atWiCRbNmzZo1&#10;a9asWbNmzZo1a9asWbNmzfpX1Z8JGP3psWjmWiMayYhHoGoA1b+KjyBJ/wF99FcXTdO9ZzrfY23H&#10;BIqqhjkIAtaY2F4QoEJd6Ar8nWAi+gqdf2YiAwzXWRLUsmItO/2kL+rN7j9t20JX/eL9/QHmWERb&#10;ZxE09IX/7UaftfLmr0uMOcgiDDpoZPEfyYKzHEqoCt7YF/6dm5EfVxWFVEBtcTQgLkNJxUUQGAiS&#10;xuAkE+ssVmgQU+y9oclD7F5kzkV6NTlgg6ESx15V/gS+yxe3i+eRCEvtFl0WDDIaG+u59YKLaLG9&#10;/XbVAvtYqdjKGoqF3ab9/+ydCYPbNrKtUSAldXvu//+Z787E3a2FJOqxVhQoqhfbycS5KIfRRnEB&#10;sbXq4zm7+4edphMAiY+1ln5MjalR/EhY7Z7CtjjBnCQRTHUWOUGkaNOQNnfxgzvUGLBi+yjyploB&#10;IjFDiYS6GDLKhdUrIGQ6q8gAeFtnWzYoDi014lmp2uxQnnuytoFFk1ZrO6a2DOAQCCgUQG1NrNME&#10;rCLsKSPe9YgY+rCiCTtYWL9IFYsmQSs08Z8SuDXQsrZ5h3lQQBMDCsVVjfYZLspGHSxDC4NVrTAt&#10;r5Qa2xc398JqSSjHhRUkSlXNYFkULGKrM7EnIwuyiUAihnzUgkzVim5sZyOvRXVoYaUiA7kkAYmu&#10;cnSbZJu0bbZEu+k2FWIidSK2yKH15hvbK82TJqAVLGKoaJ6DYtGkKhXFE8OtYpEmYR0IArXGkpIt&#10;lLBFU7aqClUJoLGdA+17c1Tw4VVNjUaBHX4UhSKBfLJaAEWwSBSKzA7twKDRwaEUsS0T2IgBlWCF&#10;lgfZ/6h2aqZ4ZPZmZoVmKjoOPKk1oIFH/nwQYAga5bqwPOhhKviJG3W5muy3eibKWMXfa1R2SlAd&#10;fAgW2V7L+7Y/WFWGKjyU3ULIFHBaG8JUlctsXwYW2XFslHKi3WJS+yaGYdQWzZVGAuRl4yePX6rO&#10;x23Xhs87hZn7aRimAAiyCFtxwBHDo0MlqjwFQcWJdREhQMOmoGKAnINFVVGxsHqc2MMVaufPz6IS&#10;htLGCRLk+nYQ+I0A2DGP6Xw5MDxI14DaulkWclvW/ZOKm4wTFUrJDCSMag1bGtvLh+OmWbkhbBGb&#10;HY7oi+PkHp/8IzPqh+O9TUg3nznEJnppFRTCBwcIzbQk2uq24/wXziW2Ex//thAThDasdTEF4Ge9&#10;7myFts6FSblIACMBRmdVnEMH46qV2d5Uy23JDIZdSgPILsvXwSKfn9lwv1H089ZnSj02L/KyETjT&#10;LTF3VCIRquVtBItM6cysUgeHU7PCncltNr9a66hNGVBkUJCM5ev4a8qAbC86MVhEIBGBRVcGi67p&#10;7e2cLmyJNiVRL4r2aPdw0XoeqMdJfyYhrvO5QjdclAMeaD/jAZYjA0RI8OEyzUBWaesx4DqmA//d&#10;xCpW8z8WLupgUY8ePXr06NGjR48ePXr06NGjR48ePf7J8df4Rm2ADLzb/2PtlTb5gD90hryNBdMC&#10;DE6QRhGI6smsCcGZ1Yg0SYwAZIM28HukXASafBs0EZcHuht74B/gKYFgMiTDOHKe25Q8WKlo3c9x&#10;OnIS+Xg8CmSk25HkMiWjU6OswlYhOLhFC93gWxVCFLzgpAvUpK/b1ZSaLNcksoAd4OoSvDYlI1GT&#10;zcNWc2fnSgA8rC6iXGQONRAsLxILU1GS1XK3lHwBLJ4Qi4pFKSTWPpNkiYpF8F9uRPc1d+eTPULq&#10;Lz/wHVuoFJP8gyfetZAd/7N6QIngvMDaniAo4UCol6XWl41zDdcGtk1bJDmHBnEsemzZASFXutgU&#10;HLeFZfHKQ8/zMgvUsYwOe2SHQQYFika+z15Uu+RR6mFuyyQosFDCLme14Sp0bGIXRMnOcVy4H1jW&#10;8z9MZFU1sDWS3e0/LGKJNbIFovQfaqzItkNwB1zu2/wYZNDavlSljxLhDSwOe7B6gV4fUzIQsKg4&#10;6MOqBgYR3UxdSBOUbGd24c8egUUOPKAkgCddh6AgTm6qDZqUyeygEau9zaJaRHARgwiLAUxbsGjW&#10;ZHap9mVRsSiomcg1zXxNrf5WcAscwnF7PP1+BNAcSIOqcLW1ORsUBroDi4Zgk2Vg0bocDwe1RtsD&#10;i9QKTSEkA5sGtUjLeQjbhjpWJHAIKdoLZQOI9FxkHDALotSABI+H63sbM9woE9mY5IvWvWULFj2w&#10;Q6uqNDn0Px/0XaEfGnIOVnSZLZjkuoGWcbUWyjtgUW6gtE3rgxYssvLKwTIqA1QorXYdOt8oTbcv&#10;kJDBDeXD+UwLOzwqP4KjZASu0LBBV7G/zg1YVBWLpLxsnkIAEFvn8XhduPxOBLspQPf8/Jz+9XZO&#10;3779Kx3WuQxZGb2+fl+XFy/fqj5W+2/6riubKegodXrmffIxIH5lCGvgj/dryt88NkJZX1Es+nMO&#10;poUO45hrj6iwmQFposqlcN8gbe96PYjlJavTVUU6st1ExP3zwKrMSfBQHbOWBjbiMWwHLNpTvrqD&#10;rKKl2+53wOfdNg/1eT+A9y2maNfsIoCS0dbM+yJ6VHW53Ngmfv1KMcupZTHPhcuXVIhovJ0YIprS&#10;5XxhdUB/b70e5/NZwaKJ1YsYNFKQiJbztUJFVs7e13A5qEYgBK4fF3KJBpqHrWM2oqoSMfAkN2DQ&#10;nIKt0ObbDNN0QZoHLPP0j4SLOljUo0ePHj169OjRo0ePHj169OjRo0ePHu/Hu6pF730NhSnClHYy&#10;APyOWi5E66Xm9nW1rNh+05ROtseB1WrK4AdJFNKP6FlUivjH/ozDMALigJBHsnACgo8EdlhU+WOR&#10;H8qnSe6hzxnI/oa+i8IveXaPfqQ/HhdVN8FURrNKU1WNUS3KEnjiMqMo+yRNFnOyBarNkgA41c6h&#10;sZtJmjAlyEcVC1gRCoONyPpdPrpcVGEBGgjkDnqAHWsRlPIvGG6bD6ozEJIzMZFPqUu5u7vES6YJ&#10;GbtUnwCLANoaiE3N+tMyFm6LhvjBPj57BD+WXHq8H/ig3Dbr2LXUKiCKRaYiphZtiHWdcF0rWKRN&#10;csmiQEHbMSu1VAEyri/Z6kO1OgK1riIIguzJShkEMMLSKhJ4e0ZPKhL4AyWv7WNIQ5kDWKQQCBpQ&#10;5KUd2sXjLgyDSkIydYMsJ0H7ngkumiUpvhxKOizD+jjwZxQjGuyHbjUlEEtR1Sho6rItGOz87Hkx&#10;pRhVELByF8CnVMiDlZsE7mDFAUr20fHNiyZ3Ff4gVQMCe26iGETWZdfrmV9PqhpEkMD1dlXFoWkH&#10;LEoO+wjcJCCTgEVixzIxJKT95qL7nCYHlWi7FSKSRHJRhQtbJBktYBF3qxvULKquSd2Q8nUhk9gH&#10;7YEmrC6nSkHZAKIxqMFkVhNy5SBS5hgOAv3Q612waFj7/KBYdBSwaNyCRWSRNop9zKjbs2MTsGhg&#10;WzRXSspqaen9pWV4q4Vb9vMEt4FzkaagNvbeOL0HBGFjqyeAmqliFSyhL4hgUdo8j/0QOqjoAA9C&#10;sBSzsSTfWZY5TBUAXbGjyw56jQZimQXcBiyysdBAguz1BTZgUe0fGv2T6rbqZWbjsKuh6Hsplh9u&#10;rV337bLgzolqU+/tuuc6J8p3FnAVcsgQlJYcLMqiPIjUdoc0D6JmR9ugcj1SvR8FsjudntLztzM/&#10;cpkOB7Xqyw6AoCrHzWyNOHEdoTbFfYYO92Ipt7bxg/YlwRLtXdK9sUJ7b5zbw4o+GhOtr35v7IYP&#10;xt34WgfEVB4O2Qh7W62sfQsafWEe8IOTnwpo3oNFsV+QMago/LO43R9ZhI7rwopFt6NCZgKRUh/P&#10;/TmaFe++WpHZd5YGiC3ep9jre7CoVU6sfQU054dhXI1gEbiNJoaxIXnbqUpDqj4UVYtsN1Bfm6oc&#10;q92p/Zlbnin4CT86/dTrIGO8WpBOM9uZVfUhVSO6XJJYNK9j+fr87Y0Ui/g9uKod2k1BIgaNWUmQ&#10;+3L6Gwaj/aL0JQNP0ta/iBCyqTihODBzW15A6wgKbEyKRTzWo9hHT3i9ntKBgGUGmm7/OLiog0U9&#10;evTo0aNHjx49evTo0aNHjx49evT4b8efrSr0Q9uHB9uIScrtHc9mpxC/FL6+cxzRHqndTqMsAPdH&#10;V20dNtoxSkCYbUHRZGvhhFvB9ZGVi+grnJ+V7JxKBZipSQH5HZ3uyl0SLHPK00R34cLAP7wrQKN3&#10;Oi+WbE2SEKXn44i8Nbtz2ZOqmhAWDigLXFXEGipBTPgq+KEWS00SWAEswJp0rnejIydyOdNcJOGM&#10;G+UccIuu+yS0lbk5lSFES5daM0zdAbdgEe/3PjG4VSmqz1tq6D7JpjYiCI0VhdQo3NnC1+v3tu7a&#10;seFPNrXWdgi/aIWBd7Y9X2vY6BkxV36ya2kqLnwRZSucgGZrtLxTUPSdgUEis6TLKPW60CNZgg2S&#10;aE9D0eZDFmtqhaaNFUFBOgOWGDBSuKhJ0tfEIqsHqVoSAUYEJOWgCOb2Oiw5ZgpeYouGRsZZfVU7&#10;JQenooIRH3ZJ5j+GwWqMLf8wBasXs5Yzu6LE6kUEFBUAbbtWVpv+686OB2vCNYAbDneoklEFOwws&#10;KmyJssxFIR9J9FewiJKIkyb3FCK6iMLBxMlgfe96YUsbUzVaGPoJoGa0ZNSksOxj3ScBBsusClRm&#10;XzezchEDQ2iQkoFrCnClqmgBd4pX3mDuErtbay1wZZkcErpBySoLkiSQxKgJ42plVtc3kGhgmIIt&#10;f0axhBL7MwNZRlfHIuCCllEVXxrFolFhmFHAIwFiROWI96/wE3gSu1W4SCHpL3aaFXqBja1RrV7o&#10;iXXAzdiL0i+b0lyK40mxNmdQnyb6tU2KVeCiMAA6bBTHomiH5vVa2wUITiu9SrQ9bDvgFP0Qo3Wd&#10;2QvxNaEyZ2UQKtuRl2GMKlQBWuJThlBfqu2RFCzc9/UBfvFzKtUWzpR/DIYsoc0mgwENZthRYjOS&#10;xOtxhIRCmWTIDsy5vZnKFEWoLAXAwer/kEHLrCoWJbW0HEllLfDFeZB6vU5quN8/Hk/p9PTEddrV&#10;iEBssC5qsUR9BUyggJHAgmZ1JjZStE3qh44Jl7IBR2sZx7E+9pGwO0hD2tN++/Kc9pfOsncsLbHO&#10;IBNgazPbfA+93VZrtM/PCACrLdf7k5Ro5hqPF/yfvdXM25u2Lv28Wd7NBozSWMMA6SSgqI4DFSLb&#10;OX6sUJFBqqbKY/VtccWi0oBF1gabs8spjBEy56hGg1K4xdQ1gz2sgcs8Nmg/40pzuYKhrg62kVuD&#10;BvrUNufKcfnX/NFGomhsZ1rU+mxBAYrW5XJlezMCi8z6jMZ1aqP0noBFBPjQe1e4zRXq5TmDlKkL&#10;S8V5LzicSFbR6yyPNF3JE80AI7242qZh3SYyRKzAMFkqruMmrH01TocbHxeNrf+k6GBRjx49evTo&#10;0aNHjx49evTo0aNHjx49/i+E/SIPP7WNjczMHWQUsiRuGdIewoaFCIkNt7zaKBbtHTK0yAXaflF/&#10;+E7oFmmu4KCJCfqxnH4Qlzwd2aIVUSlJTgPwIxmqlbLQXbhydpRAuF4FQJGf5YFtpdZ/iyqHFC2P&#10;pRzSqHddZ05vAiuqJLeyCdY9SYWP1OtE1E6yJETKxoYltQldVjoiYxO1qiB7kwLgSkchSx9sabS8&#10;mxwNpI2IhK6oyWq9dJEVqtZEydVZYqLKwKK9/bSQUfsIzTHbicO+YhHERFsKCXXcqTLwsA7dVfQN&#10;YPR1Ni+iTvCFb8O7zXcLUDWJzLSn8lDhMXvpCWuuckCCVqJ4wgpGuSkajIobRextzIpPFIIKQ0XG&#10;ieCgCTtTKElaNwpUNQqyscrZQZSy5AaaSZp0TKaSExQHShHlr1yKQE2lOHyXBtn2su5rKAO3acTS&#10;WGrFSx9V0lxJAwUGTDOpLhnkk7293IFFlkCl3atFk3wWlCHQoKZ6RTDs1+wNLblqag2sRhSgBvps&#10;LmLRJuthtSUjqIiShtPk22Grs5uARbf5xo+kbjAxSDQxIEDvMVjEVmWqWMR2NtgKrqRWtWUxBRu2&#10;YpsZdBIQZXGbO4aKsASIyK4jVmUh1OQsZk0eZwcUvM24Wk+uChNs72gKEYPbiwlMNLg9XnYQw5SI&#10;xqBKFCz1SAlrNFszAYsOh2O1RAsKOQYWyTqi6DL484OuI4npY1AwyqyCJGpJDofkQZV2qq1Oo3Th&#10;ajttvxzEM1wVTDUlaj/iNpJa3zHf9XF1KZqEr4olVaEKW6gIWxW92n52wFAMU4e0sduE+/4ZoJZF&#10;DuohrCClNoSjLgRtSdmL/ZDZEKUAYuWm/li71HFogCoZk6JaUz03aldrCSTmDRO2MJEqulQAsH4W&#10;lZz2xiGDn7JbpCYF4MyKLQWbpqpIlCAoogQAjetXUC5qFItUKY7bFveb0QKK4KxJ7F7XNnA6PqXT&#10;05XBokXV5Kh+EbD4+vq29h9nARPzTbR6tA831R5QQLUsY1AjK65oZYozOVjxwT5vXsGbtvI3c8PP&#10;jJztGvhLJtG7W8R38GZo14ddxaLPzBLuFYvwCwcOn5p5WJumOr44REpr0NiwqArdrPaZy6TLLGCR&#10;W+IpFBTD1IwcolV1oqUYWFzHt217lONpqdwGlwrqdTaepwiwBSUsg4LMTnLg8SGrUl0EizbqYA39&#10;Bg59Vlj5p8k1jEARgUS324xkXUYw0RuBQwQSreP4eX398vKWzm9vYn1GYNFbBYsmVTG6XK+4zhGA&#10;+yqFRBGh4mYA+rdDCgpxpgY3uAIaM1iKqNv0nP4IsrnGwlZoC46HG/fJNF5O4437ktv1+o9SLepg&#10;UY8ePXr06NGjR48ePXr06NGjR48ePf4O8WerFv2q/bxvi7bxdcAvbOPdg4JPrBkSpQYVoWdvktxV&#10;T2pCCKxcxEoKWVN8pKAyZCxlhlImJJZozjlNeeAfz/NgNiCcVHfp/1L4jt10PB7TbTqq4sfCFjmU&#10;ZJ7no0AAZX3vMHKyJaFY4jQ5iJDAEGBBbKZKJrgIq0oFbkyC9PRcecKhjrrd1Kg2xARI/vSd8nu2&#10;JBBsS1xVQ8EAOZJqd1arRHPSClWAQiNbsOgTd/L/hGLRpyr7hx4l+Mk6+/dozLBRgBBLtMTXbRhS&#10;U09sywu9LtVGZllcKkyLP0u7ytW6yBLOche/2J5lTjgO0o5Kq3CzeJKRIL5ZkuCSzfektBybJB3N&#10;9gcIILK2Xsx+ZW2j7nm0tjlWEJO6LvZviQEqT/qTWtimnBbQBHheOMlY3BZmUKhGWiHZo40KGYDa&#10;DZUyutIPCzi5/Vlu1FEiMFQtYJYABlmCVtZjCzJWBdDPScnALU7UlkzBIlZ9IMWim8JDk4JF53O6&#10;KUgkYNH1DixqFItSNLGsdaIEa5rCqkTRrqYoZLkojLIEa5wKidW+zhLZCnY1bVqTng5UVOAkDxs7&#10;vKGFihw2AlUkUnDIwKJx7Z+jpd44ngJYNAawaNgBi0DBolG/M6iCUQsWHdyuS8CX0Y75kWVbk5xu&#10;+/nyge1otG1EvOeIAfCub8NmzKxKPVF5p1Em2vRvkPbGhfb59tzczi23FkbZAavsiX0p48HLmhcH&#10;i0YeU1llKlcLsC10fA8WKZCT4a58owIRlKJwoowssWyi0kpUW2nBItwdP1pLRLMGpf4MVYGwgg+x&#10;LNjyDao604dgUZZ6aGCRXN/M/bfBA8ej9DOH42ldnta+YUrXtZ8gKzRU6iWzUs2SXl9fK1i0rsPW&#10;lqqmJnV1EbBT4ZKqYlYCfFXcWtGUY1w9Zm+wf1DHft5a9K+ZaePuPAD/exMG71NbVTQ+qo36aLVE&#10;lOvJ4+IMaXYrNFHJqctNx5tJFfLsewefqll7WQJQVG0XcceesbVq3HWm273v4L5PMttItz0bBCIa&#10;Q/8SwaKsAGg7121ltQBgd3/3U9QPLKNRbMZmbjuokPCS3s5XJDszAowuBBK9vqXXtzOSMtH5ckkv&#10;L6/p7TWARecLnN+0jU6TL2tZM8Pno4JC0HX8y1D73BFNnW99vb4/ID2u/SVC84cA/2nEltAyb6Cb&#10;MCagvoG3cTjCdLghjbPUF9nfQQKp/d7RwaIePXr06NGjR48ePXr06NGjR48ePXr8XeJXqAr9VccJ&#10;D0/gY7BodxueQPqqMExqkqIod0SnmgrFqpaAJJ1SsioU0ZuZJUossTkPs9mWsexPZiihAAwzzjNB&#10;R5zQX59PDBetr3FZFiCwaJqO+gN7YbCIFgYl/C7tAx9HjjYomuwwkMPtXxQsYnUWXrImVrAmgDZq&#10;IlURoNT33Jap7s/2mVLy5GTeul/tJGe3Icdqx5H9QNxKJqEnVbDJCrXPMapa6HODWN5NHuJ9dcJf&#10;iBZ9DBW9V8PN7gR+qkFvbVLuFIvS5+CivWso9VDADvBb+knBCNV6TIEHS5ov2k7W+sWKQQncTo3W&#10;r2CY2pyVmvzm52oVQkktUbYpbJnF+6AktNdbgYQMhLAEpxUGq3IZWBSlCML1EpsycNs20JKSBOVQ&#10;rQChWuDFBCBoMj4rlGTKQm7zouUpCgCqHqaNAbH2Zfy9bFZdNXnOOj4lJm8VJGLFIIGsJrMv0aSr&#10;WJ/NASxa0o3AokmhIlUoimDRVSGAG4FE15uAAdezJBwdLDoLWET2aMs9WFTrT/bra/1qVKzxa2dW&#10;NwocLQoYROUS7+pVLSEnrPZxbukVIYxc7c4MJhojFCTKQpnVhQT+IZCorj+KLZlalVHS9LD22Z5Y&#10;ZQjo82ARJaebZPQ46HfGChZlfV+hkOy2Z6HPN5srrU9tOw19o5d1asFZbNdrLabM9me/L40J+9g/&#10;u0pIUPIKnb73NdkZ4motlAJACuEat7Z1ChaZYlBKARyTfoLUQ8j2zJL+Uo6j28pZeRvU1SgWQbBX&#10;9WPegkU5bR2LqN9bIBirbqwrW9giqK0sFZq5B4vS7rgZLdvMwinCClJXQOu22fi9AxYF6A4MLFIL&#10;OVNCcmtG/k7huigCcbi2hWUt67VPOC2sZkZtZ3Z7o4WVzr59+1d6enpJ5/Pb+t2zzJNSa90KsDhY&#10;tAQIspQKGdH4wSJ5qpCH1g9vOxxIweb1fkT724NFm2lCO2bj4znDnxkOx9yDRbFA0RSLVIHO5rHz&#10;es3mtU7N88hWmmanGSEWgV1l4ecHUS+k/mtWcHYPLDJLrgg67lz1FOWX3M7N+hmVYoQEjXKlg3oK&#10;NFofIopdtV8xsMiAPgeHPvl3iau0boCoCM/GMk6oI14Ru0EuLx37b9cZSZ3ociFVQRq7r/j95ZXh&#10;oggWvb688TjPy/mKNMavYz7QWC6qUovuX/sGOr/1lSkyrecNZP85qC3i4XCAdcFRLUEZLhpH1D4H&#10;zEuXexFWLMKqWDTPeBtvOqbSWDwCqcLiguvxv/1jVIs6WNSjR48ePXr06NGjR48ePXr06NGjR4+/&#10;W8QfX+FP3D788m1skgEf/IpMqWT/xf7hQcHjvUdw6O7H/I3GgtibkLhK4YQaAUGUCDM4Ii9ZEvtC&#10;XIi5F1nklIJ5GKAMi+2GLdJIrUiSmAmXsoDY/8gBkz2QKRxlqNBN4iSgHD8MkuRATRTaaZk9gSdi&#10;NSHCVjcMTIgFCe8JqsqPbL5asLBiStKkJX1WgiIGnWOpQFHrFtUYdvjr9q5ssWErZWMvod8sZueD&#10;+t4DxSLZtyS/RelGwCixV6vXbZu3dguwZltYgZFttfyoJgLcVS/4QiNtS+3R2puE986a21yaXE/Y&#10;nAm8s1N40HSiGhS0pw12nSoQphcvGRxlgA5iUDzQ68Yv13qQl/iaAKWa/F1AEtyy4YWBN1bWWpJb&#10;X9H7AtHNrH7E2bbUJjvN3om2T+2BtkiKRLL92Gay9wmmesNbGOo58JYCWFTL34AjsZeqgFn2QpME&#10;/5SqnU9SS6t47aotGp3X0NhEVlWYolYzrDqkicVlWVyNqJhKyiLrLKWuT2DRNEnykBQObqROoOs8&#10;AotIoWhuFIvO/HpWsKgoWFTragshNqCbQgFVmkPrUKnKJKJYpFZpAWCpyVpgGyaqRLC1r4QAU5Dt&#10;pKrSZAN+FOBh2ycCifx9sTob1A6NrV0OR04iDwodCThUFY4O45Hfb8CiUazLDCwaQtJ5MPhFkq9V&#10;wShYtB3GoQIeCswIJJU8sV9tMTf2fDamWbuz8jRABBVQs+ZTImcb1Ppwv/erylBV5S8137erJDBr&#10;K7AH9XsbX6bYFW3HMsj3ikUG/ol1HVSwaNRHLT+BtSJcBhWWzWFcs7pqx5IrWJSaOgx3fXQ7/qVg&#10;pYTNWITBpvEeIPjslA7qPz30aAHXqhUpnAYGDg3NeeSNYlEO8FJ2jgRcYU4Uksi6UsfeoXAbPIxl&#10;7StGbv8EEn07n9Pl/Jaenp5ZxYgAamkjo6qe5Nru3S4v2skVV4BqwEIsarupIKGBSXUGlFqkqB3z&#10;vH/44oQV/sLZOuo8RadBPsvFFMafd2cPBgb+nB5jtQer+/XBP0Dq91ZoyVXo0OFigYyKWmYavDKz&#10;teZUnwclPQKIBDZGh/HMSrBai7bQDZg1soFw2jpxY5t3r4ZWbf4wnLv1K6JqBhVMHCqgOI6mVNSq&#10;yH2lGvg4p7Zui6kwVSAZGzDUyhUFwCVlorXMxPpsHa9f384KFl3xfL4mB4vI8uxyYRWxt9cz2Z3x&#10;GE92abcrqRXd+IYHAfqkJNZzQkYvXVkSpI/VsZPLZB2/TqReNh6AVYcGGVvFNpTkXSFWHjpNvvFi&#10;yDR3GHHJYhvN+5V7PASCPtzSOB/Sclv+EXBRB4t69OjRo0ePHj169OjRo0ePHj169OjxfzV+Ra6l&#10;4YHw69+uiAhYgmpzN/rOUWKK6g3tc8uR7qVTLdlK98xDARSbB07EAYFF8zyh3ZOLmm5ZBvoxfsRh&#10;WFhTRe7SLeIDoBnMhUEjTqDz63k5pOUwc1JdlB2KghLK9BRUSx1LHFoyNCR09cd/SsDlwSAPK2yo&#10;CfjUiFxs1ItkLVFKyk0uiRL5mKpyguwrJF23KgJNtPsVEGhrbUOnLFZbESyyy+mJQ8yeWBTACB4q&#10;FsFezfMrG5NzuMlFwqcr8sPPP2uLFq6R1022sbtPHOLmrO7tih6pNmHzOVrmEh+rPLmKDhgkZNce&#10;FR4wpR/1zLC2BZIstga+mNqBAWuUNASB2Pi7mkwqSp3xkZbF3NP0GET5aPFyVQiP7UcGtgViqCcL&#10;VMPlQhUJ2gS+1PN122sbXoLixzxXhS+vSFhYlWQY5L2BlItyUcghqr5o2iwrMZXE/o0hRE3+zwGM&#10;sPWzwnQGGYD0FWpLJFZxdqk5IbcoNETJWgKFbosmZhdWdjDFh6UEsGiZNTFbrc8mBpIELKLXDCOx&#10;otFsSUYGjug5QUUGFnEC+HbxdeZlYhhJFIvKXbcbE7feV4d6ZdcXtFBcucyskkJfHZUgWFWNK9zg&#10;/V82NR8Q2xZTJhJIaGCAaFToJ1tyWBWG/LU+FxBJrCk5gepg0cHt0gQMEmiCkquDrs9JVVXSERs1&#10;VUtSOx1edwzqRAQWBThE9qUQDNBzUwILffyuzWcEizDY91VLQmmnEIC7CgiVaAnq7bjtPoQFC0pd&#10;AQ5rQE0RAdko5WEzfAPUgTrWh7betBCQwbQVLMoO0Zp6xjBmVXwa3FbRbIls/2IBKlaExUwNY99f&#10;dHwLMBdsQKk7K7RGbacEy8LWbjXuqtq+JQVuZQy97+MD9DPokrOef4XWhmZ+kCt0ZMpEYH1pALjC&#10;PuK4eGckJj6YFfZUi1jqk+n6UB9yOp14OdJyPDFURLAdL+PRFcLILrKUOqJHXcKCEaI0sGjhvrww&#10;2FykDgOGb7btoelXUgo4TlB5+sEx/d1vfJbnga/sEN7RVfwsc4E/cD64KTKFduKuIfbLWncMLMKi&#10;fTqp0A08Xi0KGUV1Ih5nbvr8JoARLdRnLmrfGVX43AYvzP9lXFVLXcwO4aSS7rh0r/cGGGpn5TA/&#10;1Lmo9R+j2VQeqB+vYKgp00FOjU3jZ4JvVHD1JfpbQK0SAxhc7RKLnxNbxel7VDbX2xVnLseZgaK3&#10;t7d0Zju0azKw6JUVi9bXlyuDRefzme0LqewntaNbVE0VdVKeGUSkojGbTlcnWtu4tGkZQw8GFtFr&#10;skdDg3Td7tj+OOAbKMgKWuUNpcxhWBb5TqZxdKExeC32AXksXsu6/APgog4W9ejRo0ePHj169OjR&#10;o0ePHj169OjR4+8cf9qN1mH7Kf0awAh+6rsudxJUGB4kdxD3waLWcuvR3tBVf/iH/aT8A1FC/ON4&#10;YXBoKGLlk4cBcya7gAEXlKTjMkoCXu5KntNhusF8O5LiCNL7ZCdwOxzSNJ0UApjEaoh/8F84STfo&#10;XdKS8Eb/4b4mBU2tI6V1tVTYpmrdXxYFgD01BStOTmxC0eKUoi2AnlQdEPh1RtmHQD1wpzARc3jb&#10;2N7NLWCSHpbSRLh7XSSJKGd7r/jQ2qcV3ybnxsuPVcUfsUj7nBXaB8fhiboIPqWHhfrVXValqi99&#10;y78b3yO4JoIMlvBj6CvfW6GJ5Z6oB7EVGskPqVqRJdLc7qdkVhay+s31jZUMdD9BfYOTl6F4zL4H&#10;GYQLif0UbNLSUpVdDN4x+y0DAjgRXhN8yCodVaGgURLhJBzoMQugJ/2FAEa8TpayKiUcD1t/0XoC&#10;PIxLUVWdbBaLDjGYRVhZBCSabrPYy7Ct2eLKD5awfA8sMsWiCBZRP0RJRrOqoecEFd1uVwaLFt4+&#10;KRxcRK2I+qglgEWbyrhVhEgbcMQRkQdKIpYAdosa1Bq2s3JUVWCQx5SF8uCKRDEh7GBRUCRiMMWt&#10;zsYPwKKxvqe2aqbiYBZdg1qcmZ1O5uTs4Eo6plo0ZFOZMxsrA4uy21lVsOh9KGJvOAMIEJwpxaAC&#10;NhiUYwJY9LAvewfcBKjjQdvhWJtNTXvxc0qpac8A+8oiDVgU1HZ4fBqsvCXZL/BWVnUnCG2oCBBJ&#10;AOuAChG1JwLBwq+tr21hYwSL1KpRFFeWqrJStlBRPBd0MFT60vtJVkoRLJL6UJW3stcpU8cag2JR&#10;tNDLwbsU9bLAZuziMV/nAQDt+4ix7Uq/dGCwCLmNHo8zAwdPp1N6enrS5VmVi57T8XRe13la28tV&#10;wEebR8GgEENu+udqqSUKkcAQaRIgic4HFY7dAnC1lDf1MjXqaf9VV7TP6ItiCtZcfxOuYqNY9Fga&#10;FIOdb3stGSiaDShSy67rlWy71npyW+vHjYFNgnltTGJ4tYiqHgbQtI4hyUHf2tbwflq3BxZt+xYI&#10;NmgKFg1qByZ99ah99ODQXgSsPpgfovUH84IOBcsYKo80JjfWgMH2jUC79T1EB4sWUibiOQCV54XB&#10;oTOez5dkYBFbn63vkTXhZS1rgorW9eA2TQp3Tb4fO39qjwZkGlAkVs1HBgefn58YHOTxMYBF2i8Z&#10;FGRqRVCd6taeg2+uWKxfIatotUzjhf6eQlB7S7cwXbdLc43fOTpY1KNHjx49evTo0aNHjx49evTo&#10;0aNHj797/Nlw0a88zvSDx1o9n+BjwOIRWPTZhI1ZxQj8oFiCSspQ4iTnBYdlhEK35Oodt5SQniXB&#10;D+M4od4VTMl+OIwjTuORkvhAyXp6TT/UXy8n4ETB7VmVQSb+zvE0eSL7dCrrY2kSqVXdgcwLRMGj&#10;lMzJnSEkOGMSuehd5RQF1V5Eky+uwmIJHFIJAlOHQlXDqNY8kgxw86cUFShiREuZaMsm9msEguRd&#10;sCg+fx8s0gSpMEbvqPfcJ+t+lgvCL28E3nlrvwnfmfH8DFiE923no/xYTKA5GuLqU2YnpNZLqYJv&#10;sFSFjFwkQVyy2PRkgog0gcZJLdD3HBbJUpehqM0a7V3AHtpvtRSsbdXBIiyuAJBSq1okkIUog8m+&#10;57QM49peR7EGG0a1yDpwm6HEIigQgjhWCEofYz2sCmACFyXRWuLtErxiybyFgaDRgYRxHgUOyAIG&#10;2PVhKIIBoMUtziZWeLiJ+pCDRZMrPMh6k5etAEgCFhWFkSa1QnOwaNJtzhMrSNxIoYgUDQgs4sTn&#10;2idRMnN5DBZtk79RmSVZf2FKMqmqztTkvypcmfpIBFZcRQ2afsRssTLbPo2sdMA2ZwYWjUe1GduA&#10;RYfRwaHGuoySqQe1OTOwSAGiqlgkMFFUPaoJZwE/QC2n5BhzsM4JgIgmuk1ZRmCiCom24Og9AvmZ&#10;/iACdtYeDCwqbkXVWqft9jsOacj/8hYGYoAujBt2ve39VK3FHIxNqt71AVhkgFVrYVgfB+tP1P6r&#10;1jE5J4aKUK0z123MSwBQYK+Pq5aeZpXUFLmVnVoXFW133JZ0zI2qRda/+phptl5mrYixbOshNGBR&#10;rDdDVLkaHWSzz+vYbLAU3tWParNkUBE6BBjV1KIqpPElAgQQWCRtRcADgQ/24CIBjG48NjNk7ZZL&#10;1SLN7aECkFKCrhGNA9K3Q53LfeRamtq6lf6UyTE2daaZZeA74/3fCRz6E8rEFIxkfClqxzkxUHRV&#10;oIhAGFqOx0u1lhxMuWd2S7yyAxa5zWoyu1t0VcRmCmXjD4qyINfdlBQwyuF1tV20fiSrlSDBigR/&#10;ssUg19mvVY6iEDEpDYlC043Vmma9gcBAq/U5GoC1qBJa0vm62SVXsOhC5Yk3ti0NikRcrld84dcX&#10;Ke91PL9eLvSI67bB4EdX/dNx7XCUWby9pnb99HRigIja9Ld/rW2ZIEGyOXSwaFSQ14Cswc+8jjGJ&#10;z526YAYGGSKK1DHYXx2s7EpgUoA6f+tG0sGiHj169OjRo0ePHj169OjRo0ePHj169Pi18NLXt8UQ&#10;DKhyUVBlePDzc6tAg3fPqhPIvSQE+F3xqBCCbpGBgUktmfjHfskTFlYsWlcd6ZdxoZ8YYOCbcsXU&#10;gO/EXqCUGcsyw8QKGSOpgvCZmXWEJd/oB/nDQZQQ9Kj4fMmlCUbgZIclcTlBmSsMhZskpycUSlBp&#10;sQQioIJF2CR15RyzJxhly5JAF2eUojCIKUokh5AStplSu2ysWFTMQIe3piozihJ5EjbVjWq+qNi2&#10;WDDKHmsCNSdRpgiOX/X/CJaFaqofqB2a3Gb9CauzWG2jrMOXqn1KjdQW4rvNAjf19+vNxsS+cNcK&#10;7e4Umkw33H0E4RldV1ehorcjcJSynh7K0wLV5IXrmCkaLQL72DUISh60rUz1cFAoiGw6GJwbtL7W&#10;ZkrgEtd7vi1+0Tpcgn2ZtAt6Y06oFmRLUCxaPxotmVmvEQEkXo85GUnvD5qQz3fqJqICIkpMrEpE&#10;STbAmtBTCGFR2I8Tj2N25RzLTFP7nU3FgJKO6yMlE2cFi26UhFTlAuo7XLFontVGhp4XTWJWOMlU&#10;EyyRz2pFCiiJGtKNl2WZUiGAaFk84Y9B4UltHb3P8VqxUX0RRnEtLyxaXih1QxO61SAJ1HqpKkqo&#10;qoFDFikARw70DGYzJkBYNsux8ejwhUFBnBg1pZeDgUNDTbAeDm6RZjYwOQ9uPzUqaGTqSAKhZbWQ&#10;NNAlV7hKvxcVMURVRxPcqYU3Ynt0y8N3+iXc9EyNOlEAiizJHxV3FlfWqVDctgtooCBtbNRSM9QD&#10;rudmiXkFq3KFgBx40esICRqwKEegNTw3lTBx5Yp2RsmfJ1UOS43ijgE1JagkQQO5RgKkQgmhX96b&#10;VwQLOYwKUAbybtTSbM8GDIJ2cjZm7dnCtWCRlFu0POPXpljENn8CQcBQYT1XdksGfaZqF5VENQ1T&#10;qywGd+OFAReLnjq0Nm+AXi9MjYvsAQWGJuukky8LK88NPh/J2n4iBIahrhYoQZ2O+vT1vApWm8vY&#10;KIIKljck+KGh8u5L0AzP+KlvYugDcaOiU80DW+O2nYdaF9K94uCPANGIX5+yQCyNAPjVFhWmaVCt&#10;buuYWwJMu7j9GQMvrFx0W/vkaV3W8Wa0NrXYbFCt8bC2fwd/6rhh8z0HT72dba0Ws9dXUCvFFF5b&#10;H5bCc7O4TPDlCZ6Xg8NVN1IYuiHZl7H16O3mKkNiRTqzTdmsak08V0dWNUJU9aKZ5wAXBYAJLLqk&#10;19eX9PZ2dis0Ao0IOGKIibcpqoZzWdbLIbN9A31p/PL+WMFF+ptkCww+KzR4UNUi+nxU4DYCpWZr&#10;uu5qndUVrhFZjaNtfFr7y3UqwFpOwUIvqh9CnQ/8xtHBoh49evTo0aNHjx49evTo0aNHjx49evwO&#10;8VeoFv30PuBn1q/+S2BPH20Rtz4jRiCELccExP0nzjB5op8giFkPQ6wYitp0kPpJkU9mvfNWlQnm&#10;STGdMsCS6cf9Gcoy4zAMMN0YLFL1AEng8+39ObPy0fFw1KScgBrEJhwOwQZoMGUIU5LQlEwpIVGH&#10;bM3EkIOQH2yZhkHRSBIzmuhUJQ2xHSEoQBWLWFlIHcxo3wwHYFJRGbYqaQtcyxI2d/DDNmFVr58l&#10;rHkfeh30sNwKhS8DHVNJG0uKzInHDNgYqiU7N4OLQq3Cdyvd1goH787tM4pFsPcKtj5+MU+KOxgR&#10;7JZtXQM/OAKDmJImZ+Fxg9xcx93TM0Bpcw0zSH0RdSGpGAMpXRVdd6D/hmSiA6DlR+CJCIIZWGSq&#10;WnTdxR7DlFUogV0KbyXlpYILCykcmYoIJxEXBY1KhYo4saUKGQQGQtZkdwnKGbUdSL1HPV5RmjH4&#10;ABoAAkKSzapLEdiJtulKSZp404W7i/V4xzm7Ao81GAGLGEYU5SBSOGjAIgGBpi1YNM1+TrOBRma1&#10;YlYsDAqJitNkFme83sQLsmrEIpZzaMpPGNpPW1latTEINRnYZpEBspK1k8DUpBA1yWlwTlKgyEAr&#10;TvoO2VVOrL+zxCYrBxHkc6hqQgPbRwawKOcGLBLwyBSLzH4lO1gkFlMCfkawyKGiIVqfDVWhyJRz&#10;DBTJVXnGYSJoxyJL9ks/HVVkkgCjkN4d3yrcle4UiUqJcFGFNxg0deui5CpfaXtdeKDT8SAHfCMH&#10;oMhVl7KDVYPa0+UMDhpFqyFRLMpB9egRWKRgE4KrHeUNNMKIjLXpUB7RZlMa3uOZh/FEuOngcG/m&#10;g1ENMW2sIVNoDxXayZtHCGBESlXdy4Euq0cG7gy1DmaFItiOj9uGlaupubRTpWgXZcBVBC62Ak4V&#10;ypJ2S+NpHuR8jHEuDhaWZApPovplFoIntk46np7W5SrzpWFSSLFI+xlEDa62AVO6WfsnEMs1OgaB&#10;NJEB6HptwyX5hbNeeDh2xmoAm3nno+c/uHPcH/VbFcfNlGQzz5LxHTdqZNhsY08F0q/9R4pQm3a6&#10;t5hNY6OeR+PWOj4RWHS5Tum0jmekaHUgwKiogmYKwDBgU7980XYAaovcqBkFlbQUoKOqrqZ91jA0&#10;oJErxUG1E/zZP5REqWjBK9uW3QgAYviHoCpSJ307n/k9Gtev0w3FllSsyhL33XqzQTIIeWGbUrMv&#10;VbAIaRusBnW+8PYubGWqCkgEdcmNBWDWyTTGrf9P0gQrqEhjpqgVkcXhUzoRVPQsi4NFNo5a+8Vq&#10;ySnjkIwpSec8xdp0mXX+URWbZlZRImtouuFiYXtpZOpI5mwGRf+O0cGiHj169OjRo0ePHj169OjR&#10;o0ePHj16/C7xM1ZjX9kH/Pe2g5YzDCZSH2vNbFep6gXgdiv3xWj7k8TkkvRHfkqCZFUBIhaiSIJ5&#10;/UDTwbT+Asg35koCX+zLhjRPQ5rGEXLODBfdbif64R/FIo0S/IWtQMi26HScGQ4wBYEKCql6UZJE&#10;y6CeDpa4pOwrJ/AIuICi55AZgKJHwGDHklp7MdZbMoUQOhIE358vGTxFlZs7w81m5ZEtWoCI9PtI&#10;tle6YUYR9JhcFSNrgkqrNeUyKEfCj0mvWxV1cjUIO0Lkj2EvL/eTtRd/uMK3UNyuZNCDZv0jTfvX&#10;Wq/cAWHmhVeSCtFATY5j/YyahifQCwRlCoOSgBPKtmmgZFiQJKoWW1KAtH0CkjLZElLdLwISLayk&#10;RZBMFlBvEUBmQVMwQqmnRbZfgnoXJcFGU0zQ/WbNtLpNSkpubeUqNENNekbFHku2Aasy2ev1GBHd&#10;QmkcF/++1N0UABBJxC1zBYvECm0WIEhtzNxmTUEiA4vEhmVuLNUWUyBS5RpO8C0GFS0MOorV2ezw&#10;gCWmozpFtSbD1s1vU1eqkkSAiDg5PLoiRB4qwAMOpURloKiuIHBKVWxRayiCgg4CFo0BLMoRLDpE&#10;sGgMYFFVazB4qIJFrZWZPB8qTKGKRHKuubUObOy+oAVIwthSCoRyTY0qyEfN3oCMCMa58osvVb3O&#10;34vKOztWaGlzBBAOcKvAJGpOogwF/l61yamPtY1UNaP0ECxqgIBtmUAFpRyStXNFec/aWIUs3ulp&#10;sTXitEnG/vgl4ySmCgXdWYkGSzUHf+LrHaiqgkWtpWCE2yrINQRlqOyKMlvgTFTS0uPrvAGLioM7&#10;dqzI8wbadtFzZEhZ+0mzjaK2QhZJz8/P6du3qyjTXK/cB1FbYmW1RYCCqjg2+DwE1fYJYBYQCekc&#10;U1Au074DIxAND91Fd9vQe+PZZ4fXqGBklq7w97dC+xHFovfLrbXFzQqJRctK648ataLLze3QDsen&#10;tc8WOzSqJ7It9HrOVru51ndT7uIxwcZaaJU2HTaHqAYGTVurIHA93pzhl8wIWRiUz3mm82SFIlJm&#10;Iruyl5e39PZ6RrItu1wJCnpbl7PYlU2iYMQ2pDTnN9COrQGl3pjC4I2szXh9Aole1+WNQSVWLbpc&#10;fBsOkLJSEZ2ljHusuRhU+kiZ6HR6YvszAYme0/O3Z4aLFCzCp6dnECUyGTe57fJcfD3KUuFVGVeC&#10;QiLDzuu85SZ9wk0t8eRcr2K1ui4GGy1mByd/W/22dmgdLOrRo0ePHj169OjRo0ePHj169OjRo8fv&#10;Fn82YPQr4aIfPE50YYB3V4P3d9AmyZvNuw2V2W/gouoOlDTMJPY/8OusKhYlj6h388OyjMh36I5T&#10;GqbR1UhEQWPwBDvdIXybbnC9PdMdy0BqJKQMQIm40/EpPa+PCS1ZUdLphAFakLu3kya3o72JJBsr&#10;IEHrWvK5Qh7QJBrtufymXzRZKutRwiAXsYBj+xVL8Pl2TJ3i/gJsIaPt3eBuDKNqDnLXuqnCaBLR&#10;4Cd93wARVvkwixSWTyqeQAP1UPvS3eeIQZXgL2ywDxx44Je32o1i0YM2A+83p0ZpCvQiYlA6oVRW&#10;ttdFLPBAQaJscANBQJogLBvoIDO4F5Q7HEwQ5Zq8mCLR2l7WNrUYWDQXhoooQc036SdJhJvXncEI&#10;duRk9WOwxUDJuGGp1mhkuzZaAl1ACcwVHLIk5zhmT/5H6QlT1xA1GAM76NgJ+MmcQMt5VjglO6Bg&#10;FjICD0Ww6LIPFqn9GSUh56UFi+i9pSyuiGZ2i8Vt2RQ4UruzWQEjtj7TZL8oF7VkHjTMS1XDurdC&#10;yw6ccBkNZiE2stJQVohHQCMFU9xWSRKYg9qTgV57AYUOrhh0+DRYdFCoaHC7M1N8qWDRUO3TGHhS&#10;KAZAlZOqPU60gjF7I9i6Gwb4wPrbbRuvgGdpyrYFi/Z7hgiLRBu0VpHkB/qKrdqHwUA5WnNViOhA&#10;YNG4UXcydZGHYFFWZZrPg0V2MqyNwTAdcL9vlqFmUSZQXYXoDByMXAds3aiiHdUDsKjat1UgwdSU&#10;oLGHi32ZWJa5BVEEjdLHYFG0Bsxxm6G84tFGpRqxJiqNPV4yNaP9WZWWTQSLpM6rmKKXE9mxUhs6&#10;HQ+saPKvf/2LoREpb1UbymM6n97SlSACsme6Xbmeb9XdzDbSAOpqd5kb+EPU7dCtML9UmTF9Zqq4&#10;abv7E9b3p8W/JQvx9S5ip61u65LBrtfrxHXj7XxJr2+Xtc5c1v7ijft5Wk6nIv3Feo2PR7L2G7zd&#10;j8PgQKj3z1Eh8F2wCFuwSOuCgVC79X/br1p/sJkrY21HLIgoQIwAjesYjW/reZ4JIrqQRdkbfv/+&#10;mt5e3xj+IXUhAo1eyLpsfU7t43K9YgSLWLkQF6+/yCDwjecCMwNG6/bfZHsM7hCwQ+1M4WKZBGfv&#10;r0w9TsbHEU6nQwsTPT3Bv/71LdHyTcGip/Uzfr62b7EXVYBU+xyeW6VZ27yqE7Ea0Y1hMlpIoel6&#10;IVWl9e+c6w3p+eXyxvMZho4mg4zEgnVRwEjP/bdsUB0s6tGjR48ePXr06NGjR48ePXr06NGjR4/7&#10;+CXwUnDw+vR2Nnfdv38cbleiK0UgwoEiaNQInFeyxGyq26CcPWmrsC6RWjWwakohn6eSzMSJ7ugv&#10;wwLDUnAYZhUTAMhDxgx8ty/kPOA0TVBQEqEL/zq/HskwSlJmLmr/JEl1U0igBK7Ytw1pwKEmJ8kf&#10;qoFG6rlJgg45oUI2UKxaRDCQYj0xoWJR1OaMLcZYnihcqqBeZEor65ZdZaYmcQzogFaNI9iNmdIC&#10;HVeW0hNLs6xmdIiqVKDHl812QZL0WUEWVPkcsbMqDrzwOZaY9NvIF2FVH0DYGJFgrRU/kuHAvVfv&#10;2Ivhu9//Va22TULHfKDZyzSNCmqJYEjww+Z9T+QluR7FHLRA2oq1toUS4wUYACJ7Qb4bv0nMswnO&#10;Wh+CVQ9kX/iyEoCmamBky2eKRRmWam24SN0goABKqYokDYwBniAU27SiNlY56a4kqT5Qex4YeAJW&#10;MIoWUGqJlcWexeomHx+RbcozLKoUY8dUGNQrnvSzdijAT5GkGyXZFCSiRNyNwKLbtFEsCmCRJxWL&#10;KrYIJERJOgOoKjiFalNSWIGkoKgkUV+EGBdsHPUkSZu9xkAq3n4iUORqK2pbZiCQWZaNpg40HjTB&#10;TAnlrHDQweGhUSEjYJgih+8MDhIZWDSaFZpandl1YbBIVYoIBDPVIgJfBoWGxsPgsBOr8BhYBFnV&#10;M4JlG2yAkE2bijaC6KMbbNofNg6LPvLEduX9A+5YI7W2XALboCr4RGW0+65mDxCM46IrkSjIYjZn&#10;oM8dLrI2MCowZtY6pu6kykVDBIvyvmKRn7vXsVZtJIrFFKwgUcEWaqjqRQrXqS2c1OV7cAsTtopF&#10;weIslppBjpJUz17PDcD1smtAKmjVmwZoAKtHYFFKcA9usGJagLw21y8CZVIPSlWxwlLLIJzjXZVM&#10;VbEoqzIhr6OaJxVKlT6QrvPheEin45EBBYISpNxFtYXGAAYZrkdWZqF2Rn2MK7K4qlTy62N9Dluu&#10;5kXLaqjqcgn3x/EE9V+sT+lHZ6pwZ//4Of0jeGfuum3XO7NY/FNnAL8kqhJdGBOCClesh6xcM1cb&#10;NFItIuDmcLym47qQYg59+cD9yNrvkm3mkIIq3MB993CQfqWCRbVfbcAmg402cxhIjyFzG68RP7+Q&#10;Wo/BelTfdezE9T+2NHt7vbAy03quSOpE37+/pNcXAYFMwejl5RXPChaJks+Nx2ubYKPaUfJxoykQ&#10;yvhPMBG1KVI/mhjMmdxKrSh4t7ZRyFBV+caDALbUXnlZy/5pXZ6fquUZLWSDZp/RzQ/HwxHXMRcM&#10;rrUyE1VDVSxazLZVYKHpNvM1J+CJ5i6k1MSQ0ZVUms5wu11xnieYJwWqZC4D63ZwMUD6N/3juINF&#10;PXr06NGjR48ePXr06NGjR48ePXr0+F3jVykL/RX7+KHtBBBm//ufVCyCLV2R9u/p1yQ7f8QYTTHk&#10;CNkoTe6eRpCEQyEFI1iWAY2egZxBFC8A8/p8WRaE7LddpyGPOB5PvA6zPKRqdDqxagdDRZokZwyB&#10;EnNjUfswSkRoAjPAPX4WjfoBKQ5ly0YnLNvLoN9DqMnHjArsWDHXtI1bybFVUZLjsYxxMVinJtE9&#10;cZrwXvnGEkKUyC9qhVaqFRro++y8pcVWsn1bLFukbDQJytZx5YHix54/WptpxXpg6n6CTSn9ska0&#10;USyCP7n5vadigrDJdyLep0xNfQUaDMsVLZAvQtYitgSRwijF1I2CAs7aemABd5hh48FS4S7YJA9J&#10;+UfgAbkjH4pan4FYnok6SWGFi8KwUYXrDGSLgJEdv9wjL+o6M6t+AcMRvO2geGKAxWjKLQrNWB/B&#10;UBHVu/VrpMyEBjeaqswi7SGbyo8mDi35T4k1SrZVKzSxECHVDwGOJIlIr0ujOFQVi0xxyCzN/P1S&#10;z7vY+0FxICbwMSq3RDuzoIYDaPaDdR2BcUzRyQAfUbUxaMggIHl9dKuxYTDbsgNDSaY2JEBmBYtE&#10;6UiSzgwVjaqE5AoXBwGVwBSLDEQy+7QhwB8Kx2QBxfyaGli0USjyfsy9jyJIFJXfcNOzRqULTN51&#10;w7Z/jH2RdXa4HdZqW7ZRqGCFRrx/RrfnynIi0jZQBzJsFW8gBbUd0PIZB7/2rlY0tGXloJHb3WUG&#10;jVo7tAgVUR1BEdbLGxCkAYuietO+TGELDaaqzoct5GDgpI39cQOtjdhOL4+tFdsWJoJQl6JC06CK&#10;hkNuoSPILVgU5yQpnHstiwpcec+PtR5VKCcFiFBBRYOtMCgw4g7JqvUhBQtDVnhRqDMqYFm9oPZ3&#10;PB3T89Nzun2bHOSivov2YeDfoCqK82RWTbMeE/VTsisRWsk6Hq6jgNYv6cPEntXbWL3Q6X35IvgJ&#10;ISH4wansF7fm1SpYq2Ftv7/SxuyH5ycb8DFt1YJ21ClRbT/JjpOV9tYxiy3R2CpPnpOqDUOlKPZa&#10;BrK61aKqzInK3dp2uJ92dD3ARZuJ/XZeGSlOvXGgGACs9TBCiDYOJj0HG9flM0SBFmWZSSFtJiBG&#10;QF2Calix6HxBAonI8ozBIlEsYpjo9eU1vayvSbHowopDbHOmYJH/mSH9BEPLyBalXJZsk7o4OGlz&#10;eOrfyV44m8qiKgFy/zyK7dnz8xOQ9dlpba9qdcZg0ZPCRLwQTLQu3G5t/KabIoJn3HreGC1YZ52T&#10;0LxFrM5mVl5lJaXzWcCpG6sXwfV6RlIpEnUjmdewDStZsKrSovVlv2N0sKhHjx49evTo0aNHjx49&#10;evTo0aNHjx6/c/zj4aIPt/jV+CAJVWEmRPpRHxg4GGpyFuX9XBYoeUGAQW/iJjmijKxOQgJDOSPZ&#10;pkFWzzKxSoPD8YScIEiS0Dscj6RuVJP2g9iEjMvAd3iXQ0mHMrAlVE1qVqszdJsetUgLiVVOpICq&#10;tbiiAdxZPxQFdBCryoskYBUQ0eS0WTq5fcvmgrYKApC2+krNneZ0DpbEjPvNcHfLv2pHybGq6oIo&#10;w6i6jYJS8Y7zO9uiT1Qk/Hw1+dxWHlitPNZJ+GszLVtVjPToWjbfkCwXXw2+htXezuo5KxgZ1MN2&#10;dsAAjkE7XIdJgSjXeptLVfooDBKp2gW9XrJYpzlYVO/4XwopexWvJZy3LFsLqcKwjxzPlOa52rAt&#10;ChahboPeGxQgEPWbUdRaHCyqif0lmx0ZuB2RtSc+ziAPZVAPPVKijhJvrFAwVbDopmDRHMAiUSxa&#10;XDEggkUVFCqeLI3qJAaj1CRrhaAUWdC8PMs4hX4lNfZozhLatVJ1IVDIh5KTg4JFB4KIVFFoVLCI&#10;QKJB4SN5X8CiQQEhBovy4KCGqR4NDhGNDVhk74v9i0BEB7fSESCMPydbR1UsMjDGlHYGg0HSxu4n&#10;qq3BvfWY9SsAASLCFlrBACPF59A09wi7tmgN7HQsFaZpISW5JgpsgLTDrMozZadLiQCqg0UKWbEV&#10;nYJZNtZUsGgIIFF2Va9o7fV4cN6cFbZgL24UmorCAG7rhxWows3Y1fRXLlyHd90WPJp6QAUbHSBK&#10;VU1lCCpE0icMoa7mZkxuwKKNbWAYFu/6160iU0oR9kC3e3OFolLBCAGLSgWLQj1JCPcjj4NFORCj&#10;qdYhB4ukDR1Ph/Q8VbUiszukoHMn6Oh0fuM2R5u93nKa2RaNbNpmAzWSqZ8VzNJ/Uz9LNpfLoJaV&#10;Q9vWUlUtfDQ+Nco6f/nMu5Unwscj7DuTir8pWbG1K9yxRLPrZLaErF7DQNGNoaLr0eCiWeBTmv8W&#10;hXkV8BwdHB0V/JQ5b/7QBw827Te2HfRxltSFCoE6RVSV1nEUCWwRYGcWOBSL2oliYzO6zAIRLQoV&#10;ESDlYNH6/Hy+MkBEVmikUKRWaHi+uj3a+vpMFmhr2SiIs5YPtVPua/TY2f6V+5DkbQVdVUzGQmBl&#10;07X1jKPMU9YC4rIi4DaMqSe2N/umANFz+kbWZ//zP+nb83M6sS3asyoWnUiliMfdQRUHRbGM/7pR&#10;yzexOjOQiBQUCRy6nOV86Vz4epMFHgFUpFrE616QLNxMbXFeRIWx8NyFwCJkBUVE7IpFPXr06NGj&#10;R48ePXr06NGjR48ePXr06PEPjl9ijfaT29lyH3/q6TJAoICKvBa5Fk4MkEXTknEh7xPBYkDIIjYn&#10;QLsje5Fb9cEkEIZhwMPhxHhNUYWE8XBAEAUjMAsqggjkLuSc5uOcDrNYC40KO2S3i7A74C3Jq8l/&#10;NDBD7ZAWYIUVUQyQ86IomqwlqKgmjGIC2+6ohzQoPCL7EMgnKk6Em513AliUA1XyBoMaQVWXSU0C&#10;uVFXSjERHdaJSUhs7WJS2j6vFmt7tmQ9Po6afN7AFGqRxsljsthRIMCS9QQVFUuosV3fHlgkCWaq&#10;WwbMLAYWQQsW+TUlw0BTHkgGDywp3YEKRb87yzGm7JAbJdZsf4RiZEgOEBwOBr6MbOdl7cPBIk6c&#10;rceuydXWSkXVNzRhKVYqAgcZWETJN1EnuImlyA5YNOv32PKsCGQk7WcLFm1lL6BCMI1qzo7xX1Ap&#10;EmQMHM5zyMZBlKxKCdkVhwZWLBm0zI6qUiQJY3p+PJwasMjWiWBRVTSKVmimQqT7caWhCBaBKF74&#10;+qBKU4MeM2zUdUxtR5K5We2VUgMWpab/QLd2wqaI7+1zSuhfRWkCg63Xtk+sT1swBx6sh4h338tu&#10;s6eVc2gEje574o/AogBemc3ZMOq1MUUrLvedwRnb8jGbQDDCyX0Mgy0ipM35CVgkdb4wHLBoeyvb&#10;7YcxKBRJvZbxveaahfq/AYuGoMA0NDBvBIvGDVgEdQGDFvfBolpa9zBRrFPSfRSFN1obtAYsUtBy&#10;Hyzam0JFu7+d2qYvqRyoXcZ9Uls0OyXqE0+nY/r29ppeX58UHknp7ZzShfratW9auzKdf1RLNFKf&#10;OwyL7sMgrSHYppXk6nc9/rsRYKKc7+HB4uCNQSgCEzFcdLy5YtE8l7VPViBZAHtWmKP6Jcvoc9r3&#10;55EfR2HwZ0E+JlZSEiCGx1NS0JlmV+AxW1CzCI1gEasJrg2P1YqmJRlYRJDy+hzPZ7H+IohIQSIB&#10;jdTyjG3Szhfft1nGIVukhrF0RFYYZRsyUy3j8U1uPKAxErkdsk2rNF0a40axBz2Mo6sCnk5P8EQQ&#10;0fGUjgwZPad//c+/0tPpGRgAPJ3St2/fGAY061C+qSFlhZCLzlEWLiuanxBEdLlceC5C53bh83pL&#10;t8vEc5izgkVXsnIlsOgm503fLcuMBCjRNWA71rIo6Fw6WNSjR48ePXr06NGjR48ePXr06NGjR48e&#10;/8X4C4Gbv4160cffx50EeqpWIdvYU6gx0QBW9MklwRLWpUQYvSc/ynO2khWLJBODSLZoOaPYAcyw&#10;LsiP9GM7JzJmMMhAEjMTkqLReJtYVWAYShoICCpyV/g4LJK4XyjpsO5Ok73ENlkCnYISnZbk5oTg&#10;Qp8JXLSAqalAA9xE1Y2oSiNgUdJEbBKrMkgBMIJGPalNoEYrC3T7E7NSM1uzIg4q63GZ8gZUFzO2&#10;9lElogzNNRQyi/znSgqcUbPcXU1UU6doJYd7117eaZQkfgGNhBhqZJU+qXvdlViCDxvBZw/LVYV+&#10;UZcBwZavIF0/TRq544upWlUlHE9oF6huUOaTk5KrWZhdT8mLsHukRICZk27cFnVhGw8FOiBBUPoA&#10;TVRjsAYq3A4YYKIEWjaIqSoW8VEzbAGiqKAJUFYOSAYWIauELPOwttGZoSJY1na3SHK/aHKuBODE&#10;LEWozZulCAFFE9uh3fi1vUeJOAGLrq5YJKDFdKdQZHZDUr+KtjrY2NhtVT1aD0nRVMt3sEFV8QEH&#10;i0SdSCCfPBy0bKpi0fF4cusyS3oejkdVvNmCRcMuWEQQlygWmWLUoNZoFXwZB7FOA01Uj0MFhgz4&#10;aOwhOXGrqkwOgYhikYE9ZimGoQ+oFmi1DTcwEZoSVBJLHYePAmQULLycaozXx+EYuGuRbR8Uugtz&#10;soKcomwKbLa7Vetx5ZGcvDwE7jCwCBy+yhAVinISl08IY6OcC9mEZncgggDr2D6tRd6bQUIUqAuW&#10;b5z0V5svgwyLK/RZAl6+rJhr6E53VJSCs531EXw8ufZPfO5+3tEyL/tnjWKR1jVQ0MrGYbFBC7Zv&#10;G182G08Tpo3aVYXRBAIWtbWylNCXIL82mNDrIANGoQybQbCCXGwpSsdJKmvcSRcvTwwqc6JYRK8I&#10;vDwpnLn2hUcBBm294SBACM9lpsu6nqiTTLesULKowyx6DmyBynDF+p11B6wWgxGUSsGm8R3Vq00/&#10;9wNGu5/+ks1t7p158YPp+CcmmZ9Z6S9VOfKOJd27j7XwpdWz4vCstFteikCBdczPFT7VsYGAIrGw&#10;HLzd/cRkRNVEkyooiVoSKeqcL6ocRJAPW7WpPdfiCoJY1QCR6yQrHNHcnMEisyZbkM6Lnl/I2uxa&#10;FZoEwBE7MAGsCDiy8X0W9aRFx2mWCEthrOb+FXzMko6BFb6Q6UwF8ahdDqamKOPqQSBeELDoxBZo&#10;BwKL1s9OT0/p+ds3INCI1z0e0tPpScZnBXTB1IqKzGsms7XTOYmAUxcGn6kMSY2IFjrnycCit1cH&#10;iwQ2OiPNYUTNUc4ftZ0n7atSB4t69OjRo0ePHj169OjRo0ePHj169OjRo8cX45dboxm4wc8V3LhD&#10;izZ38lsClg8GWzMrz/XqRlBtFhiIAYMmgl0Q5wtUQYK3xjoh+ql7dYEmBFHv0ge+S9h+0B9n3iqp&#10;oDhYVIpADvOQymFMRROS9F6CQRIOOTfKF25p4OoJSkWZRRPUjPlWhYPUYTgBCWqFllQNiVbUxDOX&#10;Q86eCIRPJoUcQgrJTkxVeQLVFig7XFI5I0uUF1NA4usCDi99sGdd9ecVi2IS9icqa0qbw97TNHkv&#10;/bJN03sSb3etsBJsm2HTGj485FoO2i40Ccn1H4GT4vxR1uujqf88BN0pEHu9rFZqfI1NsQBBtqmw&#10;A0ueALQWLTkqiYy6TTnIhU9jaazTMCTc3aosJLRTikl1BQwGU9AR9SKzWyqqyDQPs1j5zHMCSkyq&#10;6sFiBcN0AGiCVdXDyqIKCQIkVSUjTcLZY5l9vfidospI1ArkuVnD1S7VLIJAAT5IFWCLjlFtErmu&#10;z4RfSo36Cph9zWFU+5TBVRPMLo77KEpgMjg0uirCPVgUvkPJ5bGCRVkhIkk2q+3ZEJPP2a3NxJpR&#10;IDB+L4COBgrBngkW1v4cHyT7GxW0gi2sicUBjxI+X0q5V0krwZLOtxwd0e6VbSBtr2VYz4Cd2BZS&#10;VY6LdpXwACziBL6CRdXeTmFPVYECf9T1A/jkynKg4y0apJL8OFJ72JveBZoJQLAZbSy/uC0HoMab&#10;abDl4+9AHaztMHMoLxvD65AXwNFQVlXVaqNYBALwMmzjCXlwuMjs6FKwhWvAonDyUS2pqvUZSFSq&#10;IpH2M6hQldkYCrhY5LulqvUl/cxLM47rgA5dmsjh1lbPCxerQhkpqRBdtDZf7ruo0owKNC+qoMZw&#10;7/rZ9XpOl/Mp3W4EGIhtHvg8pIKWBBATzrdoX8i2SKVUO7wdW9I/ddL4y6ayrcpitGKF1vWwfRFA&#10;aPA+B1zN0W0DEcN8Fj8oobDc0daPJj82ZrTvWdswyHyv8FFtaaNlX5xEg9tRBmtL7vcHr08A8Cum&#10;/9xWSGGIoB+Cf85v5/Ty+irgD8FF1yueGZS5MERTbCxm+KUIylNUsUhgIlcbWkxJcW1/16sBwvJ4&#10;udzger2xZdo0i03YbCpHalEKHIntkvkmAlb7k3FTxsWh2kzqMCx9SVBSHLICuWRTeBKoaBDwmWAi&#10;Uiqi8ZcgIgKMzPbM7EnZlpTVxbTMbX6SRCVuus1wm0hl6YZXVl8SlSIChxgsWsvxjazQrjcHi0jB&#10;iGEttX27ruVLilBlMaiQ2vhM46b/OUQXa50X/JZsUQeLevTo0aNHjx49evTo0aNHjx49evTo8U+K&#10;X2VZ9lce78NjhXdO8L3vWmLNuJO0AWdSUD3wbzRyEGH/sEnlaJKTHM9YKaXxzlHXIZNu0Myd3HVc&#10;HC7gZVkUKJpwnmYY8kTHgzkPQIkLUBWJwzyncdKk/ZA5YXCiBMj6WEZMB70bHAezmbBEUOZESYaY&#10;xjULtMIKM1WtJ1pbybriQoUOU8jznBxUYZkhWjdzWSBCA55AUCq6A2YCMARuz5SCakiqCal0Dxax&#10;dQMpFeXk+/1osWRfrR+yE4h0zl/cerYpVEjvV/hHjefRKnoTf3qUs7v/fqwDnwlNzGty31L56s4k&#10;27EX64UeTBVnqW0tKmXR80GVi+xzs04DRIUmsiiGUHuixH8ZpcXRuapdGqkHsaUatS+5FX+t70tj&#10;kVdcXQabPoHtsTKo7WBr2WLQU9Ek/rAMDAdxm5tEXYkUDiAJnMdJdS0I2j8n2FkFQZd5EkuW2aCh&#10;2eEisT7TZOYSFrdCWxRAKAlLavo0SQLnWgdMGyFCLEkVX0DBCdDnOSvMlVyZhd8bDCw6qFUZJTkP&#10;nqgUy7KBk5sGFtkiikSZlY4M0hJFIkswjxUsUlCsVTAa7lV0DCxKqjBlCkSWkE0GfYK396pcBaKw&#10;ddd2aouM1lMGd1idMbBI1FZa8MgUi1p7xljPsREq21pmNd0Q7PSbkBqwJhtMlaCFhIJyDgT1kQY4&#10;MoUdyF4nfFsZdtWUosJOGPZS66q1b0O2/RQ3loWuYlHqZwXDOKIDFmgfkwP1C4F6gA3gYx/pmtUF&#10;DVoILQewiOr7mLWvgWp1xhZ7DmSJspGATPWEG90p3AGbA3QWbc0EKsIA4dTPS4DWyhKAop3Hdl/3&#10;Jd+OjdFOFEPd0voUxslhoD7rwG3W4EYRzCrpdj2n89spXa+H9fnINq4ANl+Sfov6RlPGGgmSVuii&#10;BHAqMjN7qkXwqcEZPpgef259AExf54fxc4P3V9b+ixWL/B/A3ZwtjiNpU4ea+urQbrpTjvNlFHAv&#10;ffKqvhdiX7aIehCr6IglF1mU/fHHHwwXXdTW6+38xs9dTUjHYlEBSzxWG+wvCkxkrSaKO2JNyHZr&#10;DhzRIoARKZMGWFjrdAU9uW9ZHxSqorH0cHT1puPx4ACuqBIZ7EhqRWRNmHVMZcUioLGWX9N4qcp/&#10;I0O8Bx5n1+0DbZ/V/ka1L82jzw1KSdo20ecml+sVSXXIbc3eXlmh6HK9MDBEz0mhiMCtaboIWPTG&#10;YBFOBBsRWLR+X+zPis9fcDP/Oh5Ov60bcQeLevTo0aNHjx49evTo0aNHjx49evTo0eNr8aut137m&#10;JvR3URC3a/kwoLFheHTXvNiBiIoPkPJQm00l9RXUzIG4CxS5q7/MMyxshTbBPN1wGkbIsK6dc7pe&#10;R07fkXKRKJgUHMYRLHk56t3JDBatz0+ngyYzZr4TuahNhyh40FEIkCQKPTGRiJ5M5OSpJRR3BG0k&#10;GVITIrzOAppoE2hJTnhr3QNut6WiJx+UurpgJbFZQqiJBwyQS6OsoNks02ZokqMfLL7taGVUeoP+&#10;6VCgo7J0VR2B6gNZpBVLMJbMFoK5WJJZ6yPZkymMBgt4W7PkeLF6iMUrjwETVHdKGQSkYxhm5oWs&#10;ztYGta4xqwLKolZmpUlot1BRDlCRQDHU5gQsGlwZpHCCcT3udZlB6uKsWyqL2AnKPhQgmuQO/5va&#10;oJG1yLS+N5O9GVsh6uu5Ake8LPN62EGxiM6hqGKRKi+5MoaeRKP+oNBQhSjEzzAnUaUBs3UCez44&#10;tJPV3owSnaCADycvD2JVdhgPDhEZDETJUVMkimCRKAoNnBStYFFVsGBlGIUpLbkKCnk4WKTqSgaA&#10;OPRoKjOuxlPPeXdwiJZRO4OJq8EEsKjWmQAWbRSLop1T+mGwqIKVObSveA587hm8rma1qWNgY6xw&#10;mMMhQcnObQnhHqxxax5rX6mFDqMdXCnoSiqY0h3UEg798eC9LRsDFDGMELEqB9jQtl0BOtBx7xFY&#10;VM8vbu8hWKRqRF6vdEytSlkVFojn+RklOwxqRE290kdRRykPwCL5riDMbaXGjRJjNfWDL8+wrH0B&#10;t9m0tusxPT2JzeN1mnU+kkXBbC0Cggwu51dRLLpeGJaQy9RaQZpKyrx+X6AOBa0jYDSUOsfo8V8e&#10;2qX+I2S3s439pdkU2pyUFXt0MZtfWko5BKs9aOC1H527W5ez7ptshhnueTtf0vfvL+nl5RXf3t7W&#10;56/p3//+d/rj+3eFYt7S69srPSIpDd2BRTLbcBXBotZuDvFqG5zn4iCgqRjJUsdkdNvfqn4o4+u4&#10;zt3FykzAogOPm6fTCWhsNLW/41Hm/KZUdKT5yNGUnsZkYBFtz9QACfIFBpMEYBIYdxA5yVRBfDtm&#10;v07UPtf5x5nVic4CFl0JzCKw6AU3YBGSYtE8X9Hs0QhGmm+TWqhdCcpCtWtF6bsWjCMs7eN3jQ4W&#10;9ejRo0ePHj169OjRo0ePHj169OjR458Yf5X2yq9ypvjZ7fj3K3/yjoXUJqkrBfUowaF2FDH5aSow&#10;LomUYhYWGa4BvhsYylLQrYwYMJhgGidU2x+4XQ+cvCvrRhdZn5L46zYyCDAUwKLDyAkAuatalEpg&#10;MPho0eSngj2Uv9PXkgzJorQEJdjnSMIxJogTtgXKp6JWVKwQgRDKMIt9R1LTtyZ5njeVsb3EjWoR&#10;F5rIPcXEegQDXLHI1HBUieQjxaIIDt3nsAyE+lp1RKzWbz9siWZ0Qfg+wgcaXTsvvxawcx1+ThCh&#10;SVpDaBJuN6QKXy61UjhRWRx2wEapymzyCtW5BJ5QZ1SHymoYA0hjWxV1IEpKs9JKrnZgYkNVuA5j&#10;ahVXzB4tHkNVVagWaONoYFEWhzMUuITbG5NxlFwdFBSoSlFmAWSJSwaHJoWM+LmARZJ01yQnW4iI&#10;epGDiaW4ehGqSg4o3IRYvPfCjTKNKRGJrVV2tRAGiqjU1G5MLJ1GVQgSCEj6J4V+GCyqkBCrFA2i&#10;uHCMYFEWxaLxMG7AolEVi7LCSYMrEZnSESdd9RjZAi1nt+MyCzSACpO4dWIKiWpX44mgKGzaftuf&#10;Y2zxeK9YhF7OWFVkXLGoBJsuA4xKtbvaKBfF/uNh+wzACG7aGQRAzJSbBlVv4keyxRyzQlo5qBfl&#10;FlKK6joBbHIVtxTHArPYSm27ofNWu7+CrRLgvXLdff/p29L2ed8vW9+iz6P6kl1rB6qS15XUAFPQ&#10;gEV54+Xkyk4pqPQ4WAQK22UHs3wdU14zSGtztXBDq2HaL7+mTpUKMJjaidvtKbxhY3QFiyBYreGd&#10;PCM+AL12YdyNYlG1ehMrS8TRv3ecFy3fwuMxrn0VKZu8fHtOb2+ndDoe3OLKCsQU1+Q6yHM+R1Ut&#10;wqDItD2uRl3w0+Pczw6a4IpFm2H6T5+0/+zsuJkD/cDZG/Ad21G0IITGEhFN1UfglAAXzQqtOKSD&#10;JcBF6Q70u7uCjYdcamBz76fXxsBKRbc5XUmp6HxJLy9vSEARQTF//PE9/e+//5P+88cf6e3lBV/f&#10;3tbPvyd6nG43PT4Zn2VCDW7fZ22vqjDhffl6W4IGlMzabqQPTtyO2NJzHGEYZD7B6n7Hk4JFx/T0&#10;/MTjqakXPZ0ODBONpJo4yE0FDO6OW0vROo5nUVQLg57NgyD0MegwGEPOPCcR4JnAq8vlzKpDBBK9&#10;vb3gG6k9Xc/0GgkiOr+98Lo0h7ndrkhWaFyWdNMEQUrTlfeDBmIxhLr8XX0MvxwdLOrRo0ePHj16&#10;9OjRo0ePHj169OjRo0ePn4tfChfBJ1b68DjwztyJ/x/1K5qEang/bU8G223oXchAP5pDTORRjpXy&#10;jUVhncwJQyxYgJIfan2GChjBTHcV0w/x44GSl6C2KPQFIHUQyRRmiGDRPIsFSTbFCVJQGHOaGTgy&#10;tQ9aSkohabNNSlsi1S1iUKEETVxCurcAQXM+o9MvChJR0hmkHCBADhQMXiQDl/R7D21xaoK2XSfY&#10;8DB4FFJRnPykHb1fYzjHogovu/uHaJ1XdR7uLcbqO1FJ52cAo48aTrWKuyuw/cYAexv9CJLab2GP&#10;Tieee3tMUgdiIVNCjfLhVJ35EqAmqSHY0g21/ZC1WeEEevL6wEpEmiEdBlH5GIZoHyfXjaGejNUu&#10;T8GHTMuyOHCSds7XrF9yUC0xuMgAI4Y16ES4/hfnP8iSzUEmBaWKJyYXtTbTBKsrOEwCGdJ7vN5c&#10;bc4MHiqSmFPPJFeBwqZPChUCkoM1FSrJVfkH6nus6EP/xkHVDgQsEmuag4M9mROgI38GXA6iskCJ&#10;UO6TKAEawCLaNidLVTlB7VhcdSGroo6BRLV8R7eVEluzXBVTDB7JFRaCCMeEhHcK/Vxt3FiJUwME&#10;mFIrrNwkJdqaopUUwYsS4KL6vOAGKvIEaoBsMAU1n60lVtsHxZOp1dQUhFrYsrFBM1shvcajWccN&#10;WW10DCRLm/Euhb5VcSKsB4fhEUpq+rg9AKQqGIXxErX/vRtL7rfTnH8ykEhsNhlg1aZtqlReRzRx&#10;bwpNKSowBZio1gtowOK6XmrqGkO9ChoZnBQVju7mCwgBgkmbsmzBIlMaM7Urs42ShL+qFBGsga0N&#10;H88xbGxGbHp1w3T3envXoYK9Orc/8piSnCk0JbfGwjTOAgQtyzMrqt0up/T0dEqn05HBB1YxYsAB&#10;GiUnU6ErGzWmh1ARRogX1XQPA9zcto13ZgHvzB6haZN784/6Pob19qGjRlnxg8EZg8Wu9+t63oDm&#10;rQv62Kz5zkx4gxLhZnEgrV6XeBTQ1JkKGDlobuOo9hdSfysYZ3BRXMRSbKnqVFg27f6DedId0FNn&#10;5LTP2zSzNdflckvntwsrFRFU9PLyyhZo37+/4Pc/vq+vXxJBMt/XR1ItIjiGjk3g3im0KXSYl89t&#10;qf2+zT0R498PAWS2uoKj26qufTEMPBaOPlbSOHokqOh4dLDodCIo7yQqiQQWPdNrAXNpDGXQiFWK&#10;Bgd2HSzKbmlJGpFJFA2lDimTyOOaXycGwAQmItWh6Tax0pDZxF3X90ix6O1VrM8u1wsSaHQ5v+Kb&#10;gESoYFG6ns9Iiot6vfn9EkBI+bug1st1HvHb2qDx8fe/+Xv06NGjR48ePXr06NGjR48ePXr06NHj&#10;p+MvUy76YCd6z33Y3Ma4bQsXCSiR7i0ZzM4mfAdDwlWSLa3WyxpASRNOdpUssMNiUNGMDBRNEyXu&#10;UWEfoGQ652fWdWYFEBQsSoQtsKLHMAAlEOb54GpJDGekxCAR3dGcB1GasETQkHN7zDuKF7iuUzSZ&#10;lM1SKSRETfGlscEpktwkeytRidFtQLW+AvE3S8JYoSdhNoW1ua6a0gmKHdtrwolfPUa2TyuiyhQt&#10;uO7szyiJy4ALJZ7LnfXZVrFIcm8BK/I76yO39rFi0aeTZh/UdXzvC9tc5S4RBe/u5a7a40cNbEcF&#10;I1WQw5Kh9haL/KBoW6VsdamI6gdvT+zFyK2DwlQBYNHyLaMACjUT6vukf4s+MshHlc4UuIqARZTA&#10;NuUWqgOYcKOwBEGhA1RVR4Acsy4ZFN6ALAAKo0gl6i0oKGDKQkGlaJ6mjUrR5O8TXETgkUBFc1Dv&#10;2EgihI4Pdu2hxHqQFGsEtIjHPiqEkh0YSvp6YBuVqhwk6kGHAP0c9LWsN6r1mVudHcTShddRS7UD&#10;KyocFFIyO7nRLaWoHAVWMnsYU1wQhRi3o2I7SYEHsykUNe0xaZJcrkfTt0NrBVVBF6z4auijmJxp&#10;cvE70IzboL1ntXjfTu2YDVvcjnAAcKcO4go6jQJTboAxh98UHhvCdRf7usxlamUZYZg95TbrJtzK&#10;Dds+MgITW5WbsimDpizKXh8ib0Yoq+mPXCEFvb63VmWqymTKTBCUhqBVKNoCZxF22aoaGbxWgbYN&#10;qJZaILnaa4KDfyVAMVYW94pFFUpbQr1ywCiCagYUYuz7DAGJkHCF0lxM0eCHDA4j56393U65pFD/&#10;YnsU2A8ZFKU+bmJ7RwEijqejqpmt/YG1aZ2DGHCRTNml4P4SgRPEu2kc/PQs8wMIGR6//+cqFrmx&#10;a+itto9RjbP9XlxaFR1M23+u/LPTZ0Ue8w5Kvx/tvb7DslXmm1jBhlVt/HFY3z8wBMSfj9J3sbLV&#10;MDT9blIYJgV7SVMKrBAj8NsE65JK0flMllxn/OP7S/rPf76nP/74I72+vKU/Xr6zahFZob18f2FQ&#10;5vurgEVmhTarQmBKguRwf61gb7W61JF/YytaLSeHqqaXWUUU6hg6suWZqPlR+ziwUtHp9FSt0E4E&#10;5z0LWES2aOu6z8+i/mX2ZwQWMYg05AruCkQKuXpdyhxd64CrLi2YxC5uYjUptmS9Tmu5nRksImsz&#10;sz67nM/IikUMFr2u64gV2u1C6kT0+Ruy9dk84aTrkVqRqVPR+6WUUFO19HTqRTDX7xwdLOrRo0eP&#10;Hj169OjRo0ePHj169OjRo8c/Of4qS7Rfua9fZov22dgmD5vPNopFtu1NUsYwJDTVHgEMMkiyZUAy&#10;NrvlgUEhvot4IduzhX+Apx/kOTk/SpIeMoNFTGJIsn9EtT7g7dE+FrVqYMQmS7KWfrBn1ZP1+ahg&#10;QdqAPWavJgozwCovpQAvVSXgHsBBO0M99/XQQyLQz34nYUmf5U/bmERwYvsdu0aMd2S1eyNYBHHf&#10;Cq0EpzpT1XmwzY+r0PuAzp/VoOAzLQ43h/hTikU/F1vwha9XTg7vgd7tnwFDkj6J9ZkqIxCEVHKR&#10;RHYS5QxKWIlCiSTvSqbXYv+3ZFDAoaRASDhYtJBqDyf+StPe42IgUVQpssXeA4aTonpFAIn4bn1J&#10;ovJd/HrH/226+XNaOKmqd/qz7Rkuug1RNiK4iFWL8F4vK6qr3UEADACMovozDKpcY0pCQwOd5AAW&#10;Dap4YFDROB55nVGTogQKPASLRvvOUMEis2cJYJHYIkl7zZpMrmDR4IoLuQGLDCgJllh31R8bRZj9&#10;unxvnyMsYWkglO12t2BRo0y0gUfSTk+R9pSB7hrufl207+dNEruqaGVfvH4qWFTra25AnPtjCMey&#10;a5nUWmN+1P88BIt+sM8RxZwdBbEsakyjn2M8z6ocBh+BRQHgSgl2xy27FrtmmUF5KIIcW1hqHyyK&#10;9apaLZFTWAuqtcAVA5Qblal6rPH99kr7/CacY7TLs7pSrecUPh6gtk+y2Rtkq2t3sB7rYe3DTtyP&#10;sUWTQUVjVVHZzqviPOFLC/xDPJR+o9iDHVNoL94GqNLSiM0KODLWHY+XdLkc0vlyYmut43FkGG08&#10;Dun5fOIxgduVAjvUZzEWXFAttBa1ATSVI1HwUttAnjOjwmo0d357I7CIlIrOpE6U/vd//80w0evr&#10;GV9ev6f/9//+N/1nfU2QDB3PC6nwnN9EOTAoKdGpDdaWTBnJoUqde4a+JvZNNA5KP7uOYqrcV8fH&#10;A4N3x+PTPVik8/4jg0T3YJEqgIFZofF4OuQAPINbDlZFPVMlWni+wSpS08Iw0YXnIaRONOH1emM1&#10;orXs0rUFi7hdk80ZlRfBROtneON5zBvS5xODRJPYn63raVniopA0Phg5xjzg7942OljUo0ePHj16&#10;9OjRo0ePHj169OjRo0eP/wvxVwNG8F8+3i99/12wyLeIj3Ks9f5xBnKyWrYwdEDWZzDPZDyUEDLf&#10;xczpClYyKoRTIP0YT4pEOIyH9fHI64FYoSV5b+S7mglEog/EniRVxaJxqHdZq0RE4eQeCojBhlDJ&#10;LXTMMIUBDqxgUSlmzSKnFS1q7DlvXa3FIsniIhONKoIeJ0jyVVQTYNeWJ+28pwIxQTUqu0JGVuUk&#10;8emx49gsme5AL0E9ojrlVVEEqKfzidr0Vcuzx+v/IKgEOy3tl6ZqHqmafPKbW5UpqJ9mkcZy4Riq&#10;nNaqsmv/KFiExRNmqWmfomJSMqhlEfp1gWJKIAOrU0FezB7E62MFSqJSUW4sxFy1aMgB0LCkuylD&#10;RIWioNSgykSamEu36eqwES2c6JtlHbJfMcuzssjd/qiKRa7UEArS1GsArc2BAyii4CK2ZQYRWdJS&#10;IB4DgQwsWtc5jAEEEAWiw3hqFItasGhswCK2dDE7FgI+ANQGKYBFo8FMoP1VsO7y8h1c0SiH6yHn&#10;GAC0lBqLrqrmYjZJG8G1oOJhbdGtbFJye60E90hNA4A4CKL2MjtQUbXCS9Ua8K7NuvZdEE7aA4vk&#10;ug53YBEEGAsctBk2gIgvUJcIFrXWngajBEvCh/3Y5rx/sN8xa6vY10TwUMAXUDWQ2h5HA4vGYPmW&#10;s1uWZe8TUqtYhJvyVVkSCOpXFWDbOb6UXPkvWhI2KlYKFC3aft8Di0w1pkJIxZ+XMM/w82DAEtVu&#10;LTXQkyikPAKLwrltwKIWyGrBotoGc2O7F2uxwWxDgBbdds/hE6h1CsO541b5q2yWDViU8OH87McH&#10;z/tK/OcrE31l+rpjefalmTU+WNJ9O94M2HeqPFmt2LCFJGvd1TEwQLPX6yGxdRYvNGYM6Xga1+dP&#10;DKFl+T5SPSBQpsIws9iHznWbooRT3MaLx0n12CVo5u3tgpcz2Xid2f7s3//+g+3OCDR6fX1h9SIC&#10;jgSSufB6dFyyr+LqRGzTp0AjVKk5LZPsikQOx6oyl4yBB6gqgYNYgjpsd1Sw6MQKRSNboZ3AQCMa&#10;Zwkgejo9iT3awazRdKw9COhrFoOs1BbmRDbWCZi1qGqQqBOxWhRBz9OcruvzN1IjugoAfblcGSSi&#10;MiHFoosqFF0uZzS1qbfzK66v188vbH92vZ7X63rGaZ5wYZs7skRjKzkUtbWyZVSbmjaX31utiKKD&#10;RT169OjRo0ePHj169OjRo0ePHj169Pi/FH8VYPSn3WL+fmrog+PAoGDzcPtubpSqCRaqwgFuE6/3&#10;skX2f0oUElxEd/HmGWb6PsMHA3vLlLKQbZpARqXgshxg4Dt+C9mjId35TCorKBk4MJuzecq4bgPk&#10;TmWCijInHipYpFZp6/6HETWJnyxzyonXIQ0KSOSQMJekTaH32R9oqQCOloWJKKAmplghhpSO1IIq&#10;Y02GWgI3KiqUcEXA0+vYXFtLnO5eoZA0rcoe+XENQGwSx5JgbquG8wDutAVq/QP1znWoSXcACNZK&#10;9p3HSh2PEqJqqLVxNsOPa/wvTnzeAxJ7n+Onzun+3JPXG83vu4EPCuMjlldZ6ga9xVpaLBSQtQ6W&#10;Zp+sQ2R2gElgPsaTxDtFbJ98L1WxxCohpJ3EKbRwEbjKiyq9QC0MsyiS5J0u06Tw0C1ARPo4SYLO&#10;gKNJrdBIrWhW9TFLzhZPclpSHVJj/EbHhN4A/NgbWzECizThSQlNAhLN7syAoBzUbUaHhAZPgkZr&#10;NAGLCOZgS0YGi8ZgdyTWR0NQPxlUsUj2wWDRkBX4EFWicQRXQMnZLK3kM64ODCmldKfMpPWRbSAR&#10;WxbQ3w91NijHmDNLVSzSFgh7zQq9bhkQUYIdjvWDsW/h7+eIE6lhVYCiquoSVvhoY08JQWVnyJvP&#10;FSqKNmjRGq0Bk0LfgaF/wU3bbuDRsoG1NupMbV+g54BqwelKZW2/FmHDtls3K7GaHN+CRa6sZTCa&#10;K11FVaahBYuiYpFfj6jskxvFoj0lrNhvbVV2HAZK6BZDxcAgUyAKdl7YjAuQIqRr6oDVwgp1zKK6&#10;pEDUkNzurwFyFeBNel7ZPdDi1d/UvTA2G3zmVk4OFqWNUtb+hMnqSrmrI1ghrJ0hKzi6edk07coH&#10;HWxmVHdj44Zd2h97tmPo++Orj1ObMW9vjPwVABK0paKwrVz/Eoqg9ll7lnBbK7TNtbi7Dq3CZP2g&#10;VUtLeypqYc5kBUP1HagnVsU9sfyk8e8QlPqObOd1uhBYdEUCi2g7iyoUkTIWbYcAGBorl1nGyYnm&#10;y1eDcWdX4eGxUify63sMFV0IjLmQ4s5Z1YreUCCiNwaKCI6h47n5tmqfLqecK2g85NC27kE8tvN0&#10;xb6RwX8CgWT8lT5arAENwjWFohMMOnYeDieGiAgqygrokoLR8XBUgLeOy2xxShA2KgRPxw78h4OA&#10;t0nm4EWBIrZUJruz262e87qwQtGZyuLmnxFYRKCVWKGJQhGVo9i23lid6Ho9s/WZ2tqhqRWZ/Z0p&#10;r+LH1P1vr1ZE0cGiHj169OjRo0ePHj169OjRo0ePHj169Phz4lcpF/212wjZT9AkTHOvPtQM2CNl&#10;B0kfFk5+kGUZzA4GYM6Z80LDsND92pwHJ+UishEY5gXKATEPA2QQuAgPTFkga/0AJFI/mqZh3Y5k&#10;eyjZQUlYsUKbOUHDe18KQwWiQpI4WcJnwJJHoGodmkzOhe/cJpUlSt5QToXuCXelDsxVsUnBGkpw&#10;ZEqk0t3sRVOmWRLpaEny1CaLTYDm0UW5L1VNEltiFer14O0lZaAeXktTmKmXtdVdqNtBs+sqdyxa&#10;cywJ8f+zdyaKbeNIt0aBlOx0z/u/5/2nY1sSibqsDSiAlGwnTnqmp2qGLYmiuIDYnPp4zqdEgu7l&#10;Wo4sww5r7mH9/OD25uPXKabgh3byI4lTU5OBu8lehdMMQKDEf5G6QpWDwDTS86JkOhg8hA4Ao/tP&#10;6BFSQtHq4VZvLZGq6jZdUpyXXJPpWLIm0yddVGVDYZsMDSqqoAK2BLgAeCsn7m4KDV2u3u6s2Z6Z&#10;9Zk9/c/JukXUjRZOyC3cxlKXoG9lJbDJRD2J9B+YXVlmBXFyTWayOhFbnzmwSBWHCMqwpGWeGlhE&#10;SgmTh4RYUaEpL1ByVNSQ3GdTOJoUTKrlZRDIzMCjKTtIGRsAkSsw0pR1VIEhe+ChtpKh+qP7b6tz&#10;vv5jum9bZkn1HvDZ1+QKVNZ70xRX6nmBGylc01KkyPV/qUKJzs3OKRblXRLf6itAU6eQpLfCNc7O&#10;qrfvsvMWjEj66aLiG75fG69pAEMq7NHUdHqlEwWKWOUjs0JY7RkP1Zw8fARdOXtLxArLTQILTeAU&#10;xJzl3jRaoVHyfYJOnSebXZiNBamVYw8UDYpCCVx7l+suzrqMAaKk9kwVLCrN2mwAi3oXVRxGQAcZ&#10;GYhWVcl8XYOqGGPqabmOcb0iUep/eQgWgVoTWj/XASNWB1NrM1SFBNTa+t4iSjGLqaOsqiRjtm6V&#10;cxlt6LKrD+1YWL349u02VTsqZ9VaFbY+y8l/TrGoVzb8bIyzBH/fj1SE9uBfaiaPtU/zdrRHFrC7&#10;4zlQMOF7ikW+XTQYlyoKzfFw3K32D2TdSZsTLHsjO1AFi94ur+n17TU9vZFy3oTn08QqQjQ+ENhD&#10;Y+OFbNHot1s9ot+SytGtqv3RZ4JeDC5aDTBCg8CozYm1lyjyEBTz11+iTPS2/Y4+v7K1l4y9Yh+c&#10;VA1x4rlDgrlarnJfM0t/Y2OszLFFKYggRgFsCSg6KQR0BBY9VThIYNwzEGw06xgtY/O5WpXW7eZT&#10;tWJlmEj7ImpfMu8pDvIqtQ4RkEx/aywKZAlIJJasPP+QzwwOsWIRl+0lfWcVp1fU77msaLvF9vFW&#10;oSLeZmGoiOElLKIihWJBe5cjfDSb/a+MAIsiIiIiIiIiIiIiIiIiIiIiIiIi/hdjoDd+6XHgv3cf&#10;cF895xFcZMpGRZ4iXutaTvDgsq5sm7AsJ36/3G7IVgrzif7RfvtuRgMf6OlsLCtsC4pdAwrrwCpH&#10;C9D+EVd+KplAIrI/4CTN08LJDgIHyhOK5UJu9jI1ea9UzUSJCaD9r0lPmJ+ILppVxN3li2IIQ0Wg&#10;qjJqOYNmeYY+Qd4kBroE+6PSr4pBTekmDQIK8C5YdKQY4je5Z9113FrwKxvgOxnLn3Y526V68ANX&#10;8eNWaB9qUYMtFOX3MAnVNelpETShQl18f9Y110WAAUpsZQb2zDJMdT+c0pBPDApIg5qkblZf+yVP&#10;Djiq9bQBFuvSlABq4vKFVBG+cxKVknWkjkCfrwoW3a43howoQcfJzSK2Z9y2B7UrayfSZiYGFKdp&#10;SEADODgqV4WhuQOLmm3ZpOoKbMXCUFAPFjXForkmNjs7tQoWZbVXE+uzqk7kQKwe+lD4Rb2aDBxh&#10;NRoYbLuqjZXvH+AYPnzQbvBQbQebYhF+vOHUftypFO36Eth3SP576/s6yCj1tlRHikWQWr/pLbwM&#10;yvLWfX47Xw4cIipX67Efozp7qoQOoPNgkYM8Bgija8MVeruj2razGnOwJ4wACjRbN+itCSuU5lSy&#10;mtqVh2eavZm/Hx1weFB3fB0SUMjg2uKshvSz2jKZ4t+7YJFTkwJVU2qn0uqRV0thSzwdt217X6c+&#10;Ahbt7gN4pT54aEnaYLPC95hVExdsam2LwEVrKZ0CDO83e4Bz0j44dTZrfX1EZ4VWOrgI4B/DJXyw&#10;/8EvmHH8sFfhgTXjuMdmDynQYiE1zW3Mk/FlYlvMKT0/05iTRdANRI1uqy7p6enK9mjyHap114XH&#10;0ssbwS+vbM31Rgo7BAYxxGtqQ6sDEmEbY6UesuLRNt6+vgrsS3Nh+kyWX5ergElFLc9svJf+Kw+K&#10;e7xAznNTKDrNVSWOoNlztTmbq3WZjYU8lp6rZagASLS9wUfcj4mSEZWHjInNWs3m6FzK1Odof7xd&#10;QUq+nRSbQzQ7OgaYl2udc2zzE7E1u8mcRcCiSwcaiUIRA9DI70k1qiyocx0U9aIbKhTNn2kOU4jv&#10;kuOjqrjhF0+T/yMjwKKIiIiIiIiIiIiIiIiIiIiIiIiIiF8b/6XKRbBXt9FnyhHE9mQkTrBTe5F/&#10;/KeniDk1hygiBPz08cqqRPQP99v3uM4LzNMJySaBQKFpnmESOEB9ydD8ySiJy2pFlNChp4a3fQEl&#10;FU7XKyc76Clj/u62pqdnSfiBJvbTJPZDlljhBKWeNyUFIa8uCZzSSmUgGXlJIHlrDU36NduYpraQ&#10;beF1YuFgqgjJLJ2SME2uwO/DLFXxI7n8qya1oT27fXgPoW1HClIZmgKDbNJAmoLNcqSrONisWL4O&#10;LMJ3d1YtlsZanB6UU7ctDHRSr5Lx3rHv7/ida8OjfYz792BRk4pgMC2L5YfYBHnrHrXfU788qnOU&#10;zKsqYUhg0drZmdWEYZ7qyVUQR+2+TIHHFgN2DOAwyxexYlmqCtHFKSJQgk7Aojdd98JKC/LkvyRN&#10;KSFnQBG/6rWYUoYHLNodK/Wdb18Ak55rFnCIrofVhgwsOvnkJiuXPTmwyBKo98GiXJUUxMpM+g7e&#10;P60Db7/GGIyqoIBCHwoZZWvvDSyiW5GdilRTKfL2M76VPwaCzF6pA4nUss5DIkkVfO5BoU10yKSH&#10;ButLTHsLLXvNKXXQ5AgKmT2XA5Hug0WZdwc7sKjZ8sgh8gAftfaHVQ0Im0IM9v1PteLagUV+mwZl&#10;yX3w4GFTfWvSfvthtoEsIHZxA6xg9mQPwaJqmefBImdh2IFFTWwFqvfpAHc5cKb1WyNYJG2eFUMU&#10;HhIrJlXnof6A2vH6CbDIzkOtx2w89mXQFKpMkUwhsuThMndd74JF2DxGO5DLqUgN85cGFqlKk7uQ&#10;ZSlbX7Z0iwBGChfZ0XMDFKVvXUVBi2CKnB1sPAJMRRWKiivHvcLPL3Tc/Q1TYjzogfZKRoNmkVM1&#10;wrvjeOsPBzUj/MTctwOLshDk3bylwV9GLy4psw3adNnq9XZbaMx5+f6ENM60cXziOnC+XFFsOaUP&#10;uok6zjaO/pVev/+1jaHf1cbsO3++EJRLdY1tRFcF1GQWKbZmRa3V1m2sXcUObCkC29xkHkzbsQEw&#10;9xOz62t4/AOrpzQOCkg013FSxlEFi05TemKYqCkS0XuGeA1OEvAIZptf8Bh8qqpGPMeYZlXx0jav&#10;kJGdV6eYZn1Okf5mJbCH7cgWhRwJrrqKuhO/XtnCTNSaxMaMwaLX76JIdKBQJLDRFamM6UEGOg6r&#10;FK03XAUgpIcZ6Jioaossecr14DEJ948CjQIsioiIiIiIiIiIiIiIiIiIiIiIiIj49fFZz4pPxSeM&#10;MMxB4Z09QQVJ+FPNVmK1+ICMneoD1q8HWxVKBiRL9ur+Cqa8rojzKpgS/Qv9vAI/Tc3bbism+sf6&#10;AnkV+7RpItGiDKTUMt1umvBbWRUJ9YnvZRa1IiNSGMuAzEpGDAuw+oG9WoJarrlAae/peiaX0kIz&#10;HrEMJLokrCSvS8nO7kZ9aDiZVJTayS0J3yX2LUE/Jq3bLYGhIoHfZhAM8alGHNQY+vcH61JSZQRI&#10;HmaogA/er2uYGnh2+L2CV+gsbt6ruPjDTe3nm9kjOAjfoZ084NBeezgE/T3RemN2eayMkQT+IrUe&#10;sUqR7edJrIg4nUn2fQoO0TqvRlJBhQRVtQi1Bjd1IkkccpuYBFywZH7qEu5OfUztWAgsuqrViC0E&#10;FBlYxDZoar+y8pP+nJBTUEHgBEzW5mA49wbikF2LWSR5eywCi8TWbBJAaj6JlQqDRaIqdK5gkVgi&#10;PqkVy6wKRJQwfapgUVawqKkmmILTZICWAkliRwUVPsoVLEpNEQ2aClEelVLAK7Uc9OCIxzWry7sP&#10;qkQKDXGXe6hYVFJn93XUwDo7MxycA5091HgtHpip4Eju1NpAlWjA2U4dg0W57mMHDR3YpUnSf38R&#10;1VoLrX0NSAYaMOoUszxglJIrL1/4YzvvAZcKwHXbgYNZHDClbWxUZsqmxqTKVgKxQatrChtVsMoU&#10;i6DdG++61ivd9XZsTZFM1nkLtKZEVBxYuEo/oBCDgEZNsacUbx236+y6dpwNKuB2pH1ggqb+NTUV&#10;lakqMwGXhS+/TnkIfE2460nZWl11+MTaLlqd8GADCuRIyinLymowtghYZCpsrSyhUy2SV0CvupWH&#10;8WWwLtS2CgqtoSf80A/Kj8e74697W1D8tN/Zsa1os1PDYVbyeMQ+Nk3DL5p64we3G3tjX8+0zqD9&#10;p7dmS2z7u7AdGisXEajKdqCv6e31xGMGA67zmToAvF0XtjaUurXyWPn69pK+//V/6eWvf+PLy19A&#10;kNH379vy17/T5fqmikU3hvn4tmsfINXSYGTkucI2l4ZqXVid9hpwDM72VCzN2K5tGxtPam12qpBt&#10;+2wqfTk909hKMFFVLOrAIphPp6r2V8FlVfozNUJRJcqDGV6jyX0fJH3NUpd1vQmoTHBRkT6JPpNK&#10;oljRiY0cA84MFl0UJHrBCwPPV97mjazOLmbRuuCV9ynqqMgPLxBgtCIfQ8Am5L87rFQR+yr7VdPY&#10;/+AIsCgiIiIiIiIiIiIiIiIiIiIiIiLifz3+Wx77/pLzPLTWcbsGt5Y/j5RLQk0eFUlupUZPyEeo&#10;SWnbdylkXyaJXOIj2GKMCQpRZFFygfeQM+NJoE/o45rJkiHjsmbY/oewZP68lgKUxOB/6McCNwIL&#10;pomTn/YUNO2dkify9PUkCgkwqfrQVGEOCgYvKOmHamGEAmskZ21GCaWiKji9hZOoCzA4Q+e9/R5L&#10;5kSk2bqwBEfRJDNm++jSc1DtTgwwslvh7Y+0iJuy0OhE5O/WoExhT4FX4Cn1VleQ0oEtjCp/fFiz&#10;CCy1/8Eq7T6NOVL8SAWG+/lLeEBOfKqZ9VDQPlELu+s4/v2oPOPUWxw8YwluJ8pR31M9LmrNR0/U&#10;U6JuhZXBOAMUOuUXqstUt8n2RIGMnWKRgUZZQBoPQmjT1ITl2tSKKCmnMBErFL29smULg0UXAYxo&#10;W4YQ1gEqQsP0PFChCc+kyU9oVmyYUlOqcTZolvgUxSJKbIoiESsWzapQdJJE6Xya1a5FwCKzMTuf&#10;Z7akaRYwcwU4mtWaQhyTgokKDoHBRdCgQQOJPDzk3cKc6FgTuRlMVIhBzHeqprdIqkvBHiYqd9bj&#10;CBb1AFNVSeKe2DAP7NpY3QZE/QycZV6FibQcBFKz8jDoqv2+A4rGupt65ab2u/YqVoH+FVt/BU5p&#10;rYJ+A/SaGlBU/A3AEUJqnUsPZDqrSQcWjRaiO7Co1uXEN9rXddC6RVZKMCmg5mz2xN4QdmpNVrE8&#10;LHPU1SJgP2678vAQWl1UWYyhIlIKUesvS/bLUhxYtKpi1lF/3KApHuNyqvZgdexQ8CpXlSaCHZq1&#10;YAP6UteaAI7GLnh3+iR2o6qL5pQBxzYjSkwyZSGwiC0eSeXELNFUraheR87VnnGel3SaBTqiejap&#10;klFVUnRwT69a5BSLsFGFWGdIDi4arsmrLn3lBHQkKPBwgMY9KYS1A6ufG5bj3jlosikDjRaHcKhI&#10;1C3d/tKDmYsrUxztNm0+A1UhcOwT2n3Z5psrMPCy3KSO3raxh8bB03zmMYlA3m3hn5zPi7YDgVXE&#10;Bu17+uuv/5f++vf/pe/f/40v3//aPtP7/2OLUapviykWse2pWpamSevR1rqgaWFitWqcmoKh2XtW&#10;yGdSy1C1MlOw6OnpqaoWETD09DSARU9nUTYysOjE8C4YpMxzi5OqE6myYLVvtL5Q2y8/GlB6IJba&#10;iqmArasohF3FkoxtjxeCiK6iiGjzC1pHMNHtduXyfHuluQmBRQobXS7Iny/VLg0v11cGtlZRPyVV&#10;KPrbQkRWaQa/0mMOK/95InaQYntWK6eBm2g1s5+2/xMjwKKIiIiIiIiIiIiIiIiIiIiIiIiIiN8X&#10;P6tc5P+xGn7FORx/eWTTldPu387taW6XnzGrCLH2MPswVUUR1Qh9OngF+qd7ZmbsqeB5FlaHZSc4&#10;a0mqRttmZdtFRkKNptuU5tsNp2kGSkBSws9UB9gGbfsfJUQomcGqLilV2MKS3d4ODGrikyyjRssb&#10;UQ/ooSJ3+fq5MECk1hlyATXhJWARVjWhTn0DDhSLDgJ2Nwjug0V6mzIrOAG/yrlkp1Jhn1vSLo37&#10;GWvGmKetQkf44WqI7zNKj1vAuOIIOtpX0PT5nM/74NC7V3vnYr1qTc62N0s0S53YqjsntuV9afVs&#10;2urovKa5NLuwMpc0rds6VIWaMm/tSLLlWfdhUI2pCshiaj1zTXqDJq4FLFirDRqrE72+pteXl/Ty&#10;/buqKvy1fX5lhQZRMHrl7VlRDM06aU0N0Gi2VgZMNBu2qQI83uLIK7ZUsGieagK/gUUnhYbOAhbN&#10;HiyaK6hgYJEkTLOCRZb0h85KrtmWZQfKNIWddKcde4uuXqXIGfqMVYO6OoDD/nVnd6av5WD98dLA&#10;orsqJXCg2tEpRjlVmZydVVkPFmUPFuX2e3//q43Xzn7IlHzujT/HXQ06O7N7/bN/f68vH9v+CBDt&#10;ztfd52Yjaol9cKp/qb/m3INGVkaTL89d2fTlgSMgVkasEx70S9YX406lyMAhUyuSZa3KPHVd8VZo&#10;2NnJHfWU1Ta0Fhd07cvslLxl4QgWARzMUh4OnPB+341pZx2IVQXGwCJUkMisz4paUYKer1lDPaXn&#10;52eGMCvMu503lRWrUKkymqg2JWc9t1bYiGwtoahtKoMtWcvOFIveVyv6z50GY98Hundesag3QkMH&#10;LY+Y07D4t6MVGqSPTCxSAwe9qh52bcZAMPv5sjSw3sYY6iuLnhK9kloRwTiZwfjC9loHYNE2tv57&#10;+/xvBovE4uvG4NJaFYvUZi/PCu1oncrzYIc6sX0ZQUMzqws9sW3olM0CVOprA4tOChaZ1RmDReDB&#10;IlL6O59mHTMV3tWxMzuIyUBC8OPErp9Wm8XVWSwuhdXA6JXaGsE/NK9gpcRtIXWiy+UNxV5VwCJW&#10;JRKwiMtT1BNfkMCiuu5CINGVrc9EeVFs0EiVSNsfuv5URVfRMCPUe44HWoIJPjMh/C+OAIsiIiIi&#10;IiIiIiIiIiIiIiIiIiIiIr4G2Pns8eBv3ofzwXCr3k1U9aovnWVOX5jO9cuSdMQZkXrRirCSIhAA&#10;gQdsMzAtBBMxXERJgmlZYD3NSGpHqyRfYJ0XnLf1y+1Gj2uzghEn805nmPKME4NFC4gtBCaxVgNO&#10;hLC11FqY+jGBh1JOmrCcOpuuBhf1YFGGlsT3kAciHiatDQbpoSpgTgqdUou3/fGAiZUi3FNacNX1&#10;HljE11k/91ZoHiwyNuUoOfuh3KWDyj6K7+BXpF9gyPEAfHLHHzlTeFgGP3MdsLMlMi2fVC3AqG6Q&#10;1Z7UuVZH5b6JHaD9EhUCQlMDS6oSoklwDxYRaCN2YWe2aKGkYgcW6QlZwlvUikSliCxGXl6+V6sW&#10;SoASaERWJBdO/r1pAtQlg7U9QbVzmpq92GTWKbNTU5J2mdRibDoCi1gV4aTJzXNVLJLrO3VgESsz&#10;aHJ0BItovz1Y5CyLFGSoKkW+XcLOODJVJgjQJaYdlHLQeBA/UA8xPQCG3ltGRY+h3sLeUcxDjz1c&#10;1RSmJoWHDPwyJaPswaI8gkUDrJSOLPxaeZkiUQ8jovZZg8XgAH56taH9e/8Z77Z1Dw3lvAes2mfb&#10;Ph8oFrV9j+WZDizjsnikaX1xlpZVEAY7NbtO3eu9iQ6OfdcxWMQWZ2uzQfMAUVXFwr0K292+8gDG&#10;6lWI3DJlBXVkyVOzFzQ4zUlRfSqTj52eiDQIA6JElQQ7O7Sq4qRgkYc77V4aoEFAxvPzt/Tt2yX9&#10;8ccbl1uFJbdt2MYqtd8ANLWiESyaCCxSu1ZqP+M84x81+8Yf/aHfAf7Mzo7H/SoFBvUTdn2NtJPa&#10;Jm8MyXM9sr6Abhndd7LVut6W9Pb0xuMVKW8KUCNQDI2ff33/f+n7v//NYNHryzaubuMrAUaizrNs&#10;x1oUmE86Bs5i9ctQUGEIiBT4fL2kcfD8JGM8jfdPz8/pdH7mcVFAIqq3z8A2ovfBok6xqEJF0zTA&#10;f5MDTaHaFHrFKkx9X0PXQ7DejezI1G71tpXj5XLB241VhLY5xU0tVgUQYtVEslu9XcRqtQeLkNYr&#10;WMRzkWW5ofzujVSPUGAkgqWvWBSepD9Oig0qdXLphgcw5sj3oujn5/9ooMgiwKKIiIiIiIiIiIiI&#10;iIiIiIiIiIiIiL8n/na4SNzLENBZuFTLrQFcuXv4A3cpb/WjW7l3iDUJkwBXeQbcEg6cIeXk3Uza&#10;RAQaCYxEhFFZC9ATxdvCj44zWkRJjbVgZsUi/idvnE4nmNR24bSte3s6cQLcTjdPCmlsK+ZCCRIU&#10;kCilavvl4SJLhFMyhNSGMsMbzX6nJiWd/4tPbldbqapY5MCibKJCLemeCrQkrJaVE8NIyYEMZp+W&#10;O7hBzyLr9ehpAR7Z2vVQyzFYhIe3fu/qBdXWi2GA1Fui9VYjn6/cOCAcsnIgIpyKA36ghcBIxN1R&#10;M7BTPz7vY4PBe9/vwYV+u/pUv9rjYWk2efNcOnBtXckabU4NDiisYmTqU9V0JK87sEhAHoV5stqi&#10;mVKQ1UWn2CGKRQsn80hBgZJ4b9vy+vaS3l5fGDai5N2NwKJtG0rY7UACTdAaPMAA0Tw7O5aTKhAJ&#10;XOSVDgR60v2Ypct0copFZ96XJVzFnkXAook/C2A05QYWURJ2DxZlZ92VB2sz2NlFdnXtoD3s7vOo&#10;WoSmhAGOi8OD/hrr/SiPoKGDJb1TbX3/srtf0GCiaWoQESeSoakSNaUnBS6mvWLRlEXBLR8o8LS+&#10;KLtzaX2Vh6/QWVaN/cuoKJKG8Wjsi/r+0N+vBkGZ9VYFYZxKU67qQqlCIKOijoFTeQCLTLFILM7k&#10;onOFc3KvTJRSHQ+IW4AO4bW6hrvu8BD8HctKbbpkLGsJ/woZVYu91PXqBpKVRG1FBxvEYzEdrU+T&#10;KphMBzBRe211xtsK7trD7r4/Gk0aVFcnQCplU6+xAlb9Pr01V3U3VZtEUk1jO6gzAxrp+fmWvn17&#10;Tn/88a0Dheg6qP+sgLFT8BJVt62/XKHeypXAo5VsU7NYq+a9fg/8xsnqZwPu/tZLCbXrgcH2DTuA&#10;zgGDKXVKRDiqEtlErvaXqVrK+fG8HeeOWlEy0UPQeQZUcHnXx7A96dYoF/HLK9o2Jh3D7PBs8bXV&#10;gW3sQVYyYuWvhRV1aAx9+f6aXkgN8O2yLQTP3NLlRjZfopKFWk8NtCwG1QGJeOYGG23jXKbX7fhP&#10;z08CCp2fVEnrWzo/kULRCdhClAHj56r2d1JVIw8WMaQ7q4LYlHXcbG1XlJNA7f1al2Tlzu2Jy8jg&#10;56LKZyv3M2x1RgpF64J0rQRgkf3bVa+dgKK3t4uoIapi0ZuqExFYtK43Vi8SsEjnIJc3fLu8Glgk&#10;wNE2PxHVJ7Ggo+MXISWtTrRJvFwEeg9gq4J1TozjJPKfHwEWRURERERERERERERERERERERERET0&#10;8RXAz+881oft1ZpbVYOH2GdM/skcjna620dNqOy/axpG6F7SHnixrcQGgfIMsKaVN85w4wyyKgOx&#10;ZxjKo8TAdgXrCuuyOsWimZIWkOftu2kFSkbO1wvqE9Rw2V7f3k6c9JADClxB7ymhcZpXVS5S1SJX&#10;UpJHmsQCTZPLnHRFSXqW1SyqJDEplm99YlvfJRQWShKKZTuOARKoCUI0ZRMhjeRMsrurTZmoJXWT&#10;JtsdGLS7Hx4aOIKGPgIWwT5R/MBOBIf7DlYZhnp0VPnxnUqI73FusFcj6U/6nSaHx62mtx4aywc/&#10;2ETvR6/M0sNFmAtfONUnAmomfrp+EhuwZWbYqCU556qg0FsuZVXwyqIyoBYmZn82TWaj4i3IoNoK&#10;Frb+WTRBd+NkHSkGUCJPAKOX7fWFlQRom+vtap6AmnTMbN3CUBGowocdf1tEIaHBRSe1aGNgwxSL&#10;CCwy1aCcK4TEKgsMSnmwaKqJUbM/E7uWuSorSHJUP0/ACVODl+pxIFdQpCkU9RXBrMUSDqo4zvYt&#10;DVCLVww70vg6zHU7C7PO1qxLouMD0Y7+/OGgnZvyTrXRUVBm0joxVVgoa30xKAZqH1qVd6bcQUUG&#10;GZlVmME51UbOGgLAHqR0UAfi/fGohwUO4JDD/sC1uaowhe5acoWlpAz6dpUHKzMA6P0q9aMpGdXy&#10;MUsvB3BZf+mrTK1NlctFdRFt/UuDTPCw50EcuyLdq9mmjbAaAQ/ogSJsfj8VtMoKwKKMVzgCtfv6&#10;xeVH5aBlyCCf9g9VmSj3QF9z35Rj8FDL59u3ifuUc084oyee1TJydQpMBgr3Vlip3isav3MFigRg&#10;NKUiAiREceXGMATDyHmq9WWarp3SoRK/clyCLXQexNZqBF5Qv031BDMDzf7clQz/ksnqHtqCB9NM&#10;/MTMtFE/mAYQ0m2Shm7rfUjsWK0Id53fxxSMOgixc1eFriqBm8+0vqfI9dV2Iv0mjyPbOMmwjVOJ&#10;IxBmms0KDRkoW9RilJR5bosphclRM1Ab2cYunofNolDGffLEoOzT+QwEB9GYSUAQwW0EAk2qZvS0&#10;1UtaJwDRVk+/fQMGh3S8NCs0GfsE0hXb0DZ+yliqIB2Pvbn2g6bmRO0xpzYelaroJHWb1RWxWSsu&#10;bO228PvbckNqL2wzyBZlS3oj+7frUqEjAouupFh0u+KVIaK37XdXbm8ECy1qj7YQWLS9J4jojezS&#10;GCyiuQsBSTck1aeiFq2IanPmhnC917gbjr1cUWM6/6egIooAiyIiIiIiIiIiIiIiIiIiIiIiIiIi&#10;9vE7rdG+CmT69H6w8T/6+/fTVH0id7CegMGYa5QuOihQVVnBDADEQyyUoCgJJwKJ6GnilWzQitig&#10;zTdTKaHHs5ESdlOe4bT9flpnKPMJGSyaT8CqJABIQNFEGRCUJ8Up4SfWC0s6b+/JCkmezp47qMIv&#10;DHSoP5nZpWR6cjy3JAk7nKSkyQp7Or00iMCp0ZjyhSTyFVpCgYqaZQ59V6ryzzENsLedya7y+vei&#10;YJQHqyDZR3vt7V+azQ3slU9y+lhKBR9/99NZGTiSTsJf2B0ctYn3m91HFJo6qMgBX1vrSFAS1xVK&#10;6uE08b2YCSI6ld35SZ3LrGa0Tqsk7te1WgNO1b7kpDCPB4zMBi3rfRfFErZyWURZgezO3i5iM/L6&#10;+j29vnxnGxd6T+1Lkng3ScLm3EEk4KAia3fzdg6soqCKCmLnIufVwB61DsrgbF5mlww1sGiqCgoN&#10;KpLrmk8TW6EZuDBXWzRTLGqwTFPqyZ0VltUHdFADoAMvDqDLo4R120b6i2bvlB/UM2x9TBGwYrQ7&#10;SzvorfU7psKSDlSXmkVXu+4KdyhY1NRlms1O3sE1MIAzXpWnB4tggGma0gU8HH8Qxz4KDz471RN8&#10;1OaO7cq8XZtds5XPx8CiY0DTg0XQgVXO4gt9/9jqlqkJGfiDTsXpHky5A4FxVCyq1JUbybECR/y5&#10;tBx7dj6dDIpVSAR3feYOLEpOBcu1aVP+aZZoDUQz1RM+H0eVeYXAds8P6g08ake9YtGoACZAWW9l&#10;SEH3n/qRdeufyPZqWcwm8sr7orpB5UHzAuqfTudXUYPZrpVgCLJtIlCTrJ/K9p6LmCmSpd7fpHOO&#10;BrZNFXgS3vr3Khb9spnvKKt2xAW59dj1A3vLx710keuzk6vr7yoWHVUkGOYX/tilnVcS2zypLpPe&#10;37Wq9JCazjTPW9cxkRgnj8tiNXpVuzP5MavynbYxkcb605Jkp1jb0PY90PhJUBvbmqrS0PPzM39u&#10;YNGzgUVwPokVGm1nin823rLiXB1LnS3p3ABc6/sMtLS+hFh/KxdpS2tTJCKI6CZ1fS1iQabXiwIX&#10;FQXxLmKHpmDRRcGirX0hwUUEGl0vBF4J3Hy5EkR0q9DzugjwfFuuvJ4AI7VNU+sznpugAE4d1qbd&#10;AY7DM+5IzI9OCv/BEWBRRERERERERERERERERERERERERMTj+B0KRn8bXDR4+JjYzP3NB7DoUK1F&#10;5Rbu5YfBb5cqhMOWZ6xIkNlqDBn0mVagZMBM7+cZ5vmEAhOo0sF0Evun04mfioYttu8ZVAJ+kpwT&#10;PpTAkKTK0yldNYlBCRn6/Py8pPPTWSyTzIZpboAFJVEsId6DRZkTJwQAmaIJ5X7WFXvbIj6F4lR/&#10;+gS+JTD5WfdqiURPuYtaiy+5fZnqOrxf4L36x3irPqZY9GO1Eb273i+pzI8Vjj5xYEjVaA3eu6Tf&#10;lM2tdYVe9D8TQ0VeCavUe2R1yezO1O6DE3WrA4tEIUTtws5PqhJ0rnARta3WNpF/K8m+q6gqvL2l&#10;t5eX9PLyPb18/0uXf7MVGifLiyQOWcWGEuogtmPNhu2kbe8bKyvQOXz74w+Fi0Rt4XSSZGlW2ySB&#10;EHKtiwJ4TAwVmf0L9QWmeMIKKKpUNNUla7uGChZVqEGtu6bJq6WkDizy8IaInzkY4aDe4ScqfnVM&#10;SuuH+l50CjEtqZ4etl3mKwdzQesfDP6pCkRmcWNg0fRxsMj6pAaIGDh0ByzaSYClzvasLwO8AxV8&#10;ACyCdIhiwGB1ZzBJUyjK9doMLJrugUUGohz2o6lXvvJgUWfh6NV/TE2n6LiyqspJcQopXsGoL7Pi&#10;1fM8nIF36qgqBIF1hAah2fpkylSt7ETcB4b69g5YpJXO6lIPtU3VMq72QahjaEkV5DDLMm8N+I4L&#10;pUk2VmCqmNJN6WHaZvfXLP6sTtNnUo4RgBOr8hGdC6u7KOBI7ehM1mgvr2o9Nae3rU+7qF0kEDiR&#10;RA2O7+9CcwpRQUw4t/5cLa7y1KCjBP+zXMPBGH+0fHyK8lNHP4CbQChArRP0dkkLKRFdb0AwzWl+&#10;YpuyKUsdwSRwUVHgRuaHM4+B/LqNj+SHaja+Mr5JOySw6PnZgUVbPfvWg0VgIBErFs2yzamCRVO1&#10;EpVxP2u9P1XoTz5P1Z4wu3Jv1oFrVQFaFfQhNSGee9xk7kCKQst6U+u3G4q6oViZyZz8jdWJeK5x&#10;W5DsVm+3lRWJCN67XMnuzMDlhVUR14UUiIpAS2opR+sWBo1EoWjhhwkE5iu44p0J4kfe/8DE8p8X&#10;ARZFRERERERERERERERERERERERERPxnxFfCRenhvrApEzSgQpPMJsKx251+GkgO/6C5JSChoy/M&#10;Vqb9yptLAPRKPkUoI96Gkqe5kGLRCislONaJnjyGeTqhQEUz4IyYs2JEkDnBUJYFluWGV04CkrjR&#10;xImP20wWTXNa9AlqSmzcbs+cuOXkyLmk00meCJ/V1qcqdUx2rljtKygJuBZavzZvj6oq0aApSzpK&#10;IlKgq1IVGyQ5yeoDtBtVrciw/YbuTckpVwUNHKzPHPBg5Z4Ocqsw3oOWtK/lT9mi8rNgUW89VC2g&#10;NEvtk9gVvNofbdgjdt/gcC7wACYyZm5v8+LXac1lvS50+4PjRgUfsEI7UM7AB586q507PUKFEjQx&#10;jwrPlHl259Z2QHXWFBLoPdV5sWxRgCarHdrp2AYNnEqVqHIJXERJOkrokRIAW6H5hSxHSJlAFXUI&#10;yGAYby5ap3MFmk4M+YlC0dPzU/r27Q9exMblzMlPtmfJU1U3ofP2kJydryU+GV5i0MPa7MTt2ECj&#10;Cg6pClKDZVQBInvAJPXKZfU2tXoL2l/VdLYBD7Vu40H/2eyaALwtZbMbxHt10MEy3hqrfQfd/o5e&#10;7by9RZQwHk6dxxShTD2mlpVZ2o1gEThFqlZeBtkYWCRlmjtlOxg8BnHXl2BnLWmf92o1R2BRjxmA&#10;3hMPU/r73cOeXmHLA1XHYBEoWJRb5dldVx0fD5TJPMjXrhurYpi05VIT+MvawBrquPm1s+Fz43Vn&#10;1YedXZ/39KmQE/cxyUF9AhNAbgCVXeeUc7uPDhwT5Z6xl2twklxubmpWFbZKDmZyakXOoq2BDNgg&#10;q05hbw9LwdEchsq2s4QTwKipVMk5pqQWgNqvyKnNDYbiYV/uE8OLW3+aeG6AbNMolo7A4LMBjPRq&#10;AAYrqBS5h6RMh1nGarK5zHnrv7ffzQQVleKs31Jn99fmU+nd6V8/A0iHY8+o/gQHmlQfmYR2bfCQ&#10;AXJWaTAqDh1Y21Wo6g5A9Phg3ZzCKxZ1ike6FYxD+a6M9kqBUkdpW/oPQUJXgW+2+7cWVf/b5qFk&#10;hbaNbZCnGZOpA+ocTYDX7fPpVAcFa48Cx5p6kNh5Elj0VMGic3qWMRTYqs9AIoKHT2IZelJVQIOI&#10;TZkIzNZM4SKyAW6qc7m1W98vcd8koA8BQispFd1U2ZAtyW5puZLK4UXVhAgMurGV2ZVBoquAR2Jj&#10;RmARsjLiYjCSqpaWUqGjrd0wOLSo4pf0CWyTLPZqbHW2nQnNVxhkWlmlqOhDBu9U1UcTtXvr/qci&#10;wKKIiIiIiIiIiIiIiIiIiIiIiIiIiPfjd6gWfUnAe+eMQ8JmACqOqCQcfz5+Ux1cWoIw4Wgp004H&#10;HHRkiXRwGWZTYWiKPytBQ5ALq7UgFqzv6XelnChxAAL0FEkirAusS043ThC+8T5u0w3m28wJPrZi&#10;oCQHqQUkOV8DAiipcppLmgy8YiugSRPl9JkSgNv2dF3FEsKlJaroKXVXoJYEFGhK1mdnuWMJTPrN&#10;tlcpQ0rk0LZZk6XZl5+/u6azkw4AE3QSVLCHaVKDYryKxnh/bdVjS6E0QE+WwBtJnJ9sSgfqJv3X&#10;R1Ue759ztxtvEOW/wc7VD9495hEuBXcv4WFjdlZFyQFbHv4g5SxOZqceVCElrWotlAX24ZpWVQ+m&#10;ahMmkM7ECURLdFJQ4p3q7aoqRJzQ08QhJQ3lVRZWJFjWquDDyXE9H4Z9VB2Bkqqnc4OKnp++sVoR&#10;gUXPqq5wZkUjDxbJ9TalNANBJqde1BKhHi4yhQdT3JH9paROS+6uW2OFHQiGLhVfk/rYFBskoSxQ&#10;Uam2OI/zkh4kqu3Qqbjds7XqgE5nX9j24Wqdg318xYfUs5+d8lC1mlNoZoJmWVXVZRTUyrCzjrS+&#10;pgNpHNwBd0C6Cr+k3urIQ1RS1g3iQhxVjFIHFaWxHDuo6L4FnLdB68EisQOaqvVZdtZeUBXDHvY/&#10;0MO1R/e5VEUeTeCTaoeCRWwttK4KGjWwqAc33bF3ClfJlPy0nTprNg9Qbd9NFQZz5WGAEfc7pqpj&#10;dm55B7LCcOEwdtwDP2LnV++plgO/6nWvrPBCr7KutsGD8gYPFg12al79LVULNFVWmwgATg2m4nmA&#10;3GN0EB4o6EaL9aOMlSxFFGAmsSC9XW+icpZE7UzA5qwQp/YfqSkmsY3ldm2T1oE2L3pfsaixbXAX&#10;DIZ3ft+3TdBDtjmFn0n2FmWpB3ysr6yopf/fsGlq7X/ng5Zw3OVu6ToT3LcwHKYkd7toA6J/QNLI&#10;6lRhQH6twDlPJ/U+03hKY+9MU1izH1V7Tw81ZrULnBSSZTtPhoJy/SxgEVuaAan9MbB7OlXYlpSK&#10;WJ2IFPxozFfrU1b7M2COziGZoh10dqhuQlf7XYPilkVgHpkDmGqQWJKJlZksF7ZOfUU/XyDlw9vt&#10;wrAy/+byJopEahNIABLtn9t2QQGKFMJjBUYGhkprO9uGqkqk/eaCDOPJVXkNvPcAopADexABFkVE&#10;REREREREREREREREREREREREfCzeVwL6mmPAb9mfJYnSmNqsX9S04P6R3vcUV/pEsyn1aIKL1YVa&#10;2rmp0DRbIaygDrCMDic3EcQyBLAUnMiKJDFXhPNyYwChrBOrFa0rJSQyf0+gEf2GEhk5TzjNE9ws&#10;kfH0xMkQS0qtmrRIrFiUm/oJJVhYWUgSjHxK/AS3JvhwUjUBLSMUtSWf0BPrpKZaJIcp3e1ZVxB+&#10;CNVKzvKHnBgtVS2hJmi9wsdhAgz2SlEdzeAUTWy3VZplD4J9xgKMWSgpqjTibviF1Rl/xP4Mjqvw&#10;cNXvHMf99EOKRfi5czy8dnQWUqkmHaUWrQ0006SkKGiQJdpUk9OiJNMgEU4ykmrRPCmEM1X1kQZz&#10;iE2LKRbdLJGolj70uqg6ASUWLTGJVc2EEpdqMXg6C1BEFkHfvrG6AkFFf/zxZ/rzzz8FLCKoSOGi&#10;aZpakjVDB5tkB7U09SJQZQUFYKbepqup6wzCMjAARvW+H/R+XhnHLG8qPFgELMJ7YJHDLIYEt1cw&#10;Sod1sIeK+jpo9x4HkKhXYfKfk2v7ValHy2c6VCzy0I3ZRDUoRc4jd/3Jcb9h6krWITgFEYVg2BVz&#10;VB/CZi90aHWWPODolHhSf50dSAMNpOnBonwHLBLFogz3wCK4P4R75SBf39ArXmFVKCqrVwURO6AK&#10;Fi0GFjGKUsGTsb+qsJUdp4xKN62+CNjAhpzc0/jxxizhBHAw28BJlf28VVze22se9LMeIOtUY1LS&#10;a9H1AhRoH1Tataty01q/R1VkO7Z382pJ/f3o2zvVraz9VmarU+zmL5PCimRTStDkpHMEA6/ECu3E&#10;fSydRp6l36NDUP9Y6/p2/gRWXElNTgHSVS3RCsioOU0L95tyfate316ha+wDfkXAh0ethg71a5Ij&#10;BtOha9ln9v/jy14VzNe/ozrx6My8YmffF6mqj03T0MZvntwhjdr0BVtyTq2fOamF2ZRnBo9OCuGS&#10;5ZlAQidWJ6L2d9o6IgKLyM6XQCLa5nSe0xOrE4nVGkNJ1eI01/o7abtN3TwdOltF1JmF9bfSvATk&#10;Y7h4kXk0gUVvDAnp3OB6NZCIlQ1vlzd8e3tJr6+vDBLdTPHw7VWBZLE44/kEKQ4tK65q4crtXssP&#10;BXDm99beiwy6DvItaH8/FJn7J6fMh06d9dNqRBjAEUeARRERERERERERERERERERERERERERn49f&#10;qWD01QDTJ/dXrTaqpFH3r+ldsvAjuzxKPoueRZdssqNrcp6TyJwksJ/QCz35vyLZSkxlhXn7nlZP&#10;08SAEVTlDWCgKN+mtEynpFARCGgw4dPTE5BaAD3Zfb3davKWbRSWhc+B9sP5Ck3YUq6RYZkM9XQz&#10;wxPIyzTl7sl5si+RZDRWpRh/jdUWrQMNVEFKwaLKLbEqQoN8usS4rHysPqDbULqUYA8pd6cf0Fk3&#10;2TXkIam/tw0Zk5s7KyIUVZh1/Zsb65ho1poNAOn38IJfF5DUhijnTpmFda4K1CQ/qRU1G6WVE/BW&#10;ccHs/bb9nDghKQurGqgyjaWSKanIbYPVCSSRKAoEZoX2yu/J6oSShpT8TyDKC3K+Av3Qvk8nUSF6&#10;ehJ1om9//Jm+PT9vyx/pzz//lf71r381sMgUiypYZMnPUm2wvKWUqckYOjCq6BhwlJz9VQ9A7h2s&#10;PhKUtixqFyeKRR8Fi2B3rP2x93Db0fn1yiTtev31WR98pGLUVHvyoIZlsFGqcI0BN1LPerUbfw13&#10;U7eHbbOpxoiaCx7bmiG+q5rWFOBg17K95VsPFuUdWNRUarJbWlkaWPTpCuMhHzspA2qcOo+BRasC&#10;NctSWAFn1e8WBQWLqWSV0o0z98EiBXB8uRk8ZnUht3HJlHqaDdPE0G2u700pDD4GFqWmaCNDf1Nb&#10;MqjKtikOshKFElMaPACL1l7Bqq8XcGDD5sfA/T0sCgwmLpXU1YXJXWNhe0BReqNXgiYvT7c0nc5c&#10;twgUob6V6guBEnbxpdzS68upwltFLaUI2qAGh6qcaCpvZHlp9zvTuT0C2CL+lj8JmooaJuflJ/7C&#10;RQF7rZLIrrf06STKfgQKnU467j2zdZmOl0Dj41nr0Ymtzs4K9UkbPJ/ndCaQiNSMGGybxU5N1bJa&#10;v622ug6AFPu5pgaXDI5Va0AZ/w0uVvXCrf0JHKSA/jYfeHvd5gEEGS9kcXZldaK31xeeI1wZMvqe&#10;Xl5exA7tdkUPFq2sUrQQkERWx9L3ieoQKxKprJoARXVgrbaHqKyWtfumQea3Q8NV4ehvo0d/N0UM&#10;EWBRRERERERERERERERERERERERERMTnAn/jcX6xelEDSe5c4J666LwEnI2WD/BJ7XG97U4tvMBb&#10;WdQEI1qCpnf8WYEhFXmyWvKyQE4SM2aySpPEJsKNERoghaJ1WmFZ+WltTstTooWeei6lgCgEYIUp&#10;QNUzsioxeCuqnFNVKKj2PqnZF0mCGjURX1wympIkcGAxBh2cQ4kcVjACsUkrydk0AdSEqAcF+pt2&#10;YL8FvToDjLI8OCR/O9gGdvv5fA5d7T/gSP3nx5oR/oA1SbNyw+76jtRo3t3XR7b8iQ3gwUrmzsAM&#10;SxSgQE3mVwkUqDZopmLCqkUKHniLJ1ZLYBWhEyciaztQaMKABHSqKWJ/IpCRWZgsyzUt600UN1iK&#10;CznJzmejUEI9DisWnRUeek5Pz7I88+u3A7AodxBM7RcckOLbhcF2HUSUGizRgXjawMDto9p4Vcho&#10;0HTDAYPpZCqwswL6XFXFh7VuX4eTO1eodmapgkE9ZGTKPG2dUxfqwCK1afRgESSXoG5J6QYrOXvG&#10;XQs50IfgZHsexh/sbY3ss11z8qp2/Q77/gVqG6+/cn2c2eTtrL98u5h6a69e0Wjoy72F1+Fgip1d&#10;HQ5WeEkT+0XVeapCmLa54pY2JqJTrsHBf+qgD24Hd1oybuxW+7++rzcVpnb91QZuaqon1mfkqvAE&#10;H+uPFS0uReuQU9/z4Gqzg0Ppg0qv5MTfr+jK5zNgUUo7u88757sff7NCnjIfeLK6Reow88yqT6tC&#10;Qjxz2frMl5dvouByI/DCIE7QORCqGhVNcETtUCCLVa3eSoWcR3vAo7HuwWjyiyexzrZM67f9D+5J&#10;FR2dlFr0tj02G7WEe/CwHxNw/z8PQ7t2+THFoveu0yttNuUsVvvhdiEgGClRufGLSRkD1sy2jJT6&#10;yBp0GwOBxsFvT3+wmt/5aRszTzJuPj+fte2JFSGBRScav3khJaO52lgmBxPZnLuk1KmnldT3MzzO&#10;L2ozyJ+RwZ+tejJYROM/wUME5xNcRHX69fUF2frsVj8nDxa9vn7H15fv6UJg0VUUi66XV1IowkLz&#10;CarrBPavojLEDxcU/Vug1Ws+a8BBPQg7m7N2ddiP2G2U+dv/tvuvjgCLIiIiIiIiIiIiIiIiIiIi&#10;IiIiIiJ+LH6XNdpXHqOqEN070J0f7fx54FOnCQdfuYQzDrYU9//5n4EgStSQOgsl3hgeWm+wrBPm&#10;JYMBE6y5AxPkacUyF0ogs3lYLhk0OYhqlQTny1msoDRRTu8JtGA7KH2Km9afKLk5efWKlgBv9kuS&#10;bJQE9bb/sr1iEaWj7X1JZX9RaA9k8zPiAiJtmxU6YyaMBrAom6kDp757i7N7d8BnTkd2CFOFvOwY&#10;LbErihXymtQW4yOQUfP7MSWmWvMUFMB33Sjgw3X00XncTyXBAI/cPw70DeiXN/jUsIjhPnqrpwaS&#10;FMpvl5yqe1FKzoZQYDfbucBvknhk4KdCAq1u+xNi9QKfdFRrnrWIwoaoh6wtyV1PTRU+ONF5UtWi&#10;c5rPJ4aMRJXhrKoe5049SRSURHnBW/w0OyyvWjQqePX2VxW6cYRJhewG2OC4XrdG05LSqQM1sLMl&#10;vG9b5u0i/R3H5tyVcHceoy3hTgGus4UzGKQBQ35d7uBEUUZpcKT0X6nBIrqfquLjAY2hD/Nv0NkO&#10;AfqBRO9Zp5qDx9ZY4/4QuzbQ2Tx266ACO8krM2EarPCgtoO2PldLOAZHDCSCNoZVRRJf3a27q552&#10;vv/B7vq7stI2WqwOmepVp0bUow5VkStL70/jRU49ZGLiRZk78VSVSZKBD8kr4CWn3CTKO5N7NZUe&#10;/x7yXvnq3vBy3NE5EKNgu84yflZ4SGyPGsCRjvAUuNODw+4VhtmMtwQFA8ny2K6gQnweUDQw5CTo&#10;Mo/JyxOm6/WcFlJZIquoJ7F2PJ/Ftor6NpoftLIzWGrlsys0V1DQiNVbEPvrd6CMWHHamO0h4Ptj&#10;6Xujz+cGLRS/r9HmLOEBR4S7I3o2s4GFycGZ2NuovXcJxw5oB53V/SJwjNKu9uzASQ8l1Xls1z9x&#10;z2DtjOsVj7UTQ/FscbbVCQZuz2dgqJZA2ydS8yN1v28M2dI4KcCtzFcnBf1Op0nBYFEVs7YKbt5t&#10;NptiMVm0jWlfw3V0kXGc1NDU6mybOataWEk3UvJcE68j9TRSKLyShdnlmi4MEr0yQHRVJaPX1++s&#10;YnS9vCLbor2+MGzkwCK8be/Z7my1Y6/YPVyQPJQJ/TMGw41APLo5DUGFNiO9/4RFxIciwKKIiIiI&#10;iIiIiIiIiIiIiIiIiIiIiJ+L3wUYwa/aF965oE+XgP8luGQ59P/wD9CTRtg9+e0zr4f6MPREM5jS&#10;waoWTZoUN0kWLNs2GSbM0wQT2YfkiUmNXCZUdQoQqwjAt7cTKxmJDlLRcwaGJpbbk1iU4Fphh6la&#10;wOSWsTCdFEu+sjXapPlz7K3NBtWNloDS9QwVlQr6IFR8qFk6JUqIy6PaTaVlV9Z90lcT2eAyLCMl&#10;NioWjcDFx+2iQI+B3Q5ghJKw1YD9Hg6q2qcViwZlE+yJqs/u7VixCN5vQfjBc7z7ExhOgqt5r9Lj&#10;1DR8WbEdH+b642b1BArRzQr/TE6Vpre2a8ohRRPevaoKogc/RBVGYCUBihgkOj/xctaFgaIBKpqt&#10;jU12XjkNwlusciJQEda6ulPesvZinz8lt4V37zqOikV+85pcTgMo85FjDFUzjW1yuN8OMGqKOs2m&#10;bJp6sKgBl8eWVd4uDdJenafWC9d1e+Gg2i5htFXEfjA46Jd2ZTsCOA48ElguubJI/f135ZIS9pZv&#10;abCS1P56B2ap/Ru4/g4G+MnDHI3ZBAGLhpvaM1fY2ZRZzerAEU38r2pbZuvtvrCalAGgCocRiOLH&#10;FH8Mb8tXdmpfVk9MAUUBhVmtzuZJ+waDFqBTNfPjFkNjK3ysX1NARtSGGkhUrc8MKCplZ5fWtJYa&#10;2MPXVsbxtNWJnfJf8vWmtwXMU3agpW8rreIjpF2fO7GXXOZe52k77+vTk1zLIjDIE4Mj1Mf5vjbV&#10;uY/YTa11HmEAZ69YVfbqPA4msvqoeo53lZjQN7Yvn6qORM8dFaHxzO4oZ/aKRSl5obhxuXcWvSpm&#10;Sh0QlHq1ooMzO7zO3prRW8tKfyGQWbNO5DrFsOxZQSKGzaAq96lF6B9//OHAou3zn38IWGRqf9sy&#10;nyYGIanOzQoZGQiXK3xu97rUNoYKrzVAWCz4SGnIFAnJ6ozUiEylcBGwCM0KbbkV/t7s0Agyent7&#10;ZcBIrFKv6fXtFS+vL6xMxJap2/ekakSfl5uoHS23N4KYtmJctX0XtS+rdRR3E8WP/dmCw8wO8XEV&#10;i/hEBFgUEREREREREREREREREREREREREfHfEb8ULvrkb9PPnIv6FEBTLCqW4Hn3kXRNwOlGrOmj&#10;Nmf8HZTCNmqwrgvSE+F5mnBaVwKLKkihwhKahUQCjJCkgdblBpzwUGuGy9szW1N8+/bMSZTzWQGI&#10;szxdTkmiKecuucjpJYIi6hk7FQ1WlyiqSoE7SEZyW2KDggCaSBcSJyOwFRurcqCqE+ReqcVDJUdR&#10;E/FYi70qZmB3Pt5mBXev3uoEO6uf0XKkMCQFTsEDAT7rEfV1DahKLbUqDP+U3kFBCa6DapflbbMs&#10;4Sx1ZKogBamSiHrQXFUP5LdNUQY7qKjBRcUlvv32plJkCkWnk9qePX0blmddBDjaKxb55LvdQ2Br&#10;mQYVebAIXVmkL0E+WUHF/V4Uu0oDAVhtRpO2qU+Gf+ntNbUL2CuoMOwxObWdChb573srsyOwqAIY&#10;KXXqLGZneNR0TTkKO2WhBhYVr2Iy9EX+2rrBZQCL4EFZ+HPty6hX9qk9sJJCZgzUK++kTp3oCNSk&#10;e973104lSC54N9j1AydWsaZWZslBRa08S7HtW0GwihT/IjsYwoMVHwWL+jFB6oyBRWJ3RgCMVzOz&#10;/oEhXMj1vvB56kX18NQHwKKCFRo6AotQP1e4ZqgIorplQFFTDzwc90Zls5TrelNpM7DI1NLqNWe1&#10;lLozrhq0R+1wynKerPKiFmdvb2T3KIARwUWkMuOhyQZsLgKoZbNCW3aAES1mdynzhVzLHuAfM6L9&#10;10zLURXGzKrOT6+rCtg0wzYeIo1zT+dnBmqfWY3oT7Y6ExvQP9Kf//pX+vOPfylY9NRAo+09AUkG&#10;FhH4J1CdHcNamVnOybl5IJiBomXleslWpovARDS3vZGNmdqRkVoRQUIE/dD2bH3GykIyzpFNGoNF&#10;27qbWqFdLhe8Gli0LQYTbdvh7Xbh9/z5dkHaPx1zXS7Uzsc5/3vPObznX/uR5yQCKPqJCLAoIiIi&#10;IiIiIiIiIiIiIiIiIiIiIuJr4le7JNkx0hcd52fP9/D3mI7yBLk7+87kptqz4PAk/uNDSzKH7CVW&#10;oASJ7rC6HpBl2pRnzPPEEFGeTuSGxjm7dV1xyiuw2tEt43W6knwR2UAgAUXbj4ESMQslTZ6unICh&#10;xJ4BEE9s+5TY+iSxpcmUppqwH29PZ8rEaiuFkvpe6cWuyiueWJK0WpOBfkdgUe4UCbLJaySfZIXu&#10;9bDWqGNQcnZgY2KyKX+0zx/KXWJTN9ntU/8rl3DMkn20YvZJ8iNm6f0cEuyOeKAm84mE7Q81KrNF&#10;8p/T0b24f1BIfXLZAxO2A1E5ELWDpO8leT4pcJT7q6iQx/3FKz9VRZVJlU5YrejMi9iePTULtPnM&#10;yVKBkKaq4uEBmO7806N73dpL7QU6eamhPD+qXHVwjKoqg2bd1JLKXnnm5wC6XoWnAjE7azMQi6pJ&#10;VDEM+pjn3INF2b5rQNnO1slbI45FNRRItUpEsdirryK3JlBhSoOqh15PtcrzcBEcjCPQxI5gVByC&#10;ztLN6m2zqXQQiYIX7feuZ4Y9eCLtEB2n1vplg2EwmWVXG7+KFMTjJp6wbmJ1pKRRSaWv3wY4Nfhl&#10;gO3SYL3mx1rE7lXOse9UQK0CqexmBYfYTsnAGq07zSox13HN2n+1MfNgqYONvKKYw1drGVZQjz6v&#10;av2l7crW+yYF2pdZ5TDA6BBo0m2pnHIHFhlQpG0qpWpTJeoyuao1+TrVqZW5rpLPIUkbm7dzJlhz&#10;uXlYclbFwzyoFakqk0JEtMPVFItWAY6wwpse7MUd3NYUtCD9wFA4AGr3vMR+fMLYKwxh7zn2G6fq&#10;97pm/MS849FSrQq5HRGgd1LFoWeGiMgWT9SI/pX++ONf6fn5OT1/+yP9Sz8/MYT2xPBRA4usHp0Z&#10;/hNAss7NuBPY+mG0sYiqC89jF4LzCCRSSOh6YcuyhZeFYJ90fXtLN4aKbgz9ECh0Y/CIIKCVv6tg&#10;ESkY0XbLIpDQlezQRMGIPtMxLtc3vF3aca7b/sgGjfa/CNiEVK8fFP3PAkUpBUD0SyLAooiIiIiI&#10;iIiIiIiIiIiIiIiIiIiIiC4+YOw0fK8KKfSKRqv4hHRR+5Dc7d+DRf2RWvpRUid4eIby01LtHHqb&#10;oO27KaWJTKDyBJAnRPaNSdWbhxWOkO0ecFlu7CnDihRFNloXSZJwAoRs17bvzmvhXWSYqo3ODGIR&#10;wzZo2M4P3BXUkihi+7Bqorw4exdsGWdJ0lc7tGaFRmBRRT/A7NBKEjkFvKtaUC1RatLaoIKeVYP+&#10;7iio0ZSO7oFFYzI8qVVRwvEeYq0AxjMh2JP2Pxcf4Thw9w5cbWr1a1fjLEEPB3ZHo+QKpAOlko9d&#10;AHRVvL83e+sX/2F//TuVDoUwOFHOKwUgMAUjS55XaC0NPjpVuqeBDN46q9pw0f4mtVebZ1X/OAlk&#10;pEpGs1qvTXmqKjv7zqdX0ZL24xO4pSbBR8sfu6eArQXCYV8HB+CMk/Ua7o+30xntmdABRQ/BIuh7&#10;OH++6FvgAIkll6w2uxuDieSeqnWTghEGIFWwyNk6ecs7OyHo2hEOCjh9P1UBG1ZgUzDElOec4hB6&#10;X7ixB4djK6q6Oeh4klo9TqkHikxpB9QCqIFFuUEk2dujedSzkZUmqnYPWJPrS/WaKwSDBseUBrYg&#10;PhhR9/29rz+t7cr9zrWc5P4yQ6r3P3edMXSYXGci1Kkq7e8FY0IGQYBCagoWNZhI60xu/QKXi6kN&#10;rXesy6xfgx3p5+pV6srRgFtTLCoOQOnhMBisv+7Us+wg19SrW2WnWGRtCjJUlSbqn6bcA47oxmgD&#10;3+r4pqAsQN/mbP892GRtQ+sTCkTEyoZlaipNXf3yQNF+3Hp/3PN9GaSvYdWP4SD06ojdOQ5jo/c4&#10;84PXu+5XB8cfIR/73w5a358zpr7rf2S9NtZfb4Xmx8KsgK1ZgRosdH4ikOjP9IcqFtG652/f0rc/&#10;/kjfttczgUWkamQWeiezFJ1Z7cpU2JQ4b31UQSDwZ2s3aNZ6t5uoE/ErqQld3wgcYiCIoB9SJyI1&#10;IVYuouV6RVIc4u0ZLFoULCraB5I1Gs2ZF1VAEvuzhUCjRVS2SMnoRgpG6w0ZJlpvpnDI4NOxf3L6&#10;yA3/qHMzfuTvm8/+rRMRYFFERERERERERERERERERERERERExFfG71At+srjWC71y86jKk2kZk3S&#10;viz1R/vdtARoTbWDPoHfkSipy4Cb0gFdxLIIjQFb2IPjtO9pnRHyChmgS3OJSgA/zQ23a8J1EvWj&#10;dbnhuq5wO5+SWKPd9MnvJZ2fFk7yMQhByR2+VklAgqoViXgGoUCTqklYEk8Vi+h815RW/s7UTuhz&#10;s8ZBg0xQ7dBqGeRkyUgul1x4ndhi0H5EzYjOATwNZEU3FGXq4BE8VhcCTI4/qKdwFE31BNTGrToL&#10;1cxdBxo51Ql/Oj3k8IkKifiBKtuuTuroeM33FYsgHSdp7x7iBxrUwWlqcn5Minb6FakHcez60g7C&#10;MLBIAAVVJ8lNjUTsnmB/YvX+WXI8O8WYra5znZuqDdqsikTzuSkWsXoRrxe4iKEmr8DioCFr13YC&#10;dP3N2oUNpJyCSV+dfT03rAi0L0FfV+H4JiA49aPc2kdxMMVu+YHb37dHcAn15O6dgAkJGqhQQUa1&#10;PfNqMh4syuDhhqa8sgOLXOVGHJWZUuqAGFNmqhBJU5wZlXfa7919HOqmQSc7dSrsFc8w9SpErLw0&#10;GViUmxqXh0Ts1UaRjpvcQw5WxwyeKwNExlAoK+oUVvBYtQw4mX+gIGMwS9+UexCtqQrZfXf3x0Et&#10;Bo2xVZdT9hLlEuhsD4eRtVmjHcE30BSAeJly7StECUvqnqk52cn6tsg2XqyMsjqFoQZ11Hs8DDtp&#10;KIcKqzlwso6Heuw8AnFwt2d2AFsD9DIYaNRAHw/rgdajCu7lNJRtGzOsP6n3LsNxuWaZF8g+B0DX&#10;lVNBr0ak/eAOKhrhyuz6knvA0JEyIB7OwXB3DqPVqR/2cKdtdE9/6C4Y+ysViw53/fPH8tfQgV42&#10;3dI6xYqAJ1HtE7BILM+eWInoT1Yn+lYVi0S1iF7PT6To1yxBSYFOlK6azWMyC04F+ajtLWxntqh9&#10;4MrrxKLsKrDP9vr29rItbwwD3djG7C29vbJNGYFGeNV1/P0qcD0pETEUL+MfLnQsBZcqULSsbLem&#10;63hftJ1a+m0/W/VvALQZon9o4KME2Q/dSNh/xPe2C8joOAIsioiIiIiIiIiIiIiIiIiIiIiIiIj4&#10;346ffWT9AHIaFYs+egr7uG/l1ZJdlDyh5ErOzaJomhhM4Kejs2RjBAHa3pd1xTUvKrKEsG1ET1XL&#10;Ntt/CRI6n99wnmc4n8/p7e0bA0Zvlws/WU6gESXv2BbiCdMzJT1zTmdINeENpggzNQkMWmUqBLLN&#10;moBAIwBdD3trNA1ySOFrA0tkNQUjVGUPg4pArdFMHwreubvg/gNw9B30YNGDO+kBj85qyN032GX4&#10;v0ax6EeqLlvL/Vxl/20t9Cgxu7cl6++FwRcGlkwGnXiwaJqqQofZ7j0GtDwIQvuR31OqkEAhS6KS&#10;3cvT0/N+oe/OTwoYzdWGDZwXl1zPmjrjJAczNAjBrhW7PqIDi5iEKwpCfeL+ldT3Y3ROkA5hosM2&#10;kOCwP5Pm6aEZD1zAYPmVmxWTgkEGghn4MA02VffBIngMFqXUAUXsylThu9YneQikvx9HYNEe9lPE&#10;UvrKrDZf8Kgc+/osdbol7r2qznjdHiw6yhp7RSy7n6AgH6b+milZvxaBZ9aiUGoxxbzSAzHd/fwY&#10;WNR+QteFfC0eNmr2XFM66XsC+XZKfcP+8EghZmzNDoKRe9LAJq+MVBxIYTADlwu9knrJjcCipak5&#10;4QAWQbvGoVAOQZa9NSc4WzJvZWfQ0Z3xy9Tz8mCjdwcs8uM4DBBUKXuVIIF5s6rONRDM2uZMgIku&#10;tb+19gp5r5wylAdBGaJ2KIudG89DilNTqgDq7x9N/5en0KNCXbUEVbW+00nHQlYm+pPhom8EFpH1&#10;2Z8CFrE92rdv/P503n4zb+2cfy/zSKmrrKWZsIDBnciWvouodt7Y6uxaIR+CjAgiYrhoW0+vLy/f&#10;t3WvZE/GYNHb60t6fX1BA5CurGgkYNGiYNG2Hyyuf+N+sJDoZ6l9AK4FTXWLwSYCisqKombGNn9Y&#10;FDzUwfUz9mcf+4PhY99/KOArd/YPigCLIiIiIiIiIiIiIiIiIiIiIiIiIiK+Nr7CW+Izx/mqY/1M&#10;Nmq45sGK5fCU+7CEa2f9U7/rvbOq9YgoYqCZa7mkpL3wXqZl2t5MpFiUypSxrHNa85LkiW9KkKwi&#10;csRERcJtO7icxMKJVFbIEoKSNJRgud4WhZhmUSdASfDRtpL0V4uV3IAaOi5mkT2h92uVQvEQUVMm&#10;6hUCZD0wfJT1Sk1RRtSSyAotV1kVFOUiBpayqidp4T2AKqBTf2jBl2jqHfS5dx25Yw/SnklHzdR3&#10;lfWORhZ01bAp8nxlZsfK87h+PmgB2MoJP3JCsCvdT50k7j2Zkrc8ub+kLuFuMMmkwMk8TxUsMgsy&#10;A45YFYfgm4wJBv2A/h675Hs2Cy7yHQS2QBO7lhO3nbNCRH45mWrR6cSJ1zxNTX2lXmfRhHlxN6DB&#10;LAay3LtP6AAjQLUU3GpwRmgmiwa0DMAJ1uYydmuqWFSt53Bw7xl0wGAvjOAVZvbQXa/isweLpnov&#10;5+kTYJGq0Bg0IpZasAOLWlsu3NdQP+KhhVo3nVIcOjWVZg3X19WuLScvPFcYrOR+WSGjfNRXDVZ+&#10;zeqsKTFJ/VaQg69breAGCCVhr9pjdcj6KWB4M+3AoqKWXAYRrabWsQpYtLD90PoQLLJ7fQ8s8nAM&#10;jxlQqn1oA6eyKpjM/NruZe7AIl92OA7tB90XjzHJwzrZQUAyBth+vTKTKPmJMgqpmtxU2WQtHjRD&#10;p6qUKujjlat6wKsJ2dnYV5cEg4pXqw8NGoRe3NCOmdqxc61PqfaBudrmJe0LodWXlJyCkK9D0A5C&#10;ELNrWwa3CVjUL1JPXZvVvlhgoQNlMOvzVOGQbFKlfep4j1ImveUXuC7oI65SXzMZ/dWT3c/+EH/x&#10;yeEOoEudkp9Zoc2nM2zjHwpg9Jyen76xglEFbp/PbJV2PovlGYNoXqUIRKXPnMR47roUsSK7rQy8&#10;X8nq7HLhtrhQO9w+E1j0RqDQRZSICCx6fX1JFwKOLm9ICkav2zoCiwRAqmARLkWViNZFLQl1dMYG&#10;DgrAj2MdxTo+mC2bvvcWdQe3FuHHq8GnxAI/+ht4748s/N9CjwIsioiIiIiIiIiIiIiIiIiIiIiI&#10;iIj4748vtUYbV8IHfuQycND/CD/47+4tud0SmnvISPfJMj1o+2b7msQQQgUrRIkGM2SgpOc0LbiW&#10;nCZ54h9Kyey1QxmRwgm5BKpwxJDRfJsgzzOe5xtw8hnEAokSppS4pifQGYpQxRdSNmK4Yk6snEQp&#10;8qqeAA4YyEmzplmT9JqY0mRn0fP3iVYrFwYr6KW4kgdJZtpK4HeWjEZxnsimCAQuWX7nLgDU2wjJ&#10;JdzTkY3a0e/b7TyGJ5xFW92bJKx6C7zu29ROJt1NCfUWLel4IxhqOQ6ZrIF+gF2juFNw7txwKCV4&#10;pwGgFZzz9QLfELC3sxsN0cyKZ3Bg6pRvvNKNWKE1K6Wa2M5yn0p3a3AAqawuZ63XBrNMXOfnaoN2&#10;4mSqAUZt0e9UqWjKTa1obze0JudD1qnp9BDLXrHIbmqG3u+xwAfsThhGchpahi66Coa4bzfJt5tq&#10;gQX7Pq1rG9kl/2FQZBFruazQTPaKRdWqCToVKoO0vKJRdiAGKLSStL+pBVQ7DwMS0EFOR9ZaalNl&#10;96EMKk4OjhhrOw6dhe3T+qcGO0GDUKBXLDJoKPsFcqfMlAfVHSlirKDkThFH+2GPDqJLoGMFZUSt&#10;yCs2FadYVAY7wuwIHXBlYOXmuxCuCtnDRt5Oy2wLBQ6cuQ5kB9YM9bXvQbsB/ohKhp21WL9NqY2w&#10;QUXraopNChep9VFVLNJX0DpfwTqnzOXrhh3bKzX5Hg1MfWtqIJCpeUFn0zi0Z4ONDhWLDCxKuh/U&#10;cbDZW9X63gF02NVRopR0VlLbD4FLFe6cGgQoUFHr/2TJquSEte+waZUBRga4JSy17nk4q8GlVs+O&#10;CVpIDQDs1v6QFRrW187Y7NAf7cj6rB/Q7/pU3Z3m9rRzryjXX4v0Zejq294K9eH+79i2IR7PpbK1&#10;V1Lyk7ERtgXrWKiv/H5S9T6tH61pFFUR3I6zSqeA2vcQ1Hdlm7OFAaPL9ZoubxcGjAT2u6XXt1dR&#10;LSKw6I3Aor8ILkKCh66X1/T6YmDRGysYXa8X/m7Z9ruqnRopD2HzU9Q6qe/aWCy9frPpQ99uUMIa&#10;FQ73+egu4Cf+bvnAXxd3v/ppMggOPpd/6B+bARZFRERERERERERERERERERERERERPwz4pfCRY8C&#10;7Ffu931C+R0RJ2jgAFRLLqfyAE7/o+Y2OsswVBiHECNWkuCE7gppzWS/sGzrJiCAaF0zJz7Zlmya&#10;MBdJedI+1nVluIiOeGMbiymt81nSzZqAp6QeJX5Op2cFi+SpdEoMiaqQJIfoSXNSm8A0KFLQ/0kN&#10;ZJKk15RaqiqXlgSj9GYpY/lpQpfe2H9AFIswNSWWTImopLARJTBpR7kHHMZEWE2XMVQhuRaEnhKz&#10;3+Z0PxOzA4vU9il3qjfQqx0N1QfbDpLhHej2v1MYwh+o3VXZxqnzgK/A9j3sQKQD35qD4/gr+mSz&#10;HBWL6nt0ie50kOfEXULeFLMg92CKV8iogFG15YKamD5s6wAdkJQVdGB1sHlWNZVTTZj6RYAjS6DO&#10;CjTlHWBgqjkEC3qFqV6xqClz4EhVJQ8aQQc2gLNkKg87ux5+OwLXan9V62wDV464sNafNUCrUzo6&#10;AItMscgAI4NLBJhJVa1oqnZpuSqmeJDj8Oo6pbF9p3Bk1YXYCgF3O1IwB7xq01CWXk0K4GC5o1CU&#10;obNz6+2qht+6PutdbAD7dtVbDabah5cDsKRt4/q3ASzqupcBzmztHOq5jopVZquUxzY8ZWdpBwOE&#10;s2u1PzkpaCBZKb0NXrVCMwjBoCts1qSddaKHjOp6VDsxhWCh/34PjzWrO7FwzB2stAeLWvnv641Y&#10;TYG3JnSTjarOxHZ4oshiakwNLFKtLeqvMgxgWHL3roFhE4Mks/SZ1BfS+yzKMJBzA+9cOzSILbHK&#10;V9E+sPD+zcKyU8/pxrs9IHjc331kEHWv3Xh0JGP4CMq5M4C7eV7tg5wCGqah/d1TJjpQUzw+2B0Z&#10;xh9Qo2kKaa1+2TipANl2e7e55zS5cTg5RU6xE6NOdE1iG0Zz1pxbfbC2R0pFojS0pOtyTZfLVZSI&#10;rgIW3SpYdCF1IvoOSbGI4CLa7nJ5ZSu07TPe1AqNXhksWm50HmhAWzdHcxNw7GVCu3WtDTV5P6/z&#10;Bwc3H74QKPrMnzDpi4W38j/0D80AiyIiIiIiIiIiIiIiIiIiIiIiIiIifk38Lku08ZjwH7Cf7vfv&#10;WqE9UM/xCdNO9ebApiRpxqNwmmZNjBflnJblSkkZY1rEHKms9B2rE9Fq4onWlSCkIqIRqsJymm/A&#10;T2sTD7QWVmSgnczTSXiPUjQhmjn5IvAEWUHNqigBLuuWqv1KSztIEjzr9TEDRMpIq9hAleKAEisu&#10;hYtQkz0CVYFLjotyAqki8Qsr4IzJ5wfRwRL+fnzgpx9WLPpo8/nFNitesegRNPTZkxhtsX7qHEfF&#10;Iq8Q4ZOsx6fRFE+gs97JqjrkYY2H99nbGCkQxIlSTZJntgQ0C7QjGzRZT99Pc1Nn8HCE1W9ThvFQ&#10;T59gRwXv7qtI8LceLDJYJe1hFlNqqfDBWEkOdNxGRTVfbh5S8N89BotUUaiWR+qs0Lwaz6TgQYbk&#10;7udg/ZX6PsOiKDlnye9uG/TWX2Vntef7MtdVJFHmaW0J0wN5s6EssgPVxvvi66apvmQHGe2u1eqI&#10;nqMo2an9oW8/7jobWDQow5gaUXGqRYiHY5TZXco2+W496a3nesvBap2Zc69uM1rd5dzd5w/365/u&#10;dnq1msLj0qogUXHv27qu7LoyGy3NGnTzaNzf9VmmuDY1pSaBgh6ARUNdPYbZPFiEuzLoAap2jdaG&#10;RKVQwaICnQVg7YNVacygIoEsz22Zz2mZ6fdFYUsPF/l6udL0hu0D2R61dc7NSk3bKgD+ep+yXzaV&#10;/e+2mIIEj+qaugoaSKTWircbW0QWVSwyxSurn7Qtw21aH8l6kKzPCCQi5SICi94aWIQ3tkJTsOhq&#10;ikXfWaHocnlDAosury/p9e07WZ8xWLTcrkjbivKYKrG976WHd4ff+9v8LNn29bfsv73S/YYIsCgi&#10;IiIiIiIiIiIiIiIiIiIiIiIi4tfG7waM/pPgop+47mrmdAQWsdEZ3kkDFKFx0pr4yX9YFklGs8FI&#10;Fi0RBYvM+YaShFWxiNOAAPREOZRVoKI8ZTTFIkr4neYzZLMsw8TJQnov4MRpe39OOJ8STAoN5ZZA&#10;h07xpaQ1oySKsyQK84rbek1gruVYJYNPRo9P+9oKg4AkstHJuj9+P2GaOrAot+S2UxX5CPjTgRPp&#10;2CDkM4pFKrbwoAapGs0vzvU4wZ+DzBL+QL0dBI7eeQT/3QZyByx6z57F7lkPFsEhWDQCfHB/Z7Wu&#10;erUiSpTTvWaLM6daZIu3QKsLK3YcAyI9KIWq0mDvcbDladfvf9PqbA8WYXJwVDIYpwEJAuKlHjAa&#10;lI8aoNDWZ2jrmxJL36aOVFsgO8hwBxZ5oKjBQw0swqrmI+0NXN1r6WADFD3YAoOcj/Rl0t6wQgyp&#10;Jb5LD9fsyszUmiqIBXfq0aB8ZSpSTjlrtDzrVF+q0ta+zlQQ0+69U6j6LFhE61cHF/XWe3J8dHUC&#10;Oyup5O7pHiwCX8drHckKFhGgJ1ZnpJpH7+9BeN29G7vOAzgTHnW1w9Z2zbyGQAYDixRqIBumZW0q&#10;RR64OW6jR+NJr9Y1KqiJBeDU+qyJ7BZzZwEnYBHswSLcGX1VEHcEinZX7+qCXfeyiHLMsu4Viwh2&#10;Suj6GAdU1WsbQExTKiJIudpDbgsQvKzg5h4sWgUsSgoWgfUdgiaLclFuECDiYC/4qwfRr9jRsHhZ&#10;w5+cle5+jl9/HfDwBDF5mIjr07JwHabJENfRkp1ylzNWBZkPrg5yI6UisTRjsAgJMhKISBWLyB7t&#10;7S29besJHCKYiK3PXl9EwehKYNFren17QbI+I5UiWa73SuMjJTaMwvvfwMdL/XeDPgEXvRMBFkVE&#10;RERERERERERERERERERERERE/PPiq+CivynGpCknxnYyGZx08ZZR9eLRKQ2suK4LLJak481JsWgC&#10;Sd7wTlixiKCibRGoSDM7K2TYfo/LssAt3zjZd5qv6e3yhvNpBrM2IaCIEqFFk46W+M04iZILW5ZB&#10;hXg4aUhKR1AYLpIn08X+KU+FbdwyJY9g1f35BLdTbykoSW0CArIUlhihgZWEHBNzVUvqkqkeKqrv&#10;HWFjnMBBAvaoylkirIJFaQ8qdaAY9PcN0INEmlyr12JP7aP77gu0jerh0NmWGajSX3e1mEn31rVz&#10;/+HslFX4Aw8X7zAyuKDtWj30zaWWvUEavYKHy6gdiM30FlXeninXxD+lC6095KrM0cAIWxooAJ2l&#10;UVMM2RdHEyQbFHS6MsFOxczf4HruuYFFal5UFYySVywyVZ9WmXtIKanFETgIyCnrJAfINLDpWLEo&#10;O6mkDizSNpkdRMG7zu03GfZtCmsyHryxYDJ7w1pPBqCQ63EysKi3/RqhIjsmM1E4dM7SpfZKTEPb&#10;10trlljQLM8qHOJhzOzrbXZlKftii8qUFPhIqWkmtfvagUVasWx7ATVTte8SxabUXbuFjhsNCkKy&#10;pWIzyzSqy+36Qfd5VBgz6NOUmbi9zNSe5goVtTGsKekADPtTmKTZRu3HSDjo/to+DsAiNMCmAURk&#10;fWbjXWlOR1qH2v1F5zWZD9RbPFjoAbpm/6cAI203NcCo2f0Z1NfAotru++5zqOtHlARWqIjagMG9&#10;q6oVGtAxKhbJ/Vu3MTuT/SqPY8UBawIAu/6zQkYz95VZrSEJOKrgI2StK1BtxrC0e86WbNsCaNai&#10;DSpCNUf9qHNnb2/2GFZ9NOF8xP8cuaV1K+CeP+uBBOZPoB+jyxl+4nKPFbZ6mNS3r6ayZ1AYtRuB&#10;iZblBsvthrdZLD/LOm3fL2lesrMiLdXGTmx+t98vArct68KKRW9vb6hgUbperwwWkVKRWKEt2zqy&#10;PNuOQ99fLgQRpcvba7pcSdnogldWKbrpbxZWOrpTOdI76z8MIvmZDbw/M4v4D4oAiyIiIiIiIiIi&#10;IiIiIiIiIiIiIiIifk8M6cbfcjz4h+yjFWCVnsCqeMGf8CB/4RI6lGRhWENzrKVMLhkJmvtDKPQf&#10;0iJiroP804qsF0ApLcsElLy5vF3SaZ6QtqREJymyUEjSca0AjFg+UUJ4TrMqoUyWQM9J1YYM+pFk&#10;5UTJpymzIgQnEDWJmxZU0KUpQVgiOCdTL8qSUNQLbVZoKAo1WoYVesiKEkBFD6pijSE9lsjuk2rH&#10;D3bbNujEUOo67FAXc6Xb7c5WIbh0JYJ7en+kzH5MVegOwDa01gPVJHx/z9jZ6aR3NAwO9oMPDoJe&#10;ycEUrJoSCyhIgAfncniy48kMiVZosjtOtcgsqXKFiRBNXaQt05R7xRFvYZV75Z7x5EauyieD65Vh&#10;6lRR7imkVBCFku9VuUivrWSuWwYJVIsqZ9W0A2OcClRVDJqg2nSBKgh59SH7fa+uouoUMKgaZQGe&#10;koOPDDzplZIcVAWKEpaKFLqusCn5WI981DFXsMjZonkLur4qqB0lestDqC6PeVBiAtcZVFWsAbas&#10;dmCdPVVuVnXOXq7xMpJ8XwfwsOsZhm6iWmg6sMhfp9lMyrriVJr47LZ6LdedDWw9gABbQbWy7ZRj&#10;sFKbrm4osEVgkYNqrB6lOn4V6aEhu8OigyWwbmNKSo+a/mi12fbXg0UGEZkVU4OKsKrR0SmxQl2C&#10;nXYJHKr2QQdV8fUOYJFZ4LFal1qMSp0ZYaKDvtX3D66fL3Vc0fsC1u94u0UBiRgqWtb63hSLerBI&#10;xnBYpR10lnBW6pC1zVv/SCpFJ7ZBI+WiaV7quGt2k+Dvr1pTlUIKhUWUxTJfDO93Z1tYIVXfJ8In&#10;Z12tbVgf2+oJ9q+dUhLWtoZ3yR33DTawy+Coupf6uQHTI2SKfjz0yo4JBwUp7OaI9SzceeMd68Ou&#10;PwP/ue+XUq13dL9Wnr/RQmpABPBM+SrQLXUkierYjcfQeZa63sp9ddckCkcKFiGDRdcbqxFdL1dW&#10;J+K5Kb2/LQQh6TaXdLmKEhGpFl3fXpFgo9vtQrZn2/5uBDshHUtNdt+b6fwoeJR+YKL2u+GigJne&#10;iQCLIiIiIiIiIiIiIiIiIiIiIiIiIiJ+f/wuRaGvgJm+wsrta6/3nhrOgXKRJga3L26Mz5RqQSFQ&#10;kCoDcPZN8o/ICT/JexJUpGAS2b7AwiQMJTjneSZhI0quMniU2cZs5aQRLZRMpKfKxQJq1nOVkwdN&#10;THMydZIzBbU1s2RmLlmTrZkTUqRglJxSUdqptigsAaL6k80KjZYKglCSS5KyqElaTks7+6R7jikA&#10;H7t9DY7Yr2NRm9EK7ZFawAiRJDj64pe0mB+3Q4N9Y/lZK7RPNnX8Bd3LHgbIzdKHl8LH7KzOZvvO&#10;1IpyDxjdsyLCXpVK1uGdZQ+/eAuidv57qKHWTbXr8xZwexish4OyloMoMOn1TLlZM1XVldzbnx1Y&#10;oR2CRQbp1O3E6kgZm75duOQ4mtpKl2xvcIyHTA7BIkfW4QMVDw9HJa+wwuWJztLKfZ/Ska3lANY0&#10;4KoBH0d1BJu6TOlBqOTByruX4OtVK0fbT8FjaHK0YMNqgpZ2ClDjhfr72X25A4vMOjM7VTCBzeyc&#10;BfKhT6XCVJ2Snbd5S+kLwKJWr0qFHPpj2D2/pxo29iN7sAhUrWk6UCxqNoAVskr3FM6aFI0HizD1&#10;0KFXIPOFYuAWX6sqFBHke1vM9m2tda72JQp0Zqe4ZWpOWMzyDqpKEVufnc7pdH5K56fndL7ettcr&#10;31fIC5+EgFZThccQG+jEIJ0dm+BC3g5Y8RCgOAWjvQXiL59p/tCP71mgDdJ8iD91vAowOcUk/In9&#10;9eOJA6aH+8UwEM8Nr2m6vjVlSCxsOzZfZh0fodqg2dyzwWS8HxS1o1UVi26J7M+uV7Ev2z6jvF8b&#10;FEfA0W1BOweGiq4EIl2RPtP3Bs0pSP/Ru/tV69MHp0cB/fwHRIBFERERERERERERERERERERERER&#10;ERF/T/xuu7KfPd7f/fsuxsTiPeSkKTcsYhuyEuCwirIIgKgTcaIyo6oPSJ6W4Bss1RaH7NQSC1xw&#10;wpF0iugJb6AkD4FLtI6SPM/P1/Tt2zOfB9mokEXa6XR24IACB1MDFHoLKE1GFahJJjo0HZ0TlVnU&#10;CvprkxIQsEhUkSyxzhZBtI6UkDQxTbZoZJuWK5zVVC/gwAfLWwo9vsPYwRfjvdrdu8/UnPu6O1/f&#10;StLPg0XdO/j1p4xD+ZgRzudNbR63uc4CbZocXCRgUQON5sH+rIeKOohiuJq9MtHHwKJm11XSh8Ei&#10;pd2kZR7dcrhbDlVNhZVHoL2fTZGkQVh7sAjV0usBWISm/OXJh739m/UBvjyK2lWZXSKpy/B66cRc&#10;h9zUVCClHXTVwKE0WLiZZVWSPs2UZEyJKrvvIT8Ai+wsUrdNBXVMRUb7F0zOWsigIlaFKazU1K47&#10;VdWhYvTAgU0g4l7ZCUy1ykNRXk0oN2iK24KViarLgOsrsdNWc6CYVcrkFW+sfLAqXqURfnFtQYCZ&#10;Zl1nZeDBIi6fhF8CFmFXXj3MV4eIbKpgOPSEI1jU1LqyKvPk98AiVcMSJSwYphS46y/qq4PHipPH&#10;6WEbrGpQBhZ1ikWLLB4skn307aXWCwcWWTtMCapaEakUGVT09MTgR3q63MRebVqk7qrlmVdlZBs0&#10;UkSkva1kwdfgPQGHy4FdJNZ69Z/pkPv7wCLbxWehIjwc5+EQLBrnnqKYuTD4c71eBOzW9WUlq7IT&#10;Q0V+TKzzwO17pPqGpJi5sroQwUkGFhEYdLlekJSL+POyqKUZ2fq2fQhopGAS/34RoEitz0gxiSEm&#10;9PpRH54E4aeL7wenICngor89AiyKiIiIiIiIiIiIiIiIiIiIiIiIiPj74ivUgD57vN8OB7lswDu/&#10;71VK9nvp92gKAQgt0Qo42lBpwnUVeynQhJ0l+7ffY84TGAgAJPEj6XBU1RDRI1DAKOHCKf/rdGHF&#10;oqJqBGZfYUlEUiUwWyX6fp6ntM4CWxSc1AHHlE2S2rKZPc+2rkBTZUpyTXlaE6x0nLUmwSXBKWUn&#10;9k4KJBB8NKklDYjSiVAK4AAKsYCifWRxaRF3Ht1HTblWL7M+nYuHN7pP1B7Z1FQFo9RyhmVoEtgd&#10;X/4DH4SL9pZt6fD4jxrkjzcD3NfmIys0gHePefcs0dvTpEPVpyMVn33CuW1rKFLLKWJ3qqagY7Zc&#10;DRKa1KpoSgIWTc26yEE1OfukqbcestemNANwBBYdLeM1pi6xPhZ3U4OxQyLbCVHdY4WvrUZiGuzw&#10;wEMoPSzn4SK7ZrK2obbO0JVBEtkp8eRjxSJwtoydqo3vPAdlHWn/qYIwvk9YHdRgn1Ftq3x5+SGo&#10;KeU4BRlITk0mtfNO0CkyCVA1VWUdD1Ux9JCbEpEczVkQ1ZZ9ABb56l3ViRSu5PuhgNHq7blWBxzh&#10;IVh0v2lh65/cPU5g/WVSpapc4akp56YuBB8Aiwalp4pujm3CDZo2vhVtqwYNmBpOvdcKkh2DRc0q&#10;DR70e1i8AlZrgPhggMc0KG3Z/YQe/RkBv6bGlKuNILcfaOotAh6pNaBTi0rY16KEvj9LzebKKxaV&#10;ZhmZOqvN1AFTrFTUgUWLvlr9amNuu4fbvALWWncILCYlGAGMnFUc1xUBMsn+jGzQTvMTA8i300Ia&#10;VAKT6L7a/lvdl76jKGhE5eehoiJlM/bx0JuIfn7qd2Al9nBI7Fc20Lbf12i8VS0Id6Mp9u9H8AiP&#10;8KQer/VqdtV2zY2pRztB8KuhAo9tLMtqSdmUqWqboTaoMBopBpFSEKh1nUFH023iPiQ5a9hm4cvW&#10;Z1jhpJuBRTeDg5Dsz1glU2z6WNFoLc3SsaCodnJ/uOo+1wXNtrfo2MDE/H6O9TNAUbo3TfyJCLjo&#10;b44AiyIiIiIiIiIiIiIiIiIiIiIiIiIiIr48Rv+C95MJ+O7W/htOkUF9bpzhIpYjgKbiID+ypGIB&#10;cEo/qFZjZBeWal50slwjWt4IhLYAlEwtrEQnLQnyLcueitAGlFSnkymaPJxOMydL5djNIsrUGSgx&#10;PTHQg5V4sOQ7XwtY8n9Sux+FOKBIch5KLZSWmFPVBRGPqZYovF/aiF6LhyNkW+Q8F8FMAl3wrjRB&#10;3sq8T/633LlPPrv7D/1x/N2DAykfGIQI2jZY87/4IJ3UVEZg2A532x3WLcThuI/q6cdqM7xbm/3G&#10;7gL1PXp1l12yvP34IEXbFIsOgJxaVUZ7qeRVSQ50jioUkFV5w8NFUukEqGkKRdDZFtnl+cSwJXjh&#10;0MIMOzkZfw1766fathF39xSdzxFoG93fHMd5OrUaySzDXvXIwBKFikS5SJd5qt81FZPkoJ29glKD&#10;i9JBGZg1mYCSRUWZXA67JeSdpaLBNgYaVSsrhW6gA4ugWnCJhWJWkKMoONmsu6ptlevP5g4sUuCm&#10;s4KDTpmt9s/QqkOv3gadzReDnbWPNWhPk+el2VaZokxRFZ+CuKvw8EBOTKyIpA6IoJWoS1n/0RS7&#10;5Brt3pvqjoFjOwsyrVYZ+nIcbT0b4KKt0O5lB4+V7jrRoCoHFq1so6QqPenYIjD1zatrN7v21/Xf&#10;MACHw+LBIqgDSivDA8WiKZvyVYOMZL0BsQ3Mwp1yl4DDTdHKleFO3Qwd7IkVNPK2aSsDF2hQhmtD&#10;DSY2VauqQOZAH4ZlXd1EbJaG2aCiaoV2S+fbtpyfGUSinbI11XJjwMRUDUWFi2YypQOLCEJmhaOM&#10;nU2qXT/A8Wh0NJ6OY0Rfdv3vcKhXeDTQjL5jB2PKCBTdI1v8GHcED2E6ok+HU0j3FYuO9tfqxkg6&#10;3VMscuenfTXVJVhFIYigIOpKREWO4J5F+lCzu0ulAoTN+uzK+2Cw6Er7uDBQxNZmrFBEtmYLch9Q&#10;GC7y903tfGV+jHI+aDCRqnJim3bUa/ghOzP4xLZ+GvqDf14EYPQ3RIBFERERERERERERERERERER&#10;ERERERH/W/HbVYuGR4xx+OrOIYY1NfnTlDyanYwJSoA8dH1gF+SVKPizAjqIppsjHIeABMXSeLw/&#10;8pQo6wrqmQQFVt4zraPEz1pWzizi9jtTBgFKxFOCkpO/pSpxSLJJMB1JjE+qeCFXkcGrPWiCnxKt&#10;q0til8ygUclZk4lNkcCKD5OomWS2TsuchKR90mWMVlPKHNl/WjIY7An8u7cljTY9RzcUnNqHHDfX&#10;crBkXU59PrCU8fcjA4JGfTXYDEZwKX26qh/DS59xBXlY9++fF+J7W+wOP4I1o0LF+0ty7QTdPo+V&#10;jbzCTgOKJEkuyllQLdAMLuoUeYZzY2tClIQqt4kiyXkP3ezvj6l27BPevg709WJUSemvoyrsQK6K&#10;Qna9/L27boJnvMVbhYqmqbVPBU6actNUlVuaItCRNduja5arainfpkRTl9Iv5WBpSkfoALJWTtwO&#10;s8CZqbM1dOV3YFNlZdHqxmgDB4f3FI3wcPXxHvzX7Jzab9u1FVGIIfhjbUpNnNg/BItgOBY4SGvo&#10;05wFoFfsavfb2f19ACzqrd4gwajGBw0e4lfAXd030KXBLg002lmhOfADEX+wDxzK4g5k19n++bEB&#10;pXLBUPZdG4QeLOKynqCCWFW9ahjXDZZLiHdBwyMFt64ODmCRrz+draDvD+u9u992bT3VFVIzO59P&#10;6enpKT1/+5b++OOPdLsudawX5cCtj7leWIHmes0MF4GpERoggqWO+7VUtE5WwIjOWZV0jtTbfmza&#10;90Cx6Kf2dYAJ+fvkiSPcDX6fUizqyaVBveiOaeixgpLv02SeVgru+qeqWARLuvH9eJM6NW+fCTC7&#10;zhVkNMW9/8/euyg2juNauwRlO+l93v8x/71npiuJbUnEEQCCBCnKSerWVTVYPW7fZF0oklIPvqyV&#10;MuyTslMWg0XiMkSORciORRx3RrDRzJARw0TcX1eJ69U9Uf6cLwpyNOr6prSUjT+D8V0OfuLEfuie&#10;6OCjrwGMHC76yXKwyOVyuVwul8vlcrlcLpfL5XK5/nl9ALb57tuDX2B/P74fHwqNG9cZhsVEkL/4&#10;J+ci7Cx3OF1N4n9A6i5SICqmCNvny7ogF4amM8zLjAkRVo6lmMMyL4zxkOvA0/0e6DP663NaDxWK&#10;njhW5YkL4OfzVKCE0ynmv15vAoq4yCrF67Qtg8W5IuTCYoEKQg+JCFwUIOXaPZjPa5uIOwlyEXdC&#10;bBwlbBHy6GQ17kTD78fLN1FocPybIVhUT25T7PsRdSb85CrVZWVfwIUfMiQfxZt9fN9xCCphF4FU&#10;CqkFrDmF6bSW7agzlwJG9ICaG2O2lV1V1pSL31Dgjx1Y1MSRYeeUMYBFTKcRmKfGebVgUdyBRTQG&#10;WrBoGoBFMh7ptRxvHp9QIZMpWkenGgkFnzjHFXT4zGPcX3uoZ9Q3ewCoRlFBAaYqUDM1QE19XX+j&#10;rlaPHIsUHEgHQ/ewTz54pOYRGhDvEVQBMG4HBkP0MYGByWIDkymEpudb3Yb64f8YLArFYahtA8wu&#10;J9nJRGKPKli0GrAoYOPk9HVgEQznbTvGah/J5z1DdLW/17FcHYuwGV9sipXHIHkSSV+TsbiHdbBw&#10;IQmr+1Z1c3oEFgUTlRiaa746gWG2xUNdf3b1KnBLCF10XQVLKlRnYv8IUDvR70/hck7h+fk5r0Yy&#10;BWn9FIX2119/MWhEc8nT5RLerm/her2Gt9fIcFFa5wKV0TmXe5TVwE4SuyrA2ylDWTCGQ4fQ7bfe&#10;Dv7sW+VfaV8fQZMhj1UoQDzfA64MFWEEjYrMDoMCsaFE7dUIvmW5owGLGCRKy8wgpboakVORzB3c&#10;JxBH1xoMrS9kMVfKjlrQtO1XxZz9IyfA4aKfKgeLXC6Xy+VyuVwul8vlcrlcLpfr19TvVO35/sdp&#10;HTp2n49cLXLhkguYiAM3luYHHAOkMTwQuPij6xHXEirUbEtMCJEKPnENtkZHLkUTTBgn+jwBRLH5&#10;kHihgPE08R4VxyKQwikXgjiiRiIv1vVUIAVMU0i5OB9ymAxKqZqLPrRccV/Svd2WVccKLYQmYwVU&#10;jx+yC5DGo2HOH8uFaMBc3MLs3CIGRuJQUltvR5RpBJmJpuu1L1BXJ4VRRAknHsG+GCp16VoMbaLC&#10;TFfCT5BAeNTBmv39UKJH3S/Udgld2cvScTj4PVZXJzgOUBtFgD08Njze27rPUCLrdo5FChcVpxGN&#10;KlKIZpJIQXbmOMnnMZYCN5h4L+uYQ1AEu5FofGEDtfVgUQ0uCjYaTGHAzvFH3YHYBYz7cjTOKi1Y&#10;VOK7ClgUCwRkwZgCFrFTk8Z/xepWUyAiaN3DDJhg+AqJxMkF3QIsNMEwLRyRGicaiUPDgRuRbRM9&#10;TrGuiPlcZuhNX+u81zkRTcZ5SI+VIQqNeJuqY1GBSRoXl+MxWcCPJuIuhy1it4xxZCouPKlGfiH2&#10;CUXWVadMhYO+YeFJKM9TcdCpUFU9zljj7IKJQKrTrHHXGw9gPJhrrCtVMsdaIu1KtB3unZmSOp2E&#10;oUNPBQeP54sRIMrnErDpH+raxP0gjwXrWgXGgY9dsNhJELqxmhEbgOIStouVMl1I3bWSmT+qm5DC&#10;tinPI6mcA70W1uuMAYvKecJdLFbqHXNA5wPe6zxf1nmjcS6j+UDBnhy5qi5U0k5yzQ8ckXpm4Ihc&#10;jHR+ubyc2d1IMk1TmO+JoRLpA4vMGQlKxBrtIK13pXk3Q1bs/hY7dx4MDyDcLnBslGoWQjPWjn+9&#10;/05jyvq4tJ070dDFKGjWXT1JiMPctK91LGp/Bft1oIlGM23Y9ttY+peuM7ELn0A/K+g8vuLK84cB&#10;wLivZqhoTTmKb8XWsUjek0sRCnyEmOGilDtCAxc/uqnhS1EPebY9ZHRjBB+8C3L9uXKwyOVyuVwu&#10;l8vlcrlcLpfL5XK5fi3hT9wO/CLrEZTCFOO1mBnQlnrqltqEmVoks6hFV0TdkRxaTpFCXMqZSYlo&#10;IPIkKt/GmCDGyAlnvD/bvyeGjQgtSsy3TPcTRIgoIE4EKhhGAFxzwRdEGSySuDR2IDif2angfJpC&#10;ulBB8VQKtbVoLS2gxdsCBlDRdo25EFXjcATaSdX5AiuilTRjDEuLUiksTPybKPW6mGt4uSjMVWIt&#10;ru5gnhzxlhGokQAev5fPWpAIAFpYYNfJoFmZQil6zhl0OnCv6lcRRuttfvOZYQsF2gjQfwvD3liX&#10;h3ajMOjsOCjdHlWAdxtq29+uHmAfFVSK+MXRo5yc4kajgFGcch/Nbj0aG2UhmwqOKSwBOc5OAD/q&#10;f7p4CxZV6MNWx+tnAiFE3bcQClAjbjNBYIcumq1GeenxVHACwIBFJb5sG3+nWNyIppiPd4o7Nx40&#10;kUqA0Oyv7jbZmkHNxwrWYwK7852MI5mANQIQEHvQQkV1TDL6wjFsAnBhtAV+LZjb/hAL6CHwkLqx&#10;QIbIoIA11qHFHjs2cW0UF5lzDkMHg/ZgUZBjKRcTs3/WtYlhGgOUWLhM+wASyAIyiYH2W3XDMvNL&#10;aPpZBxYVaARaByoF1Jqhl8EWBUjh2EajtjcYdsZAaIDNGKF5XEGidd3HcqGBbnZTmIGpasPCg/lZ&#10;oDCd/+3Y1TbTmLJoYuAqiFYho7hr3zon6vUazXqtg1Mw7i5hNydVh6YU9JqXdi5FKaHpZvvYR5P+&#10;ZJarMaTaL5Xzi6BxVQqAWrCoRiISEERQcdRj3FY8peziRH1r++6cr/n028v5Et7+uoanp4tAWBSF&#10;NkkfWtc7PzAtxfFQXakE2MJybmR8nrJLVeIIVNs/ggJiZS7qoTYw14D+ulYBoF0cWTlPWOaWdiW4&#10;o5H6FLOjqyl2l7IeasIwiAIFHMakjZzccPBcIKg+X80sMFoXdH23xlZqX0z8P3XNglCBxnyvJhFm&#10;4kbGDkQ85hdxKGKwbJXvEq75/lF2JCFi506IH/nviwqV5qln8GP4ef9N4q5Dv4kcLHK5XC6Xy+Vy&#10;uVwul8vlcrlcrl9XHwoA+wXW/z3W0+YwdHEwrYz7QQFIjLtF+FDkS/0zbSrSgDr6ZNaB6v5coKOi&#10;4ErRaFDqtwCAUrzbnqTSyJFPxTKJ3kegIij/hfn2IHppWxiW+R7u20MiLZZwOZ/C6XwOZ3IueLrw&#10;83SyMUOTFPyoCETF3Fzr1eLuqn/hviLHpJCjgsTlAFX1C0AQjFtFysdbPJEIMqIoNDQP0CJ3685w&#10;JOizy9JR/MoRWNTGNI0ci4661yHZhu/3gI84Fn2uy3+n+hjAkGg6KqgOo9AQBwXQ0TnA4q5U3EAa&#10;F5R2/dahQcYHgRfqWCTvq1uROLvsoCUGAiBH4CE/x1wwt2BRNfIxEUShvhcHkewuMwnQUOEYKehP&#10;7EhkwJBYI5iq206OYeqiu1qwSMEKXT6U35H0uUYuWSCqnb1Cnw7XFKXtqTExVqGCWSUSzsQa1kgb&#10;bZeJ3xPmUKdTC1KEDizaR6CVdpliAxFR2xanmagkjThPpbwv5fjSQcZZaN1i9JgOwSKduxQuya5F&#10;dc6QPqAuagpedB4jpn+NwaLiUhVDdi1SmKaCVOVak2En3sdmPQezBh7PhRb20jEiMImCeGtx+jqC&#10;yaxrHJ2Xxikm1DjM0VRT3KagjrEewDoEi3JEXgPFdu3bHnwHR5qGsG5WJYbUxJ4VtyaURw8WVeBs&#10;NIUmO6z29xUFCsNmDhI3mtYZrTqddWBRniOCmafF8WsKT8slzBSR+vTEgNFfz7dwvd/CX389F3CP&#10;waJt+/P9uj1uge4ZIIYMmZGDTcowUSrHzL/b7h0IPIqTQIdxeC/0yOGujYcbRSse3VZ9xrGojdnc&#10;OxbhwC4Jd2t+Z0e++23ygZNSgM4tD7r5Fct8hTSOt38Yum1cGhNq38a0Ip3DDBbhukgEWloX1L6/&#10;3eHh/h4ZUCC4Ia31yIYIHyw0GiE/6r9BXL+JHCxyuVwul8vlcrlcLpfL5XK5XC7XrwIY7X6P1bKo&#10;XQxNNNJwFa3UEaH8vFuOnUVCMBEq6lS05EJplMQv3pftdcoABceVSBQJF/1x5QIwfTYvS7jfb+F2&#10;u8GyzGGeZ3x+foKn52f6jB8Xci84X/j5vn1+uTyJg9H2/kIORifMBUxxXZkY4qACLxWiCCw6ZbBo&#10;DdMat21IwXFZt11danG6OU51dsnFQymOJgNaKKCBvB2Ci9RxoUR+vBN7JoVQKXTHEIrTQ43E2QMx&#10;fZRTX2zsI8AKjJCfjeFEwF+kXIXYpVsNuimY/f7qUYPhm0t0mGzMVvfALgSm9BUZBzjJ5zHDcKUf&#10;hRYYKLFOayrHLm5TgZ111O2lxiOFXURSLO4pslGN6zpl9yCFQKiQT/tyitBEWUHUiKYBWDQ9Bosq&#10;MNXOLdjNJU0KXh9tlv/VgkUHHQBrlBiG1oGldPnGnUohp1jdxQCMWU0Hvphstua4S0RVaNrHwje6&#10;neJ8pjmG5iBl99O+cz4Ai/T3qYBGNY6vRlt10EM+n3wcMTRfWC6x7VPvgEW5g9a5T52g2v5cYiYz&#10;V/o+WIR9M5TXI7Cown6pOlZlWKGdeytoVyO8WsBwBNw2YFnI1xoT8xRMvzgGi2AMFgWojmMN6DiG&#10;IbGc+1RcrBSoqnNHdnPBlK99qVtXDxZZaLUPiGrdxHSfa1ReKO5s1rlM55w+Co0gI4pTjJ17zfk8&#10;bft5FjBsO4Z5TmG7Fwi3+7zdI8zh5f97Y9dCur6faFrb7iOu19ft8bLdJ2zrvMu8IvcRcn9B20p5&#10;HhWwaJH7ADNvc+RqBHMf1UZGfp/bvm+/Yfz9BQU+Q0ymT4szn0yxxpIt6ZyX48xkvHMUGrsSqWMR&#10;AUXsUrWiXW94bPb0PZrdgR/XUA4WuVwul8vlcrlcLpfL5XK5XC7Xr68f7Vxkt/MLxKOhQDx6yIDG&#10;aeF9G5oGgOiddHSVA/qEwAqMKYRVHUfYZAi0sM5/Fc6kTALidngliYCjBIn/0nyhBDU2A5qmiT0s&#10;JL5ikZCbbf0UazEvC6zLur1eOQrldJnD0+XCzhRPCxUhT+Ep1b/R56IlTOEECgzEwIFoKZZC5bps&#10;ny85kgzWXLSKfEzq6tRGhkB1qqBCLhfUxeWDYSJ1v9D6aJICqhTQch4cGPeVcuYsxGCLmbVL7Avv&#10;GLSwryBO72C0HwrdS3Nua4RNdWPqE01CU2iH8frrHjzscQrHHH/3uO+2qWWDECXr5hGsY1GT9tL0&#10;/N4V4tFIRfOiBRmyS4hxx6n7CCU6i+GShCWKqnEpATO2svuIuq9IP6lAQDQORTFZxyJ1B8nuRxQ9&#10;mEE+G3umjiEKOBCgJ7ARlJimKcMAvL0RWHTSOLC4A4vkyG0MFhoYAncxcrY9a78zUWGGZMRRj4NB&#10;d8f+glDbOGrbmRg4BYRi48RUYSPb+230VcyOPWHg8NOP1QI+9cesr8Eed3sAfZ8tsAx2oJGBDUcX&#10;GgtRxdJ00MwlBZaJ9fgrKGlAIjAwTOnt9VpU3d/qea5HMwqExN053PWFDMOkDrKUNtHv+7jCwXWu&#10;cGLtnKbzXO9oYk55BxbV/hNihc0mA+hpNKcFi0pfMxF/tS+38WSN65Kywl3sGV8zCaxg16Y1X+sy&#10;dGEgxWOwqAJjYAA6O9LA3hNkN0Aw46FEvU3V9UxeiyNacUvLkBHE6lgEUCPR1EmJXaguGC6XEwNG&#10;BCBfni4ag7Ud6z3cb2/hP38/ZbhYIcEMVS1zvqwKwChz3TnHpKXi6hWMa11/zR2nxPZORa2TUCX5&#10;sL+Ilu/37nnWXa27bjWuPaGDiLFx3UPj2nZ4HRzZJuHhLcMnbmUfrLA5x/WcV4BQ9xvYaAhzw9QY&#10;s5SviTnmL8egMUy3IgpU10BF+OC/Dz7y3xDhOy/7q/y3kesnycEil8vlcrlcLpfL5XK5XC6Xy+Vy&#10;Wf0QuOhDKyxFdtB3EHrHokdlhL1FSP442+Y0WICWgW1xWxwSCC6ivzJHRKCisxQnMcc6kQHHRDkj&#10;2Z9CAsNoWS4zbz9c04rLMksCFH2+rTTmv2aXQpFGu4SwnJdwmhculnKMEHFN61m2mSEiMUmizcUa&#10;wcJvo0T+UCxbkAiiU/6rePkLeCpyJoFrSvHaFO7VJQYVFjLNSBuYQCLV6DsqNpfCn3xWive2rcE6&#10;skApoEOOJzo6cRz3hjYBDIZdqtmaOd8NiAFwWOLf9dB3O9Xoe/jQkMHd+uED6+sL34/3yNZ6e+ik&#10;jaPB4e8hmIgkzKYKCYcxa2jqyaBjyYBEOSWwgYpqcRhNLEyqzlkWvLHAS+dYRPs36QmOpi9BddU5&#10;ZQcVeqZiOzmAEFw0ZaBIHVa0feMEBdSTGC1gEKkBivRZzcr0vOaiMIMwKUf6hFDcZNYCUslywfxO&#10;XWms2xAe9KECOFgnLqigi3UZwsnAMuogY9xlKkAV8jG33Q8aZ5cKLIEZXKVorg2Bpkje9Rtumy6O&#10;qXVXqi+xgxrKXNyNMTDzTGiiuupxF2jIRFbpr8HEuUXbXw1YZN83II6BHIIB7nYAHz6eKtDEPWFx&#10;F8JyTSjLmb5iI+yadD2o8W7B9NFm82ABShwmkPXOYOrOZcEiBlonjQtUh6+pOtyVaLzYxFcWOFXn&#10;mAwK07WntIceogGKBG5U2EZAIgaKClik0XCoIHA722EdI/UYzbjRZfn2IPJ+WdyuxutBjibNc0h2&#10;ZJNjhwryGWczaMAivfZWgGablnhd5zMyYEzL3a7X8Pb6tj2e2c2I3QxPGYbM400dmwQgnvg8qIOT&#10;RMPltrBxiQHfcfCr199muI2uK9YYEMspPbiKjld49M/weoZH1+p3IN3B53uQqf0N4sH2H3BF9n5F&#10;3bDqfYwds/kok3FYtNdDptjXfO5SqJZj2uKAn7hh+egy795J/4T/1nD9ZnKwyOVyuVwul8vlcrlc&#10;LpfL5XK5XL2+F1z01ZvH+tTth1ZCcbzXCpr0hT3jWhGaT+QzFPF6U8JcY47s4INBYsHowa8FbKi5&#10;XrxNLghBggXDEmAGYKiI/gJ9e3DZLm3fL8sStgeu6/Z6TeFyegqnM8WbLIES1JYlhaflEijhRGAi&#10;KrSe+VkBCQsUlCPZ9uHE8TGpFqWpYLXGoPvHoBHUIjiUiCXhpBLkeKqABbZYC2Agv6WYNSm8GUcj&#10;60yDuD9bDxyL0Ni3tI5FZh2PHIugnlUptup6DfYEwbilfO+aWVvorIffu7rYZR/twyMAKxxWP60v&#10;EZhlaxFzsEnjeKTnLhVgZhCFhhUUqceoEBGYcz06eXtQSWKksJyWaEY/JGgcdmLUyLTWySpmAELB&#10;ISrEExxEkWwcKahgkQEDClhk3IoEIoIKCwzBIrb2EvgDs7MZpBrnlY9L3VSaCCs9H53bTAsWmWbL&#10;gFwBhfKJLYCMhUBidRPTOa84ykQ99qnAReWYYRDbVbpmjUhrx6lxnMmRVdwsCXO8nTjs2Ogunhtx&#10;H33V9+vUg0W4HxsF9ohgnIpyHwF10gnZMaYer7ZL8wihtEPTfxsHNnPONOWtRhfl5zzXln5guz8e&#10;DOHWgWgHFoW2DSwQU48lQ3dQ+4RpqXr96/fhk2ARGLBIx4xCROrao+0fGninvw703C90QJlpy+zi&#10;UmCiNYUaD7WGZa3LKMzXusSEZo4Ce7UHG0poHIv0EWu8Ypzq+KFoRQWLSgycBap2MNGo7+ocn+ev&#10;KfB6CJJ6frqEp6czOxlRdNp0UlDJQCirgFYlPnL7Z93mOAWWNf5MHIuqa1Hvetcy2O21q8QulquK&#10;jSjtHItGtkHN9SkYAHHgtNcsvr9GBLsv1rGoc1Syy7cbC1/hWISfeISwR/laFza7v/trwWoiDwUO&#10;K/eiQXw7hdkFXR9+4Gbkv+m/U1w/WQ4WuVwul8vlcrlcLpfL5XK5XC6Xa6TvARd9jwi3bh09wNHq&#10;aEPFjWLoLFMtcmzxG9RZQX2JyN2nOA9RDNn2DQEQCWBdgH9GDj/AkSQLzPOM0xRhmk64vYb5csfz&#10;6QK3y1N4us/4dL/DmcEiKig+h3lew/P9zq/JxQCDODZcLsu2H5fsjkD7dSpFXt7piamLMKUpFxSD&#10;cYcRVyItygZToGvci0oxNoW+KEzfTRkomTBHUNlIJYBhMfkj0t/FqKcAd5EozeveQacHXvTYUgr/&#10;KBv3oI/u6mHdSHvUhk1Z09RPi8lBkEisRLF26eFO7MbADiYaPvrdl35Yth3bqKT40SGOndELPO4z&#10;bRxTjUGj4v8pgwBUnD+fpgasqWARZHggGLAoGvgmthFiBN7l+i5kyETaPbWHYWCi+vwBsOgAyKtg&#10;kXUQinm86LK1sXZAUYzSJhmwqmDIAVgUWqetPppL5r4WEEJ7nDZGT4G09AGwKNhIufx+ABZFA7lU&#10;QCzk+Cl1lNHlJgMWwQFYVOP2wHQ8e340WqqATyGU410z/JLWlGPR2mMct+94DuvjzcrZhWDAntCA&#10;cdWxyQBUuY+E0DpPjaafz4NFYPah9qNQ2Yd8jKkDrGrf0uNMXb/B4shjwaK1OvIoZJR6qKh15/nI&#10;Ncc6q0GJGK3tqJCiAory6MEijTyDB/P/PtYSzD5sq2eJ2xqUh5w2sZCTY10oUjUImDxnsEjmnmmR&#10;7yQKbd3N2bGJpVREMpoLzz97nfzjb6TZhcjOJdVhC+V8ZU49oUK9iMquIw5sOB2ocf1jcrDI5XK5&#10;XC6Xy+VyuVwul8vlcrl+H30PUOdX3t6DPXkctLET9AgR9K4ONWfC/lV599fmXMAL2fWBi9kZv0kR&#10;BCLigiuuIBZF9BzjigQeRVi21xGpOEnxLcuywPk844ULgSss64rn0xxOpws5FvGa1ZGB9oTcEiBg&#10;jo3C7MaiLgYhP8fsMKQOCxMDJeS0NG0vpqm6AallRNKiVggNOKDpRgIj0fEKnFMK/saRQwrPocTe&#10;FDeG9wLwrMtRd3qtUxEYtxT4QKBeWTy/OIoTqylO+B2Ghe47vLvM9xsG+PChW+bIFbBA1vGh7FxD&#10;dpARFscitMBHByLIR/DuQ11h3jOP6p15qjtIjQSsriL5uQBHUwYApvqdgjV5H3R9QV1/Ygfe6HPu&#10;tFHQIh0WbY/E94GRFowLZlwN5reBkxBgdRGSKKnQtHls2qkCRs1rBac08g36vlAdrtTBTV2ItK/o&#10;abP9xYIhCnzQXCYFdAuOjAcvBBsz1kWQhXqciNHEKlbXlr4/xOziVNx1OMuxgyGDdbSLLQSkbUFF&#10;/hzFZ13ZsMRNphzTteboNwEJdBxGgMMxnAxwYGOSyukHKDFnAr7UHLxyzmMFf6JxXqqvjRXYYGpq&#10;+1CG1vL4HIFFtf1C2AGouS8D4g6FgK7ttC+0jkODeWcHEfXxeCOIy16ITDxZNIBWfh9K36nQljqX&#10;FaeiBlg00YIQD+fUFOq8W+NAQ53/THvZmEh5rNnJZs39SqAhiYBbGSJCVIA0GhhrNY5FvZOPdkid&#10;vNKDW6z3w81Qg2qNQdD718zHUWgwuJ4B9nZDXW7ZwEVoHLNmd9R6NuFu/8LRb4/y0JoJu7uvCWjm&#10;i1QgRSzQ5Vo/kzkBDSSH9hkAfyRQ9LNhJYejflM5WORyuVwul8vlcrlcLpfL5XK5XL+f/inA6Gu3&#10;+b3cj+DDC+V8JYR3f1QBo8MlSgGQ/9A/FwAxJcaI2KFohcBRZwQZpbj9O0WEuFIBc3s6iasHJ1wk&#10;EFMh4FLjesJwOq9c8prYqkD2hqCI8/nM7hsMGW3b5VinDDpwsTkXjRUgkZNjC+xTmJJEEVmwCHJR&#10;HCXLqIm2shARARQU8KNOB0Fj1oIUrqltI0rRm1dtmJG2gTs3FhOJ0xeoNTpI4uZAICc1V+BiItS6&#10;XqpdEkJqTybsO64eoUJMHzS4CO+BRBaCKl0vwOHvPzyM+gg1/ARYhAOoCLtV20SbApqpO4txnsl9&#10;pbiD7M7nY7CohROgAnEgfapgAKX/CBQiEV/y26mDfhQYaR75NxprBhGCSWqrB969bqOS9m3UREl1&#10;bjq1DB32BfZSf4ba98DE9jUnGZsZzjrRALRQZHUbspFUrcNM3LW7Hq+FakIT+2X3G/vu34BlGYJJ&#10;j/siNhFoJu5o2NfbmKN3hwYUVLSFqmLXx7QfhNapKJh4OSiwjtl2B73V5CcOm8wwVYaLSoTX3pUp&#10;wf6y1TiWYGjgrNL+ygPp3AutS5yF4CCG4iakfSWWSLeDSbkfDnbdQhWVNowGwOkhz+IuZeIAFXyz&#10;ZxqadqyxdwoNYbYAWw1ElLLrEXZ3H3pMsm+6TGwmOTCD3sb+yZiIjdMeOwdlkHAEFonz19RAevDA&#10;pQiTxkma+TL3+zImg0DE3HdWDPP9Hu7mMc/0mNmdaFmWAhQVeEhWZtopA0UFWFFQTaEd6VP0r4b/&#10;hYNbSRj0fb2mprA/94OoSwhmUhwleFq254B9RXs9Mz2qiUfr3dAGDJDtR2iudwHHaNF+B/brs0s3&#10;c0eZ4etG65lIIPBQytfUtZ6zAhe1rTEwtRvejx8Yk42W/aehHvxF1uH6CjlY5HK5XC6Xy+VyuVwu&#10;l8vlcrlcrp+h7xWLBh/dkLzJjj1hUNDG0BSrhEMC2LnZaIUG0MQdEaxDH6zlmDiaJHI0GsYYIRc0&#10;kYqfSQpZIGyRkjSA65qAXAnoy4lshsROBzTCiOPYaFvbAqcpu2qYItTEziPBFKahKTxThAtvn9YR&#10;eZ85ro0LuiB0jrhlVBsWdQ9ICgKUCLUoIBGGAi5gzG5HscZLgSnSW4Mo7MEWEzsEuwJnLdgVrkjB&#10;J1X9gtq8OWWA6u5RKqp5rVD3rRBIGD7nBdCDRu23PWh0VPI7ghigL/8Z6AVNUfN9sCiUSu4ICKpt&#10;0q5PC/3FYcE4KmDCZh/qPldap4IuWsQ3IJBxFqLvBBRL5TALAKAFfONEQ31dX5N7F7+ftODfwkul&#10;z4Wwdw/KbV6Pg6CGHHHItEj+LMDOBUUi59Iuwgk7+qHEbNG+aRTa1g7FvaSvEiswdwQWAewcnGxs&#10;Ezk0FccmBYwOXGUS5vGBo/kwDB2X9s4yJurMQhSmv1WKoB0KDdRm2wzsuN7PA7UvmDaIBqSKe1cs&#10;23Zj2A8adyTr2sJwjHGS6QGilB4DfvW42vnFglbDeDgDvvVuXVMXAWjbo8R5hb2L2KOrZuuOBF3M&#10;Zeyc5KCJ76vuW6mMDcwA6AFCNojVSwWCsaBRH7mnUBj1cx6/kc4FPLy+1Lg7O2b2YFE0YJHEkdX4&#10;QOtUpI5nPYeokBmuNh5vreBPhoFoCtDoOAKGCCqi6//b2zX8/fff4cuXv8PLy0t4fX2F6/Ut3G43&#10;Bo2WZXvkuLMacRrLJFbdjpLpr/q6UIUNJKntZc/pO52kAD113gqHjkU9BDSmc44cgI4uvZYOOro6&#10;f3/HorF70cduE0ZwZdiBl6m9hmPTwsc3Hw92BN67cXG5vkIOFrlcLpfL5XK5XC6Xy+VyuVwu1++r&#10;fyKqDMM/G432Vdv/wI/eK7qgLagmXJkpQrUyQqoXAmdwgUSEYS0KT7Cu5HAkMWdJnQpSgul0xtMy&#10;h7QIoMQFyWXFHJ0CFIOyzPP2uzkI2ECRKNtny3l7/ZzBoVgKf/xvkMIoaYq1ID5R0TPmeJVtP5aV&#10;QKNVCqJUXEwoYU8mvoX2F3IUEIFTtrhqI5e0KCvLWXeV98/NKBpNuzV88Ez3jjNw+MPqDPNxx6JP&#10;9jX8ZNfqOifuGKtvcyzC93v2DiJZ14NHOl7vyKloyuDLzgHkNEm/xWqFceTIMgKLuOB/kogiWteU&#10;o72gg7AEFNJILwF8MJMSaPsrj7co5eMM3wmwkczJsGARSgTWujZRYG1bbOOvbKftB/tCfu2XNTLp&#10;AVik8WxxH3smMU29w0yNYksZnIIcpwbdLljnndRFnFmwSI89pT1kc9zna4acZbaaCETczwejfjHl&#10;Yy5g2Sh2770JH1vQooVmJAptzQ+BQBQc2bsUjcGir7s8W3BMz+mkEF0ZTxYsah2Lvg4sCqZv2b63&#10;H+sVLqvwDM0P7MBio/+OL6a1zQ3wkQ7mFz0WOn42DszPGjHWt/W3gEUK60mUYp27tN/1Ii545diy&#10;rQ0WiSUjCGieF1zzdTata76WKnSbwv0+FyciAov+3//7f+F///d/w//93/+Gf//730ig0evrS7he&#10;X4EAI3IxWjNcJAmu2Ln29HDRoD9iF7cX4Be4pfuWW8GvgJPCD7rwf3B/yz+HTm+7HcR/cKd/1H+z&#10;uH5TOVjkcrlcLpfL5XK5XC6Xy+VyuVy/v/6JaDT4xn0N32Ed8LGFH/91e/lS3B66XLC6vcbZJXGo&#10;RflWoo1AXI9IDPsAyktExh5AE58UQAKUAnVir6TpNGHmkriAedreU5iOuBSsAmIEiU5J2WHofEFx&#10;NsoFdikwTyX2BbOTg0BNBBbFsKS4rWNbdpFCJxfNg2AX2x6ZqBAsGVUa78WmSjEJNMLbwhAnZEgh&#10;MpihkVTSHuwooc4p5qxXlmh8CtmFieEOMbQ5SCQxaVPQpKPBB4gkPb7OMOgbu3T4oPsRtC+Le0QN&#10;ydplAL0DFaWUl6euRwX6OICOcNQKZrnUFanT/pHScfRTU7zP/VGjyaYCSFRIQgZPNL/NblhTDxYp&#10;lKSuIuLGxWDRVN2NakST7COQ21ZUt7GYOaYRWCQARcIaI6Vwjp1spI3r8a8meihVC5ASSajON7Zf&#10;9z2ucaiC0LRFeM+xSCDGDPppW8cm7sm2B8cq8nHH6kpjuvEYLOrjqfKxEzDBbmehuDfpNrCzj4FB&#10;1BKYFyOwyA5h2deuT6gTVonFio1jUTsF7Pt/C3vVdiKlDixKpd+rU1V29FJnnTQAi7I12jBmD6DZ&#10;n+ZYg8b/tdDYNJnnUwWLpmiPXyaAAqeFHiwaRf5hnZ9NNFzZGwMXtQ5WBNCscl1ZM4C1rNmhx8Si&#10;hfbYsivfcA5FHN1mgIHtwPjqGXMn04Bg3lfnsCOwyEToccRZKGPoxC5geg6mQ8iV9oOu48uytcey&#10;4vYI93kO9xvFma1hXgUOXuYlB+khg0b3+41di+jx9vbGQJGARf8X/v2vf7F7EYFF23d4u11hZsB4&#10;KS5E5ESoLjzNdcCOW142Np0edf4p4/LHgEXWvQxxYDKEH4eB8PDT3gUphPfvFjp7slGE2o+4O3/w&#10;1X8JbeNQ0R8gB4tcLpfL5XK5XC6Xy+VyuVwul+vP0c/80/Pvsa2vXge+9/vswsOFXaZ9bPyFCDRS&#10;Kq/KeB2E7iX/UAuw6gjDBUKlXvJSuVCJUouNVOOl7DPAlNjViJ5TWmF78DNVK8nkYY0zrMsclmnC&#10;aYowzxMXHuUQkAu70+lUYry4PBgF5GEHB3JsORPsE4pbjLULYoeRicCiJcQ1hoViVEKNQJFDTduO&#10;mNg4G4mUl6L1UBGWoQxIDHtIdFqUjDTgYw4xA0WlZL07S5WmaGGLWuAvxWLYnfeu+6AxQrGOFfvO&#10;0u6BRsPkY8bxVgZd63N99d2oNLssVKJNj79En9n4Lv1iDA8VxxC7PPaV0/YZSxRWhrlSdf2xD1SI&#10;xDjaYAdQaEE/dq466jx04ki0SY4172Dsiv9t3JNGn1WnLIWKplgderTvsDeRWPPwPhI4RHNA5DjA&#10;2OybgAchQ1C1FwGEhvioPETKMVnq4tPGW0nfix0sUueHYLu1AXtsn1UYgmE+6z4TDWAUbHzc6CE7&#10;LKyP0nkgIW8x5fU06UilLq/nWc8vO1Vp9FuoYMk+Nq11QrEReU0SE0ADFkUYt4U6MzWORaDxZ7EC&#10;IREMvIRltg4ZfCqzBejXaCIF27FanGCyO1UBi1Ys8YASEShAkbrAYHcSG8ClAXXqmCymXWae1ONU&#10;sGgqY0Zcc6ZTduxq4DuJwGOosMA4sOtj/Xzaz6RgroQ2hk7gODPuM6hKEA091JmH471M31DoNtjj&#10;K88dULUDoTI4Z85/KMBeG89Wj1W3lPtVeOBYVGI7a+RiKHBjbduHkGoe8+RatCwJGSTa2uB2W8L1&#10;emdXInlsr283djbiPrXS91dcZoo5mxks+te//m97/C/8i8Cif/87fGHHotdwu17pXgC35UAcomQO&#10;s0C0dcMJTURdRbB2R1Hi6iBHkT66FevzOs11aXAdGjqy9RBUOIgDNNl75V4L0cTWYgGm+0c4+NzO&#10;zc09Ddp1jrmiBkkaOh1imceCvda2zLoJY5RZV/sjZrCVxx2koxuMT0M5v6MHlevXl4NFLpfL5XK5&#10;XC6Xy+VyuVwul8v15+l3zbb4JsGwGTKEk8GCYXlG4RpovBv6NgQxO6kFL6koBnYuImceW+QX15Mk&#10;wA3mvKccmYaYGDZKYqmy/R4o8gzXZYZFnFxwnia430+8EXI0omIkuSaEXORnoImgJBTHofP5LNs+&#10;xSYWR91XiLGYtt8sxr1BDqEeu0AI2b2lFP6wuJiUYt92TCkXX+k7+nfE7AijrUXF29yCmtTWlDc7&#10;uAagb3B1e3nvHI8/h0oQFJoBhoCR3TNUY6CvGG5tdwJ4vIfjZT6xxV3RFBsDhq6uGUrhFE38kB0j&#10;dh29G1IKBaJQZ57GpSV1riTFMQaK+0ds3IpqvJDCL/3YUceiHVhU3GqgiSeSQns9BnFYWXnfuL9v&#10;j6RRfiBuX8XtpgBNKYNF5owNwCJZt+mf2tWK0w4UWA4y6NGAQQaCUNeh2vfbeaSJpLLryfsmfRaa&#10;3wZUpyXtEIndv2RfMX+vxzSmTBr3k86piJ3B1JWmwAL78SxYB9aIxLzyPqaq7DdU0MnGwQV1ZoLs&#10;gJXdpGj9NLdoFGQbg4dlXCfs9iv3f4HD6jjQvp/s3IfizGTj4ApUZMbcyIENIHSxZFiOt4XRkh08&#10;/Jum38fsUHSaMmQEJgrNgkUK5MQGugn9vLonTEp/BgNH2D5e2iJDVWuO9ZwJLJoXdi4SyGgRJ6tU&#10;o7gG4G1uF8zXKjtuoDgv6fmPJqIM6JxPCs6GQTxg2I2T8n2Ua1bdjva52IBLzfh7Z9YXoGjl2LPb&#10;fQ7zfQm3eWao6O31Gq63W7jd7vL8+obzOm+/WRgmur69hft8CwQXXd+u4d//+Vf497//D//zb3r+&#10;N3z58mVbxysBSIHcira25fsG26Bj17FB3BZBlWGH7x5fUUcJYzvq5j0A90c7Fg12Fh8vg59xLMLP&#10;3gOM0CTobyMLLCnjFHW45kais5SKs1TFI10f7g6uHyoHi1wul8vlcrlcLpfL5XK5XC6X688S/uRt&#10;wT+8jg/9Hh8Wnao6d53DdRd3GIGWlKWwQACC2p/QvyCpQxFSOhOsUhxNaQIkKwxEjS6j/DAp9W4r&#10;pgLk6XTHeb5QwZvf37jIOIsLEbtEXMLlsjZFXCrACrhRnRlKJFMugGvkFf1oXaEU1UN2ZUmlsIzF&#10;NUCPndcHtVhnXQVkmVz8LwW0AUgDHzgb8LHe0ReBx/FDj7oPfteBg/j13fkoCg3fiUJrHYv6744H&#10;TwsRYY29Smjin3AYgVbdrGq7W8ehNsppKs4r4jY0FZBBAJGPgUUKDlhHkYKtFNeK7FZE8EJShxuo&#10;jkU7sKiCDDicRbFso4IQ+gxNf91FLDXOSPpdhRki9OtrwYb+dR06tZiOYV8nD8G6gWATb1iBGBgN&#10;u32f2DmNGJgIx+MWqu1Q6JHBEVhUnGlCMG2jE2t1lhn9rnE1Mw3Ac9Wg02PADsg7BotszJt97iMA&#10;+3nG7mvdX+jOTeii8mrUXzxyLJqgAHoKFJUowB3c9BGw6MFcZOZ8nQsk+qyCRHeK85rl9Twv/J0F&#10;iyy8Wh+R+70eZ/kswq6/965Mp5NxqoJPgEWAzXmwUYNH14z9nJ6j8rbpRaAqij1bkEGiK0FE2/X5&#10;Tg5Et/DyQjFm13C93vDteg1v2/vbfA/rdv2et+e3t9dwv78JWLR9/+XLf8Lff5NT0X8oBg3//vtv&#10;YMei223b1pzjT0OOV4UGKKvAcxdlyXFosQGFTe7mH0if9xTUEbz0c9mU3OuauSA085g6UKU6WvGP&#10;PDGu31wOFrlcLpfL5XK5XC6Xy+VyvaMV/f8Lc7lcv6WayWsCgB+4HfhO+wo/6vePwKK2KAyPj68p&#10;0PEzaKSWLWLSUhGmbFIkITwABc0pvhwxbleZxE5E8j0XA1dyBCGfIZznO0zTOdzvFy4skjvE0zyH&#10;dVnEMInhopWLvaUQT4UqFKhoym4uYmTSxplo4bE4aWB2JtEWSzUSBztXEgsW0S8mrDEnuZlyXFoL&#10;RwAcuQsNz0x9esfh5+vBou5kf+M1fwR3jPe37ZsQ4N1tH8FEFvqp69+DRTjo1ApXJLQQUXYkMY+U&#10;ugioHioCGENFnUMRua6cThYsAhkJHwWL+lgjpVCwFtVtfy3wQLLRZ0mcTxqwCCtYtHO2qnGBJT4s&#10;O61AjkyyfTzmmC5aL+3/Pn6pdWWJ0Lkc9WBRqI432nHARPjosWssW7IwmY5pDMV1KDROO3A4X2q/&#10;CEni1LADB3VJCB30ZJyWSl+3IJAZ2/Y4Y7RgEQzAIij9ZTeYG6cdu4/7eV+/T8aRaw8WWfAolblW&#10;29mCiDt4x855IXTntrbJPj6vB4ukjxaw6DRxf2vAImj7VyhuWnVXPjKjwaC/WyiNmJYKFbVgkTwU&#10;LJp3jkU6TzRjl46LHfdylGGsbSTjqbYdf59dmgQsmuS6Ng3AohCMIwx2YFEdXx+5GNgot+rWJeds&#10;WRIBReRQhNcMEr2+XhkqIociev3lywu+vr4xXPT69hZevnxhSIhAInIqent9wdv9ur2/hduVQKT/&#10;wMvL39vnXxg6enl5xev1BuxWtC4FkgMDnOk8ax0IUWMM9cHzXcgugi1oA+9l5P22t73vgUX/hMCA&#10;bNlbDjQWzZ4DaO41/7T/FvmF1uX/n89XyMEil8vlcrlcLpfL5XK5XC6Xy+X679CPjEf7Xusu64EP&#10;LvxoP3Yw0cOVmr8i37s65CizDOckjaoQf5NUota4RCRORHl1EaRwndSxKGQ3oxXof4gpBoxiFxSh&#10;lJtzoFGA9bRijAtQ1AzRDyltP00C/0QCM2IsLXGSGDVxYwkSATUx/YCtiwYVJtE4HmwPdhiiQnWa&#10;tu+y0wcqcFSDRAoalf8NFDVF60f9S3v5jA86cgNQIpzATZHiWKwFEZQCe8c8DU4PDHtZWdMOLNJ2&#10;aWGbcT+qG6/ON58pMPXAFh4sY7ZpQan3Rk8TcWZhotC4pxw6Fo0GjXG56ZdPxbkoNW5FdX02TiY0&#10;7jPFkce4jKgTCUNGXSya9i/uKpPCJLEuO9U+eqJ15dirqEVa07TWXaV1o5H9wkz28b7pOelgHttM&#10;/XnUY4xQZ6kYMfff6splXWSmvM/WiSVO0YBJUMZsgaBCjkwzYB10kJ3tFCmDBLRjGlVWAKuAjdtM&#10;01fQtsG+0ymkFFIHU9oopvyuhYhCAazK2ARoI5sOHYsgR521DjfBRlV1465E+1mjD9MX+mMqsEhq&#10;gclkoKtUALUK3hVno+biYyLOmpi6EnrUuOJom9g5q0BeZZko4Eys0E0FSGIF1yBm155gnN10Tj26&#10;SI4JTTTtUx2cKlRVnMywAw8JIlLQKAOuI8ci9mKBOr7pOplPsszLKJGavdsSL6JwVXFvqm5NwUar&#10;hbYNgm3/Tzk1heJUFXJf0HmQHYC253leCSLC+30O19vMINELgUW3Oz9eXq7495eX8PpCYNHb9t0b&#10;uRBt313DfL9vv7tun7/wewKL7jcCk77g69sXuL29buskSOlGzoS4tSkU1yeBiHA7ftA5so9tq+2e&#10;eF7AKMfB0YU2ejCIW1a9tH7fW8S2H42j0AhOxhJRduyg9HjPuig0CF939/jha/1oHVii3XbxrSVi&#10;FzVPN6g1HnTnQ5wJFSLNyZW/939z+P7+YXKwyOVyuVwul8vlcrlcLpfL5XK5XN9D3x0uek/w3u/7&#10;MsHuL8D38TX6cQuqFIwm/8V/AAvaYFMBItAIAtfyojBIXNiMVGylhVb6H3kIcFkJGQaIBc/IIEA5&#10;hnXZFp4mPKc1m5YgJq4GVpBIK3ZahNYoKN4zipuhmLVoio+5AFbcVabIxaxp2400pQKOIP8ugwmQ&#10;SkHetjIqeBAFcgE6+pXJj2BhrZihK/ocYv0GS3ENDyKodD3YnDHsT2EpJOcCJex7EhWod0YGhZFp&#10;gSL9/UcrTYiP3zdOTxia4n9bFN7364pyfTYKrXMhKW5bZq2ImZOrsU89UMQwQePkgmac5HYHGzcG&#10;NZ5JgYgoDj4QW0cjdfuKNjZM1xFNDJJZvwVtYJcagy0opSM3QQVcKG5G0b2QHXBsnzZxYRaj41C/&#10;GIMJQSx9vIAx5tib4zRg0WQAkeLwpIBFdhcTsGg/VymIZ/smDTWGNrhQD4UWGzlRKUyTjsAisP2l&#10;BYtqH8XaZ+34gs61KdrYKdgBEPY37XLKnMQSO9cAI9iNM/2si3vCWuuvfSMIJCMgUSjgTBv5qGCR&#10;GUvBQkpYZmsLBTR9sgdbCohmjudgHihgWnYkqoCeBa2gmS8E69Tjro2UBhNYmQe762LbFvq+ujpx&#10;H8puROUZU3HCUqjNwqcjoASHwEQLl9U5QCCraeeAJmMoFJc+26ceva8btg5+BTAr40Ndl1qnJvp8&#10;e0YBiCT2jGLQOrAIX16u4e+/vwRxLCKw6DV8YceiK853ciy6hivHnL2FZbmH+X7j5Sg27X67Q3F+&#10;Ktej2Dg6qQNczPF4JV7LjH09fzT+adbCiM3YkPWa26UGWIQdr1PGmHGFCw+vRb1HXrd86K/BfdRi&#10;G8OKAXdjtYGWjGPZo32y4GmZz7rfNS6Ngwd2D9vfg72laO5D8vXHXj/1vhJG9z9QbpLe465/sf8O&#10;+B3/28X1QTlY5HK5XC6Xy+VyuVwul8vlcrlc/z361sixn7X+d+GidwotP8KdCY+32fyVOr9it4Ng&#10;7JdWeZkLV0wlxO15igCJnVQkx4hj0NIKjA9t64hx3hacYFkW+hmkFckZgiPTYq6YskMEORploIhi&#10;0pbLefv8wu9Pp3NxeLCRKSQuUob81/RBnT+gFipDySbKxeTWBUQLyYlZjZRbSSCjCocIoMQFY3JK&#10;wthGowHsTDT2YE4LQLwXpzZKuoGPdAnLXn1FvelrkjQ+6o70HlR06Fg0ikLrXJBSaqEicSRZ+VGg&#10;FI3SMm0uBW+F1HKhuzziDrApoFB+QOij8qCBcBonmwftjUfQ1WiCKvFG3aC2cVoPz367r9ZRZorR&#10;xFjV1w1YNB2BRaFz8vl8/8EDoKjEUzVgEYZjsMis+zBCsj1vMdpj2sMwI7DIjt0WLGrjq3b7ZQGR&#10;PhrQOA8hYhPb1gMF7bhpX7f9q91fKI5ZEGpa2/tgUe+MJW4xrVNe1Hi84nwFxvGqHjPPuZB0ys3b&#10;sscIwzEAB5PtqC0qWIQ8J1DkWYlDy/0pGDAqimWXwBDqSIPV1cr291giEjMsFGOJSTxNNf5N3suc&#10;MpnfWCDtY/Nyde8qkBmGBqhUpzZxXVpz1GjSuDek+ZDa4Hq9MVB0u98tWFSAoxyFxmDR9Zqj0F5e&#10;kB2L5jnM9+v2+Vu432/b9XpmuIh+e6fvuI0xuwlN7NpW+0cFi06nEz+mBi4KbRTadhxgACodmxqX&#10;Z895G+g3ihL7c/kL/JErgd0EEjLBSklo2Ix+eg+VSPqNkrnwD9mG6x05WORyuVwul8vlcrlcLpfL&#10;5XK5XP99+pGxaLr+8I3bwO/w+/CDj3O3zTaGJ4WSEJbtLdRJgJ2H0gopAtsPrdP2OiVM6wJxXeW7&#10;NSHEE0Cc8LQs9FuUQucK4iYkTkcjsGiez1wMpeLo+Xzh4uyUC5ERILsZQYmTiTnCCSYIE0farGGa&#10;1u2zJWz/CzOkkGD7fAk5FgjbQibmULgCCVCB1oBFUwWLJrTuLi1QUDUChRR9gh8GFuHOEgk/1Mm+&#10;pQD4/cEi6JwcHoFFHZTROBYlAxVhC2mUc6ZgURSwKE6HINEIMrFgUaYzHliR4WFDfwgsgs7B6Z3p&#10;AQYwmx5zjHtXIhvXBCb2rQeLFAJoIByABkbpXVaOugge9IseFGvACYUrBmARxH4MtuCIHW82qora&#10;RCAqCxZNFRCK7fluzoB1/BmBRdieuyFIlapDy5paZ5Rkx3IP3ZhxE0IPFsFuQlGAqEbf6fGGri+b&#10;3tWDRTbijl9Ko6uRUAF0FDDaRV2paxQO5hGNckvlWHtIDpropT2gNXy9rW41EWgCmWLjtiTAC/Jx&#10;JNw7w9goQAWLTkOw6NSBRacMFrWw3mcv7RpxR9AOQ0MK4OX4NrmOJqTnmWGfpUBF5DI0z0tYVgaM&#10;wtvbleEiAxYhOxaRG9Ft4e9fXl4ZMLrdbuHtesW3t1d+LZDSnePP5u15u+Zv26Ft0OcZ3g0ZKop1&#10;KMY890hEZMTT6QzTdOpci8x8kFIBjHQlAhXFbv4fXTMdLPrJKviRuhg9yEH70ffvv2LTOVT0i8jB&#10;IpfL5XK5XC6Xy+VyuVwul8vlcv2qelhAGUdGfWblgqhoNJU6mQC8HzxR4rvwwD0JayRNIiefVI9H&#10;XUCACnw5oglDrXZPamRBQThAcBFbFuA0n4CK9fRX7tNpgvv9Hk7Tif7CnfdGXRxSLoZyQZEAHyqk&#10;nk/hlLIr0TQ1sSoUvoRRQCh6v05SZI1xrcV9goq08rimLnZICraAwUSgxFxgJphI4tj4OKcox07b&#10;JQAmSlE+mpMNJi9M97OyARoY17Z6DxJVIAEe9hcIoYmVArMwmjJf6V/YRpb0+/Ge05Et4n67GwF+&#10;YhkbJ9NCCSN3EoE0UhuHZHZe4Qph28IQtFHHldC5D/UjsLhp5PZGs58aRVSjsHKMX3c2W5em8USR&#10;/U3MbyvIVPYNtI/lyCazXAxhDxJxHKE59ik2EXAFqsqxYBawqvPIvoeWHmccmepp3Dv0MDDB0Afu&#10;o+xSBY2yMVqJSrLEDvfJBN14wgZEaWGaWMCixp3JRCxG6CCcEENzRCbKrDg2cVtDOS+or20fVKcZ&#10;A1EJYCTASD1OATWadjX5aTWSqY2IkmOV9xLpZvYNJKJMkrgqGAZQAaESBYntpGLHQGlXjUCD2hBg&#10;xpk9Hzo2SixlA4ikGlvGUZhB4BIz75QYQTPxNR41JhaqOnthgXIk/iyvF60LTgzFPShHqpXoKnUs&#10;ijYKEAQcsq5F1IdOsYBEChyxKw9d98w4+7rZErgv0BhZl4QrpgIVkYtQBYlmdh2a5ztDRPRMQND9&#10;TvFkMwNGFSy64fU6C0j0ti1DrkP3hb8jqIjciug6fb3d+TUBSjxOFVxa1jI+JTJ1YghX41gj3Q3k&#10;a2G0447b5mTmG2hiDLGJQ8vng+83yEUq8esexu2vXSOsCA+zRPeP1kFvcG38EB4zWt/jKLSj34+i&#10;REPYO5i12Wbv7lZzXf8W6SxDt0Uy3QHWwYmfujd2uX6UHCxyuVwul8vlcrlcLpfL5XK5XC7Xj9L3&#10;KH58D+cieG8RiR3J7/ARGIKl4gyhzWcC65ACUFx9rKuGZKJF4Rk43EywIA0jyWVk+ThOXGGKVCuO&#10;C6zrgttje57COi84zzPcT3cqcHMtioqwpMSuCmcustMerZc1XNZLOGdA4yRuR9ldRgv/4mRAoMiU&#10;JoaLyK0IDHSxZNwJtmPQIrZGo1nIaGWeaQ0pOxRpUTNCBYSIR2GoCJXsiNmVIZiWUOJBoZPe5cRA&#10;P/n8WacRAPuLvWNRqdnZ+l3pBLr6Y8uAvOHwNZElBWYz/eoz8Vcf7/rHH9VC7x5U4QJ0foQuAo1b&#10;UuEZE6lH/UljeWwsVo12qYBMBYDkE1pPipnzSfIvAchy34x6jrECKGZkW2eUUDG9AlFA6JxzYn1d&#10;XHYyAFNBtgwyYY27mvKY0WNkJ5UIDBeRwwg/22OPYKIF9+e7gHmh6e65w5t+hRVuK/BXwBLdlDi2&#10;TmOc2mgn7NxjErbtb6dHO6yqyw60rzNI08faTdPUxrsVsMg69USdLENjQAWVbmrngHr8Csgk48hi&#10;nZnUcUsdi1Ky8243X5S1YwM8WFgGmzaoTkLWhSr2sW8hNJBH6wbTwmTQg0axm5dMn7CATu/OFTq4&#10;qhnDBM8MQjwPp5ouNs72QXpKGVTSc6egELstRRmvIxhOt6mORepwxXCRgjK5D7GrngHVyLWoxup9&#10;3UyYsuPSsnUOihojdyCOelzXsMwLOw0JXETv7wINkaPQ9h3FlSkgtCx3pOXfrm/FsYggJAaJ3gQ+&#10;us8rA0Zv/F7WK5/P7CZYz5UAtpOZj7bjhLS1AaZThrfW0o7St/KYym01xVMBGRWMLABs7gfA5wwK&#10;UNRG34UCRzeXR0vrWPgO2xjNgLtFO8inB3tC6ybXADo6b+e5LeyhoXfhIQwm4u5onx5fKbH0Xiwu&#10;eXsnPDzkjj4PDePwct0bOPKc9Wtlo7lb0X+hHCxyuVwul8vlcrlcLpfL5XK5XK7/Tv2sqLDf5C+r&#10;PweHQEetHNZpFRxIiZ15KB4MckkKCJ4AgYiwWjyAOB2xY5HEiEX5UZxOXGwlwGeOEabbidgcSImc&#10;DxYKSgN2Wzidw+VyFseFdQn3yyU8PT2Fp+dn3p/L9p6KkudzLgxP1XWCtkfFxyllOKL8QwXNhSEL&#10;+jyViJWUC/fYFLwhW/5gAYswg0byPR/X9l2iAnPIf6LPphfqCtLCXrWV8eB8tGeify+vxmBRDGoo&#10;ZX4H4/N4NIh+dH/TfTh+2IinvqDaFUS73yioUsCElB46FpU4MIiFE1FIwMahiaNRBwRoX0i5//O5&#10;J1cvYKDIgkMM9BgAJ3XOR9XVJTSuU+U8qltSBjhsJFsFYmJxnKlxQmCOM3eGHEUkLj10rOrSMzWO&#10;NWW9YMGqozkBczRRC1/t+0jv/nEUX4eNUxHa16NouKO5LXTxhKYNbZSbRp/FI8eiWMGiAnmVB2Zb&#10;juOxUJx5zDKpuPLs4944Bq1EdLXH3Q7qPE7eGcn1eKG4LdEcrsfZ9qHYunJ1YFHbvm3/Ati7RFXn&#10;rrAb5wktTJVKW3CUVzIuVgU0auevHiLZxUgetAta6y80UYixPYYCyuKD9iyOXzYyUOLzFCRqILWv&#10;cCmStgrs2DcvK7L7EMeEkiPRvTgG3TNIRPAPQUP3mdyG3vBGn7Fb0TW8vb1JjBm7GM0MGomL0fb9&#10;feHX1+xWJC5HC6+PnhleWhJHllKWaUaSpR+pyxPNgngRkEiBIoky49mxOgFmzy+aei0YnNtL5xfa&#10;StS5nM8HyHMk0IxvRLhN2/HRjz4D15RP9MR+9PEVV8wONvo2x6J2pUeORRbG+pBj0fcVdPeSwP6P&#10;rbnfr3YT7VDRf6kcLHK5XC6Xy+VyuVwul8vlcrlcLtePhn++h+uQCn7U9vHgL8d5o1019pG7TFOo&#10;M8V8chWRpAsBiYwLCArQQ8XFhDnChD09prhyAZFcYwCiIBZqQbH9MKUFT/cT3M+nMN9veHm6wGk6&#10;sevD8/NT+Ov6P+GvZ4GK/qIYlnXl15fzueynFm1rpI1E3cQoRfCYoYxpEihgWcT9gWJkyIGJHupc&#10;pMefNO4NFCTRIrEBiyJk8ydgkIgPUyOFAAq08l57j7QHko7BIvt6DBZVqONnDskMmNmuVB/huIz7&#10;qKzbj6g9pCIuHvaR1upQZc8HOWpNucEkzmjieB55yHs4cOuxoAsmBe0KC8T9gEEi028aqEidbdQl&#10;BmLTTxSIiWCdiQbgSwcWxZpjlX+rYzQUWKhCEOr6lWOsIBYHm6BQHsBDSG1dQzn2JgqtAW6wgAV9&#10;5FsDFhkXH3It6ovvnxk7tZ2DacPYgEUCgLRgEeRoRTgEi7q+fDRvBuu8UtsCu2g3cp1pwaL1HbAI&#10;mmNsxj+M2gKMU1GFyXqoKkdUdmCRdZyyF6L3wKIa32bnVDmnGne3ZohqlajLpPGXe7Ao5Ug4ux+N&#10;g1KE/VxozfjKPqpjVY7AK3DZflzs2tGspwJ3GSyC7P4U62cC6ZXr43D8NP2ic+FJOQqPmmxlWIig&#10;ojlDReIwNC/3sGyfExT09nbF2/3GTka3+zW8vLwyTHRnYOga3l5f+Hm533NU2jU7Ggk8RG5Et7s4&#10;Hq0cr0bnI5+fVKFPbgLuK9KPIMNUxd0M1SHOPFILeeqJbNoFWsdFHQs6L+rPUm53NE6K1uWvOIcd&#10;Xll+0t3oz4N6fhNpBOw//t8Jf/L2XB+Qg0Uul8vlcrlcLpfL5XK5XC6Xy/XfrZ/5l8fwM9ezq+cP&#10;P5ZVShxI/ot/aCveGoujH4KhT9qiZ+o22EUzldqiRIjZiCaTdFRTucTOhP/HyWjLjGvkkDTcvqKv&#10;EdMKy2nCZZ5g4eLmGadpgvPpFO7zc5hXcmh4Ds8Uw5KSFBUzgCCF4Sm7KWWYIhd9UQuVmiuS90qc&#10;ZrYHQSfBQg6JkSnrgCNtAPydrDcYQAJLtJXYwWRHDOYzEhevQ7KuMW1U0dgSo0aoYdA8EjDBVs2/&#10;GB/pvUzqqTVOHVgL/9oP4JsHznuwh7ZN3/Vt/kwYZ73YCJvGmcj8RM+FAVc4NinHJ9mitgIruk51&#10;tImSf8T7WsGiqTgXCYgSlfIpbkVoXIsCYhf1o53fuubUWEELY6BQLxlkkb4NpeBeYRCNCZp2EVYZ&#10;ipiggYZ4jbp9E+fWx171cW8Q7PKmTzVATcnYa+aUfmrCJmLvwGUqf6cuRQKR1Piz0r79dqCH7Fq3&#10;mRr7FVooS6ESPf4cX6VAiHVQqfFy/RxZmMgSpVjmX4DWValx26nASMLUuPa0jk3iWtSu2wJx/eUj&#10;z0u5iQDCrp9ZKE0Ay5gBowwa5SivxuXJTJ2hOaa65ahuPwV8LMGA9RoEoZ5PTDnqLokLDkN/8j6x&#10;K87Kc7yO48+ARfa6lhGiCl+BAYroeGk1NL5DKHGA6lg2naq7EPR9DbD0iWAdvjSGMFq4FR7eAWgM&#10;YHFwKtFv2bWK+FuNP6NoMhNHJiDRDec7ORItEmP2+rZ9f2XoiKChL19etmVeJe7s+hZeXr/wszoW&#10;0TISc3YP1QlpMY5ZoUTwiUNRLE5uMbsVEfw7nQTEZEgz1rkuw0Ug8+8qsaY58rDCQFgd5bL7l7a1&#10;XqepD6jnIEFF7GRE/SK7FdUbkz1Ubb9uLzXWQai6FT52KzK/2W23u6btPrNOiO87Fo0ZZHPfEdro&#10;1t4JKfTvD9f2Y4h8vWNp2WgObMVyh/pzGaN/AvBxR6RfVA4WuVwul8vlcrlcLpfL5XK5XC6X62fp&#10;h8JFMFho8D2O336tY5GBAUIsEEtTzNZCaEMQZRAnl4uE0aCIMchMRaRiMUqhcAX6PK0LrGtk4GhZ&#10;5Jnsi7bXsExxe15gmk9UwMTTNAEVO8nRY10kjoVExV8tsHFR+HRi5xELimgkmcIXVATdfpkL1vT7&#10;VI+8cQYxMFIIDdAghU5xnuEINRRgp8ToUPAbxgyKZEAk9mcPmyL9DpjAbmklBkqCDxz2pgIZgaw/&#10;DaqTCrfwbkhYyW7TcGR9slvX+138c45FNrAmNBE2wzayaS/YAmJJHynl6Km0i9EqbjwlZiw2MBFA&#10;daspwF6JtsrQC/UjhLLHECrPhR3k0oJFedtRC+bbtjBDI6CAXDCRZLE66BRApjrNTBY0miTySuGj&#10;8pwfUwFIYjlugK5NisMLdudyPzccFq47V5aULWxKHFiqv1O3olDgsFFR3MBDOoH2EVgFIgkGJAlt&#10;e5n2ZMAGoIGJBMyy8EiGyjrjJgsBYOOeZfs/FvitAgQVIEr2tXkobIK7mDUs/bWM5Wbchq6P2egu&#10;22f650EUWqgRS03kW2i3qQBPc54QDVPROhDpg93EMkgkzmLWsai6GpXYOANkMrpkIv5s5J+F4loI&#10;SCK4JJOzfj/lfkDXELmWyJiq5xtM25rj1rlDx1eosXtH82eBiZICdHJd4TaQ2DB2dVpye9AQoc/J&#10;hYihovtdwKLrDQUkkvcED5FDETkV3cnNiMGiL+H1dfvsesXr9S28vnzZPq9g0Z3diu7sgrS1P9C5&#10;WDjqLPc3KHiWgI3TSeYabavzKVzOT9vzOUyn7RFP2cEoT4UF7FyzKxdBZHQdX8qx6hzNr0POfRPy&#10;htuKoSJYy7xE+8HuR9GMKx2LBmQzV4bmyjK8ObLw0YBxHUFGds3Q/UA+21/nju7p+jXWeWQMH33t&#10;7eY+Qu2ofUbI8QNvQY0V1BvF7Eu0WwtaxyLIhmL4o7GYPx26cajoK+RgkcvlcrlcLpfL5XK5XC6X&#10;y+VyuUi9ecvvsL8P9/U90Kj/1nIqRyvv3TcOIrpqee4gFq0XlQYp9qnszEoRaJpRg0hcEDseLFxS&#10;QnXxWVcKoyLICGCKJ4zTBDmuB+9cBF1gvktci8I9KUdc6fHQui5nKUiH7XkiTwrJqBJXCgI7orjS&#10;nE65MAapHHvC1iVAaqOpFMbBtIUAEuTIIWBVJIcJPqDOEYF+h7ErbndnDI/P6igK7SMdBYa/f7SW&#10;6kDzzR36ncrnuGBai8TSv2DobIPvrDM061OAwcZMpbKM9hvuFyHsAIsKWcTSkKN95q7QFGr38EEF&#10;i1roozgFpciwWini5+iuCg1lR6Jm/6wLzdREoSk41C7Tbzdm8M7OA6O2zfMK9g5E/eehAY/6vqDn&#10;pD+vuo32PRpoR9utuji1Xayd8mt8XBtZFU3kFUR1l4HSbmAjz7rVo3nRIJwYur7QxuOBonFYXZcw&#10;QyQpKWiDXdvgcHC3iVF7N6I2jsxGdYVdv+kdmWzUnV3Prh1wf16zaV2B6dSxqMbbVZei4kxkQCJ+&#10;FAejlNsm1Ti8lDoYwuxHAxJh47TU7o11MmrhMoVkzudTAYvO56k4DvVAkV01BO2bZmZtoEydt7DA&#10;UilDReuSXXxWOcYlQz30+dY2SLFna1oYrqJ2oWvf7XZXuAjJsej1lRyHbgIWvd3CS3YsErDohi8v&#10;X9jF6HZ7I7hoe/3Cr9dt+WWdORKNo9QYJlq3Jt+uaKk6FkKc6txCbk5buzxdzlsbXbY2Om+Pp/D0&#10;9BzOl6fts/PWlvTdCWIseWZ5/l0FJuJzvm2Xtr8dW1oSLBk0SgobhVScrSROT53i1nw+tvVt54aB&#10;I1pe3QuHF4h6TdD7ltHc87F7K11iH7Nm/ynXMGuPFDrKKOD3jUk7cPlrro0/T/kikF3d7ICAlg7G&#10;PxcocqeiX1wOFrlcLpfL5XK5XC6Xy+VyuVwul+tnapz98/Xrgm/cj38GpEIUlwGUv0XPRWqw0T3E&#10;BUxUNI8JsFA0Sf5JK6zrggDqI6EOIxP/kOLQLrenMM8zUgF1nu9ARUpaxcKxLey0kIvYa7hc5vC0&#10;XEJ6emI3hQixaRwuKG/LUvFY3A+SAAYML2g8FG1/CbCQxxIUhxEtEAfjvlKhJCiRaOomw65GE/Jz&#10;W+jfO59IO33sFKoXBmYgRn1y1MEBm8Ji2jswpLbTpAdg0w8ZNTtnCANm5HioWpCPn9q3AjA0j3X3&#10;WYPGgcT6jMAijUMy3V2cRvK5L+fTQDfNeercc2iRph/wmCEHELs7Gk0F2R1kCqdJYqp2YFGo+wyx&#10;RqFN0wg+gr1bUnNqsIsQwi6urAWLLHBU4pK6vmTmgIHzhi14Zx8L7MCsEAyMB2301cGsV9o87MGi&#10;2MXIBRuPFsJuv9U16SiWaA8Whc4Zqx+TwQA3PDozQJOaInuBywhejLUddLsA8SvAotaRyXZtNOc7&#10;KWHZOTAhtpF2dt5q+lKqYNFqwSJyI8owqEa9jWLgjlxe9tF3Ye9QZMG5EHbxdxqbWZyJJgGKBJI5&#10;588nBougtZo7no+hHQshu3Gp+466NDFUkzJIRBDRvISFgZoUZooho2scxZDxdU1iz8StT36bwSJU&#10;16IKFs3sOHS93sPbGzsY4cxRaXd2K7perxJ5ti1/vb7ya4F4FgaMGOph4DI1x0THP0Xj4pRBoufn&#10;v8L5ctmutU/8eH7+H7hcnrfvLwwWUTuWeZPnBjluAor42MgpabuWL8sM1AbsmETw8LYvsC7ZmXDJ&#10;11is0aNmbtB7BOB5ONXYUxoveBQj5vqBgsE9cROJ+2DZH3FP/iv8d4HrF5aDRS6Xy+VyuVwul8vl&#10;crlcLpfL5bL6mcDN94hG+2H7W81FsGwAS5TOe0W44xpQ/4f+NSIqIbkMSI2XCorZNUKkdX8qUwNZ&#10;JNDCABHlT9yBICOgGDRaihyL2EEBKG1ErGGoaEwRaQoTkaiQSd+T6wN/tn13Xs/ZuaW6z/CyEHOG&#10;DohjUYi5LazDi34NGSQJuUBcjxxtgZ1cFTJYJDEtsRRDk4JFkxa4Q4nW0hihAPtOBCP6yHaUfdW9&#10;OWv8PDi5oFvirBbZ535DH3E4GDkh7N21YNe11eOh0kUat2QgDAgFNMHOcaLvfPpBvw40sIJ1LLLx&#10;OXWvRtDNyFqqcyvCHCW3cyzSKJgeWKHtR3FICh2IA8ZZJxo3lUmih9gxpLgTZTAkL2uhIgYCTvR+&#10;GoNFAWo8X863Sql3FgqD2Jyxe5HCNyG8BxaFDlTq471CabNg+q+NqrMQS4GORlOWicECbYMSWRXz&#10;GIwdFAMZhEDjc6MRS6N+h40zWcIOzgmhuK9gdk4rWGWq8FEyTioFntoeE0IdX7u4NwsWhTzHhQao&#10;AnWjglDdmcqx1wOiXY00PnhSTjJqM7QYjBtVynFko/mhmWfQOBZplBcduzoTpZSjtlIHKIXuHGcX&#10;Lwg7cE+mCCiwkZzj0LkwCZjFTl9N9J26E50Y2BOoSFyKpkkeH4WK7NRg+8Jq3Zr4mCtItC4J6fX9&#10;niPIlu01vb/dw+0ubj4EFF1vGlGWCERC+ux2vYUbfb8td9t+Ty5FDCDl9b1dbyi/Z1CJQSMCkGba&#10;1l3WL65/a3ZOKuGNdLUF23YCNG7tctna53QOp+358vQc/vrrfwQqOj8BuRU9P/8Pf05g0Ykcixgs&#10;msqgZ5eq7FhE8Wu8H+czMFC07U+cYo0eBY0JbIFe0FyxINdoijKldo0lEi2YfmHjNweORXZsh31E&#10;GXzFHVZz7ULYmRQ1WWsaE/g9b/X0Ru49xyLYB5k9vLP7JhFini/mB/uMH77b/GE7+UNutf/Q7f1R&#10;crDI5XK5XC6Xy+VyuVwul8vlcrlcf4K+tuL0YTCphF5h8Qk5WFUope5+5RhKNNjO76YWixNzREhF&#10;zLpXuKYIsOZstMzHcCG3JNZETDFJVQoTcUZhmSfcfgXiNnEK1/MVicDgn2Roh7arjhj0+rI9n3Kh&#10;eNp+M+X4G8xkEwMZ9M9JylnnswBFVLicF9lZLrhzcXTlgjiBSGrsgMmCNVRMhlyQB/7NlAt6kJDX&#10;ycVHdkwKDDZV0CGU4BALSjRtbikwLRhCLVBCZ9+yi0KzbigGpOBfm1ghCMdQ0VfFqTS9ucbEBOtW&#10;pJjRDmJBU6DViD8MR/kpaPqmhYvQRCklbKOpRjoaQOO4tVrR3oEPsB+WJVbPnAOFfdhRB6ojEcFE&#10;DBSdOBIwuxiNHIuguByBdaUZRaH1fQwMSBRqVFeNkrOF6da5CItzV8hAyqhJW7CI15GqQ85Rw0Pe&#10;R3Y+MTCUhYEgj33oytFitmMjrDJ4Eoy7T6xgX42NNNCMKXozTJMnzDrrdZFcAxir9sVUYpGafl6G&#10;BDbjsgGnjPEHtFloY8ei5jgNfGOhuWAPQfelBxOhgqKhwn8JbRvZa0Ftb0ztGEwGpFqLK1EbgwS5&#10;74ccBxgzmCfLxXp+TAoVFIBMYaLcPzTqLfQuVdXN63zKYJGJPtMxFuPnLr/EsVpnJjoufs/OTAnX&#10;7NQkrjwLQ0MMBjEkdA/r9iA46I2dhQS2yRAR3rMjH/1+YceiG0NIBA2RUxEvr+ucV4aNCFRaVoFs&#10;GV5ioElAIgFJJwGs6FpG18Htn9x0Zn6RyFJqp8vThcGi89M5kDMRg0VPT3DJMWgMFrFjkUahVbAI&#10;rVsTtcEy07UY+FxMp225W4GP6EFjZVWqNyi4iPVcUwxainJNzu520UQIQokg7KYgPHiPBjUazO3Y&#10;XF93Pw4PwjnrXLFbsseaRg/onAYH0aHQx1Diu3v1cJPh4LMPKc8YwpPXmQHf+Q10EazvMuy/7D37&#10;f8M2/yg5WORyuVwul8vlcrlcLpfL5XK5XK6RRn8U/aO2A7/Auh7+trIp9S/YIbuW1GXaonlghqWU&#10;jRsYpYnnMe5HttjFMSvG1WRdgckKejflijXRQ7m8Lo5FmIPFojgULfMExBHdBbYAKghTWXFdFqCC&#10;JG2WCq9P96cwP89c1L08PWVnCiqIiuuCur1IkV0KqFQAPJ2kuE3xU0v+norS6rCRpm35ZdsOR9mk&#10;Bg6wLh4aUQbkSrN9PrFbUXUwIvciLnoj5KIuhASxiW9C62aAgy6bY4raeKTQRSlhAQr6Xt+bGCH0&#10;wwR253Hclz7vLbArlFrIxxRNFTvD8A4I1ASu4KHbjsAdqd1uqMASDIdNt45gzrmFjBQ6sY5FZbdG&#10;7b934enj16YYs3uKOBZRf9+BRRkmU7BIoQru1+rSYqOhDFQCuegfDDCkjjTquJMMBGLbNoSwcx0a&#10;zBl5OzjsDzuwCEoQYm0TgHFsWYwZmgkPwKKuL0MHVRkQT8dbdWDKz9qPkhTxg4VhusPCZFmF1IFF&#10;+XXCHVygAI9GR4F1HDLuRfU460FWiKiCRERf6e9Jset3/fhV8KeeuwpT2ONtHFlC54LSDZ2+X2A5&#10;9jEIwa5y9D2dZ4Iw0Yz93Ziv26yRkjb2TaPeKrCnsYA2Bk5AopOMr1OFikYRgUdiFzty48kQzypj&#10;BhMDrokdejjujYEacSS6c+zXzK/JTeh6u23XrRsDQW+vb3i95WizmaLNOPozg0J1HfS8cFSaAEa0&#10;7YWuUwsBTHQ9ZACMgSaJnUsCFBFMRBGgEfIcK2GaUGIgobqjRY2MO4UnAovI1Ykciy5P4a+//gJy&#10;KLqcLxqFxhFp05ng3TO3qwWLdD8ELFqAvpdzMfG4lig4iUAjJyVYoulLOm9XQG5NkwC/BhrVnlEp&#10;5/aiY5f50F3i4XXA9O9gOFnrTmRBzXKl+ZrbuHcIn3fpoXY9DXhbr4DhMV30bRqNpU/wyb8DPONQ&#10;0W8qB4tcLpfL5XK5XC6Xy+VyuVwul8v1T6ulM759XfCN+/G+e5FSQh+O5qjF7P5gcbh+ARR4GWjJ&#10;F4pA40JsQnYpKuvnomPKQESSKJ9cDMWQ84EQOUrldr4guTgsywzPz2/h6fkpXJ//h50anp6fw1Mu&#10;hj7T66fEkNGJC8r0kGJqyOAFFZYTwRvsEAP8ULBoXSK7JZDT0vZO4nzYacFAAyZqjo6VcKdUjoOc&#10;iiaO9uGiN60fxJkhagQQvYvxq096U8PLJ0jaTeCp1nkG82cS18SFZzSBVPgTR8wOADKQCkL4/M7k&#10;9ZQotMGji2H66L6OnCM0Ngt3UNH752sHFE2xxDEJ8BCLq4qARdCCRTm+L0TjxFMciyxYFIvLz6Du&#10;XtskVaiIoYjUnps6eMdg0VGfbPomhuP8xQI5yL5rBFwEdWWqAEhsYrNwN6/1SYH9hGVdd5JxtVqz&#10;c0rS98m6mQxm+sGcNwSLsGuX7LajqVvRAI16/hSeUVDGrsC+r2ARNGARDMazzscpqSsVlmM9AslC&#10;jpfag0Wt+1I9TotQgTjJgM7vwcyTbWQbGgOTAvzB+KJq4TyNAIQylyuYZWE0KMvp2GJQb5r27WvO&#10;ZXOtzJ+tawVmCPKZlxWXAvJgdihaClBDzkM3ciTarkv37XpF16yXlxckl6L5fpX3ry/h+kZg0S2D&#10;RfKagFmOUiOw6C4xZwIrVXBIojr1vEChruw5lLFzkjMCFaTla12kNonFxUmuf+JYlMEiMGARP7OL&#10;0UVci86nS4gnAYro2krIsAWLspMgzPclCFik/TvIsbCb08wwFmTIDrFGWPL7TC7HtOYot6mJuAzk&#10;bIU/MwHX9TW3KebyiB+4j/6V7/Fdv7EcLHK5XC6Xy+VyuVwul8vlcrlcLtdH9T3dhX7kNr5qHV2w&#10;BIxW2tgRBdQEmvHaxBWiWhzlty0rIDEkGtnTgwa1IE2FwG2ZNYUQdY3kUoTFSoRZGCmMsm8RphXW&#10;dd0+WmCZgd2TaJl1XWA+SUGS1ssw0e0pUPGSio0cEfN8CU/zWpAPlBw0cVTQwjPoZ5FdMyhqxToW&#10;kRtENEXnNRe91SnJFuW1XUFMmQJqPJpxaUHBCZQk4vifmM8JmsIoPCJUTDQaPOg5crwtx2Ff894U&#10;W5TRevC7VdKsY8nxI+zgBesY9LEhgwYswTYarTgNtXBEgPpbXU3/m5Tqg84veWxJsTscuKvU8VNh&#10;mgo82IfCEBp/xg4qBBjFChpNsTqu8EP7SXEsUp7AgkWDGCxsY7/s8SEDRTW+KBUHox7Esu5Fj8Ai&#10;3a+uT+/6oo31qhBIBYvkuXGfKdFXdmKr801xRUIb/2hAGOiPPzXHvZYYxAoZWZce6/5kYSk7v6aA&#10;bWxa7g48n/A5qnNmOWbjWlWAsNw/msFt4SGocYg2FRFMlJkeA61PoSKGYzTGy4B34jKUgqTAKTpn&#10;jgtz/J2NMzT9AYwjk3WJKpF8CkxBNG5DUPuz6RwAXVt3rxtHLutY1LSrdBJdzsaevedQhCYGTqMC&#10;NWqMH/OC91nAnyVHehH8w25Cqywz38Wh6Ha7IbkUXa9v4cuXv/mz+/3K719eXrb3rwwe0bWMPiPg&#10;SB2LeP28TtmGAm8JNYwu5ojNUwAeMwrhTcX5i44bYnUDO58EYDwRwHgWkIhc/qYcv7i9h+pYdGKX&#10;IoJ0CSwiSPecXYs4/mzSbdG1Va6vtG/kpDRv12oaV9O08MkUFyXpgwQVcVSpcY2qY7iNYYSoUKh5&#10;hD3oObjQtSjL0fPRlQsfPypZZ32B+s8+e+v3tY5Fn1nvR/LQvsW9CMIfxOLgf+m2/0g5WORyuVwu&#10;l8vlcrlcLpfL5XK5XK6P6Lf/P+jhKw6w+Y1G/1iIwi7bFVpBg6LiEEDRmjFixgYgV41H9do2SokF&#10;UjikUjU7GIAiAQCgtWa2YUB2NyLIaMF5jkChMxz9ksQViKNgOE4Fc2QKstMD1TAlnuXEhU8qPk9T&#10;ChO7aMTiwMQbglAhDfqE1k0PDLn4TsYIyJE9Ja4oF1BDLvKGXLxnoMiAS7XpYgYbUoicEgcMWU1a&#10;pFRnGYQPne/DToLmXGbHkOZYczkaYEAvqRsNZLeRj260r+XCx1xe7DZNVlYLW2Ho3IugbFKDogDb&#10;9WD5jXkgdjFgHWRj3IeaaLUmDmq0HHb7VJu17J9GejWPuI85m9r3U1nGOLDkI6qghkIZ9Z+jGcNG&#10;+FhgCo1b0Zoj/xQqSmkMFunxh4M5ROMXwTRIjZ6rcV+NWw89FCrq3JwsEKKxaE3/wgqxJflXgWJS&#10;NxEpfJQwQ0WpwjZrAY1S5+aTx5aea2gBGt1WCSAyrj8l0kx4wjoGQyiwRzQxeFPUeLsKxyjVtEMK&#10;G7DIjHvevsRRrmslLNjlJimkkoKNzsJgjxfKbNGCRXXOa2PS6vkVzi3KMUbITSERlGCc4qqjkIm6&#10;0/k11uMC6I+1dXQSZ6vq1GVdkQK00YPvAkX5WApcZty8GBZaslPRTE5CC4OsSx43FO013+cCH93v&#10;N3x9u7ILEcWdEVD05W8BiW43+vw1vLx8QX5/vbFTUQWL5uz4s9D1Deg6x+2fzNCGDBIRoMOg6sRw&#10;kVzrJuOCdg7TSYHFyBCRxIVWqOhyOQP3Pf5sEscicjI6n8NlezxxxKg4/53OAh3J9TVmKHDa2i1m&#10;gAjDDKnEGNJFaDktvL0lw5MSiSb9vIKyBgwMCsSlnDmYDGhq4NASTVkBSjsfsNmhvTaFsNtGGEFD&#10;4eA+xl5SArZRaKGFV6EBT/V4QngE8bSfDABZ6xaHdY6zkG4DRZl91wc0GW6hWr0dsET72Lf37k77&#10;ewvs7guhuf/EX/P23KGeP1AOFrlcLpfL5XK5XC6Xy+VyuVwul+tX0z/iWgTv/L6UrWr4WIZO2sie&#10;WsS1mIL4fgyqssZUwsTdHMTLqNMClIilqKgTGhMerXJti21LY8rORQHmQI5FESBGXJeFv5/nBebl&#10;woVdEoNF68LFdCpeaoGb/qcOMCFDRFEjdXh/perP7g5QHZhOVHBPcvgEYKxRos3oOOLWgGsAi2uV&#10;QiLvTUqh2rWkUjBfV8hLKL6FofADpmlHBTfsWh4Gp6O4jJhG1YKmYhDD+roaIpUlscSrYej6x4c7&#10;Mu6KpE1BN9SiJoKpbw4ci8DEx+EHtvrYbaLazzSF2r6ojPsOXwGiLpYqWKegaCKf1Emocx+KFbIQ&#10;Vx7jtgLVQcu6D9Wz3AF/MCjvNkXtUKK+NBIOcRQZV6OyGnencJxOZ6OzbHs07QY2xqo6GjVQ0QCy&#10;mqbaNhZE6cEi64ol+Vu1sA65H0HonGjKMa8MI67ZEcZGwqmTTzDebQVABOvMU8eeuvrYACCNsNMR&#10;WCO7qmNRca5isKj2j/cvCV32XOnndQeq+1ZqIr0kbmvN0WipBYtAf7tv4z4qTxPz5JiIn8QMwkGG&#10;U8WzTc8jRXBpxJ1CVaX/h3rczTgzwF7IMGgsIBIUhznono+uSb3WAhMljrtksGdZpU9sn1O0GUFF&#10;7IpHj/uyfUbgj7TlLLFlaMCi8PrymsGi7fXba/jy5Ut4eyWw6A2vt7fw8uVvBowULLoRWERRaMuS&#10;r2MSq0b7g9lyqzpakesQMkxEouM/xQwOnS4SAcrQ0IUBIYk+O3FU6PlyBgaLzgUsEgiJXYzIpeiU&#10;I9JODBjR9wwoUexZ/pyvr1BnRMz9mzpDjrrDVBMAa++1zGioUZj8T9oDPhXmzIDREMoB828Lq1iC&#10;pXXg+qxjkQVLKzx47OzTQz329ejxsxyL9ihTd2QfgKzevxtFe3vyu0E6DhX9oXKwyOVyuVwul8vl&#10;crlcLpfL5XK5XL+ifkbs2jftQy2M7WOzGnWxRZ/eiVyQ4xiUoH8tn7fMCWeYC88MFwWFimAFXIMU&#10;6WGNYV2nsCwzR6VR1fI0TXi/3+F8vuH5coHbbeYCLBV6b7dndpPQorhGHEHOTzpt65yKO0xbkC6u&#10;FhpldqouQsUNJRfb1tw46gLSHjN9j0RClSI/IITQwB5gIIBchAdxfYjh6/+SHwYntKvNjwvtHYqG&#10;+JN66cCx6OtW9H58TQMWYWjAmXFjQgsIxRrBZM2UFCyyDjTqpKKuOwrIWDcR/RwGANHn2rAvFIds&#10;llNdnFITf4UMmOC6L+Z/trDcA4X1OPrIKhh8FxuwaprkEWH0m/b3h/szctsaQDGrPlbzSNXFSGAO&#10;40QSNNLMgGSjXmiYhhGJ2R/LRM+THruCRRMDOhYsat2iDgfu7tgt1CnHuZaHxnZxn9iBRe26KwSB&#10;xfEJ87yHOdVSHe4IvhTXljwuTOTfKUdx2f7/NWBRgdTCx8AhxLZ1+FiDxsMRSLSwAx63C0V5zeo+&#10;xJ/R9YavLwoW0TXmRg5Fs3yfwSL5zSpRaK+vFSx6Y7Dob5Tos+v227fw+vKFwaL77c5gEUWk3TNY&#10;RMCbRPIlHqMa51nmkgytEld0yu16uZzYXWh7bNfGJwKIwvPzX9vzZVtmErCIvz8LNGTAIo1hFOBo&#10;4uXps1OU9+T+x+5pBb4VwE/6TAbqiiPWqmAUyjPFoiksZR+rgadWOWa5oDaw7nuP4kv00bkTv+Ze&#10;JjzgfkaxYr/y7Wm/v99dPf9rQ17x28/Gj7sbcf25crDI5XK5XC6Xy+VyuVwul8vlcrlcn1Ff6PjR&#10;24LvsK/wo/ah+et9MPFnw6Vht0+1QrSvE7VF8MSFYqoXUr1Y01wgUvQZ1iCfsomUdy1tn0WJR1v5&#10;mZejGuYUJzgvC55OM5znC7tE0HfkLqHRaOKqUONv+D1AjvyJ20qkSBsiGEceWVYBEfpe3DhqMV3d&#10;bkwIUimwkuQ5RwbFIORRELAI0MQZ5ffapFIgT7IuKLlmZf2PukIxRjoorDKvZFwTFLrC9P6IaPrJ&#10;V3XCzjGhj2tpos/ezV3Zr79bz96FJz+ySw3DaqGcokFbWpAoNg+JXIo58q5CZC1YlH+XI6EKPBPj&#10;3pnHbEuhiv1xhXcjegBwB+1gsOccDVSUMkyUYRIT+VXjdLq+FeADn43BouJiA/EQLIrFpWkPWUH4&#10;eBRkEyNk+0R2HEto2yDtHVJsxFJowaLdRcTGkO1mSzNuu+NpHazaPrVrI52TYdzvR31hPx6wHK/C&#10;Q7Yv1PGRJPYR65xmT3MFK2y/NPM95MnZOCgxOMV9X2AYhVsIVBEHuYnjt2zUHYNFAPt5CaqX2qcu&#10;ojiGUxhmQXVxEih1YQeiJTsOzUjwkIBGBKzeGRy6F7Bo3j4jh6LGsYh/u7LDEYFFb+xGdKWYs7c3&#10;fHn5O4NEt3C7X3Ms2htDSDOBRbM8rwykriWSkI5BYvEE0NLmINCH2vSc3Ycu5zM8Ezj0/Bwul6dw&#10;eb6Ev57/J1woyoydhs4ZLLqII1F2JyIASc4R5Pi0qcQyThpRaOarenMh10JMa+lX2l7clvSa2/WO&#10;Cx3bPAM9LxT1tswFMFKoCHVcsouRzKfls+a7VJ2OMLsZhbibOw9nia+4O9tFoUHr/GPd+ULxSPvF&#10;7iq7WfIj/n9foR+y0p/03wW+T3+wHCxyuVwul8vlcrlcLpfL5XK5XC7X1+pnuAr9VOeikXvGh/ch&#10;GwkBHK1tfHCjT7BEEdXPCeSJMQXyIYhJ4SIMJRwIJSgIMQK590hBvIAGmMPWpNTP6S8TrinB+Zy2&#10;55XxpNPphBCFEqJC/dNF4mDEDYMiYiQOho6TirHiRrQ9CnyE5u/qayTVtqkw4RQSPadkYrSgkBvJ&#10;wEclQigXMCUWLcM9CRkekt+rL5FAHg1gEmV90JxdfOfsY/cONMmssQuQ7/dZagjj3qOHWqOVrEPI&#10;2NnIckJhEPli+4a6vAAMvB6MEYV9WOaoiU57+EgmYi1wlF0D0hQQRhxWShxVcbeqMV3Vsai2RwwW&#10;ljExVxrnNVnASIv0MVh0JgcDZuhn+4adO2LQOD2NqCvORta5BRQwCjsSBQtYk6rbzAHAZaGh9nXN&#10;obPwkvanxrlIopCGbkMxVjecCmxJnFUTXxWwgViYNyToDtM++zF3ogIQpXrO1wwQKUTVAlTYgkLl&#10;+KDAWs0og9ACU51jDuq4zz+L5TiN21WMO3DKNHYBNjhaCmoMnQIm3AZpPwM3x2SBonLOqzuVROIZ&#10;k7DBhG6houoShGX2AAM+aiQcNFF2ue+f1KnoJG5FZ4GLNJqS4yejhcg61y54dJUbzz0VLAvFTaf0&#10;/+xgRzFnSxKnHAaJZgKHFlwYHJoZJJoJFMqgzPV6DzcCgGaJQLvfZnYxmovL0SpgUY6Zo+XeKNpM&#10;focUc8YORrdrWNj96Ebr4Ei1ZV75d+RQVOGwdmyrW9FpEiBoYkDrzFFn2wMuZ3YqCs/Pl+3xxDAR&#10;Pf7663l7fg7nk7gUPW3fPeV4NOtaNNkIQgW9ooJweXzqtSBJJFlCLMe+ZqBK22HOkBYd340cmm4c&#10;94bizHQHamN6rDn2zQKgIeE+FrMBAMMAuKzXywYqwv01qQJn++vTMfjaR6Hp9bADlR5En9mxPFw/&#10;YNj9Y5cL2EZ35hXu5jRzneuPJfTxaxjecayD73Fril/15Y+/P3f9F8nBIpfL5XK5XC6Xy+VyuVwu&#10;l8vlcv3q+h7ORfAd9kEF4y8ysoDdNxYs+PA+mbivvCCDEklAnURgTYGKMlikIA0mJLAopUgoEQL8&#10;/+y9iXrjuJJ1C4DU4Oz+3/85b5etgQPiMiYgQFKynemcqmLXYVmiKA4gAOp8sWpv+quHI24H62Bz&#10;nGNPkBFE/AZud+8PWHylg2NxG+NgGCziImnfc9zOnGcqzh76OeTjwURR8fdaJyKGAQALrtCFHsAU&#10;0LGgytuw60UukWjroicWS5dvLNcuYJE2kynyEaihhdx1If8dx6LNzY2xWQPF6QPaj+13dwv4Wrz8&#10;+Dk8NzdaFz+DcYcJpuqrfXLvnOo1ganYNgXb4spSl7U7EsB27+oao85CNaopNfFl2hZrx6LGhafs&#10;I9Xova5CF+pOU65HzxvJu1mbJXGHx/4Dil0EAxZp/6igkYV8tMnURYv+Gmcae69KXweNslrDRdG4&#10;EoUGWgvGbandRkG5lTOTAW6ovQ3UpWOjwjCZo7bMtT4Fi6CNd5uNMxG78uQGOin3jfabKtRH61ax&#10;arGNM9sDi7ZjKkqsGUZLYfRZhTbkyyuAgu9XjDWCrfSPBpJ4AhYJVDSbealARgpGGBCM5+DlvLJ1&#10;SauRf42TFl5l5v4IqUIWOn/aMcNuOgZekfcMFrFTEzvwrOLtPvHEU4M4e+8VIgsKUGWGdmYCi2aJ&#10;OKMFMAJtQpBoGAgmIhjmPlJ8GceSMSSEYAy5FrFjEWAMGkaYTXMFagimmdkVapwmgWkQoBn4+zeC&#10;asKMjj2jOhIFuX6cG5a2gSCRmDmooR+3E7ZrTyARtiGCRafjKZy/fYv4F6PPMPbs5du35e+ZwaLl&#10;78uyTsEi/D7CRxh91hFoxE5H7O4XjXuYmU8it2EszzbgyDLTlhobN5e2wnYawyTuTrfluhGqut5v&#10;HA13vQA6NS3tG8mtaWLAiFyL5sxWesYVDmANnMLKCc88q96JBmwevgE2jnof5U0q5BPM82d9Nnv7&#10;hec/nT5/Kr/gJ+yHT2qXE5JvxVCnXPgDLsr1H5ODRS6Xy+VyuVwul8vlcrlcLpfL5foRfUXc2EeP&#10;8xWxaF9xrp87F1PAhs0npZAdw94WYS8kjYuTCBmp60UM6hyTQlzWZ45NUl8UMPBF1No5FlpnyHGe&#10;0bGI94lF00D1z0wH7vuOYtQ4+kyPm8PxcBSnhkM4TkcBjpK4y/QCGmlrxxJBQ28x0m35fJb4HC6g&#10;z8W1AZcCBoQVXJRzjZzbcQmgIj4V61NxG1LYoiTWxe+7/VvnlbizzfOOAPBzhoZ1LPreDv3YoehR&#10;dM4WrAnGUUedhWp8k8QD4d+OATXdBw/KEuj3ACyq0UIlVsg49DAQEQi6A3FSwli/maLxqgNSCG3E&#10;mHUJsmDRFrwB6UfqAhSKS4btD9zXGyOaAj9VEMqu3/anLVikMWjb8y5QlG7P7mVctMfhIll98/qC&#10;4t40BY3bi41BC+t+ka3TSSxAGM0WClapm0do3XMsWKQzU2xIrmigHd0/lFhGjUCzsVJ6jwg0Ka5U&#10;7HamZ8lwXB2L66injWOJADYWLMqriCjt7wiwURvFdo5o4+3qZ3njFvMYLDoee4aJClhk4s/K/Pp5&#10;aXtMBA0BAaMWqFKATJ2bOKJseWpIbBkDLeqqMxBIhPAPQjIIDBEAsyzL54DrEI5RYEaj0AZxNCJo&#10;SY8h0B4CRqNsyw5Gy2vc/zTS9rkAcwycHVIihz04zBQDilQRA0XcRuRU1AtYJG5Dx+Mpvry8UOzZ&#10;gRyLzuHl2/8IWHQkuAhhI/ysF7BIv9+JaxTNawRLyv0GcaOS2bl1vsoE/2CbzZkjzBigurG7k7g9&#10;3W4MVBWwaLnu6/UqbXyj+DcEjZbXMA1DRPcmjEijeDpxBSRnr5I3th7DOzGaFpPefVh9AOxx/Yji&#10;g9/UPy1z7Qd/S/+p/3/E9ZPkYJHL5XK5XC6Xy+VyuVwul8vlcrm+Qn9TLNoviVdTECFsE0WaUwGt&#10;6AchAhrVuK0Cc5R/CzgQAhcPCahQqCGKYwNblLSORQIYYeU/lSJ+7Jb343BHfyOQfUR0YkjLeiAg&#10;KRewYjyMVGTFAisW3bngnaTojdswOJKiRDRh4VfisRIWWJdtNQKG3ZCwcMyxbaG4PmVxWlmBQ3r5&#10;6PhBsEhmJ5MkUWjkjMSQVWLAiv7Sdcfvv/FxFYb2PWBRudN/7BB+ByyS+B6Nd4EVZGEBEwsEMVTE&#10;cER3YLCI77XcV2m8545FBqQw0WoWLGJXIT2PIHFiAvQkddRZR4wFM2beA4ukD4hDSngIkVggKBqw&#10;KO6sD5v+FJWEexCF1hpfRZMoaIEvdRNZzR1QZ5ud3lmhJADjehSqw8nKLYtPs0Jbuon1PrFjD2LY&#10;xHVtwaLWMEzvR4mBCzYSzt5/Bi/V0KwcP4SdqKMKEkXjjRI2YBEIVNS6Ndl7zi5tGr9m7om6OIXQ&#10;9i09n6Zf1b7fC1iUFCw69AXK65ICehJz+d3Pp1CcyDiqLBfABxd2EZqBrt9Ek2HkFjrjDNMYhpu4&#10;6uDr4R6ut1u4324Ub3YXEGZ5L3DQsLxn8EjBIgRp6PszuuwICJizxNQxfDWLmxHGdtJ5TBNkA7Zh&#10;G6BzUMf9nR976uSHoCs67eHcgc5CHbs+IUR0PB4izUnL6xeEiCj280SfoWPRSWLQ8P1p+fyAMO3y&#10;/dT1BUpKNCfRvBQbuKs4PwmYtVwbA7PLuVOE3ESxcdOEbk0TtcH9Su5D3CbDQG1HMW/SVugGdcNY&#10;OIyAG9gJCqGtkdybJpjmMaKLUxZ3MVR68EDagkXS8SO08wHA7jOs/fsDiwGeqvWg3e/eMfZ/Sf37&#10;fk5/4CfJ4w1/xm9c+Dc0muvH5GCRy+VyuVwul8vlcrlcLpfL5XK5/ib9UrjoyX8yvv1+Kc49ihGB&#10;zQHhE5TJ2tBD0A6pxQHBRVmK1VzwzjWGh2CEBCYDicLPgOmByIlogE5FkPNMBcpp6gBjVhAgSl0H&#10;KcWIbg1YuZ0nhImmEkNzQEBI4BFtFgRBQgehC+IsglFGgIVeCRIiJ5CuRBpNI5eDs0YvKdAQWqcF&#10;aofMzBSXj5OUHJMUUk0EXVbnlGjuHzSxRPYuFchlpx+sLa/iyoUFRcYlsdZKuUBuY8OgASH47+f7&#10;wm5vXq+oVjDSedolPt1ZLfI2zlABdhyLrGtPhSmsaxE5FiEMRG5FDEkoWBSgdfyxjkcWMFLHoijO&#10;Q0mhoBJVlsuNsmM1yUYKoWyjxUID8ARpHbldwubpGExBIw/LPgzEZGEX/TwZsCitjl3AJo3xM2Nd&#10;8244ximW/VsIy0Z8cVOaiDIDgdkYuwz7fa3MJzpKoN33fmerfbpALsahqbJXezBevfY2fm4LFrXH&#10;Mb1Xu7bMExxTtxqweO0RdhzOzLXF6vpVwCL5brbfCWActkJ1Y4ttKzawmgGh6nVGA2nV9lIQkhzg&#10;pL/juOkRxkOApa/RZymmH34IEriDYNGUGfRBF50paywZsKtOLm5F6lCEYMwdo8muNwKGlnUw3G/h&#10;eruG27IO3XPw7/V6IRhmJBhGHYzuJeKLAaORjscQVzCOU7HM203sIPDdUucqhFbtWOZ5IvDzRqCi&#10;w4GhrEN3ILAIIz4PxwPHeR6P5E5EsFB3JIDo/PJCYBFug+ARxqT1B3YrQpCIAaMuMtiYyj0u+MvM&#10;ICaBUgRDsdtSnqc4k1vRyE5D08DuTgRdXQjCImgIoazLtbg/sbsTt98wcuwZRs9xzNxIx2O3qVyg&#10;z2DmsrgZvXH/sRFi+AXM9fpJs4sQxfCTCPBP+v5sNocgjng1TjGutgJoF36GPItCg+afFt40KPkq&#10;xjE+/zXwlb+VXS6Sg0Uul8vlcrlcLpfL5XK5XC6Xy+X62/RbnIvig+/HnbVa+KxH2HerWRX4K1cQ&#10;948e47bwB8ZlBOEiuxPZnuLMEha3Ygdc/6f/gaaERT05yDHnGTCiZZrGOI4DDMMtqiMHumXg3+k4&#10;h8N04IggjNKZe4qFOR4ET8gYo8bnwYV3jYGCpgjfdTmwsVIs8WbkStFxoTmhQ8gci/uJOhll3Bqk&#10;oGdiXCAyaKQQBr00EEE0kEJpcGjvyya0Drb3v9x4eN5JYgNFhKYPcGzbxxJOeFvdV3zcI9ebfMeQ&#10;KI4uDWC0H51joSI9vwLUGDCoRJmVpReHm9Y+h049WdejlfsRgUUmFqwU86FElCnMZSPWtA1TiqUv&#10;KtBGsI8AgRZu2t6DIHFcvFc6LzDuQ6l1WipONgoRKVhErktrx6S4c78N0ETsSgorLodELI3GkuW0&#10;/J1rfJU47HCUF78HgTceTmZmVqynYAEo3sCCXQ1QVe5PXMXAWXehhhfajJd1bFiZ56rfz44Tk4JF&#10;EpuosFVugbg1WLRxLFrPzwANHGrHb9SbEwy/F4w70Z7bVIwb97NkY+4EJlKwqHHrSnV8/ajmOTBQ&#10;NHEk2f0u7kFThlkiKfG9RlbS+3uFWu7DHcEiGAV0IRjm+kauReqmc728EWyE8WWDOO4gWKSwDO1r&#10;mmjO5/ukzy8BdgjaSdrJxPkuNXNLL9Gb2l4Hcneq8WcYG4eOT92hj4eeHYvOpxO57PUEGh0o8uwg&#10;MWfofnQSpyLa1+FI8BHBRHTMTpzSOrkPsfRFit3LIC5LE7UvQrroQjQubcLr2OGJgKuRIStsrwtC&#10;WMuC7Xi7XxksYrcn0Ni5u8TATfMU88T7wmMFE8vIY0zbzXTM3ejDahIUV4+9vUdSC7ZsARq7vPf5&#10;QzOk1TP58X4fxbkFw+8YN6SHGFMIzxGn8JgH2tl6N0BufQ3r8+f5KTLfrdmR/BrKg7+QdYVK/Mnu&#10;h38DUPSrophdIgeLXC6Xy+VyuVwul8vlcrlcLpfL9VV6B7P48mP90bFooNVzeGeb3XOKaojx7jHW&#10;RbWm8G1ACSKKGFAABheSjbtioGieQpo0sGjZgukPgRMmYnMwtuZ4HLkgexyp4ExuD8uCwBEBDMca&#10;S0Xn0UeBMmIBOshQSLPcNEhIHDSyqcBxrAus3H8EM8gKE7GLwBrI0Gi4IMVWfgkFCqjFVXh2PzYq&#10;GMw79yfG/defOdZPH7SwjkDLOwuYv8Y5Klg3n9hEQ1WgSKCiXiPReOHooG2FORrnn9axSKPPVuCP&#10;xnWpy1Vui80NWESw2Q5YZKLLtpBPPS9yvwIDyYUWKqoQSD33KHFt0bgmJeNkxPxhfOpmVoGbnckL&#10;x0vIEgMGJeJKnWYIcljGKL0H3o5dYR7111iuTWITmwg2bqtUgUC5nnJ/5No1glCvfQ0W6Ujav864&#10;S2wqQMTOS/Wea/+c5xo/BTJ3QA5PwKJcYYW9RxhYerSNsLNLdcSCNlLvAVhU2U4Bi0y/jupIVCAW&#10;btv9NvnsWJe+MedwHzBeaySoiKK3bgPg+2lkiIhdckaNROM4ruKgQ2ARYHzXSJFeEoV2fWNXneUz&#10;BGculzcGaO41ukv3MREYg9Fqc+T4rkCQFrcDR4wp6BMF5kFYqOs5jowjFnsBgA48r3ToRnQ0cBG5&#10;FcUTuhMdOIqRHIsQFKL4zp4jGsmNqB5Tn2cUSdfzNuzWFw3cKyAjVEelLPMPXpfCU+QsdEco6Bpm&#10;AakQ2EWHomFgB6L7/UZthe13J1cnBIsuQGDRpG3F94mi6NBZkGDBKeoct5wXPa953HUPY9DWvxsq&#10;3BI9Cu2P/Snd/PSA79hR/IqD/40N5vpaOVjkcrlcLpfL5XK5XC6Xy+VyuVyun6WfBu38ov3/8DnY&#10;uJvdzxvrjmZHTwtCLTwDbYHcfNNAFUBJaEHr3QhDYDE3Q44IA8UwzzFgNAtCRmmeAF0RgOr0WGie&#10;Ike5ZHSoiAcq5h7D6XQO4zSHIxVij2E6CVg0s0sKXn8qoEF1M0ni2pI0HiyUgDZxV8kFECjwAPpB&#10;ZOPQtIKBanxOaOxDWhAlGieV2tJbsCi+yw19hPz6W8CidnkEFrVQRty4M8UHUJAFjFoHli1YBOUe&#10;rcEiXWy/tvctc2fl/pcrCEWMnImgih0DIB0CQqC2XWv3oH3YhZUEMGqv214rn2tnYCgLFhng5gHM&#10;VK4NWlu0ps+Ws8wMO4W2LdSpCBccowiI5NI+c3UqicGMDf6rrkw6CIrTkmyP12Gd0fBzdItJClWR&#10;uxTGeVWQZg0WFUQgQ5kr+WN15lldq8xxAHwNSHOAgIQl5g2vb5Y5SPvD/I5jkZwQrPqynUPVMSqt&#10;YKokjjoKvXDbpE+BRezStQKLUiz7fRcubSb9pgMVJx11qaL+QODLHG63IdwQeBlGQBehyxWhH4zm&#10;mmVhFyOBf8KAYNHtBkMFiwKCRZOCReMdbhUsCg1YtLwfFSzC+K5xFBckitMEIPprufKkzkwUNRYO&#10;PboF5dAtz5eIJW0EitCliMAhBFsxxuyF4KLj8RCPGGN2PtH6wyGJix7CRhyBpmARP6/4GAoPlViz&#10;yPFpqedj6TiOJnquRA2KQ9o05/LcwvaleDOKf2O3ovsNQasLuQ7hMxY/w7YZhuvSHgwdvb29huv1&#10;FdsUrgwWhQHBonmsDkj4DF7GbnHj4rDQmKKCV73EkXKfevSI2QeL2n4ENnurDIc9sOhf9Gv1azf8&#10;CsVPHhS+87eyw0SuD8nBIpfL5XK5XC6Xy+VyuVwul8vlcv1M/Q1w0Yf28eQ/FW+/D8Vbo4Iu7x19&#10;45dRoZjN5gCmQF/dO/S4pRZI0ARIxJjCO1TUBqR6gB1MIsI96FaEtBG6EnGkEEMIVCoHAoUgI3kU&#10;AjmfHMilaBQXlBAmiovhSBYsxBYXj46jaBiwWD7LXQgdNA4xHTondXhMhjIwBmjqupC7zIASFXcz&#10;uQ/llHdBIAQJEqMJku22XNPKYYWoJIFCOFnE3BuN4yqwBTSfx01P0A4BdU1ch6U9BosYzKk1w5/J&#10;GD2PZtkD1ATK2MBG66CXtVuRtLXAMzEZOGgVX0QuLASnxCbjBlauMMlGbGmklrRlPXWBRAQoygZI&#10;w/fWsSgUyCXQ/U1BnLxoSOgxoBnR6sykLkW4aFycdeKxMJTGMHUC2LSuNgJIFYBnG73W3pvaC2uc&#10;HpTu17odKXSXS1vMusw2Fu0BWJQCtwnU+DImi/B/mcZUKuNO4ZlQHZsQzpDIOo68Y0CGY+DEOU1P&#10;U17k1AJULXBl2yNyv5xxGOfipqTNo9ercEeBqARwDKVfh+I0Ex6ARTqotQ/y+UPTLgSIdQoVdXLP&#10;DUSpQJqJwituT6E6OTG4lWpbxhp59hGpv1wIFbgLGsulkXgIl0mc2SxuRJcrgkV3QLiIwaIruhaF&#10;cZgILOJ4tIG+N1Nc2kQOOgwWDRYsQgiVYr0QLEL3HQKL7hyFZsEi/mwoEV648LMrC7jFzmZdmkOX&#10;2SGoW54ZHXRBHls0phgQOkQEik7nczifzgQXoRPRy7czRZkdDuJoRNFn+HwSdyKMRjse5DhduX+x&#10;xIUZoFGAunZqL/MM4LlPc47YrtNYxxm20f1GABGgI9HteuOYs2Hg+LP70t6XV2oPakcCi/4Jl7fX&#10;pY0v4Vpj0ahtuU9ze9W5WB87EZb+E9GtiboCCWMaNSRy5fnT5IllWZLwl/D01847SWk7Wz8JCVt/&#10;FMPTuLH2qPB1z8ZilKTPuhisg189V2hiV+3yXhTaJ/Xop2b8wd0/+p3rgI7rw3KwyOVyuVwul8vl&#10;crlcLpfL5XK5XH+7fhlcFB5vRN9f40HvOhY93LeCM2LAI4FJIW6dWiBUx48GSFiVobAImgQSoUIi&#10;sGMRuX7EGHOYYU4x4rqIkSqSPSaQRgQkN7CKuXxtoiL1MWp9E11C5szFYY2MsWAR/tXWIReTzAXb&#10;xqEm1vifPs0BEC7qc+hLITXTLsiNRqOfQEErdo7AwxJMQgBIpuI6F+uzad1YYZFNQ5kIqFJoNQBS&#10;XCNGvB3A+m5uwbD2qx+DiayDTgF33o3Hq+VOeNL5wMbKrSGivI0+02Lruh0L8GOAEHWmCruxUCam&#10;TyN45DLXGJ4We6NAX9yHYm3vBpAC49plXpuhHdfD/YEv2HYyMDDZKjqtQCYGGrJglEalxdBCRa1T&#10;0SYIzcBT7xlNWGcaoLiz5n4W9x6FrnIFxwIDiKWvsXEMThYhPjq1EJu+uHHjKU5TsUajBY1hXBXz&#10;QUCmCLUlYnwY+0X9YzVci/MQtG5NFjSq0IA6sTAQWcdMC9g1EZKhcX4z18jX1ws4WZ2qUr3HQguV&#10;MRAEIgpt9J69Xuvs9HiMr4EosAGaBSxT0AVhIoo8w2gufH0f0aEIrjcEgO7kXHS5IFh0J7BooBg0&#10;iT5jGAnwPToOjQIWISRzv10FEsL93uk9wjKjxHshsHTHfY4DfwedfEbenqK8YC5Rl+rcVOYCjSrE&#10;tu0LTETORBx3hlDRKbwgWHR+IZgI4aJv314KWHToDwQUnUs8Gscw4r5wnw08tHomK1OHzxrI7Tw5&#10;TxIxuLTvNGfA+LhhnMUhjNsar51diwZqN4SFsD2nEn32WiEsdHd6ewVcx65PVwSLYKTos1nGbG7d&#10;hTSUcWmjnDrm8iR6EQFe29/t/BD23IrKbwJoHyQPfqg0bNLu/sB83oKs5bwEBC7PKahPrHKe+oww&#10;33t23PpsfbyUX2l6DDN+9n+VraGhRxjRl0e1xfD10M/60fa3QkUOQ/0mOVjkcrlcLpfL5XK5XC6X&#10;y+VyuVyun61fEVn2VXBR+IH9bL7/VU40oJY6qx0qWLQuvOln7baZIs/URwmj0BI6E0kGGch/qp+Y&#10;hsBgGiz6Ro41mzESjaPR5hz7aQzTYQQq3C/fmw5TOE7qWJSCFvfIkaiLVMzLuQ8wo90IFkj7kDFu&#10;JrbuLCmy2wkWfy0wQp8l40RS9qPXVFtJC6XMRalmdjzJ0IAf6jTEvIiNtzJffRaJFu2fj8ei7b3/&#10;8tEgSy2gbiGhJkKqLApnVBClLdxa+KPGlFWHoRopVF1ATH9tjm8L3nUIMRhWAvLYkSVydJmFMDQa&#10;a93312DKGnyxcIiCP8kCHVDBgtJHJO6rK05EbUybRvxtwZjWkac6YogzVthzLILdMbz3OTkQzfX+&#10;NfGB1oknVtemaDAKG7O2Br/K9pulAlVx7UYVU7vtwwFkCvE7jkHb8fEYitCltIEFi0pMJLSmIw/H&#10;aWzca7ZuVOpQxH8VVulWMFU0llcFVDL3ev132w94ys8C3nC8nxmvAkjZmLho5nqKGlv6BbvpjAgP&#10;AUaboVsROhFdrzcCia4IFqFj0aU6FjFYNAI5Fk3sWMTfu9NfhYvG4Q4IFmVy0xnDIFBRAYmGkV2S&#10;yJ2ogons9iRQW0cPtuXS2WEI4SH8y1Fn53B+OVPk5vF4iqfTS/j27Vs4n7+FA7kV4fv/acCilxd1&#10;LJLos2PP0Wh4nwhS6qqblonL1LkkSPtWkBKKsxLIs2dEdyKEqcQFih2eJgMWTRUsQscijDYjsGgw&#10;YNEbEIQljkWXyz8Uj3a/XgDfI6S1tDOUc6mwsd7lSG5FS6dLEnNKUXJdB+hEWOdudvvbHTO4jbp/&#10;QXwMFu2MxTVE/X0/ld75/s+w8rPTTp1WDIBlny07D9Sv9if6PoAofkHj/63/X8L1G+Vgkcvlcrlc&#10;LpfL5XK5XC6Xy+Vyuf4t+iqA6Uf38+UgVRvZZdbDc1cauwcQ+yTALCGKFIIws91OzBw3hkVMNung&#10;yjpQcXoaQz8dqJA6c+wL9P0YDscxcqwSwHREx4pJYKIUubDNxUt2E5qo0DstC0e6SBSNQAkqgjc6&#10;ib1JqSnko0vEhCAU/iWQgyOd8C/AGrbg69QoIPyr8EeFS8SlInG8E39WzuTj4I+U+NpKX+tYBBBa&#10;0CS0EVTb+il8XccxVVMwEVSPXR2k4LzjWBRWzi3cZh0tCeOEJFLIQkGlnxYoggv1ICCX3h9WLm1T&#10;7pOAShnE9SdxrFaBjlaRbgoLENBW1qUdsCgZsChVd6HynbAFiyTaLFFknwAlXVfiz7YRXhb4qzE7&#10;tg+0sXhltErUGewN+y1YlKuDCjucbEEwvD5uOOn35Ahi3HiSRn5JZFyqYFEy4FVpB4Ez6nXH2mim&#10;/21d3EIB3rRtcnHgqVDZmnEoQM1cI6fKkqGAK5sov0fDtnGMasez3sdmDsL4vq4Xx5uOHG8asKjE&#10;/1mwCFYgV/hwxBnyJFnm0ayxYcWFiO81RdrhdiW6kq92RhedCcEXBoLGYQzX243AFnUiulxutE4d&#10;i66XKzkY4fYCFoUKFjFAQ447ChotyzwONJ8z1IXrB3oO8LOC3ZF4fCt4t7TfAe9tF2TqjQXaij3D&#10;QAQBCVh0OiNIFBksQmDoJfzPt/8NpwYs+hbOy/ojgUXHcD4zWMRwksBKGIPGMGBMycbTASO1BUYF&#10;gaAmaW9eyJUJrzvP4v400TpsAwKLsK0GdmEqYBFCWOQShZFzN7her2FAsGgaqB1vtwsBRhOCRcty&#10;vb4Cxp9hFNow3AEhLQiw9zCo/NjSsOgkiH8ZMppjWo7fdXN5/n10Ces542Ea11f+ovm9YNFfpBgc&#10;qnH9AXKwyOVyuVwul8vlcrlcLpfL5XK5XP8m/XS46IM5Et91HvolaO1XQlSQIMbdncLTYpktTgrk&#10;gG4eGA+WZ1qXCCZJ5F4gJEWp7lNcmhARDOMkLMASFsLOE13x7UHo4nA4QpeiMjtU0MVjUMF5OhRA&#10;gAq/CCdgVJpAPQoWcYE+F2ADoZW5m0OHRd+0nPOIe5/p9Cdy9eCoswrO1Kg0diJSsAgMXAJ0fuSa&#10;QUXvHKDEF4Gkbq0CsWLcgFzKJ9jIpLByl6ixViE8ir163MvW3437d3gViaVQRV2giQyDPbgoiytH&#10;cX3J9TuhOq5Ut6I9t5pUz1GgES7YI2Q2l3NOsUZ0VUCuRjpVJyGGgnJnISATtWbaIUl0VY0bYzKI&#10;YvZ0f8lG79V91uiyEGzMm97fAiN1Apuk6lxjnYo01CsXmCs395GHFezebVjfUVitXzkZwU7sF987&#10;aNqErhPHFeAYxXZPJYbORnAFG99mHI42YFGqjk1RgJp6psDuJ5kCC2t03Go2qrFtNtpL2tqcF5h+&#10;xI4xS18CAYwEMrJuWxuoKth4q7gLFMEK/ClzkUBFOP/0cr97jdRSuIrglerUpABXfDJeP/IcUIiI&#10;HYcE5CHQMweFhuZ5AmoPAWGCtCcCMAi1jPNI3x3u93DFeC10JBLHInYousFdwaKriUKbGEZChyN0&#10;5SGwSCK+KAZMAJs8TwwgBp1zZ3KlywLp8BzBEBGOMWwrfVghCZO66v6FbXkgmEjAosOBnIpeXv6H&#10;/p4QJCLQSMCiw4nAo/PLt+JWdKDvEGAU8fnC90dcimTeCGZaxzNHxz0Gt7BPTQRkoSOTRrzNCBCN&#10;DFwpaEuxcsPAYJE4OGFbKeSHDkZLuwI7O40EDmEcGrffWOLPECCayNnpvtwjeY9ugAjpPqZqrDMi&#10;sbwCR5UHoL4HvsLG1auZ983rWB6e/PzbP7rNIAwBPu3k08aF2cjOaMM7LRQI2zH9bOTAKjrNLgHM&#10;GXxpatmXMz8OEv3kBnZ9nxwscrlcLpfL5XK5XC6Xy+VyuVwu16/Qr4hD++nnHH/HNZOzCHuMiOWJ&#10;+QjKeUGoEMTjc65AAqW+hMwFe4IruCBZdrOsm4vlRoKUpoiRaNPyF6mcNKUwd2OcxxEmLiDHceop&#10;AqfrIu0HgQSONcv0N89zienRyJtj7skJpDh9oDNI6ArAwTDHzGARFrjjWCCeGSGNOCFdVCKDaiER&#10;yM1I3U9yDg1YhPExIPFaQKZJeHxtpihuLo/S8bYoyLNW39vOOhY96j6Pa6nb/VObgMSGmb4TYBs7&#10;tnaECQ/cK/Yi9lrnH71HCId1xV1IeyQIDKIRQdXBiaGDLCBTdZaB4u5UXGMEXOmycZvC97TeAEHF&#10;kQoEgklt7JlGlaWwBYt2XIt4nXEsUrckE3nF+0vi8iMgDljAqzRFE62j0W961eu4MAgtUaT7AZPX&#10;o+2VDZjFIJiZFyJDVsvoon4B3NGrA5VxGNKXKfBFk5GYuHppVJyicxWwqqAWCFyXmVxc7mtkl6ko&#10;s1OU6wIeVeW+g410jDLmtrOWgm8Sv1hcmmrc2U5fxXMr7a6wGTTXDKvxxH1Dr9lEnuE1i1sRQyup&#10;LiX+L2zcur5HCEyiA9NIMVtTuCMkNLB70DRNBKwg2MKw5kyQEQIu5FKztBE5FdH2DLbgttfbBe43&#10;hmEGAYsQdrkPQ4lGQ8hoGMXlSFyLJoFusK3ZvUhi58ghKnOHX8Fj1Iukz8DSdnzfc1RelWA3cv1K&#10;3Jbi/MVgUHEsIqciijlDF6LDkVyLEDRCoAjBInItQrei45FApAMvEf+Skxi5ifFYL9NhMHOOOELN&#10;k0a2LU8XhIEIClraF8EsjDMbbku7MPCD4A+1E7bvyNFyBG8Ng0Z1wjQyhDUKJDQM7FI0kvMRwksc&#10;hzbSPRwVZIIs/dmgpM9sgyAo+2dMjHCA8XiqMFGQiLdg5/cCmJoxJq8irLmWuHmcbWLE1hDPrite&#10;aEFCi1La+M5m5fb3zkPXpd2fYA1aq01UXpfzKJf8HsOyw/w0zoDwO3+vulw/VQ4WuVwul8vlcrlc&#10;LpfL5XK5XC6X69+mr4SYfmssGihlUYtVD0gXE8EU90K5TNnMuNZwEVMgCgQUimMRrQP7PSoIdyNF&#10;rlAtmWrvCTrKQqINAAvG/fI+BnIUAeB4njiOXOg9HvowDid2pVheY0F4ptc5qMNEATbwspMU9ueO&#10;nIq6ZUniCqOgB5/hRNu3riUhVDhnlqI/Xm8qYBH9hQrZIFRBMIaCHzGGyiFUp5/PK66i0D7fJSy0&#10;sJ+mpK5C60LuXgEWPgATrWPQ9DrWjkVdAWw0cqy6R0ETL4RiwEuArwwNFLIHFulxNHJL+0emvgLU&#10;P6K4JXVM0khsVVcgoK6BgMImFs2CRdaZJybjWBTq+QQL2qTWNcm2e9DXAr1x3zTQEZiC9rZ2b/Zp&#10;5oMVWFTcQ6LpW1AjuBT+UYqmjeczNEgs6E2FpAxkleIKvknJxIbFts8VF67KQLDlmY3ks9Fl1qUN&#10;mouHEnmXm+g8joGbTcSemcuMM9HK/K1xpCpkUZ08pU+I0xP2qd6ARSb+TqPgtI8Vh6wfeViQ21AO&#10;w8BxWgizDPcRASBAVyGChMSBiKK2EH4ZZ4rXQpAFljGG44nchRCOwWgy+s49aBTXKG5E+F4BGfzu&#10;7caRXATKINBE200cPykA4DSzE5z2axkjUecAcncS1zKF77TNFXKrMXodR5+RA5REzDFYFHuJQjst&#10;zwcEhxg2OpIrEb7HuLRueY/bEGAkIBEvfXES0+5Hcwx3Mo43oyg5kFjOieChSWLNyD2I3IVu1L7j&#10;wLFlgwG1uN3uDARRe02An2vfxHaaxgIrAbflINFwHBu67JvcitQFCZflM4Dts37vN4V0depzlIOm&#10;TyozrgDBr8atCFYRl+FBFFoM7wAyP+pY9M73VrDQlzoWgZlH/zztORW95170bwOKHJD6g+Vgkcvl&#10;crlcLpfL5XK5XC6Xy+Vyuf6NemQ18737in/IuTzdpxbV9wLbmsIcRdVUNxEuivM6tgzhqBrAFDRy&#10;YeBwFMIM0Cmkmzn2hsEhAUcwBmciqmGextgfsPB6IieGw6Gn4jMWkSnW5oRF4gMVil++nSm+5nQs&#10;jhMGLop01L5bjiHuIElchajwP8XivsOOOHg97ELBIEeg9woZ6ecKRnTiutJ10iygMVpB0SUBSqzD&#10;SaUzfuSGPmcQtrXEH2EW2CGmgj50ryE38Vk2TsoCWnsnvolAMwviWSps/yyORVhU12g6BT/0WAyX&#10;7IBFIRRIgQAicTrB1/2yIUbp4bYac0TOMeSCkggwoIgqAo0kCqlL1YEoVohkDRaVWKtkosIIkYMS&#10;d9byfgwPgcJD+lfbUa5xnqE4pSgkszvDyBC2PiTUnlIQj9DibQrJMLxBeJy4DokrU9C4NztHhBaE&#10;qQihJCGGChbtRHppLKDdh0YShgbq4zEoI5HwhywXtQXgtkX/ghs10UhBxnderTPQUwib2LN6Pw08&#10;xpNJaYQGLApJ+ltHsBqBReKEo3NRhek+OBbBxtwJmpFrXOA4T+F2RXhlgBvGkd3uHFuGjkL4Ht1v&#10;bvcCBrFbDkFBkKeJ2gSddgZyyKlgEUZvjSa+i6O5EG4RWAlBmWGM4zyV6DOEljLMMo9SgmYBsWKs&#10;gNUyGJe26Gk59L2Mva4APwQZLe2Fn+EzoOt5O34GHOPh0IBFAm8tnx/4GXE8HIPCRvi+W/52eDy6&#10;FwwSVYcy4zwnfWQWlysgiGcSkCez09PEbTWx+xAgUHS7XDiqbLwRZHS9vlF7MVjEbkMYW4Zg0Txy&#10;LB0CWWUOmAFwHc2js7TlNAHPq/zsxPPA+7WcG2SKlsMotRnmrK5FTwGLuPoNYGYQBoqaOT2u5ngE&#10;O+1r6uviz0c2bbDz3In+q/Lv+v3rN8z15XKwyOVyuVwul8vlcrlcLpfL5XK5XL9KPwOw+cgx4x+y&#10;n+/ahxbO97QGBKqrzWofYmAiRW32SeFKPpcQo8SfGHsjdiaa5W2Eefk3xpCJo0/koKPldRfF+SCT&#10;BQ06WKDzQj8dKFoGgZ++7wGj0vpDz0Xs8SRuFHNJEdHmQQgkdBxnpaAKiLtQlNNmeEOvbXnf51AB&#10;KnU1YYgo5+p2otvgvhRqYGAliZsRfRoYPkpUX021/cxNhNYTqk2u2rldCjRUE6i6zQPLGuNMVO6R&#10;cf+ID4dXbQfrRmHXR3Gk2LgTmX3Y9pWzMW4wW7goMmWx61ikcJFtR9xOC91rx6JgrlGBgZw7jqfK&#10;iV8HLobn5bia4Id9kSOWutAfOoIX6H2q0XrWkceCRQqydZtoNL16cdwJ1UVHo8fwX7MQMwxJMVA0&#10;T+z2kmcBueYa5aXRXrZfGrewdqa0ThurDmbdlQiKwzam60zNfWL4YuXSZHtRhBIxCMVhqEaTaTxS&#10;66QEJT0Ir6/0FwHFmsg3AAMWqXPRFiwq/XIzlmAnqQhWIyc2/au6XtV5Ut2bkrhPWbBIXdAYtODP&#10;FSjqKIJPgKKujdH7lMipKxdnJwWKCOZBx5xxDJfLHa63gVyErsvy9nbh6LI7R2ohZHQh+OUOIzkO&#10;3Ql2YTgFx9pI79ERh8CZ8Q4lemueCow0UtQZvxc3HpgnhkTZzYf6bSzuVhyExy5l1J+OAmIyYMbj&#10;7iDuQgcCRnHOJ8cnBokiutQhQMTQ0PIMOB/pNYNFPbnZ9epo1PXkTqSwksal4fHxXrCrlsYvqtEO&#10;YXfs1EOuRBwNx208BRsjRzFl6EB0uwK1xcTtdn17Xdr4Eu7DNdyv16WtXwU0QgejAQQsou25vQgu&#10;AlAAS6EdYnxyie2TuYHWIewEAufytjNUCDE/ikJTLpLviHEssq56NoaSlpjra1xSrs+Fh+506+fT&#10;6lljxvU6grCeemMTZF7XfTwxLTIRkKFAqZt9r44DT5Zoz1Xd4v5sg5y9TDr44O/svwUucoeiv0gO&#10;FrlcLpfL5XK5XC6Xy+VyuVwul+vfrp8GF8WdDZ59/l3n8jwCBKSwHWsRff/INVVNQpPEgKiwCqHC&#10;Rfw6qYvRsnam/ec0wcxZZIBIUIopTmOib0mGS0wpYeE0zgdybECXhogOFSl10I99RNcWKlxjQTbn&#10;UqRXpxgqMOeuFD5LjFPAYjOELuPfTI41AdSRYibYBARoSVQ4jQIXtZFgDLTYaC8u7NZ2E/hIiphZ&#10;VgsuU9oWQru9rtyLsKruNrUI3/aYvfqhvS8t2LPuXHF94DYoS8Av2ZuJq2oiccr577jh6PEK7LOK&#10;C0vW2cbGz9SYKgaLEOyY2fsqcuxTnvO2qF2OFamYTHF1uCojeMYQUe6yOPjInVAXKnE36m1slQIh&#10;KRWXLoWHooGMsP+lXbAolEg0hV5yiSSDID49BMxArtes103XTv1U4rsyGLgohD2waD2OH4JFOnaW&#10;8Yp5aMlAFtWZi9uCwCmJjtPP2zkCCli0M9OE4rBjo4lMPGCW61GoIwvQR8QFAUW5jpGVQ9E6Sq11&#10;9tlRNFhUVFgoNvezgESyTYm60890PBnwqMyjoX4/aV9I2mfUy+w7HiICXTH8iLALcOwYOebM6EgE&#10;b5druFzv4XZFt5x7eH270HJH2OjODkZvbxcgF52BHXRuAhZRzBc5FqHDzgAzgjQYlYagETr10Nw7&#10;FbhmJuiG1/H7OahrDoJw2rvJxYsAwk6eJezYhHFw2r8OAhMdDxh3eYgvL98IMGKHouWzMwOl6EDE&#10;2x7D+cRRZgUsOh5KlFknLnfkEpV46SniLJV7VtIBpd+RSxrCOyEWt6JhnCI6Bk3L34HAoLvEkU0E&#10;C92u4uZE0XPYtgIW3S/LZxd6v/yFQaLRCNLCGDPrMiTzWOnaJXJMz0tmjhL/Ryda1kkkpJ3I4cHz&#10;Ppq+KjFoFm8VgJj7GT1/c+K50gKNQWPRggWMVo+WCOW5xSzT+hkD7/5gerjYFwVqte6Kdq4z0GkI&#10;m4gz8xh493zqUzU07mdNLNx6jnvw2d572IsYlYNH2P5G+BAq9O/+be76i+RgkcvlcrlcLpfL5XK5&#10;XC6Xy+VyuX61PsDf/LRjxj9gPz8EOu2dQHWy2YtCq5UraGqW0JgHaNRTrR8KJEE4QIZEDhYT1pOl&#10;GkdZakDGPot6JJDQsWhZtWwH3dRHdMLAwjXG1VBRuD/ANEPkCBoBi0qhno+LkVW9AB/LF0IIFQYJ&#10;UujHovNyRsv54T7x7HqCitKcxbXCFiGzxKXZIqC2ATsTtWAR/52JlqrtmVJoYpTqTTBtrZAO1DYO&#10;q/u0TrFpnYu2r/UrUeOpgo1pqzFVsYlnWwMjYQPvNDFeG8eidnjGKE441i5pm45Vi7Pmn9ZFAgvs&#10;4jCEUWgzbByLyukbuIP7ANA9AOtoYzZPCoF0qcSlaVSTgkUE1YQa4RU3IEoLFnUpbu6ZgiFRrqEx&#10;4shgouQqVETOLxKLxq81Dk3j+iocpX/X7mMW0NG2DuLahA0TQb206j2zbkUKVrWA1er+6T6aKj2Y&#10;wr20HgRxAtN5pIIyGn9n3agqTAHBOg+BsSV6DBa1M572QWp/E3lWISAdrwy+KGD0DCzaOr/Vzl0A&#10;JQJrrIuYhkNaFzKFr6CF7EKucyk66Exz6Q/4GuPNhvsI6J6DLkWvr5dwud7C7XonwOj19Y3AIvwM&#10;XYoELGIXHQWLbjeCgyhqa172NdyX9+LMMw/sViSORjlXiCgrRJTZqYgBmVnnsNL9dd7lsdUTGHSk&#10;SMszuQqdjuf47du3cDq/LK9PBBF9+/Y/5ErUS8TlGcEiBY8O/H2KxZTItMOBQSKN8MM2Z8AoGheu&#10;+twSYEcAIhCoSqLPcKwRuJUJ1sJ2HoeRoCKEsxAimsS96KpgETkWXcPl7Z+l3RHkugCCRa+v6Fh0&#10;EfjorjFzkG37QYaWMQUzZVhAJYD9PNbnBZj+Dk8e+cBdVqAi7qvU4drdQKRTKsv7jkVsTbV2H3rA&#10;fujzAtpnajOXb+if8JhHevbZ5lweOxY9XfaskdZ2g5/++frH/9aOf+h5uf5COVjkcrlcLpfL5XK5&#10;XC6Xy+VyuVyu/5K+EjCKv/H7X74/aP9Tei6HZ20rLNiWMmLIaY45d+SGADADuV10h9Bh4TpPoe+P&#10;7FLRHSlqBsGijqLQDmGaM20/T7iPXOKoyEFBAJ9Ix56LkwUWnTVCCFWinUx2GzppYFFZI9MQEsFC&#10;eYwYMcSb4T4rcAQFKJrnCgFgQVqj0qJxNOkgruCtFkBoHFQ+oY8mKdWIp9CCPfHj+9BrbCKnAL5+&#10;dD2p85YwuW2u1fttoBiVQiJpG8nW6dKZpQA1GqcXSmybvadN1Fx8fp0K1yggYmGax4txDWkihODj&#10;9+2dPpJ2YuoUsvoYWLQF85pZAgxkFcIGJLLRdxYaa+LugsZW1YuzcWh7YFEz7sx4iykVKKzv67UV&#10;OCXZ+DMDFq2i/ep4boGuuHIzCiUGT9tD2yoX2Epj4YJGAcIsjl04F2UFfADXoWvO9X4Pw20gwIjB&#10;orfwermFmzgXvb69ATsWIVg0hAoW3QpYhMDMTHFcCAdhtNkQMjvqLHPySHFnCsHgeei9Ek82TcaU&#10;a+yCdhG+7kRRZgj9dP0yJy9z/fF8Cufzt3g8ncMRQaLTS/j27X/Dy8vL8vocTuczgUUch6Zg0VnA&#10;oiNCpuROdCxRZ3W8UgRmFKc24Rg52VJcniRaEK9tFHgV2xX/ousTgqsK8aEb1J2AoImi3+4SL8cO&#10;US1YNKGz03Bb2vYfQMcihInQzYgci24XoGi5caDvoCsUNHZjuzPho/cPt4vP9xHfe96ze1MzH7Fr&#10;0c58VEAjeuJGxsig/XlUoN6v5lP2GB9X+7jbj0H72z2O/G7/xXKwyOVyuVwul8vlcrlcLpfL5XK5&#10;XL9bXwX7/I7z/lfBRbofMK+AREXzGCIWyLGonhgq4iyqiLFUqZuhhzlSGX2aMf4M5n6Oh2WjrjvE&#10;1PVAIE/qosAhgAXk+/0QER5KUkCmwnJklw8sHGPxGYva5E4i0EGJdGrAInanSFr8V/cZAUmKC5N1&#10;aBAno5xrcZ0dMUxclgIFGA2XwsblJJjOC09uw6OIun3tfT9ul2SWvIpzslFNEDYwywZusTE4MRq3&#10;oLjpHfa7m0L1Ljiz3w4t1LHaKNa2TqkTMGYLzShAUtrhwf2RnlOiaNTZqun0eD2RXVEYZthxLJKI&#10;LwVq5g1UpO49sAsDNX5VDcDE549KMbZRZeSMtHUSCjtwlbaDhWp2+85O+1i2cAUaGvepUB2KzPVa&#10;mGjtWLSGqCpLFdtjF2MTeAhRRWm3JC42DEshMGRcqdBdx/SNJM5GCl2FWOE0dneqY8z+bcZitSpq&#10;4uC0D/AcmUv8FkdOcdQfgi7zNFFkFjrncAzZXMCYCzoPCVhE0Wevr+HtcgOMQrvc7uFNHIvudwaP&#10;rtcbgUUIE+G+0J1oWXDelRg6hGtGAozUjUihoiDOYVC9rWQ+rb2TZs/U9i2OKWP3IQRHT+czRZ0h&#10;UMRg0Tl8+5//F84IFh23YBGCRPgaF4xFwzmdYCWc33Fs43zdlTi7qM8dBE6zRuuR+5e0Xa6Rbug0&#10;hOso3mwYl/fshof9EdfdcBtcj2ARteHNgEXoEnUFciNCZ6elTd8urwQUEVi0fHa9vJGTEW5PcXN5&#10;/AhM9Gjds/XvURfbhwsPlWjmdHYrqn/D6vV2MVFg4aOg6acci8I2Bw3CFjgsz6L9KLT95vgeOulf&#10;x7bAL/yd+aHzmMH5oX+jHCxyuVwul8vlcrlcLpfL5XK5XC7Xn6JfCRh9GYQTfhNcVCLMYq0F8kuI&#10;DaWxqhXq9rGt6TeKzXFaiEQdhTjfJTK3kyEmqQhSRgtCF0IIpJQi1jR7CHHG2LF5loL7LNE1E0fS&#10;JAaBup5j0MiR4sAFcSxop46jcIJxG0nJgkWwfDQXOAO3mYRCwGtA5CnMUFxjQq6RYOrcwY4d+Jry&#10;3gxEJGDCss/MyVNte5p70XbldavCygnnuQkBPNjN1mUnEVilkXaSI/bQdgdWSTA1AC5uoCIL1mgE&#10;WQMUScSVxAEJTJJrQVn3bCAYbk/g8y4xdblp02Dip0qcl4Aih74jGEGjmahvaKReNBFUTQRbjdsr&#10;40UAJvwkg0IWfI9iBgP+rMEidvPKGrsEFSpSaKMeIxQHHb5GPE9soxrjZSE2Pa91FBoOawg7YFHk&#10;+LcuVnemAhkVyMzee45GCmndJywMlRuHKXVZotkly9ic632fG9cmaF6z89k61qz2wwa4ixV2WY8S&#10;BekUDorJXK+43LC7WSoxdhY8o3g0C1WVqD07lp+ARdIDMtQ4PHbFmQtQxbF3M0wC9ICALQMBKRPB&#10;PuMwEQg0ShTZgI5F16tAQhSFBuhYhK5ECBEpWITv7+ROxPDRld7zd8ZxoIVjzHhRqEjfa5QdA3td&#10;GdsFwiKgk6O1cH1H0ZWxuFwhAHRCdyFcDkcCiV6+GbDoiO//l8AijEfDmLOX87fl74lcjg4EER1p&#10;P4eujxintoxpIKgIYVNp86zQCbnszBTbVqLaCB66o/sStbFGmQ3LtWP7jgYs0rFpHYtwe4Wz8PU4&#10;YWQcuhjdqP34/tzFAepGcXK0fhw1Ng5aB6+Hk/2j9fCB3z8f/8lAWG8h3VagzmavINZEzXPfQnIf&#10;/ym23nYvoiw82eb9y9X5u74O8mwO4SFI9Aic2oGX2tjHuHLVWzvErfexv+0eRxU1GBHCx6Etl+sP&#10;lYNFLpfL5XK5XC6Xy+VyuVwul8vl+tO0jn/4mcf5q+Ei+jJA0Nq8OLLAJs8ktEV9hjm0iL4hiypF&#10;UeqX6k6QSwRQqjlGIS9vEuSosAM6Gcl5RXKbCQk5BshdFyHPIA4aEWPTpmmEcRQaCDK5Aqnjxng4&#10;hHE6Lq9ncrfAYnei2JzOgAadwCcQJiyQT6lEoTFcMfL5CqhBBWqEIlbFyZyhQB7UkhkhIoVhtKBo&#10;IAX5q+0YjLtPhWXW2sbK7LM/FY6x0E9xECoRaNaBJpUdWseiitO0cWStm1C1ztlGREWB0WLjMlFg&#10;GgHElntbHIvU2UbPXd1PCPoQAEbbXN19lHQpME8BizTKrIJFCJCggwq5nnTiZkTXL/ek7DuXNs/o&#10;OJVhBRZp08QSuUSwUwgVUNsaNvH1zwzYKFzD8JJCOFoIV2epILFOiaA0dh8y4zLa+xskqiuIo45u&#10;F1fDFCq0JI493MZdiZMqfTRYgA5KtlSDswksQ//kFiJrlhwpSovBIrz/e3BRNvd1O//UcVLnI20D&#10;YtICFIhA4R+Fs6KJeussXGbAIutUpCBbbFyKzHH3Rt9qPVR2o3FnInAFgZVpBgIkl3GAkWOjgijk&#10;SDQSNDQZh5z7cNXvEdzCYNFAnyP0gm5E19uy7jZQbNflciGYiN2JGI65Igwz8D4ncuwRkCgU8LNc&#10;C8ZE0msTAWjaJ2I7auSktt2hw+gzbttewKLz+YRQUWzBIlzHYNGZHIzOy7Ynho/OZ/qLENEyTmMn&#10;Y7aje0L9NYZ1H5OxRI5EBG0NdG0MoE4UVba0ZZz4uoGALAKLxuIGRWCRuEWN88TwFe4D23/E7yz7&#10;XNZNcn+G+01AL4K0gN4rVIQORUtn5xhOUDD3J0FD7yqGEJr4xGjmduse1LgR7TgT7UFI9MwGcXZ7&#10;77Qbx6ItBBSKwxms4jfDrmveFvrRC6rP5C3I8wCm+vRPzT3nox/JaKv7AtNW1rDpwQ+DZ/cdPvnb&#10;+Xf8Xnf9y+VgkcvlcrlcLpfL5XK5XC6Xy+Vyuf7L+nfARe2/tvvcKf08Kqo/PIYU+xAoCOTckxEu&#10;oki0mKaQ5o6AIYqg6ebQzXPMmX1gDvjvA24XYZ76OHcpTMvrbogRnYrQL2YcxziOfRinIdxPR4pA&#10;Ox44Pufl5SUcME7ncKS/FMmD8WgU4YPX0VOxruvw2J0BDxjkwEudxJ1jOS1yjFGXEVsUrZFoFaxR&#10;sKjrtIAZZUkNfJPSr+mwMYan0VbP466e7Dc826+paypYhGBF0OJ/XRA6AWOJpG3YdRVc6Dh3qUZq&#10;NduHEt9VnGkasAgBkkRxSh06FwlohnDN2q1onvX+8j2PJs6qufDGuaaNIXsIFglglzVaCiqME1YQ&#10;HyFPy3nX4ntq7qe9b+U1VLhJz2vjLBahRuKFCtNoW8VkErzk2DOBO7M4U5kyegHGnkXmsWMRFMei&#10;NUy0jT+zx97rdRtnpk4Rs2T6ZTBA0Ros6tixCd8/BItW0XKfmvcCu1NJX6WYrSkHAYlAgSByy0Go&#10;SFyFCIaZTPQWOuEgGHQf4EaxWoOCReRYREAMQkgYh0ZuRTf6LsejLa9vd9p2HCushK/xPGgum9GT&#10;Ddo2pb8aIdg10YIMEvHYQUiP59cK6qHD0OnEr3HbI4NFEedeXBgkOpMjEcJDx8OpQEU4T/cIJuFr&#10;irHsoroixcSxlwwqqhPeXFzQGJCaJdoM3Yju1KYI+Az3O0WSLW0F08AuTeguxNFy3OYaM6d9cWJX&#10;KJjpfrCrEW0zCvg14z27QznuzPdsvN9hGAcBtwZsZ+DzzJtH77PH8k//AWPG2LuRZ+98voVpPuNY&#10;9BVAjit8HCL6Hb9zXf9xOVjkcrlcLpfL5XK5XC6Xy+VyuVyuP1m/oiDylXBR+IF9fdf3Qf8NT64N&#10;wm7kT30fmu/DTnFrHZWirisID3GkzhwFsADocsyUtxQw8gZiSjHFCFik1vizNHVx6hIkcivKISV0&#10;LlrWTRztwwDRgQrBWCDGAvZxZmihAirWASdS4T+luURJJY1tEwiEYtQsaLFcw7wCKfTatECP4JJ1&#10;SuCm4SivChNhUTxt4KIm5ukTsnF1xTrqAfSzdizaQEEbmAKK+5A5YvOdZOK0aqSWicxB0gJj7SJH&#10;FNVlFYVWzic1sBcCIDHUWC5rAMJg0dqZZgUWoYsKAkXisqL9wIJFNX4rG3cuEyEU9u6VGYDFwWnV&#10;eiAOXsIXZNiL+QlNH9L203YmZ5BV7NYuWBSjPaHN7KADO0o8YFIXL4kVbKPhaifO1J9qBB+Ye7EG&#10;izbgVKaYqjBnqC5N5XUucJ5Ce9pvasc24yKuIJgQGzcWiu0KW7BI4aFe+gWBRdKvahQcw1wpph+e&#10;1KHEnmWK4xrHmUAUnJtu96G4DXGs1p1BInEowpity/VKLjh3AmPu4Xq7CCwzE0iJ2w8KzxBIdGWI&#10;ZpCoLvzuIHFq0xzpeyM77uS5dYdSB6sQ2cWLoSsG8AguovHEIBHCQz3GlEnMmQKb/aELJ4Q6zwdy&#10;GjocGCx6QZDoyNAnQkTnM7/vaV/H4lSUBFjquwO+jnQfxGkNpA+oo5C6W80CFY0aGzdxZByCRBwT&#10;d0dnIbheL+wwhGDRsu4mn5NrEzkSKVg0U3+e8wzkRjQJ/Mj3DQgsEvAIwSF6LgHBRoDRdZMu80Ru&#10;VBUqgs9En33mub95DITHlI9464HhPXcBovdAo91ly9/FJz+ZjDsPrGLVVk5JavW0t4TwOEht/RsE&#10;Vk5IAN+bMvYVjkU7+9jkon0/J/QzKKMv/N3s+o/JwSKXy+VyuVwul8vlcrlcLpfL5XK5fhwK+u4v&#10;w3fuswWKYoC4DxcJQhKhgAoroEGdUFZgBZSML7vOnjHU8iLum0AiiCVPbDlAlzrI8xRh7iF3DB5l&#10;4AIt5AzosoFOEFRuZggCi7gEF2HhexwPFVSQQiIWxvEzBgrAgCgIEQADFYFPVv+Sc03oGkggxUxF&#10;bnR9qS409dosDAJgHW2SfM6uNdVxBQx4BAKQ7Dve8D7BvN+70xZsAROJFpqYMxtdpve1AEUlEq3C&#10;JXxOBuUpziahhZfS2rUIyrlwvTSHiE4uuZMifia3IltM1tPYuMykjtx0ggWLiqtMMCBSLGBRb5yo&#10;CCzqegFKxJHFOjSBjUGL4i5k7uEeWNR09OcDDwKsasUWomr7QAsQVWer+t4ASKHG6jWuSXqfNAbP&#10;9okC5vBIVpBr7QSk94S/J326RCPZYj3Hu3EcWmhBowzFWabCRGHjUtRG7u3NaHHj1BQb56gKUbWO&#10;RbGAQ+qAo1FoCADquiTbxvjjNmLaBgoWMQwksVzkHITxZQMBQeROdL2pAxHQutstvL29MRx0R+jo&#10;SjFnCMrMFMXF2wzjAAxVjgU0GskxZyoRaAS/LCdCgBMBmjkWgIvaK0l/0PbpJIasL5FkiYCfngGh&#10;A0NB+Bpjzk6nIzmBHY59PNE6gY8QNDodwsv5zNscFCw6Ldtq1BkDSh3CRDS+k4zzjjpcBO5tc66A&#10;Wqa5GV2CsrTFKG5Pct0EYb1xe2jbXV6pvRAqwja83S70GQJaHEN3V7CI4jgJWEIwiF2dsM0A36Pr&#10;FEeuISw2AvVpcU9itykEiubipvTAdgu++pG/Akk2sxHw01zo3wbu4efvGhRqIsngwTh9/4S3pHEo&#10;vzne3c821SxsqaAWxKlz7LOosxUQtOew9jRubRvhto5bK791mn3sb1vm0bBFlApUtRNHCusbbub9&#10;QoaHJw8oCAGc83H9AjlY5HK5XC6Xy+VyuVwul8vlcrlcLlfVV7gXfUUsWnhvH7HZGAIVbqMADtZ9&#10;iB0iIEbDTsS4dWh5dDLqrrIq7HFtLHMt0yBGMU7CqHRYmI3LghEyEfLMUTKZXCHiTPFpy1mPIc45&#10;lVYbpy4cRnHUWBYQQAR2wCKNyeJr0ugodjQB6LiY18+hn7sCFil0Armr7jMAzfXW19peucApChXh&#10;opCIBYhaZyjrchQ2x3ivIFsci0CBsPigJxjopIGK9r7Wds8YK7jCQFHrdmMX7WsgBeCMgBK1ZW5c&#10;bRrHmRVUhNABO85w4+SUy3XQeRAkVMGibgcs0vd6/xtnHu2zpXgcV3BXG4cGQsxFA+y8W2wH04qx&#10;OvBwf1hDM2HlBhUbmIYgILHmSQYfa1yT4tq9SF9Cve+m4LyF2aDQhbbIba/XFuDVAWfPsYg+M4DR&#10;Ni5N5iONuwoMshW3ptjCcBxVuOpjZgZsHIu61kmra5y1YgOYfU/s2VoY98aRXOxsg9Fj9/tALkIc&#10;qTWGy/UWbuhSpG5ElxtcLgi7MGyEMMzb6xv9JbDofl2+cyEAZuYoNHIzQogInXFGifwa6Rjs3oOQ&#10;DUJHWR2l6B5kgkiSuAAldQYj5yZ2IsKFoJ/DkRyJuu7I8YHdgRzgTuQwdKB4M4KGzqfiFIcAEYNF&#10;OA+LYxHBRzwv43ePJwaTdFyrK1J1DytZfGSTNkuMXp7ZnYjgLGlLhH0o+o0i3gbAa0YY6/L2yrFw&#10;tyu35dsrvUaoaCxg0S0MGFcmYBE9cwhelbg+AoSovwI+fxjMAoIjcRVFOIYskGPm75eozKwUj32u&#10;boNH33+eP32Of88mUPzs4g71Uxew8E4wDkIPXHlgY1m4h61s6cwWuIEdx6KwOfLf6Vj0zvZPHYs+&#10;FxUXC0bmcv1+OVjkcrlcLpfL5XK5XC6Xy+VyuVyuP11f4ib0yePFP2AfnzzgQ8cifbU6pwotfOo4&#10;AM1NacEcgpDEOYEdiLqujyklEGehOPY9aBwUZASPeiIPpFhI2/Z9H7FIjQVsLECrswUWhFEEFUUG&#10;mqK85yuq7jAamYSOOn2P1kI9rzduAPRqNk4Dq1gZfs2xWgxH5FVbrF194g5MsteGn7y5yg3pfsM+&#10;+KPX3sagxfd3vt7XJgotyfWvXKseuEJov7IwzTrWTMGiBK1LT2ii2B6ARRqDJxBUaCLO4B0Hh/hk&#10;ipEe/cH7s77PANtoMwWJ1EEHnXWsKxSBUQIHRaj+VI1xz8bRZ3vea2CoLcKHHceO9nofOZrkvfV5&#10;7XrSRtmt5xY7Nraxe9s+3HTN0EahdU0f6Eosmvax96AiaoVc22I9LtWNSWOyhkHBnplgF4SIMJZs&#10;HCtYdEW4CMGi2x0ul2tAsAghGYSLGIZpwaLr9QoCwBAwRLFey1/IDNhMI7vvsNMOR3iRA5eZ4tt+&#10;1RW4B8EiiiY7cCyZLBEdhvr+WKAjfE9gkUSgIVh03oBFR4lLQ7CoX9adwvHADkZHAT8RVKpzhLS9&#10;wKYAuTiSoYEQw1kTuz5hxNvADkUYX0axchIjx25No7g9vZID1J2cni7h7RXBossKLLoDOhZxhNpA&#10;7cUwHIFMUMA4BZuQL8pQnl3sbgagc5t9X52+AnzgN8qvUNx/+j+MQVvHob0bjxbXnNIX/ZT5b7jq&#10;wFfd412jqF/4m9RhJtdGDha5XC6Xy+VyuVwul8vlcrlcLpfrb9GvhHX+Guei/S+aQr+1VgmbTI3w&#10;HmC0dvPZA4vUsggLugJYLP9MCH7EaRygW/4iR7L8hanveZMMMc8TpLknPwh2EVpWLlt2fYdwERbI&#10;Y4lCk7gl61iEB06RAQP9rHi+RBOj1XemIaKBiGKJHamFWXYnWrsj6Hm0USapgUsYNEpNdJM6d9j2&#10;3YtIeyZjQrQLFP0YWBRWYFHagEW45KzQUN6aVcCj843FSYaAogIW8T4ZTHoMFnUrsCia9XSvUzRx&#10;QBUCUJORpqeqy1B8DhaVCB7Yvw86ZtghC+9s2gypDVBFbjvctn2fmrZOFiwy+/kQWFRAInRm4fe5&#10;geLAuNxk3i6vooCCjTNaQ2I1grDGE9XIoa1DUvu6gkES+xa3EFsFi6Rd7IxnZqgWLIpl3HcCnNG9&#10;KO5lNppwz5EpN3/LteYKMKK72jjNEmnG8VgIGV3RPeduwSIEhW5wvRFYRO8JLLpxfNldwSKJQrvf&#10;cdsrwUN8LAGJ5pHc3GZy1BlDnvh1MOcZBQJcrj/ytWr8W08AEEJDGHXGsNDLspziQSCj8/llmU9P&#10;5CrEYNHLQ7DooGAROhKRw1FXXIvwL8JEh64zUJG18JE2hplcgUrE2NKm6vKEbTcidEXgFYNawzRS&#10;+10JwBpKRNzrK4JFlwIWvf7zj4JFgGDR/X4lhydsv4wRZ7TMUO6/Om7JCgvDFQQRwD6xwb4vHl+w&#10;jqT6c8CLx3Fn6iSX34WJ1uP+3Z8msD1ubRZ48rsEvuMn0N/2M/WvvgYHilwP5WCRy+VyuVwul8vl&#10;crlcLpfL5XK5XPv6KrgohB8HjOIPnQB83plIVdyFNvvclCAlHQ0D2XKY4xTSlGDqppi6EQgG6LrY&#10;jYOkMgHMuY8J49GAHCQIIiKXo7mP6GpxmDMgkqTwAENC7JyBfzlqqyuQUZc6A9lAOX/6bujqiQpw&#10;oSdd3nfoDIIFey6G13bjW4DbpJTJ+WIOiYq2FvZhsIK3JUeeoJBRDi0t8dgVJ8Yt6KWRXoY0eQoW&#10;FcBF9xP3o9TkjAVjMXBHTNslkZ1LYBhLvid/w44zze6iMWdRo9Cwv6wy5BQ42fk+QSjJUFZybDBx&#10;M4+cdOTDApKFBuZZ9e8MTwdvTSWLq/sWi6MUwURRoCKNlxMoprSzjfJbHakBbEp/Cs22ELNJnSuJ&#10;TRu4gOPLVnFmBrqp7RYMQFTHRgUJgk25Y2clAzxZxyYFxezYULAoPQKL0nPHImov2Vadi2LjUhSb&#10;2WjtslSdz9gBaM4ckwVQ4SuEXuZl3kFAZSB4aCiuRcM4htsVQRh02ZnJaejteoMbORYNDMYsr4tj&#10;kbju8Ps73Ic7Oe0gTENgER1fXXYmvlcwS7xgBdzKGAi1zzDU08nrPhwPx9Adeoo+Ox5P4XR+iccj&#10;uxYdjxhz9kKvO4lIO59eCCjizxEiOhNMdKB1vbgWHQgqwmMgEIfr8a9G0nGvax2siuMTujEJpIXX&#10;hW1O7UnQEP/FNsP2ukvs243a70rti2DRbeNY9AaXyxu5FI3kWDQQWDQNBcyCOc8luq/07BLNVUFY&#10;MH4wjSPROvETJC6xfRBDCL/YknA1FTUuYWVAQgN3vQsQNTliLfTzXT86Hkah1bmjhrGFJk2sTOHG&#10;+Y7vUQsGbuf4VRTaat3683VcG4OtW7Cqvo7N9x7tozmnJm5u/Xx5CFd9pTvRz/xN6/oPy8Eil8vl&#10;crlcLpfL5XK5XC6Xy+Vy/U361YWRrzreV7gX/dB5tHFF8eE+OQol/tCJEpQzI1zEUT/kWEMQQQcj&#10;WrdI5FBKMySGguJMiTWZMn66nKHr54iAT9d1IA5FkcGiAxWc1aVIY8FyPlBRndxw0L6kAFFQ4CI8&#10;t54sKSqsA7EWNfGyZ4w9m9FCybZZbQ8CkBKgxRIVFFMKO1FoSWN4NlFPDGB8ro1jE2AXQxvmVo+r&#10;56sgxodi0Oye185F1I5p5YCEUAEfJwksZGOQtrCTwiOyvXJBoToIPfIBiavVdI9KodpEs60i7NZx&#10;X1GK7rbDKwizsgpauTFtDb62UXc7kEyKBXipMV22rRiiqY5WW+Qrhv3bF22HAAOpATSuWwTSZO7P&#10;md4LYFQccNp5oQECgima63FlgJSzTXqW0pflhpbrSbH216ewWNpGocVt/y/bCqAUFSqqGYEVXpCL&#10;yQq64HwzM9wyThzFRc420wwUtZhndivKHNFFQMzEIBECQgi+TAoWocPOfaRYNIzrwig0WUcQEsWi&#10;SZwXg0l3cSvieC907MFjTjNDTQzi1H7M19OJG1diYCzyK3SASxIBh5APgpQdAj/9geCgflkELIrn&#10;l2+hAYtOLwQN4ecahYaf4WtyKFq2YUeiQ+gRLKIoyp6hTOnbOBdknuDDCPMyTwo8QfBabqEtcmKa&#10;2P1JwaKBr3+UvxgfR6DWOFLb4Htsv0Gi4W4EZb2SwxMCWggU3dC96H4VsAj3c4Np+e4M6O40q7sT&#10;PHj2QR3jsI8ShTJX7E0DAA9mz6/8wfHZjYh9QkeiUJz3agwaArupcS8KQRZolkgOfGtHQr3O7Y8F&#10;WCdIPj53GY9QyaLw0BZu9xjwpCHWUBR8YAk7f99r7I/s68H3CzL0Q9zQzwaP3KnI9a4cLHK5XC6X&#10;y+VyuVwul8vlcrlcLtffpp9d29s73r8CLio7Whdav7Adge1BYo7oDhLDNHVA0T0lBomgIuhmdNzo&#10;Y+o6OgeBHjDjB3I3x5x7IiZS6iLG8aCTEe+CHYzwMFiM1kL2NHGRnKJ7lr8EEhW7pkCwEQFIsUZX&#10;EeAxCaqDvBDGKc3LeROoNJf4rzWEobFoDDSFHfcVoNdcqF1/tkJIPggYNclmH3Qs+qj2gKI2Eq1D&#10;loocaqyrAwMz3WqxEWr1ureAVXWC2FbKV5FFNsZK6rT4gt2hwsfAot0L31+39Qbif1uIDJeuq1BV&#10;iW/r1JGpRr5ZsOhRO8TPTH4b5w5ooCGO8gKBZdiZZx8sgsaF41EbWa+tddQerRNwDCz2lhiKaSCi&#10;TT/bOlrZxoh7fTS0+9BB0biaCFyFiVgEu2A7TDMgVIRuOJOALKM4EnF8FsMwCAIR+COxXRRfRmDR&#10;iKAQIEREcMyEENJUoCF2NRIQ6X6n99Os6+50LN1vuT8ypgL1FyzZZo5s1NgthvFijYDTKEF2FOJY&#10;s46gInRxOxyPsSfI6BRasOhEYFF/UPiSXY1wWwWNCEyi/fXkSIRORRzblzRYrpw39xd8zVAWRbjJ&#10;tU7TCLOAWfy+BYvGYRTAaqC2ovZESGsa5f0NBt4Ptdv1cgnXpY0HgreW19c3uC/vKT6O7uEdjwV4&#10;DHKayxtgBd75DfGRz+Bv+FFkgKJ1FNr6s6fRaB+7YOt61rrzvN+8zrB85LG801BfARetf0f6zXB9&#10;WA4WuVwul8vlcrlcLpfL5XK5XC7Xf0Az/JzaQRd/e6rCl4MxP/k4fwZctIo2s9e3BV1qNNeWR9rb&#10;dQlKW3aFBWcs/jLpARJcNc9zTBOBRdAxnQEcoRYAQaLcZchs44FFdd6m+iYs2ySKTcMoHHQfodfj&#10;SaJ9sGieqUAeYxs9hSJ4SGCZrptLrA9+Pk9J4nsQiAoEJpQoqU1MSnXeYXeRGHJSN5UgDhBBXI1q&#10;1FhKq9b9njG0ww619+ezu9NYsX3XIgKM1CkIKoyyBYvSQ7Bo7dr0pGtu4sw0qopgogDbuLh3waK4&#10;MSaq72PThut+X5p7B456BBZFAYtSV2PfClhkoZxoosS2Y+jZ+GquVyEiKM4xChblAhbl+TlYtDfe&#10;6bxSdUmyYFFxYMJ+0EnkX0i1rcVNyAJFOjYi2x09hOP2Zzj5HGKJ96ugURtpCMAQzDSyI9FErycC&#10;hK7oJkQuRPfl751ccRBiYZcidskZlwkL1yH8wuBQAYsMNITbzxyLRrDMTNCQwkoK1OD8xABkjnOJ&#10;Bqs+UDonRIxqpLfi7hZ5XunEoQgBIo4k68lViGLLDugw1IXj6RTO53Os0WYMFp0QHpKoMwSLMDIN&#10;QSIcqxSL1vU6F8auOwgI15XIwmKMReNvDkB9CKPGZoKmKM5tHhnyofZCF6F7XD6DqbTDVMAihYrU&#10;7YkhLHZ2wu8MCmUhfDWJ2xNFpd1hpHZm16JlPcyjOD9NA53POw+mj9rSfM93/xhBG+n1FB56GpH2&#10;3kXHerzPN5CDRX9EV3G5vkMOFrlcLpfL5XK5XC6Xy+VyuVwul8v1cX0FYPRL4SIQH5HGGYYK8nv/&#10;MfwWaqjF5R0gZAsolWOiFG7AyJ9ZnDnIsWg5SJe7mBIW33vdMwWb8TERZMlEG+U5x4yF6mmMw8Ag&#10;CxbZCR6gojVIhJlG8RwD5jThZWDhHF8jAEIFc3XJWc5LXWUI+hDHohmhoymGSWOdArqd8BXN9KIF&#10;XkqrZYEmECbC/YaZjlvbtUaIscMRr18n0u05Gin8EWNoYsTsrhUqsts0NjPPeqyCINGe6x5gBPV4&#10;IG4qBM90ZelWgFHrSrMP7hSvCwO6MEMEFEcn4XpynjX6ruwCbHcEurdQgBmBydZDhu5V2zYxtP3b&#10;3ocCyDTuS2n1t8JFxbFI4rpSDBsoqYBNsJ1c2K/GZgtBA/VBA1JViEgXBYlmhYtK5FYFkWxbr/tD&#10;BYi46YHGiOnJBLzQRVG/ZzjP9BXcDvuE6dMWqrLuWgoHqZtZ1IaJto8Y9Mrct3Vc3DJlsKsWOhTN&#10;AOOUCfip7kL3cLlwdNmNorWu4Xq9AIJB7LBzDxi7NZIbziBxXVeCXxicUcejGmXGkMxEIBHCRrSM&#10;EskVAjshmbaPMm4CQ1ZRb3IURyxq204cirpIYwphyQOCRQgYodvQ6RjOJwaG0LnodD7Fl5czAUYI&#10;DJ0ILHqpYJHEoXXkRtRR/+zY1S0y5MV9N4TU9PsKrcncOrELE7XVhGDWjdqM2+oe7kvbEVy0zNXL&#10;OrBgUW2r0QBYo8SezUDuTvKej0FAFiD8NYyDAEl0LEAAbFa3JMjf6zAE/64fJkgRoa0fzQrRQJn8&#10;vsy0e1Fe3/MLBJqxCO9+AT7Y/PbhBT/xJ9xnt//eKLQvOdsYHAZy/QFysMjlcrlcLpfL5XK5XC6X&#10;y+VyuVyu36j3CKGvqybZKiA82i9sLYv2gCIqZD4qdtlSP4MPy6ZznkOYJxinyEXPnCF1XPBMMclx&#10;qbIOZEvCFVEsk6J7UcxYfI5jHNgVBjJAxOIzOdkgAoQFfHEvihJ3xrBNz7sMHIdWAJUCNWh7QJjG&#10;CjBUUxGmK3JWvyWGXvC6gnHEgSCAUgyGoFknjoBxLOLzViDo13QuS2WsSZ8m8CoITsPgCF4fxr6l&#10;1MZTpVjdnxAo6qxjz4P4t1jjvIpLhonVCSDwlZwjtxqSY4Fi7JJEy2m7VeikdThqjgf1nhegp4Gw&#10;FHopo6BsG4IFi1IDFvV9C18pFKKORVHAm2gj1LbjaHekKlikbRWLO0jrnFWgIlCIjyGOZbhsQKN1&#10;bFrTz6Uf2w6551SkcW4IqKizDcdzKTgo/aZLuxFoqYyP2AB2sVm3PwfKUK9V9gYqY5CR3JrmDOgU&#10;xA5DGnk2hcv1Ht7eECa6LcsVMGbrcnklWGgmR6I7gkbitDOQI9oaLELoaJR5huCtmV2J0N0sS/xa&#10;dYSK1d2Lpje8i9hW6v6lfTCVdup6iSEjWC8ySHREsKiXeDIBi84n/BtP6Ea0vP727UVAI45FO5/P&#10;HHd2ONJ3j4cTgZZRwLdIcFMi7lTbUlPEsvQRdVgit6GR22OQCLK7ugchXLS8Jjehpe3uBBsNEnfG&#10;sXL8DCAHqRJfqU5O5A41c5SaAkfL50B9WOLU+DsTAUUCE7ElXgDr1PavgIniBx7isDuhK0S8NziC&#10;WsHV+Xb9z8qxaPeh3z7a68AD0Mms3cfKPa59XWazZg6ETWs8AqD2IJ8YHgNA6/08g4I+A17tRMA1&#10;X39kJbh/fm1blCdBCAYF37RWfKfngDNJrq+Rg0Uul8vlcrlcLpfL5XK5XC6Xy+X6N+hXRaLZ48W/&#10;7fvwsQIT7TuuoJNtwV+qWU+qugoxxJiDNWBhl5UupIzeRTmym1CSWKDl3zktq1OEjAXmKc4TVeLj&#10;TNtzxtg0TTD2A8buUCGfY3G48MynBeFwzOISUp1kFJJA9w8+ow4ppxCCccOJxrWHnIpmBjggk3OP&#10;FrOpPQmDguK6ItlooTjtbHLLFLJgyKg6Sf2eWMGNM1HacSuSKLR1gTIKVLSNQGvdimrHsjBR2Ing&#10;AXbGQuYB4QwFi0AdbuTzGOW+VucbCxbVa5N+uhO7lRo3JnaLseDPnrPOGiziKLTYxIPptasblo07&#10;474v99v2m9X4AbBgUdvu60i+DViU1aloNo5hWWAXKADOfgxaMCBRMO1krttEvtn4NwWq1m1V3aq2&#10;bfEIJFpPRhZGMMwCORMxqMbtQHMCgynkhnO9DuF2G8gJ5z6O4e3tEl5fXwFdixAqeru8Lev+ofgt&#10;ijobbgIW3RksGge4368MGkkUGs4zGOVY4xGDxJsJmBMUGEplUfiO5peUtnNMVDgPnYQ6cic6kLsQ&#10;R5+djgdyLeqXDkfvK1gUKlh0FqjoQEARwkXoVITORLi/vj+WmDP2q+OGLzCW9BWg/gLkvIQgFUNF&#10;Y4mNQ/gKI8uut8vShm8CF1257S6vQK5FBBaxixECQ+qsRa5ONEcTkCX3aiLolOA3ArQmwNcwM9g0&#10;EVCEfVm2W94DzfGZQZpY2Lu93wP/vR9C3xF9theF9vyhUedz29jwfBSvXv9ONyL4jn3+VseiH33I&#10;O1zk+hI5WORyuVwul8vlcrlcLpfL5XK5XC7X9+kr4KDwA/v47uM35cD9ehPE+Og/g/94KgeIYxG5&#10;eMRMcArHoCHk08XUTSHPPaSul+J7j0AT2IwvDUpKaYLlX3Eae5jGMWKsT98f4HS/R4YCsJB9FocM&#10;LpafsCB9yk3kEgMQHdXa8DWfaOYrU8BEVnPtn+GgnKubAMj25TpBo9+ChM5kU6iNstT3ChbxegVQ&#10;fk8nXgM3CjlQtFmXCcDKElIXd8CiTmLQIsNhbdzXwz5hwJgNWASSfCYABAX5cJ9joGgPLEomsg/a&#10;GLMYVmCLcd7pKmBUQJgQqkNP+hhYFIIFi0y/jdv72kQSFhAqtk4VPwoWzTzmrDsRrNxD9DiP+l0D&#10;TFEkV3VhIpCo78o6Bou6FVgUW5emD3RwWF0njaegMJReU20DjSdExCQLqKILgkUEEN2WeeGODjsD&#10;vL5ewj+v/4TL2zW8IVj0+kpg0e1+C9OA0V0IFr0VsAgXdODBuQUBGIWWMpFZUHpKid2j6+2qi5fG&#10;jkmEmY4Vcg4S9zSKzZPP0PWrI3ehPh76Q+gPCBYdGCw6VseiAhYJSIQQEYNFCCAd6C+5F2Hcmdwn&#10;PGZxbEMYSvvOcj3YxOQERHFnMwFACGKhUxNGyeH1I1R0ebtQW93x9dJOb6//R+2FMNH9flk+/4fj&#10;0Ma7gEXDsv+pPAeQC2WXuSxA06SOWkAuRALAZZ4YbLwfZHE9Ws4TQPp7YOeiEL6PFPm3/O6w79UG&#10;j5PR6rgnIPdHwKIYf/Snyq9qmj/tZ97nHsc7F7Fe57Fort8mB4tcLpfL5XK5XC6Xy+VyuVwul8v1&#10;b9Lf5lz0C88Zdt9CKUlK4EZUZxUu2FrrInWG2brw1H3AZhWDORxco6AAgkUZEjsFxS4DFdZh+Z84&#10;vcR5jnRsAo2oZj/T6xkdjOYZur6PXUexOsRHKGCBIjcioYPYnagP4opk3GuksI/xRHjMfjmHWH2G&#10;uiwAg9RpEZ5YzpjX4bHiDgwCGHSkQEcK6lgkJkuyROOQk+ScLdQTmu7AANITw4H4pOc87FE13koO&#10;0sAzSSKuYqpuK8U6xt5h2UYhnLiKV6tgzQpskQ6YH4BFkT2zaKF2pKaExrEogHEVirm6RckZphhM&#10;1Ja45qTqVqTXmIwbT4qKsQXjZrQHFoUSfVYhqrp+7cpTrhhgE99VWIBmzAjElrdgkbaXQkfFaaZA&#10;RrVNravOtv/UKD7pAuWvba91X4joVKRuRQgUkdNO3DgWPYPLdmencl0CEkFuricLLDVnBkrIoWie&#10;JTGRIaOBAEOOPsMINHYmugNGneH719e38M8/rxSHhm5F+P719R9AeGgiJ541WIT7u5Lj0Zwniu8i&#10;ACfXRkuxI5JNnb0w5gzLr1Fcy7ANe3QeOiBcdBAHob6AeEs7LvPYgYAibMv+0JPTEAJCh4OCRIdl&#10;3YEBJXl/Ph3JsQgBovNZQSN2NiK46HAorkflHsqcSFwUUVuMQNJYzBJHhg5FE4NZ6OSEfxnSWtrs&#10;7S1cb9dwu2H7vYbX//v/lvUIFrFz0eXt/8L9KmDR0nYjOhblCTRqEqd7jjIjboghIWAnuMDxmArB&#10;lEg2fpsNIJPr+NCHlLsV1d8hAmKWsL324bMFjHb+2T46YtjjtyzgGAUAjGayqTFrwURe1uPabdpb&#10;Z+PVdAkruzLYtTLbj3l79Pysx1s/g1rI6v3Pf54L09Mn+8cP6K5Fri+Qg0Uul8vlcrlcLpfL5XK5&#10;XC6Xy+Vy/Zi+6j9p/579KBf0gUCh/XdxRRa0UVIERcBH7EYscgTrY9EHXMyetTAXBSLBT4lbAfQR&#10;CqmbQ5oTIBqCIFFke5ogTkZx7jrIOceEcFE3UZGU4334GAg8YGGdYBi5ro4cQQT4gL6GT2mOjoF6&#10;0nLoTlxYAEkncSvqupnec3oaiGMG1PpnuQkg0V3suMK7bw0HqtNOaBxveHXaae11dBXs3+FoF3V7&#10;ig++EQxQFLZxXsWhpqM2qdVZU1DdACStkcYm5izAxnGnLrm5Ru0yKeUCaSH4k2Og+4T3pEJYyhVV&#10;uEivJag7EUXhyesCUPE6Xp8KWBSl/RgkCsV9iPZH24XSX9r7FzfOHvXa+api4xhkCtfmLmkRH3KN&#10;jLOfbcAi0CguaByhdDBaiIygK4rgS83t0m2S6QMFMrMwUfNZKvFoNmIufAYqEriMnWlA3lfXJY10&#10;mygmi9xtOK5rWUaECjM7Fs0S3YUuOePy9z5g9NkNrleGY273Iby9XggmeiNI5oILqAsPgUXDPdyu&#10;HOU1C1g04v6mgZx9ZoKKJIJLYs1wqGPbRJmNI7Uvg1bsMNQxJITQT3+kSLLD4RhTV8AiciUiuEjA&#10;oePpRFAQxZ8JSHQgsIij0RAaOp/ZlQi34b9HgpL6np2PtO9qG0MoIBFFnVHM2ERRY+RKNCJEpG5P&#10;40gRctp26PiE0XEIEV2W9sG4OASL/vnnHwMWvYlj0YUi5AjKGtmxqPRwAca4i9ZIRAGPoMynAeqq&#10;2v+hfmZmQgiPJ8WdZ9R/4vcIP1aLa1HYcyZazcftXG2f4tUt7p1hbJ5UYfVmxx1xzeSE5hHTckTh&#10;cZha+xk8+ACaZ6jpYxs46BGA+d6123M3T/pyO2IBqD4F97g7keuPkoNFLpfL5XK5XC6Xy+VyuVwu&#10;l8vl+m7Nf+5/AQ3dj2V3/Lbz/s5z/sFYtPDp/5r9aaERmrC1UlQmkduPxoV1NcJKvhQnDk+SMjMV&#10;SHPu5IiR4tDmaYbUT7HrOvwwqkEDiMESORYt+6DYojlzdY5ghTlMh56gBHQQIZeRYMCNEpHVhS6r&#10;g5N4ekA28A13rVkiuRiKaG9DjUdbux4wxKTH5Ne6XwjWEcq6x2yirPZJofrdnRut342GRosbtyKO&#10;bkKQCtu9AFV8MW0MXGy7ji1UryO48H3M7Aelfce67TTwjOnM2K4xgZo/1XNPDG61cI+6Ein0Up2F&#10;9Nq0PStYlFqwSGEv2SaaWDMGiyKDRcXZqHUo0vbdOlrYojmYGDQzRsrwgdVfuw8DZkkbtqCWOX9c&#10;h/ALnR3ft8qIwWY8W7CsMyARwSorsIj7iLg+FSeoIPFxH4g9W05nFmiI3XIwhgsjrmaGhsZZYKKJ&#10;gCKMOBzHCRAsIsgHxzLHkhGYVMAici1Cx6KBoKLrdaB17GB0JbAI/16XBSEZhIzQqQjhIYSLbvd7&#10;wGjFeR7ZwWfi82KnsiBjy46XLmL7cPQZxTMSGNSLM9HxdA7n8wuBP4fDIR4O6Cx0wtjH4gaGsFDX&#10;H9n9SUGhnqEidC1i96JejiFw0VHAo0MnMXTs4kURY8s/+GaeOHJR+2MQpyCGtiZpY4aJbrc7wVh7&#10;YBGuRwDr9fV1WXcl16K3yz/hH3YsguGOTkaXcH17XdoSwSJuP3QtykiHtU8aw5qYnr36l3mUwGZV&#10;23f/2w5Fu+sewETtIgSsnXtBIa8PNS+sHYRWr3+9YxEECOEHHYvCdzgWfaniT+vX7lrk+kE5WORy&#10;uVwul8vlcrlcLpfL5XK5XC7Xj+sr48x+BC76qnOoO5UCcPwQqCVOPKEFi+oJVqDCAj0UIYauK1n5&#10;IIjsVDIDzHOMTNwUlxCKNps6AoAQMuCaY44zReswQDFNczydTuRgwkX0IZxOZ4oLGs8j/S0Raak6&#10;rSSihjTaiqONFE7pe4Ud0BVkIrcPKuTP7LACkGsRFYKBcNTFKAuEwftDJx58jYBGBRXUHSIJAGPB&#10;op/TeZcjGweaTqCRnsCdrss7deMaO8fXlgWu4kXbY70EgbS0n1iwaB0lY4EePUvQ+yTgVOq6sj25&#10;xGBbSSRX3yvw0j0Ai6qLUQor1520BxaFEvVGsAYmDMm6BhBqALBs1lW4o7q3VOYC1FqoDrriHtKC&#10;RcWSxNTa9bNY2y5VwC12bAtm7S/WfSmtwKISoZUY1KP3BtLqaBsLFqWwN0XACmTS888CCxE0hONz&#10;GAChFoZ5phLBhZAKfz6yG9HyWZ4FiMHXOE9UsAjIdWeocMztNtJ2uG8EZTAeDSEaAmnud3LfwbkB&#10;o8/miaEkPAc8P4a2uA/x9eXSRsv72PWJnIYQ8MEos77rCRpCsEjjzBAsenl5ibge4SL6fFnwe9yO&#10;HUFICV2LcOz1GIfGYFEnjkcMdvXFeQvbvu/kviSOWpzlfJkpE4BPxiaNzxWEpW2Mf6c1WDQpWDRw&#10;u48cK/f29grX642i0C7Xt/D6D4JFS/sNV4pCu10RMroJlDWHEPLe8+nRc+uz6+ADz8L9B9R/4/eI&#10;BnsiERfR2gv4L7tumfla+zX+JXCy7EAd4NJ/sAn/OLl7keu3y8Eil8vlcrlcLpfL5XK5XC6Xy+Vy&#10;/Zv1U2Cbd44Xf/N+fuiaN04m8m91FbBGRVvXohL4ZL67AWI05YodNPIctBSuKSxoaIRxZ5kLoJC4&#10;ks++Pqnj9LPl38sS0/IqjSMaGQGDQcghdeguAggKzNMUEViap5kghdPpKA4pJyrgIwzAUEAnUEos&#10;TjdYuMdzUAcXjQ9CsIjWTUmgmWX9iOsjF2vxWqSIH4LEVInjTsoMByyXR3FU+FpdjBBioosjiKEF&#10;jGpUy6o9BbSpVj4mlsuaHzxwWYgmuqrANwIYIeRUgaNM52Idcmif2YJF7CQjUBi70AjQgH8lWq+6&#10;Ea2cjbT/WCclKm9DBY2CtEkqmWLm3CWyi6Ls1GXHOhZRZJVAQ7ECXgysMSRjI81KzJf0S/wOyL3A&#10;3pjLmIgGuOLryFmhDo76UtCIkqBMPFEIBg5aOUDtj087zoxzkgycEm0nMECN2wtNBB9AO0EoWJXU&#10;zakzUXECEUXrTkSAC697T5RwljW6jS8Cx9FIUMsMGJmFkM/9zrFjE0WXIfxzCwOtG/lzfI9jeiSo&#10;DxganKkd0cmIgCIBZYZlPGKE131k1yFcEBrCSDSGlDg2DReM7VJ3M25fHANBYvLS/8/em2g5ijNd&#10;uwoBtjP7Pfd/m//XlbYZFYeYJIHtHKqysqq6YnfTNphBCAG5Vjy9dxmXErUIDAIyBBQ53owAIooh&#10;Y4eiwzEcTycDi4C+n07P/Nw5qFvR4XBi1yHpVwOL1ucQCCzZrPP0POJIs0aeQxBhc631+QCEi+C8&#10;nvucuJNljAkcRZ8pCXzFLkxVrBzHvFHfTAJeDb04O9Eynh8m7StxiqJrQRCRAEh96K8Xij5DiY7r&#10;2fWJouQoBg1xCa8wEPiDy/Gd77+/4W+bB65FxQcox83d29peurupBhflsWQv5gI13uzM3uo1hQrv&#10;OYW9/Z6Bl/gdf8FI627S0Oomwb0uxJ84fN7igfA9GwLeb+x3NMddi1zfLweLXC6Xy+VyuVwul8vl&#10;crlcLpfL5fpcfSpcBJ/cjo+UlLAu7m023O+2AAs3R0PIZbG63FibswiYIissullEtQshNyON+gGC&#10;iJj5AVz/gfXnda1UYs7mGaZpwnEYuLooMUoGHiwad3TKrjqHQ5KYIZRifQNRIZuocWdBXUAahYEW&#10;jgZbFgEs5ilqkV6BFWk9U0QphCoGLGX+JwXIwI4BKOJYZOBQqJyKaJ20Abjw3nWoICIIb0dR4S5x&#10;CGwfEKsYMXP4Mdgmahu3cVwUXYUEVMXI/ZIUtJIpZfCKnaEgbdpNlzjZvjZRaOYQpGOK+pPas26e&#10;QAAPMz6qoaK2MRBD4qL28V0x6vUNuwg4BYvKMnWLagzQsm6G7CLE81jHvwWFqyTmL7sx2Tnyp4FF&#10;aefio+XwzQ0E73qUZACLwadYXIc236vz27hAVfvJcWaQ+wzqiLjq9wJ9vS5liLKrV9I4MTr/iYAi&#10;hlYoaoucgwhWufJ3gomufR+ulzOBLEjACoNG14uAQJPEbInTULm/Ce4jKGZh0GZRSGYdf0kckiZy&#10;R9KINQEEEzujqYMau7LRuCHgz55fUTP27J5sGouJa9gVqzsIWNRxbFnH4NDpdCJ3IugOHbuknZ6e&#10;wvFgYJG4FjFMpGARO6cRaMSxfAIXxQz3ET4UM+SRx9s6tmaGF9dz4OccxY5NGilH7k+9AlMMV5Ij&#10;lDwPFfKbFCKaBb7MDlGzOkiNA7s+IcWlEZTJ7k7rNZlGcTYahiu7E00TRcfRvqf1sm6Aoh8BgH6E&#10;fNjDF/D3/K2BBc0syWBQIsG2UWR1TFidOGYYcQaD+alR8co727PazS7sRwBWl+Qev1NzRTny7OZl&#10;dT9u7SYKTR/KN2jRdnf3dnn//XpvOH1g9NWP8E1zcOdst41Yq//+2s/vGukuRq4vlYNFLpfL5XK5&#10;XC6Xy+VyuVwul8vl+hv0NzoXPdz+zWrUHZcDdcuwGnxlkPMKyFIX1ST7zDaqCpVaPCP4AGw+hAbN&#10;gQPX7wuROFR0572Q6w/FYgXmjhIsy8KuRjBPGNXRY10G09iEcepQgKMxDBSNdhy4cE5gweE4hyM5&#10;jCjv0oWgMWAWfyTuReTWQ8tSajgOzcAidsZpCDaab06c+wV30Vhaoi1FRIk+I35K0t7E0UWWGdwE&#10;O7AIq4Io3qud7tCiUkiuVy5FS6hgqjoOzaCnhoEqi8up28HtXS/aAkuI9MlTcYiRvhK4iCLVlrRs&#10;WrgvdNv4uMus0Do15BNCAV/UUUpcipoMFkkcmoFFEhsVsutL7fYTcxzeBjiKt65cBhfVzlEFKko5&#10;bsrgtQ1cxJFU2wK/9SVsTlxbV7ixm3ssuw/FIGAUFCemRoEVcxVqNB6ujju7ubvtvGNxczK3o73j&#10;0XseOpSERRALR57RGCCQBxUmWwcWwUMDOQatn/3Qh/PlEi4MEvU49uv89RrOL9/ClRxxCGoZruF6&#10;PvM20yguRgS5UJSXuUIRIDPPCrNx/yNDRXa/JHMOC/IpEJ+AfUSR0T1X+jxqX0J28WpbYAjIxlXb&#10;NRJvpo5Fh+4ABA6dThJ71nYEFh0ZLiLHoq7tGEQiwCg7FrG7VssOSDE7lBWYL4C1XZ4NSKDkeiIE&#10;BZEb0azQ0DBewzwNSNDVuH4fhgs7CFHE28TOTANDROYeNms8nIBHi0JGs1yr9frMNj8rlEn7HRjq&#10;wkmi68ilaF1v4Ag5gpsobksMUXaZfu9/P//oOuGL3/O/4982lXcQgsJDt0ZDrzoWhQyqIlZ+hfgz&#10;exYzC5W/1QBQuGWR7uJDd3/Yr7X//jtcvlfH8ud6DLlrkes75WCRy+VyuVwul8vlcrlcLpfL5XK5&#10;XD9Hn+Wa8KNQ1A+VAzcxTWKqUmeU7Pa7BxDMP0HdbUK6ewxycoEMypjbS2QAYf0XCOgRgEQoAWWH&#10;MoXCBXgUcIWizyheiWKKyP2j7RroDz0ej0c4HA/hdDwxnECxS6en5/B0egrzgtlZhVxHqDDedU1x&#10;bQGBM8RpJipYFMPcNBLpNDXV+UvTFmahKF7J+lHgB4uVkdqeQEUpgcJEqM4omGPRBHYokInFbQmw&#10;8rELiRZdtrtqMcTsokRgTquVXGTXJ4s2k2JsjBIJx4VfagO5MBFEQu3OYNFcuRYVuGjrmBNz7A5+&#10;T5GzclWyuChue2tTy59bxyLY3VV1tNTttAGLrLi96/T6emSYCMt3gYtKNJrFbZlrke2jBoss9sqA&#10;ohosqsEXUqNAka6ZryFHbOV+qWPNoABWu3s3x6i9AhBhdtzQzyAxZ8muJX0nEIVhInXHmTUqkHK7&#10;tK96jjaT+LPL9RLO5zO+MEjUh76n+Uv49u3/wvVCkEwfrv0Fz+cX3oaAoj1YRNLYPUjJIqBAeQq9&#10;hxjeaSUSj13IGnXSKmOAY8eguBKRExEDa+ZQRBBRK85Y9Hk4HIAdixgsIscigYloGUWaHdS1qOOo&#10;NFmvbQ8VWAR8rYrrGFTgIAgMld2eZFyxy9MgsWPk4NT317XfqG+uHEnW9+dwuXzj5eQoNHLMXM+Q&#10;UQGLBC7iqLT1whhslJI8jxkESwLC0WXj+3rS+3pduLAbFLsgYeJlHLmG9py48w783nen64ff87Vj&#10;Ed+EgBUIadBohCTwZgT26sLq3f05f8q4fhs5XOT6DjlY5HK5XC6Xy+VyuVwul8vlcrlcrr9JX+1c&#10;VB8XfuE+PrStMAOPi04V6EDxQRRJ9nZmGxXvUwy30SQSl5adCpJBNykUy58UgIrv5EpCwUApIiwK&#10;X0Rg0IfXYXAjUlEcOMYqCCAwHsix44iH4QDTcZSCucUzrVNQkKB2ZiFowEAhAzHEraY4vmT3FwgM&#10;NQk8ggxWxE20VtCoN4EdJF7NXBnq/Vnfbh0bateY2u3GIrYyiVA5+tT9WyLZ1imiQlwFXggZpBEQ&#10;ZUm4cSwS1yLax1KBNiXCjOLJiDWK1PcM0hSoiEGGVOAaOm9zZ9rGvzwYQzkSrY5H2wNA6ljUCABi&#10;cVUFqtFosFhDQtQPFZQD5RrnyK9QEWygzh3FjaVcA3XWMsBoUYCo9EUNFpXtwgPHIg78C7A579rF&#10;qIyRsIGy9I7gc2U3rWixcBqrpX11zwHpXc+F/Viqvi9L0kjDoA43Cq9QBNnE7jjI7kG87hL6XpyK&#10;+n4I18sFv728hJdv/4bL5cpg0cvLOXz79//h5XJZ1yNw5sIORgTIEEzDUV7jwCBbjuVLfB3QxjVw&#10;jphBiQ3HjzUE9WAb6PYGHiPqZgXmQrSuExUmaloGgwgIorHUteRQ1AG5E9F2ChaFPVhEy2idltyN&#10;yLUozxvwpnCSjkl5hojDWVLAEc1dKdFdhwr3peJQRFDW2DNgRE5PLy8EYV3W5ReGjF6+/R8DW+Re&#10;RGAR9Sm5GQn0xvFmKM+sRYEl1NjIoNFyCXFzjXlMozhy6fdllnYRrJKSQXc/EoHm+qS/N+iRovcq&#10;CTbucG9O+nyz53x15bJ7UX0la/e8D/5RsvUOwlvHIrzv8HZvynu6iUj7EceiXzpcf27UWfUud7ne&#10;IweLXC6Xy+VyuVwul8vlcrlcLpfL9Tfqs9yEPnrMXw4X3atUwbs2tiwVyIVHhUywAkKg/qjMXiog&#10;4vZUsCpKiqtPYiiIrHDMSSSq+wiyK0YTIiagAnckVyPK4OLcl/Xfdd0lJoyztCBGIDcOSNmRI2XQ&#10;QECNyM4iBACYewkDBhRPxA4mcj4FFBI4ShyMqN1NaBMyNLA0EvllYAs1K6LASAIl7XpUIRVz+SDo&#10;RoCjpOsLqCHRSJhNBmoHnLrgqrk1wYq8uQSMIUNA5pKUQ7dqWKeKFaPzor4y5xaKg+N2lJCcEoeW&#10;pL3igLFUsWDazrQt/loEVT0CM+wCtWNPHdG1g4kqqEh+089Yx7pBBdPINcSqnlxS/CCP2soAaPug&#10;4P6EyvkjO4BkuIavlzrLCDyUMmyG5sSFKcMb5bpticekzlWSgVPaJkRYdbNtgKs9eBVyPwk0o3AV&#10;fCdQpJBJ7cZk57OoO5GdL7ndjBSjNZFzEbkVzTiy2424bBlYdO0ZLEKChhgkWidyKFrn8eXlJfz7&#10;7YVhGQOLLucXikqTGK5pChzDpWAR5OeIeoKBxJbx2GUHp1adiJJ4GGlEHAFBDBI14l5EUWVt03E8&#10;GT0DzJGIICFyMePYMwaUxN2IwSOOQpPfaOoOAg5xbFojy0tMnzgfNXqvWfxcvv4KVMr4kTg5jnib&#10;JOaN3YrGgfthoH6h2LgzgUUv0j/UT5dvBGUxcEQRaSP38wXJ5ckAIIaKllSNYQaz0GCSlJ8Xxmcw&#10;PsTkE2+l+yGLohK1uH21QLiz8Itfun/VHzViRifdDriJO8MKBH0IFGVno3w3EZ0UcBeyBneuHu6Y&#10;nnyN8cFfXTd/yeDjP9Pws/8Mw02760eiuAbCJx9ve+wf5Hg+HzZywMj1TjlY5HK5XC6Xy+VyuVwu&#10;l8vlcrlcLtfX6XeAi1gbAujRSvVctfCe48l9F5R764TsULNZD7AyHFCEAzUmLamrDrn7cAQYww3r&#10;SlQcZ4SCXRnCAijmQhEUwkH6uiwLRflAN89UECfaiGORpIAqUUQEEkAoDjBU9BdQhMADiYZpcpSW&#10;wSvM34Rm3YbBgSWFltvWqFtPI5XeDM2kqtRezt9AE3H0EYAnpVT1G1aORSE7iBgUUDsW5UJyKHFm&#10;5pBDU9w5P8j+NSpMHYoYdGqCgkWNQlLxJkYLc3Rd5BidAhOlWxeJPB5g48CUx4W5LYFBXEHgIYWD&#10;zFHKvse4dSMy8CtW+4Y9zaZ9E3Lrt+gDL0nq+mMQktFH6tzBYJDCUuLeUkFFqTh+IG7H87YPSr9v&#10;bxN1SbqJZdNf7ro1lcmAqgIUwc7x6H0yl5pgMFEVm7RUUVoSlZUkDlChPYl/W8I4UlTWhALDzKEG&#10;i+b1d4pAu/Y98uflGigG7ds3BWOu13AmB6OXM88TWNSvy8TNiCK9JgZs5mkUxx2+O+trTvdvA+KM&#10;JefO4yaKy1B2FzoewuFwFJCoaaBpOgaLuvYgYFGnsWYEHjZlu4YdjGQcHg7qQNRJbJpEnSlEFG2c&#10;SiRfgHLvKlIo1zwJRCTAj0bIcV9KX43DtPan9DkBVVfqi/NFItD6K0NF//77L4NF1+t5/fyX3Z7O&#10;lzNHo43Uf+t61G8ZhCMfpKRPid3zoNwSWLFv9jwx9gjz71DZ2sDHoIfX1nX26Ef+PsAcNJmxIH0m&#10;v+peJC9NzE5tyhJtHl24/5tg41iE1fM0VCBm/a4rj+IbJ6JQA1BhE5f5Xseiew5M9SP4Js7xXjse&#10;7HNzDhV1+nB73Do/4d1h/q5b5ue6F9V/oG07yuXKcrDI5XK5XC6Xy+VyuVwul8vlcrlcf7s+A/bx&#10;Nm/adR8oeiS483/xV4XsDNnQbtjDCOZcpKf/kHsRMDIjPFHIEI446cxNC1PXYdtOMBNcxL8hCPyz&#10;SOWU4sqWmV2NzAXleFR3EnY26QI2cQfEiGsJrUvuJgwGWes1jilqJFiM4jiCd8Ae+R6qAuyyKU5u&#10;o9B2YBF9hjpOS/+D4Y67zrYAWp8H+TDJuRijBBKJVEWaMTAVq8iy7HSxcHwaRaFxcNMdqKiOLbOp&#10;7oMMwABsIaEMFjUVWNQUeEPBp9xHO/cJcVkROAv1nLKD072xCAIWpQTV4L0DFqEANObSU1ykcAMV&#10;lX0GIqWkHQ+PT+cXsjtTrCEibct+eVR3LAZYYtz0iUBGMRQQrIy1XKVWoIX7imaTxG4R2IIL5lg7&#10;A4kWuUdwHCeGXgQiEtBH1pO4Lls2EXS0A4toP8Mw4kCRXsMY+muvcV4EFl2RXHiuPP9vGMiZhyK/&#10;2HVHor/sHiUnn6TjLLtTQdzE+nWduQ8JJPT0dFo/1+mwTqdTOJ2eoCWQiN2FutAxSLQDi8yxqDWw&#10;qNUItcjjkMeijse2iRsIzvqen2HkQISLxAYCZAcyGqAWMcbxcRwhJxF69H3oJwa1GCwaBSw6ny8M&#10;FQlY9C38+3//D88ZLPoWXr6JY9E4DgwXDcOV4MrwCpuAbzzXH83jO9f7nnfJ41eGa99PcPcXDOFj&#10;MWh1fFjINki2P4Cv/NPjsxyL8M70Rwl+SaPLA8rlYjlY5HK5XC6Xy+VyuVwul8vlcrlcLtfXRqN9&#10;VmXuV7sf3cii0e6hRIiPASPQCCNzLapwm9rFADHHMC0GFgGBNZEtdiLszoeie9Ymras0DIBAWtgX&#10;BMihiO1MzLEoRuBotBQU2EniWJOW0HVLaLtW2tVKrFI2mtFYNNqWwCIBNmDjZtAsMcyLwTTbmLC9&#10;q4I4FmGozIoegkUPQSHcOvTY79l5hs4NK2gmu+EQXIShYcLIYrior5swz1tQpXaeEsckYJeLEglW&#10;QLHiqkOOT41+RgZi8rgIBtOU9cFciO6BRdHAolhciyrgycCrJQluhlW02rZ4vqvWYnGXAnN/2oFF&#10;PBbZ6UXcetIuCq2GisBAl6ixQgkrcw/MLkT1ndAwWBSrfjBAxSLxtrFwFukVodHvBrlEdXIyGE4i&#10;+bJ7hoFnOuaTxu4RSMRQy0xuYAIOTfOM8yQgEUE9HMc1jORIxC445KhD8Vz0m4Ex/PtE0wYs4uGy&#10;rP+ZxjkMGmk2UCwaR3hdkAGiYdBIr+u672FdZ1jXn3g/8yJuPtzfdp3oHoSYz53uZ7ofjweCgg58&#10;/9Ln6XQKT8/P/Hk6PMHp6YnAovV3A4sOoTut2zT3wSKaDuu+KFaNwCK6DgQSSdTaenzYjsNyD8kz&#10;LPEDhq7AUv2OGh8o4Bb3oQJZM4NF8y1YtPZRdiwaegKL8OXbv+F8eeF+vJ6/sePTleLPxoGj4xJO&#10;r73z3vvbXYgIb53w8A95h/5X/mbZ9wnm1yrau1Ocitgti+4fKC5k5DaHEfT5FTdg0R6SDDsYtj58&#10;7VO0bRY+PoMaZEKLcNsCmjlqb2N7FO6yQq/DtBhKhGe4C/h+z2XYv4e3sXO2zuf8iVVd568hfhwu&#10;clVysMjlcrlcLpfL5XK5XC6Xy+VyuVyur9cvhYvuBF78UFvejlq6VwerIqFyFBpUfkew26O6z3A0&#10;2sK1eQFmIsMjAoNYjwBTB1TOA4hAZXwCiQjRILcVgiHmaYQxCijUti22XQcGCtGRCV4hgIRcVjoC&#10;mbhO2HFcmEBCkIENATwI5sANzEO/LWtbm3nOAIw4AEGOjaohoroAaY5EFrlmMWJywe5DRQzO1NEu&#10;m+JwKc5idcUhbKO2UGPfuL+TuuBEKOcct85AqFk55ppUj4napcggIJkEfMmDj6OroIqxKhFnW7Ao&#10;Mj5GEEfblCi07CJVg1TUsetlIy8riTeTRm0LvsUZa3tv1GMpbm42K1CbW1Qy0Kiqedu14F5sSjgU&#10;xu2tALsItNqtCTS6y/qvjpDLYFGQvjDgi8Gi2Ogyczaq2o9VW1Hjt2iMK6y38HifFR6aMeXvBLaM&#10;8p3diIbQ9wT8jAzBkIvQsM5zPNnC2wpYNI68H5qn7WZ1LKLjWqwXLSdoqBdHIlj3zW5ItE/eH7kT&#10;aeQcXQs6PxKDgJhyX9NYEPegFsTRqg0ngoIYLqrBon/oE06HUzg9PStY1K37FXcyciziaDR2OWo5&#10;Lo0cjWS8iWsRRyca9FZDcHZboLbXoCHqW1z0O/02Z6BCgK6ZQS56VnDM2yhg0aIxcwReEZg1q/sT&#10;9fWFI+IGpH4jZyICigg0GmiiPpy179hVawnh+0Cit367+R3fATy43dCnvPcf/j1QyBPcPLc+6liU&#10;OeE6tvPBUXF38W+iz+rnJlbAcNgmqiH+DGLmnlPRLVyUHQLrhpcXSwj3os4AHx4qQ0W7n95sId6J&#10;X9t1qt9Drl8hB4tcLpfL5XK5XC6Xy+VyuVwul8vl2upPc0P4zZyL4I39WQQQbuaDwUV56xp4YfMF&#10;SUxL4vzBDiDYkFtRwCj1VDBCCRi74BAXNmKIAvIkUGeQeYZ5mtbFEcgdpuUIo0aKgWlRoCdwUZ6i&#10;j+bDgWt6BF60HIMkcAzxHgLzCFxA4AEEA0kECCFYYKH1133ROhzhpMAAB7txm+CViLSFnWZqxyKB&#10;fqyjqovI+7jvWLSdUsiuPCHsACm9KhSD1sQctUWAkTnpgIFOYGAO7FwfoHIqEtjF+kwipQTo4hGS&#10;dmBR3IJF9inxUlHXNTgJuE0xFuCKDWGS9FnanWfdT+EBWFSP4oK9QV5gViBbyMgAqa0LUenX0l+g&#10;gBiPmkyiQE6wa2LcuBFtwKLsYFRco8AALIawiquR9AkUqCCZK5a6/SQB9RbirwggYpeiJDFn7DQ0&#10;hYWBIIGKCugj0M/1ekWO2VrXHfuBXXQmdi1a1NFoEBiJ9yFADMerSSKYxHwti7ogLQwhCagkYBId&#10;J2nMH1//2IbQBb7HMANFBV4jqKjrWugoupC+r58nch9a710BizqGiJ6enuF0PIXD4cjzDBZx3CGN&#10;yY7XpzHKrkStbMf3fGxzBJ8Bb1A5ftkzjdtsUXJpgXlRt6c0MTxE57Usk0QYojhFLRUEJGDRmMGi&#10;hd2fzK1pUdeiESk+jlyiyPXpeiGo6MJxZ3RN5rUfE8c5Lhh0nO1MR97jSBR+YB3Xz33ff2BtJVxr&#10;qIfu/6if9n0D1thzDQrtU/ZXfYVNszA/Ne87FuG9M8HHfy3g7q8JvLMZvn6ETbMNlHrLsQjDB3yX&#10;zPktY1JQfa9ZoDrWzW8h158pB4tcLpfL5XK5XC6Xy+VyuVwul8vl+jX6yvi197YHvm5/BrXUS6oM&#10;oRrIsB2iQkUUGUawDcERBJqIJ1EGXsydSOgNFMeatKwfgFTUnyaO1YKUEhIAEDgmJuE0T8DRQQRV&#10;LHM4HodwPBzC4XgSyGia2d2kzcBBUOAlZAAE9JyiOqgwyLS0DAU0zcSxYgQHxDjzevMcNP4sZcDI&#10;ztW+1/3wKFqljvnaTzkGLQlsw323bhM1Zs22F6goZueVluGitb3qDtRUTk1bVgd3bbnnVtSoo0zD&#10;ri8Ef1gd2mAhg5YELNKp2oeBRebaEyv3ntxnaesQcc8tawNu7cEivB2nsBuot+e/Hc/ZWQhKlBmo&#10;s404DUG1Xn2Mqh/ugUWb/Ybd2CiQko0Tu/7sWqNAkThmyXeeTxK3NXIE14ICBfUKBU0cZ0aQUN/3&#10;OClwRL+fzwyysHsRxZddr/K9RKUVsEji0WY+Fip0x/wXuxehtkVBmmUBaV9CiwEkd6J4WMcNkUUq&#10;HRNg44TG1eHQZRBIQKLjuqyARcfjCZ6enjgijcCidZ4nWp/3wzBRp5F92c2MYaZoMX45ChEsjtEm&#10;YBcyjTKbGSCcc/9RnJv157R+p+tAANKc1vXVDYq3zWDRbP3BMWjrvlDmkzpCDeL4xFFyPV4ZLBr4&#10;GoyDXCtyQmIS8yES8e7303t/x1/w/oS/9G+Gt967hrDAI7h0O8FNbJgY/+GNd+Dj5rxlfPXKtItE&#10;q53lLN7sjg3SdgqPo9BqoOjHL8G+7fUsbr9/+W3hcv08OVjkcrlcLpfL5XK5XC6Xy+VyuVwu16/X&#10;j0I9v2uR9cF57aGi+6CGuIDY+lK8R80q0dAsgVLAHF0EUyEggBAaYKKDwSIkuGgR1xeY54nRGokj&#10;WwBTWv9NILFNI8WlsaMIR0B1x3CcZoYf5jmF7rBwrJK4NVAx1iK51DmHgJdEMEQKbbs2KDUacbQw&#10;YDLxurN0jhYeCRaQ+bRzOMAMEt0Di2rgSKCVB2CRQUVJzlnAnCieTtbbUBx2ZF6cF5ZFYKB5jpvo&#10;sVuw6DYGLUbIMIZBRQRqtF2rgIbYUAhMBBksagwqagwsUncituQxhxhtQ23QtClI46a2u4WJdm3H&#10;7T62iwr0Y/Fjt4DPFgQyGOgm0k2XgUJwEao4PT0G7yNsI88KWFTOvY6yC1DVs7HE6CWN8pvZ/cai&#10;tcRBKC0yLuZ1nXWco0Aq7IYT+utVHIrURajvr0jg0KQORQQSnc8vErs19BzBdblccBx7hl4kOq0P&#10;4yD3EjkhsVNXspEMGjEX9TxiGUU5NkmvtF5/qGPeIPK9xXFl7C4U2QWLYssYJKJIs4OARcfDAQgs&#10;Ilei4/HIcWjH9f4lZ6KDAkY0LjnOTOPOLFoOYsyQEcSm3DfZfgoz/CMAl0A/FGU2zhYT13NsmfYH&#10;fxKQRU5QHJG2aMzc2q8GJQlYNEkE3EKwl16/JFCluEKxqxESwETbj+woNTIYJvuakJ475owUfsyl&#10;6D3r4x/67vzP/2Fx805I6QFYlDYRX3VUGbzrkv8csMjWKdFu9/8J9+LWNmBRuPN3xjv7MNSuSPt2&#10;w32wKDhY5PpvycEil8vlcrlcLpfL5XK5XC6Xy+VyuX4P/bJIM9htj49/f2cT7i7Y7OYWKto5FCFs&#10;WpKBGvohhVzyFABG8rQibxMlEo1gDMp4UU5Gyn0JyAclaURRQppP+RjsmsLFeKlAcvTQQSKcCDQg&#10;h5UlSQyZwQea2qZQSdQ4L4KLorR33X+zRIVDQnbXMegDzZWB3ZdA4SA750exLRq5gjXgc+vOkKeg&#10;rkU6EVAU9Xvkamu5LuZaRBlltXNQY5APT4/GBeZz3MBFjQJGChcJENJsXHfEnUijvbI7En0KzGGO&#10;RcWLo4wPA7KSOXGkAtcUwOg7wSK9o2qQKFbwUA0SWTTQ3q1pAxkxqALVPnTs2ymZK1MVfbaNVHtw&#10;D+tvyqhpHxTYhQCf2cCXac6uRQQWMZhCMMwokAtFa0m02cjRWgQaERzDYBHN99dwPn9DAZCu7FZ0&#10;uZzDMPbqyiNADW0/awQaQzRJ7hY+R77+4gIEUR2DCN7R6EOw+DuFeySWjMaNxJa1XYkp4yjDrmFw&#10;SByKOnIvAoKIBDTimDSJP1vXod9lOvBkx7FjAVQOUQYZSc6cXSksY4XdzhQwkui4YRzWfhuBI8v6&#10;SzivfUN9NiqEde3P3EdJHYoo0oxgIo5EU1cjgh/lGi183ZLCS9SFSSLR0GAj3mZdX+LUxN2In2sV&#10;pfXaA/qDv9/c9/jGNk79fMnfDvqeY4chzN+xRHLV74PatcjeA/m3X3DNajT1dsBiFV+Jt65AG8ei&#10;N47zauzl/fbca+zGQGkThVbmoW5Qfs9+GDKC4GSS6zeRg0Uul8vlcrlcLpfL5XK5XC6Xy+Vy3dev&#10;qq+F8OPuRT+0PbzRBsTvaTrerLAFJmDjmCML9649lZuBHtPMTcTFRZxgqNYPiHWCC9sKSKoKxyyt&#10;i2ZIKUoBPokTEgFHS1roK9EP4hJC7i4E48SGVpM4JwaLmiAAjhQQBTLBAp80di4QMErbrB6a2N2k&#10;BotkIqcjhDr6LTs15T5ISaLTymXerm8ORRKNJufKUXBgkVMCSbEfEWwj1baAF4EdqbgHqeNODbuY&#10;cU5uyc7Bp3Yt2kNKAgrJ1sXhR/Zhv0d2qRHgQ8CtEp+mZIcWnUPlziRxaBL/tf+9Ps/747fUqeuO&#10;qVyYqF9jzGNVzITsPCoAKW7BosYcmGqwSD83YFH2wzFHpvffyjyUF43jmqUPxkkcbQQoWjg+S6K1&#10;DCxKOLCTzsjLyanoQmDR9YoEuwwMFq3zl7PEbE0D0vzl/LKuc2GAiD4FLLpy9Jk5FpFzD7WFHbMW&#10;DjGkE1qHeITIkWMtA0NN07GjEFDVkmAjHQ8cQ6auRG0njkMEAlnUmUFEFVgEB3YiEmhIotA6jt6j&#10;dcil6HiQYzGQpNN2XMftMyz3v6KJoRAFDP2sHc3QFrsISQQcQVnjsPYTfb+e2d2JPsnpiUCjy+WF&#10;+5sgoNmi0ta+1Sg0nCeNRlPHoaSTsRMWaacRhyjORwxFoqy7FNsn2Azt1x7cP/q+cH3N3wbvXFki&#10;zLaADD6My6yh1LsRX3ahMdwOKJBwQ8Vdd83FjzV9b2ZUzWz3uHVUwtygfTwa/nBHl2bUzkn3YtC2&#10;d1n1V0qoXy6FNcINPPzOrqpfuQ4cub5UDha5XC6Xy+VyuVwul8vlcrlcLpfLdau6hgW/6Pi/Ohrt&#10;O9vwPbWurTPLbdNvXXz2RhwZLFLAg3keBIt4Af5XV6VNY1T7lBlwiVOYlxnmecRunmCZF6KM4EBO&#10;IIeJnYswRIaBCCCgwj5Ei29K/F+OQQsCGxkgY7FWCLAxLjAARgAnzOwCp7wlBWJQfqP4snsuRHW/&#10;yfkbA4EKHlXxZhtnIJpJeQGZOmHVh2VCPh9zGZpniXzLoBHU12x3NSsQZwsYbUGjR2BRvIGZSgSb&#10;xX5JTbd4pZTIt8QxXwbOsCtH2INFsGnrZvQiPgSL2JXIrlPtylS1WaAo6SuLf9sARk2zjUwD+OEn&#10;hUT6CWwyzTM7D1HcGUFxw/q97wdxI5rkt2HgMc2ACrnhEFgkcNFkYBFHnwlspGCROBbhOA0cgUZg&#10;UV9FoTE4U4FF07oefTenHXOOsmizuLa5a1Hj3xrt30b7jkChQzgeTwwUSbQZgUJP7DpkUBGBROJa&#10;JP1cOxZ1DCLp99auh0BGdn0MXqrvkfoeldioKgAJg44pg9gW6Ws+XwG4rtdegStyduoZuHp5+VfA&#10;K+0nAo2oXxlImkaU2LlB3IbUxYi+p5QdZdDaUT0DsbSTAUVM2l7+Jo5F+B0PaLz7gP7xh/xXvK/h&#10;P/b3x0fXvf/O1sGiUaI2PmAbhRZvQSOovXjgDslSgJgCepZ7qNxL4T64dAd0Cvvvm3VCeA2OCvd+&#10;D7iLFS3txqqRm8i4sHML3IFN339pXK4/Ww4WuVwul8vlcrlcLpfL5XK5XC6Xy/W66ooQ/IFt/5Xu&#10;R6/153dBS3t3hZIBY2BRgYzU9yUAk0ABrCDPjh6EziBKeBrFLk0TTl0L3USRQgtQ7ZVdXg4zLGwT&#10;1AhYpMCKRZtJ5FBSQKULAheBgkfF2afByD9hFySkRn0+okZ/WQTWPIMCMpDPU9yHtlFo8rkHi7ZF&#10;1PtgkcScgcZu1exBhqEgBiv8GuhhMEbtYPQILAq7G6ZAOHt4aRsddv/3PXC2GxG4hc0E2Crg1hYs&#10;uhcnZg5Bb6tu3xYmajJQxFFvj8AiINeiRgCqdxwRMzxVrn0u4JuD1ToeCXajcUkgz6iuOeQ+ROOX&#10;gKHLtWfoZRgnJNBo6EcGkB6ARSiORX0Gi4ZeHIzmiRyLRo70IgejfqB4r0HhokuGZdiJZx4ZbEKF&#10;56yTpc8wdE0TDKprovQVuwmxA1EbuuMxnE7PDBQdOoGITk//iGsROw8JeLQHiwwqImDowPtrQ6su&#10;UXxd8vgt1zJUYJ8BahxNiAKpWYQgarScfE/sKDRSv00aI8d9TW5Ol7Vv+gwWffv2f+uyswJYL3h+&#10;eWEnqFmjz6gPqW9pf2mhiLOZoSUGDxFrpAHLXZWfIZvgvsrNDatgS3zHu+2970B/V39N+z9vnzxQ&#10;DEarAaMPTByrtsVr9tzaJm6yfmbtYKF6+n6wKG0g0PeDRdt21bdKXgZb1zoM+DvcAu5Q5PrlcrDI&#10;5XK5XC6Xy+VyuVwul8vlcrlcrt9Tn+XC8GE46MbEpeIg6gyOUta22BX8yBEQXqUrtv+3f+04g9ti&#10;u60RyNQjUsExQUggUBFhDRQFxkFhkQuSAGJaRHAASIBYDDEtkFJLLi5EGmCMEZIUF5EgoaY7EnDD&#10;ZAqBCd3YMahADE5Dk0Z3sTcRRo51InMgFIpEY9ok5ithE7ouqCtR2MQtSQSbxBlZ8VST3MKycS7S&#10;s06ojjq0wIAJ2duy3IJF3Gag2CRqX8o13uIsVGK+6DgWS2YOL9HOE2IBuLCOZYPddbEqbSiZMg8L&#10;vSEfl51XQK8rg1xlWGTXJyztr51ksI5IC6FyKiq3wib2rR6IaugEG+MsiTxjQEjhoCYDRU3VR43E&#10;d+nvBhnV7ksyRt64Ya3dSSEWhtd24AvK+FnmxI45OYprHFGgIHHSIbciAovok6GicVy/K1ikDlw9&#10;gUUUl0bg0UCuO9fQr9sMEy0jkOiKBMUQBDPNxcWIACMBjQYGk+h47LpDUMwsAF7I7k51PFwj0WQE&#10;/7D7kMScUXRZ2x3Yhag7nsLT6ZkditSdKDw9/xOOh5PARgoW0bbsqrXuL0ejccRZw9/lWpTYOR7f&#10;obh7bRyqUO47AggN7Jk1Uk9gP9R5+c5RcxYjZzFol0s478Ci8/kFGTZiQGudp1i5oYBF0zTgsn7n&#10;8axRZnKNd9lKNw9IqB/xN/YooMTE7gWAf9n789Gr7Ve5Eb63rd+73TYmC4W5rd2CKlgH95DRbYxY&#10;vR38+B8jWMeYVQ/oO7CRgUUJ6wjU1xyLIGxD0uouue94ZI3ag0UbXE+Iqo1D3msXJHffBsKqPmEX&#10;7/pbDUWX67EcLHK5XC6Xy+VyuVwul8vlcrlcLpfr/foVjgifUXX6ZOcig0HCFsr4YDdSTVOrgVWX&#10;3roglKLoo3Sfsl+GTDAFikFLCQheIlAHxHEBlRMR2IUoIiqsEiQTuTWUmwYYoYGmadcfGmDYhhxU&#10;xoEgBYGMmhYYuKAYpSgAkYA31IRmPW6jnUORTxKTVseNMVyUAgMQ4m5UR3MR/JAYCjKAxM4bEIp7&#10;EQpIpdhXjhXbOhrdxn4RDMGQx7K2IeLOsciivaIWP+MuxiuWGLMIJZ4sW/4oqFMHCdauEuokxPFO&#10;KeYVpYlJt095qCHHyGldNwH3tY072XW6AxVVrhpQiDgDiaxPcnSergNVwzGW8cRDJZQIN3a8UXCo&#10;qyCi4lLUZmcnW8bjyxxy3rgraFwYVJLUFQetz+j8KPJMl9Hv0zwjwS2zRnFxlBnHmImLDsEt53V+&#10;YLBInImu6/dpIrgssatQP4zsZDRxXNokUFEv7kTsqDP2vF+L6JomBZGmmY9LIJywT+z/xfcDrLdA&#10;bDA7VuXx09C91TAUdDoRGHTiiLOnp+dwenqGrhM46ECg0dM/4dAdFTw60e8MFrU5Ck0ci5pW+poj&#10;07p257IF2Q2MRxmiYYUKplUOKBwpt+SJAB8Crwz0W5JFIcr3PVg0rn1GUNb5cmEXp6Hv8XI9czQa&#10;TQRn9QRtrcsn6s9lkuiztT8TzgZPoMUgvuMdVM3XJAPcPCkfIRHw976//5Pt4SfMJsh1e+VLjGTF&#10;ehp088BVKGTHIvxhxyK8cSHauw5tj1niCPdg0SPHopAhoe3fD/KOSbove2fU78qk+wC4A1Bvrpa+&#10;RxS2un9L4sMbbx8Tt90GP37J3cnI9UVysMjlcrlcLpfL5XK5XC6Xy+VyuVyu79NnOQq991jwG5zv&#10;bRsQf7SqVe033dn9HYeB1y5IjjtjS55AnAqERQ6xzljNUOr3SeLQCIYgqEg5o9g0OE0tAUe8SwJJ&#10;umGAGCm+iSCRBrtu/V1jxSxajB1kWoFJFnJdSe0GLsnuOEAAikWhrftbYo4hIyCFo61mgUwyrKPF&#10;0OwmFEpxNRdDUcAcA4I2xVW9Sk2TeB1eL9UFVjsWKAhlLj0l8ms/cb8BuULFTXSZXoYcTSYgkbm+&#10;JAY1Al8TPSrDUgyC5eMnBbLIVUmi4rYxZtn5Ih8nbc5F9hM2kXCvTVZNBnX3gMrlKTwAi2p3Ihob&#10;DBZ1Ng/q7lSuLdy/fRSGCxqvJf2zqHPNzM5CEukmIFDSqCyBYCjyjCCWSaEhAokIYrFoMwaLLhf+&#10;FLBowAwWLQIW8XKChCg+bZ4lSm0QdyICXwgkInAm6XHZaYcmdfNhJ5P1/KnomKJGnGFQ6E76QfsK&#10;zNWJ3Il2YBEQXERuRG1LYNGJYaMMGhFIdCKw6MhgkUSenRgkigpyGdRVxmeJ28uuJxqPZ65A1Jd5&#10;fC6LnpvCQwxRTdJPi/TXTH2wFLBoGAUsmjQKTeLOLtiPg4BG6/zl/C1cLgRnXXHoCfKi6zWs208a&#10;fTaFOzAR2j39gBvYIwt496vrPe/wR4IvOMaXnWqJD73vVvTaVG9fv5v37+r99/ftP1Wg0B74Q40b&#10;ve84VMCiFGoHr8fHT5Xr2/bvij2MK6Dka396vT488M4diXd++4AePQwcLnJ9iRwscrlcLpfL5XK5&#10;XC6Xy+VyuVwul+vH9FWA0Se7Dn3WPrD895XSFjzotLfatnUsel/tDCuIIGmGiZgVQU45QSFZMIlj&#10;EUYuXgrYFKfIoIQAPIGBora7IkSpOBIk0rYRJVNtFjhBIYVO468ORwIRyE1FYpnaRqAHiUNrGHph&#10;56KlDXNacpTW3MwMk0xTrCK85JwMOLEOk2WLriNdmCEWiBlWKGARHVsdi9bfU5M2EXOyH8gQj7kr&#10;bR1gttO8tgnScgsWhQIXGYTBbknLur952TklSUxVgNL+qPFVEKCCROp2bou0Fiu3haRC3gd9N4cl&#10;O/8yH7ObECiMFDVC7j1gUdw48sg6oEBNBHhlnAaJ3VIAa2FoZxEXG4VYCFhZxwNaLBc5BE0M+Sw8&#10;P2p0mcSR9eqYc0Z2HBpHBYvO4kI0DhLXxW5EUwaLRt7nrEDbwr/RcRiiofakBRZqQ1WcZ5BLI9qo&#10;05p2HevYciGewTmNzSM3obWf4NCZm1DLnwQVPT2d1LnoiaGiLVhEjkTPGm3WSWTauk3XHhgskriz&#10;4zZqDuT+AtgDBvK5zOZGpE5BPI2yjM5HIapZf6P1CM7ieLdZ+puX02SORezoNJhjFBI0RHCRxchx&#10;HNr1jD1fD4KNel6HjpMYaqL7N7329MR3vHteW4YffI+95/H9t73bP9IP+GeeZBVQ9ilg0e39993T&#10;ex2LqjO6DxYJHChg0bJxuitRafKe4Gc+vzRuHe/yUChZsC7XXyEHi1wul8vlcrlcLpfL5XK5XC6X&#10;y+X6c/QZcFEIn1YoRnXUMATn7QNvlu3+j/54h04ygKaGbB4eo2JVGB1ilx/aJkHKsW1YnI0kagzJ&#10;cEfMGxAINUrsZESfC6RlFoeYZWa4YmkmmDki6hCmdsrtIaiB9jvPHJXGDjRUuOzUFSh0ArA0DMys&#10;n7xhE4jFaJZForPWaVK3FZJEMEnRk75DXDZ9Yg5A4hlTgzq2jxw5x9eGAKna2WdTCK6GhTkrZVAJ&#10;oHIukvZnx6J8nAIGMcNVF4ErpyIgOCMSUNFsrl2M25iyDQSkoBQEzAXe0sZaJbwmu0OFLawk8Ilc&#10;rwwsRQGAslsTKpCU68oVWKQgS4ar4taViKEjgHffYVwYX8eogCoStTUp4EMA0TCMKK45ArVIxNko&#10;kMw63w99uFwuSO446pYTzucXieJSByOaJ+ecAhb1DCxtwCLen0Sv0XcCimaLYWOICGWIgYYtZfAK&#10;1vOlPmjlGhEwt3bEweCfrmHXoePxwJFmHS9rw/MTuRSd4Hg6hdORvj8pWLRu13T8eViXC0AkU0du&#10;Re2B7y/p/249ViPOZEGxQQXs2OGJnbHWezphjjGbGJoa2Y1Jot8GAYXIOWiWvjWnJnIvoj5c1MVI&#10;HIwEJDRnqUkBIoqk4/1pbJzAWRMSTETXgPc7jShxctPapwTXLfeoBPzAc/x7lj0S+Ov1u/r9t28y&#10;vx0UrjXmtnIrQkkB/ewzvAcgvR6DtvkeHoNN97Z/a/jbey+pE5xEHSb9GwCrnoKQ9N2G/Fyxd1yB&#10;bW8UjUne3c55v3A3nQ4wbDPXQlngrJLrd5SDRS6Xy+VyuVwul8vlcrlcLpfL5XK5XpX9j/kiRM2u&#10;0jLcpzgW8aIU8KFrUb3VrXvA9jgAVbN525RhF6hai4hQ7VjKe8JN0NnlT3Zo4UIkA0YEGgHBAQQo&#10;bMCide2ZHYuWXBhNChaJ804jsV6hcldRR56oLIqiMLIvdVih48cmZfjFLkiJQ0sS9WR9oHFopRAq&#10;QFBqxP3BYJaNWxHmq6v7AI1WK8BQdvoxl5/sJGSF15gvizkWJRQnHpnEsWjtvYBxOwLMMSjk2DKB&#10;VDaRZSFUcXL3ppBdhgxIysBQIzFz1u9R4S6GgjIYJP0kkWi2vRzPYuqigUUVZHTThncqZaAoMcQz&#10;z4nBlVEngmD6XqK2xMVqCkOeF1ehvr/i5XIhJxyGh66Xc3g5v6zzV47pErDoG33ioNALg0UEvswy&#10;rqd5BvmepD1UfGcnpUUgq4wzRusvaGKb+4u+kyuXjG9gd67j8SggkcaYPT0d2YWoa8W5iMCi09NJ&#10;ItEoDu3pxHARuxEROETbdcfQ0P3E+xVAiRzAYj52u4vfs/shg3cgAIG4DRH4Q+c/TeIeJHFxV+5H&#10;Gpt0P9Py7Fq0fhKMtUwCFpGD0zxN6lgk/TWt10GAoVlci9Z9G2i0MMg0cuzZ+htKlNzMjQPYEAWP&#10;np4/7DbktNDfJtx9h3srwFt7KI5zJU7SPt/fhgL85HcN3j9aFdJ21zUpr4e3YFGJY927FoWbGDSD&#10;cdmxaEk5Ei1vS896+jshyt0Tc8RoCKEOs6z/BkELJ4W69+70aMjnullq22Pl/2jfof67ZXNbO3vk&#10;+nI5WORyuVwul8vlcrlcLpfL5XK5XC7X56gu9MBPPg58UlvhR3fzFlD0ns4Su6LH52ZgEVTRVPcq&#10;a3B3uxx+dm8ldnGAUtusYaL1nwUwCRDA8UlTCzNwxBOOQ8v2KEliohjYIbgganQYuZoQjHA4rNOS&#10;tCgbs/tOVKcXAXcINmo250MxU/PcqSORACgzRW8RKEHwRIoZftHEs1AKr3KSHD2WwaK1XYu4rNBn&#10;irWDg4BJ2REiFEALKqcGsHgydemxyfrZII/sqGSuSnxcciqKeq6wA4uwgEWhHEsgoVjFrBVoyOLe&#10;shNRbPI+xGGJAK+ynkS6xexYZA5RBhbFGizaRMrZMXcxZwS7mJPSB+8icSZCBlXGcZGYLSQIZVHY&#10;ZdKIrRGvl4HhFgaNGBRi1yGcxRGHXYoul3OwCK7r9RzOL+xYhAQgDcO1OBjRfsae9zFZFFpipyJc&#10;dIwmdS+xIrdBcNI3QcbROg4PCvnQWKeoMnIkYgehtY8IHjpxzNlRIszWz+dnme/aFrpDG55PBBYd&#10;ednxcOBPikdrNDYw6n45PpDHQ8NORRAbdRCJCrTJ2GcXriQuJAJrsbsTAT9gbk8EFRFoRX2hTkJI&#10;/cN9uShINPQKFk06P/LnUoNFDAgxLIfmbDRrXBpBRnbvM9A0L+I4xVAiAw2o0WcB1OZtFyn1GdFl&#10;Lte9vxkekUb0L7wWhbZ1Ddq+l2/nsYpCqwHW1/e/h4D237dgUdrs9+5J38Sh2XL9Q+DRc/veAz23&#10;/xYerdGo770tEb/r5nbAyPWlcrDI5XK5XC6Xy+VyuVwul8vlcrlcrj9PnwEX/ch+PgxR3bfjKIW/&#10;kKA2u9ns955DkYAv1TLEu2U9czDZ7qtsI4dndx5IKSFoTAqBRNHcAiBCM0SuTLLTASamAQhaaNoW&#10;CYCYphEIrDCwSECJid1ajocjO8PIaUhjIoTsgsMwzPrZEmzTtnwOAhalDBZxnJPGtwQwtEqIIiKj&#10;UkibWBhaj/qHthEIQ2EbBnDEYYjAGzlXmpqQGjpe3PZzjkB7PBWAq8igJXbjWSTaKzsbUQvj7jgG&#10;FkWFiVJQZ6L0ACwi0ERGAkCT98F9ul6DlqKyWgWqmj1YFCuwCN4FFoXsLAXZwag+Z9yAXfY9VAVx&#10;+c4xZ5O4Ewk8NDFQRI5F9NlzhBlFaE0MAl3O4jI0aATa9drj0A9B4vgqsGjoGZTpCSy6vISJ4rjG&#10;kUGiy7psJGBmFkcedjxi2CVV0Xh6V5lbFNRAD7AjEY1vGuttd2AIqFvHNs0fDjTWn9idiOAfWk6O&#10;RBRzto5/OG3BotAe2vBEQNHpwFBRx/vo2NGIr5HCQwKLVXd8BvFA+3nhW4ABNh5nszgN0fdpUpBq&#10;5vixid2deo6KE7iIIKy1z9a+mW7AoqECiwYDi7AGizQeju/rmaMSF5R4tNncUNDAOopZk/W5vzG7&#10;pIgd1I9GmIWfsL3L/454sDq+MeTwDtCTNo5BFj9mjn7muFfWWXKEZon8fAUsArx7EgUkwvKOAQEk&#10;heeld0Cq4CSzZIrZfS5CrPan7od1hOuNq5LL9d+Vg0Uul8vlcrlcLpfL5XK5XC6Xy+Vyfb4+C/z5&#10;imN8t3sRlv+N/83t70ehwe3edufHEApHkZTiYNknlG2gfNSFzeKecO8EUD2KqFgIUvxPBBgtFGO0&#10;HmnijSdgCIV3TVBRkjwxINigaVto2o7gAmwFLAJxLFL3lHkWqGjduuXoLAVgGCyiw7c52gyqyC1x&#10;gmnWfbTcMwYWIQNDeu4KTZEDTswQEWgRNlTFW3UMWtvC8V2LADTzDDlujWGI1FRF0mDZbCUW7C5k&#10;RMerYtNCcaio4SKaGBIKiwJbegi7brRvOhgBRTGF2mCjjuApDkJ8rfIxGQwC7bsofcfxXBkqIiec&#10;4lDUaBQabByLZB8GFklUXagi1qAaf5CHUKiK5AKPYFUQT+owJb+P7DS0SNwZw0MCvXBU17TglaEX&#10;iTujz/P5KiDMuK4/DHi9XiXOa5wYfhkILLqSY9GAAhedGTSaRnElmtiZ5yyRXLMARRb1JdAa2m3A&#10;4A5fUxrHsYBvFF1GgFzbHBgqIgei09MzEFDE4NyRYsyeQ7fOtwYWPT+H0/HE0NHxpGARQ0QEFjXq&#10;UiSxaLSMl3etOBQFcfayO5zHf3ZRYlslnieYyPqVgB4+X3J24tizMfSDxJ1RP1FfE4R1Pl/4U9yd&#10;xOGJ+1KjDQeOiRuxgEV9honEiWjK8YSUpYgcHbeEGhzCagzwKinJXYH6rEn8y97tDb/zue1yfXDY&#10;mKecuhSh/pdfgq85FoWdY9Hur4EdyLOJL7vnVKRQUQ0a2Xy6Cxalh2BRfUeU99AWJM5xl2wVFi0Q&#10;1R7i1Q1VElIByt8Y278nKrekHMe2cy164CeE2+vgN7Prj5GDRS6Xy+VyuVwul8vlcrlcLpfL5XL9&#10;ufpMgOn9+0J8XC97sI/XHItkBu5tKLVB2DetUCawb/2mbVhghAetBAuBQYFCIAGmZYElzgiZXAKc&#10;ouQWCTjAWWO4rOs1bYdNy5AGNM1EAAsSxIKJbZC4OEqfEhFFoIsUOBsQGAY7AYxyJJLiVLyOOu8k&#10;NHii44KqUiDynUqkkSCLWR2K5k1vG8xAEE5SNyaCSmz/Aky0DP6Im8S2z8y5waCae9PmOmgfZ9CG&#10;2y1gUYziiETLgIu2YXsdoY5fg3yeG2OqfOnK8XNUlwJE3G9tVJcdmZeIrSZHuTUMi0GOpzMwqbRF&#10;4C9pVDlqLp6Hqq+SxL5JHy65Lxd1alLghKOyxmnk+DMCYIZxRAJf6DttQ7ARgUU9LWMwRsCi4Upg&#10;0cTrksuOwS4S73VlF55xkMg0mb+GeRzEvWcyuGYMJaIrbWCBaP0Y154kMIgAH4ohI0Cr6RgYIreh&#10;tj2svx2AQKLT8z8SdUZuRcendf6Zv5NjEX0+PT2xixFFplFM2tPTSeAkug5dsy6n9Vq9RuowpeBd&#10;EMRMgSK5h5bsbqL3KsXJLYvGi+XoMwW3Zu5ng7QYECKwaO2X8+XCn/1AQNb6eTnTNrjMAlyNfRWF&#10;xkBSz8CSxCGS+5E4Em3dU1g18IA71yrMIIKsuX8y3n08gr/fXK+/rz+wagXPyFCFzV7w0U7xwZ8H&#10;ePOivgcX5ecM3xdJ3YkSx3cWuKi4FuX1FEqtAU3Zf8rvanvPGJi7B4syGRvCzvUOxDfvTijcbRxb&#10;qNp1C0dBPs4+lg0r8DmnrJbbHfdYUeGz34kaeQya68vlYJHL5XK5XC6Xy+VyuVwul8vlcrlcP0cf&#10;jgv7gePAb7Svu/vAd2x2bx3xtqkIlLCNxbrXxbVr0U0BdPtFsSE+OnBxc+EoLlzmKIFLnICGfMhl&#10;/bIsMyzIcUYwt7M4FjXZsQjI4aWlODOmIGh/C5FKZAbDIAsjKUspsB4WcjmCHD1lgBFYVBqBGKE4&#10;ANEuGo40m/Q7uQ417DbEIMks8WElkitsXIsWBpBkOcE4BLV03cyAx7LEtU0trxuxqltuQKJwFyra&#10;FEgNhMpRWyk7F0n0jBaboTgCbVyRIOZj5itaOVJZ3BmDRLFRN6Img0T0yQ44bcv9dwMWgUSiCVh0&#10;55zqcWShc4gZ0pJic1KAaF1O4NT6Sf0v8I7Fv7GLDpp71TRNGk82MURE0Au7DylYRJ8XAoT6keEW&#10;cSzqyUUHzd2oZ8eiUZ1zZo42I/cd3i+5EjFcVLnsUJuSFPIZ3gOJkKNPOpeo/dGQ0xa7PEm0Wdt1&#10;4j7UHtb5E8WaQdcxWBQKWHQKh+7IsWjHpydej6PQbJnCSBRzdjodJCqNrlcLoePrpFF0IK5UMl6o&#10;51O+TxIWWIvHb1LQiOLO5rlAXDODWhItN88SG9f32r/S79R3l8uFliM5PdHv14tEoS187xBYNIiz&#10;00ywEV2/nq9LSjIRmMU2RTnGUZ9dWM0VwOC1+Z8RgeZyvfE+xrB3EgqPHIU2Uwh1zFnYvGPhxiWw&#10;jn98OKUqHq0Gj9ShyJbb+6OsQ8/fReGcW2jYnufyt0LU5xtoxKIBjOJmlyGjUGDRxM+ZmUFQciMz&#10;gHET56agEYTdOwNg6/gXbgyVbq7DJ974Dhu5fqocLHK5XC6Xy+VyuVwul8vlcrlcLpfrz9d3x5n9&#10;pH19Znv2+63DTe4c8sNt1OIqB5zJTpdFa6gRYqSiIiNFoaG4pdiGltxMuokhjCaKu0s3jdA25F7U&#10;MNBCAJKACBOmZaJCJNMTy0JQyZEhhnkmR5d1H21kIMMKnpwIRhBRBIZk2D2Hi6IQZoJmOnKioRip&#10;JkxjGyaFTGYFKpqmuOakZFBS0rgoyMVRjmdrI+9HXGOixqI17HAk6W97QRVHdifiTo9Vw0Rbx6K0&#10;KU6HKIBTo5FlFrF2L3Ysb8JgUQGKOKqLQJhDAYzEDacCi7iQXINFoE49BqjBw1HCITwp5Mi4hd1y&#10;5gwEcQGaHIfGCSVybNFYronBFgO6GA5a5wUCmu6CRVf6nRyLKOZsmPBy6dmNiGGkceZYNHHUWXI0&#10;F8FF0ywORua8kxRmkuI9uTK1AvXQmUoAEp8xFdwJjrMoMgKHCAqiuLOOIKPuAIejuA/dgkWHcGiP&#10;67oEFp3W/hbHIrofjocjr0vzdB3oGnE0nQFk2u80FhjKwkUK9TlWzgr6szg/0blOVuwXyIiBIC36&#10;EwTUG1g0jTdg0bRem37oGSwaOFpukN+vV+T7Z5a+nKnvl1GArPVCz/MQzKXInIreeOi8texvBYre&#10;Okc3aPq8vvzAO3Qz/wZYjK8M3wLyyvM9bd4FNSCUn0s7sChlsGjJYJFMS4F59P2xkLugug3Ke2fr&#10;WGTucwISSQQagY30zibwkeIaKdax0ShM3oceS+Iixe2Mnh2IAz+HSlsk+hCDgUWxRHJG+Oqh7DCR&#10;68vkYJHL5XK5XC6Xy+VyuVwul8vlcrlcP1+f6Sr0Vcf5ae5FPyaQdLQ7MVl5jXxwfLPkln1EzJEh&#10;JUywSLgKwUYxQooSyrSkBDHO6yoLR6It8wxN0yIBR+xg086hXVpIS0st4yg1c3CACLjuCghQYlDB&#10;XGyo2Nk1GjNFkFG7AWvIVaFj8AalOMrQkkRptWMTRgKNppbBC4IpJNJqEtec9TjirCDQBgExel4K&#10;LpFjUcsgBgFGHImWFi3wxo2nSnGA2LkXVT2JdVxVXRjGVEXelPgaKwBLdJmAP41CQxZPJqvC5nox&#10;cGVgkUIrh9yPsqzEbDXZ2Yj7lWrIBBa9e7hReyE7FBE0NCs4RA4500jxWHJNKbqMISABWSSarO/F&#10;SYquGbsLDQwCFbCoRwOLCJwROGYU151h4vUtLk3gorEANQqLiXvRAnztFh6nIZvqsFtHJw5YIDFw&#10;LRfagerh3I/kKERTd+hyjNnxxDFnIFFmT+H0JLFmVIwnaOj49MzRZuJodAwduRM1hwAMxwlMRDFq&#10;BoplYMxuUOpPLdBL385cvEcD0rjAP2ZgTtyfDKgqoFYNFg0EFA0TOw4JWMR9jZNdj/XaiOMT9f+A&#10;Pff/Ve7HmeElXCaBuiRiTUCthXLX2EXp9cfIJy77r737PmM9B49+/L1rmVz6HlDHok1U2na+dh+y&#10;bfZXzAy4MIRNxOLrDkjqkhRu3ZKSRp2RK1EBVJfKsUij0NIeLJJnHj3jkF9O/LDP705yYTseTuF0&#10;eubpwI5qHa8vrnTyHKdneN+366YX3u/McJE6GSlgxO3IYBFm57ek/ooW5XkTEfru2wD/okeE60+R&#10;g0Uul8vlcrlcLpfL5XK5XC6Xy+Vy/bf0JRATfLBBn3ww3Aeh3fv/9sEqe4ivtiEnE0mMCVEkHIuS&#10;NFONl61LmvVLigk0xojWWxckhoeIGYKcYxZCu0ywzA3OMQKDLVMTmrHho9VF0plcYA4Ex0gRtVsn&#10;gYsssiWqq484+2BqGEIRsEYiXqZ1fYJLSkQcFTlnOTecGIyhKmxK24IvwUTzTNt2GjNlLjfmKgQ3&#10;/VYxWFUN9H5hOBeZsZSsS/s09ozPocSYNTpvhdp8HavjcwQcgyvi9HQgp52DODi1myi0dT9tU8AW&#10;+L7bIimURVARuQYJ5DMigSsUT0ZAEMWQ9deBHYUEOGJoiOczGDMOSPMZLKLPXhx1CAaap0W2JRBm&#10;FniMoCJx4Zl4nj7FQUdje3CRgneOFkKQWLkmRwKRKwdP5E7EUWUWQyZAF8WUsfvQ4cBA0fPTczg9&#10;nYCAIQaLTid1LOoYJCK3D4KNxAHkILFpLUX6tere0Uixnj5DHVuIXHgX6GxWN6I5w1F0buwIogV8&#10;BokWcRMi2If6VOLPFABQsIjGq8bOcf+Ji9N6PYYBCeZicEuj0ob+itafDCKt12Rh0C9J/NGS3YkQ&#10;FSB4h0vRW7/jX/oe+vC74r39ip+66/+Sapc3hUHlM/9dgHVvGo+j037ejIDg7nEql6LN2wE3UZzb&#10;n8qBbuCiu3FsaeNWZI53DBblKDTdVmFKdj1jMBUFMKJ3RrSYxxNDks///I/hInJVYye7EDLM2LfX&#10;/J6mZzvEQZ3VCuDEx7fe5a6NQcyK5Lkrf3ro+xPs74tyAfZAcwabyyv1duQjPvhLJ+/aCSTXT5WD&#10;RS6Xy+VyuVwul8vlcrlcLpfL5XJ9jeqiD3zBseA32Q/v47urXvDetukRAO5vgri/CLC5LlLYY5uh&#10;wMVMbTRwgVNCVwggikxvAJcvkZYlLo9GtoPhCiHzMPPSYDOTLYw4F0nsFrDLEYEYs0ZXHRgsooLn&#10;zPDKonAROykoINJofBRqZAs7OOSIr8jRbNPcZBchcTwq68oU1FHIYImgkIaCHRo5lbJjkQBCmPCm&#10;8FyDQlgXkTHcFoXNFcMKqAq7QI4/M9ehRmOzYgaMbsEiOQ5kx6IKLGLXoqZEpLUyQRWt9lFRLy0z&#10;stvQOIkj0TCMyNBKP4bL5crLxJ1oDNdrv07qiDMKZNT3V5wVBpomcTAysIgj0QZzNEoM1DD0MquD&#10;EYFM7LazbrvMGte1aHEby5gWlk0MOoI6M3E/Ry6aH5ou9wfBQIfjQSEscfF4fhKgiJyITqcjPD+T&#10;Q9GJnYiOhwNHnVE8GrsQtRondDhK1BxHAbYKMjX51pIYJLknLQrPxh87dU1jhokW6otJ+kyizhaO&#10;CrR1ON5NwSKBsBYFtQpYZNFo1H8EI63fkcAtAgUI2BJQaUJyI5kE9OIINNsfLgwLIANPGnlGcCGx&#10;hqDn8+AJ9j2g0Xu3/dPfc191LAeMvufqbOiWV6a7TjsVOASP/lJ4zbEoZYejhOUdkurf82TxY1jF&#10;pmEFDGN+ttCCyL8JkAsgkWwCUbYMTxJQ9M/z/8LTOpGDEcGn9H5YFosS7SQSjd2LRoaS1MKwtD9t&#10;0TaDpBhqYqtCw4TgTqe/55HwLseiuucdKnL9dDlY5HK5XC6Xy+VyuVwul8vlcrlcLtd/U58JF4Uf&#10;3NfPKgB/xjnCppEZ1lj0V9DiZMQYE4ewLcuCVMQkqGUhGGZZeDuGJhTOEfeixLFpy9Ihux8sMzQx&#10;YtO2QNFdBKAYWHQ8nhgaOc5HcY5Z5zOAE1txnmkUkOFjtWFWiIZch9q5RKhFjv2SYmkBixaNKdOi&#10;7KplidlNZ8mQ0ZIn644SY4YbF6JsZ6G991bsTe5wPhfYRpkdDFox96JXwCJyLGoETKLYrY6BmTZv&#10;Z05P5oy0HzH3/KtqcIT+SzXqcZLYM4JbhmEikAgJKCInost1COeXi8ZtjaEfh3A5Xxk2ot/HgdyJ&#10;LgQWhRuwaBrUgWgsLjw6dsghg50xqIhOcBFdC2pDWgTO0egwwV0EsmKASGEyGpMyyRho1j49UVRZ&#10;d+A+Pgg8tI4vjisDAo2en22ZfBJY9KRgkcSkHfi3NjtpkVtUy9ASzZtFB/F20ndJo/jEJUuK9JNC&#10;URpbRjFx1E8a/Tb00m8SCzcxWESg0RYsGrjPzLHIIuEELMquRUjOQ+ZapDFnKG1gYAlzOxIDdcj3&#10;hVgpkQMUzweDG5gwVLuR9z3jPvI8/K+9b371seEL3od/YT9j9Zzc00Th/dFnN9CQvY/UwU+fFRlw&#10;ze5lClO+EyyqjxX5HYL6zmn5OUiQJEFF//vf/7c+154FjMxg0cCxmYvAiRyLxs5zjb5fdy5+m3MH&#10;hTyxNlSsQSFnf1x/thwscrlcLpfL5XK5XC6Xy+VyuVwul+vrta8wwU8+DvxG5/1lcBEvVBDnPSU9&#10;rFyNoFoGEpHGhUtyHSLAiNyK1nkGh6jQqUdhB6MQEjkUicvRus6yLCAF01kiuZoGx7YFKlwSWEQO&#10;MgQ7SLpa0mNGceVpm4ApMkASQWAcbldCiRKLsiy2cdNe3hc7w0zqTBQZkLIoGWToaNkVclOeOAZq&#10;bQP7tqAtx/uQkfbaPsrGItFqRwq5JAWGIRBIYKI2w0H8eQcssv2TGu7HqBE3AhTJPGSgyKCiDTRU&#10;F4L1x61ThswT2EOxZwaw9P2E58uVXYko8uxy6cO3l5dwWecJOhrGPpwJLDpfsB+uHHFGYNE1g0UT&#10;u+cIPDMoaCOwzDwLqLZOYKAMjyJmXZJAR3Zd9FS4T+hcw3ru9KnuTewm1B25WE7OG13XwdPxeR1j&#10;AgmdjlRUP3H0GQNZh0P45591GYFF63Q6Elh0UrDoIA5HChfROJPrZvFy1L9yjZbsiCUOT3KvoLqN&#10;zApSCVxE/XEVNyeJjhvWvrpe2O1pMpCIY8p6cRzSIn8Gi2YFi2jd9Z5SIEHgPepXGtPqSsTRZgpk&#10;ERBo8+JOJH0raYcWz5QMnCu+XFu3IvykZ/5/5d31J7XtK10Df4e+v/9uxFd+33AwmF169u/I6sGa&#10;7xEMr4BEKW2AolS552EVv7lxKkpV/FkySDFV92gFFtXt4d9h44aU3zetwEUESh5PT+tz7zk06zMu&#10;KlhEv9O7sO+f1nUu6szW8bM1goG9t3833IOr6k5F3DtBucmW68+Tg0Uul8vlcrlcLpfL5XK5XC6X&#10;y+Vy/Xr97ErTp0Wafc+Gu5yOm/3cy/GA/AkKlsDdwxcWiPdyv30aj1YXH189yRpEUqhIioOQISNZ&#10;oHlo697n2ADMwBlpVHqMlI0GshEBSIgJlvUTCDmKMUxNi+s8MGjB0VYhuwyxuwKt04kT0UJONARx&#10;NBp5RTvW2Cuq9HCxEzCkLuWYLAJj2nXfHFe1cfAJG5eHuvCbgSIt4rJTUwha0MXKZWLnvoDFScgu&#10;Ux2RhlUBmK8oQIGiYtxEl7UKF9EUFSyy615BHwIQKZgEGhVXjyYBorbRNHbRzNXCot6sYM0TLw8M&#10;rwwKFlEc2dCP4Xq5hvOlZ7iIwKKXl0u4cPTZxA485/MF10ncdzI4cxU4hkEXgWUmcs1htx2N4iLY&#10;hdw21oPTmJCCeYnfSlWfZ5eiEBQqk4gfcsFqGCoiZ6KTFMPbAwNBT0/PDBRJDNApPD8/C1jUKVjE&#10;IJE6Fq3LCSwi5yJaX4CvjmGvEikHOW5NCviJ27akAucwtLOYU9PIzh/kIDQpqEUQ0eV6Cf1V+ul6&#10;IbDown2dwaKhBo1o6jn+jFyGFgWLEoFFCilkxy1xOkH7jovCQwXQQr3+aJFMVawc7mAifO8zLrgT&#10;0Z94Xv89wuMt36b8gM7E5hs9hZvIr30X3kI1oTz3a8e66n0TKseiDB3Vz+H8PM4ubViDR2nvlled&#10;PSoUVb918t8B0YBWgle7HO8ooGTD+6VnaJ7IRW99/hWHtriuA3f+xIDd+xArHLa8bx/dVh/MMvPo&#10;M9cvkYNFLpfL5XK5XC6Xy+VyuVwul8vlcv0e+lPgohB+ADD6jP3U9TmogswEbsHvbVOu1uHuYAZQ&#10;WHEQMkGzyCGpYDk3gTgYELppnY38SdVQcSxKGOdlXTVSPgtQoZJKpcssLjW0ZaNxK7QTAm4YsqFi&#10;ZiBzGpSiKLkmxJgbLJBOzLFiVCTl4uiCYekWjRcTwKNpCDqKfE7m7LO9HLhxhhCIKojDy1LDR1t3&#10;H3w0UHJx2dYBhY9AC7niMtRktx2JNROYpdk6FrGDT3G2sJg4gaqguCSxq4+2OybeGm3oY3H8KcVr&#10;lGitJalzk4A81F/DIJFa0zRzBBpBQxeFiuizdiwax4GhIopDGwYCiwb+zGARQS8UzzX1/GnRc+TG&#10;kxQGM8cfqK4tO20EA6IKlCWxZzR1QAVwLn634n51ODyV+cOxgEUMDpFj0XPlWNQpSHQIR448O2gs&#10;GrsdZTcpGocCb2GGiQwgkJgxjW1bxCVrGAwmmkO/fl4vPccMUdQZ/U6RcWd1KRoIMrpQ357V1Ujc&#10;ncahl+gy6qdRwaLswMWxZnxsu+7qwIVL5XSiUJ88MwRmkKizgFtjovo+wJvn1KPn4H/5XfQ3vXf3&#10;r4AQfj/gCH9oq9ooZ8e3yGMaAbPrEHvt3Q3vgvc0p5BFG9ej2tEo1VCRxZslLPN5wuwoVsOtFVG8&#10;/6Mg39D6/n01nnMb0RnYuai8Tzt1bDuK49t4EABUH9D0/CZZDCW/iqwR7PgH+e0j8OX+bxh84y+T&#10;77rkDh25fpocLHK5XC6Xy+VyuVwul8vlcrlcLpfr99GfABf9JvuRTXcGRMUo4DM7rViY2EGg+o4A&#10;5omTAjZJHIoCArmmNPMMMTY4t9P62aLYzQA2TQsEYszdhARK0G6ighsJFy5IRnWmSRpVxvVUciJq&#10;FboBKGBRoEJoCIeDgk8aBUP7NviCRL/J/sXtpgaMzGWCgYwl5WXs/KLQSA3k3Ea+3F6hvaCCirh4&#10;20j0mcRtiTNOtwOLbGepdlbiy1+3HSUyjHqMOK0w5+Wpcsqwdmd3GwKK5iVMGq+16LkJWCTXhmAY&#10;AmU46uxKjkUDf768nPlzHCckNx6CZXoGjXqGauhzYDhm0uMRqDSEEse1ZJArVNcnMjTVKDjUZKcp&#10;i/Mh0Iccsaz4TYXvVh02qAB+PD7xfA0WHdWxiD6fnp7UjUj6nmOBjus1UGeiw7FTpyuLowNxCFlQ&#10;4Z3KOUTBLOojgacWdh26XgYGita+CX0/cN9Q5JmARdJX54uARX1/xYs6Ft2CRdJ3HCdnEXLkWLSI&#10;I5KNbRm3i7mZYIlWQmOIDBLcD1l8x7DFv+j987e/f/ff4Q+4Bm+19f3v2UyEQgGDqtffvVDRezFg&#10;j6fbmLOUwaIMB9bRnJhKVBrejxq7fc0oBCzrJ3YN5PeoucRJ1OLAz1falUSMyruPRO5FHJlGcWnr&#10;utPwP37WUbwkbUtxlvRZQOPqjwVrG9bo0qffWhBuUTGHilw/VQ4WuVwul8vlcrlcLpfL5XK5XC6X&#10;y/V76SvgIhP8Bu38wH6sgFmcirbuRRjqFDN8537fqMbdBQ1SSuLwIE4E61FnZYuSpKPRL+s6TZyR&#10;ipRxoRiVlogRCvKCpmnFhWEhEEmAh7ZtKCiNypvsUiNghzgGyXFAa70tFz4tmsVcjlBhIsjrFbDI&#10;gBpSwqhgUbOJSZP+tFippEBOCBzXplOGcXZwkbkS7ae6jy2yrHZYYpDIgJY3wCJzolmWVMWrmWsO&#10;n1n2qzBnJXbTSepGtCw5XmeexI2Iz2uacZwkWsvgKQWL9LzX7+MULuc+XHuaRoaLyKHo2g/Iher1&#10;d/qtv4ozzzhI4Zomg4qoLfoJOQooSMAZVJBYy05OFg/XKWAkUT1rn4FBPw07PB0YDOoORwWLyH1I&#10;wCKOQuuO4fT0FI6HU3bfOJ5O6/ID7QMELlr7/UCQV4tyHAGKaDzJNV5CiTjT65/PR8bFKBFlFVjU&#10;M0hE/UaxcGcDi8YKLLpeUMCinqEi+j5pFBpdGwKLlnnGJa375esz8HWjeYYE1k8kmEjRIYtke8Vx&#10;qOYR3gMUheBQkb+PX391/HF9j/UTeuckhHfmIWxjx0rc5Pam2jsBPQKLtnFnCs3W84uBRfwOLXAR&#10;Fljorb8dFCgEfZ+xa+A811ARPZ8O/H6lZxg9Z+n5u8wSSykAZ8eQpjzXZn4mUnTkNA4cfUlRjfxe&#10;wfKuqd3n6t7Onn0VxLsBkn5M4Pew6yvkYJHL5XK5XC6Xy+VyuVwul8vlcrlcru/Vu6EgeMdOHlb2&#10;N3FksoVFk23XC6HARxg2KUfWDgZ3grqXwG378O0cpLrlxDIgkFPOggusjWroiJzHxjFoKbYQY1oX&#10;U7ES1bEosqNRXCjaDHCOEeapITgFx2agSDWwKDQqcBq7ZO4xdG5Ni6G1WLGg0ViUcta0+fypWDsd&#10;DhrxlXIcy5IWPl9zxGGQJOq+Q2CgiIqlkIALpsWxqHYtUmejDBVhiajJlJF8AhQnnpgjvAiMsfi2&#10;Ahcx/ELLCCwKWyeIiFEj2lKOLMM7bkTUdgJcOJprnvnTgJVFi9bjNOE0jmEiRyKO2ZrXZeMGLKIY&#10;LwOqGJa5Duy+Q8DRlV14+tAPI7vpmKsRuxXRfmnZrLDNslTOHDbaIzNmUc8xKnTVsotTG5r1/Amw&#10;Ymehri0glvZVkyPjxIWIQKFOI3vMsaghNyOGjZ7E1Yi3PwLFpbVNF2IDErnXijtSlFw5AbjMQUkw&#10;LQZ4OGYsOy+JQxEV0ifuq5H73MAiAqz6ceTlwz3HomuPF4WKqM/UuYiAIuRrN8m24u4khX2KPlvI&#10;rSi7mcwypvHmjn0LGsJXfgvv/O2PFPxHzg9+n/ffb9gAi37cLcLykkR9Sd0178I9knvvNf/qG3sz&#10;bUGjnbORxp+lGjgS17H8zpJ7HINxRW90QXHyQY14Y7B0xvU5DQR6Dgoy0juPni+HbuTnKLnEBX53&#10;zLyHhlyLyPGNwSdksJOer7SPw/qsuq7PU3pOTRptOU1JYzlTBqz2f90UKBr+u4PS9Z+Vg0Uul8vl&#10;crlcLpfL5XK5XC6Xy+Vy/b36DNehn+KwVBABdeAJ4kj05nZY7yNXUTftk7oelO/73+6148Gx2FGI&#10;2kiWOYsVD0F/RmgiYowJCHeJcf0hNhjJl2g9mbQskIBdDgjYEEeFkV2KeB0CTOjcLTbLIqkIrOhS&#10;p41Yj9UEhlIYMiJXG1rcSmGWwJKUwSKBqaiYKvEvxTnIXIus9rwkcarYgkWJj73kAnBhiB4K1K1I&#10;u1wci8y1SI4vkIwANS27KNFnvN1X0rHQSPF27Q12KpI4LmnTkqSN4iIkrkQTORJRLBeBQxR3tkwC&#10;vIwS1SUuFpOCLLofi/ea5bzpOzkVjQzLzGEg1yKeF3jI4COL7rIon+xUEQSqwiilORrL4lBUoCvq&#10;DwasFKwSaOi4XkOab6Hj2DMCiDp1M2rzOl13ZDcNiTt7YqiI+7HtuDjetgdyyeIoHwK4mrUdJWJN&#10;HK4WGrELjTMppAtQRJP0Gbt+8OeMBAdxdBwV1BnOGhngSnPiQjsBWNJXE8fCXRkgGgUsmick8Oja&#10;X9drIJFnwzAgR5+p65G5FtGxkGEmua4lFimFin56jbAIH7ilv2e9P/GZ7/ovv9IzYIuhCu3cxHJl&#10;0MeA0PB42r0+774n74JErzkXbaLQUGFWLPd3FWWIJYsUPziGYX1OsHOggD8jDkMP1/YcmvUZyIDp&#10;+syhZyeBl+QAB2L9x+8RAo8YOAoSQ0nP22l64udZT+uv+xgVjBxAnenS1jVv39wCFX3KbZh3hA+W&#10;u1yfKQeLXC6Xy+VyuVwul8vlcrlcLpfL5fr9ZEUh+KJj/Wq46NXzZQ+gsIWGHu6oMi2pHIzutg8e&#10;wEW7ncFjdkaPQcVRNohgkyKCRUCjozDFBDE267cGmgYR1vm0zgcGfJowQwxxJseiiBSxAuR/JAAF&#10;HRYIcGH4RWO6COJg2ORw5ILs4YAMo1h8VY7TalsuyB4Oc3YWknOOChZhBnxahVBiLI5ISQuk4t6z&#10;jUFLVQxa1ZubCSzeq4r5qic7NgNGNjWxiv2Ku0shrlUGhDFgtUgs2jynDAHNSaPLBgZb2JWI4rj6&#10;65ULwBPDPxJTRg45DL6ow5CARcVdyM6bznXm6zDn44yDxKOt32FJCxL8NS9Ljp5j8Gltau5T/kzq&#10;4KTnv55n21gfAANW7DDE0WTsVgSn02m93geNMev02ncbpycBi8jZqJM4NC2SE2QmMNFBiuY8PtSh&#10;KjTqAlZF34mzhzkDaXyczE/ToKCPxpSNg7pAFbBI1k8MBw3DWKAt6mu+HhOy05FeH57UOUpi48SR&#10;KC0puyJxtJDeDwtfizm7mJgD153nyHuW/01ORQ4Z/Pf/Vti/5x68k3fgEBo8hHXUGNRAEAO9uGV6&#10;DCGyZ3N4GH1WpnQTg1bHod0sR3nHJMRt/tkjwAjuvb/l+UauahMQELS+jCkIFOgMKQ6NwctOYEz6&#10;JOCSXfzofQgCehLwStDm8fTEwCM9q67XEz9v++7MsZXUkIWem/y3gDj94St/sHxiDNrDQ/h97/ps&#10;OVjkcrlcLpfL5XK5XC6Xy+VyuVwu1++rrwKMfhfnojf3gW/QRRuwKGzAoZt958yUt4p8ZkF053qY&#10;lwJHh4VQFWcTA0IADTI4kgjySFywpIgVWPe5RMC4NnIigoghFKBtOLJlYkAl4bR+JxeacToq6DIz&#10;rHE8zur8IMckyETgoCZDOQIWHaRPskNOAYvMrUa2bbiQatuJw1FgsONeDJrF2lh3gPbj9p9tZwOU&#10;zw1klEGjMu1l7jp2jc2laJqWHEPGbjhJos2ufY/9dWBHCoJaLpdL6K8XhYgGjuC68vyg244bsIig&#10;FTlfOVdycJL+V+iIjjvnIjhIn7HTBZpTkfW3ADxy3lFdpRig6ppw4BiyhscERZ6djkc4kvPQsWVg&#10;6OnpKZxORwWIDvydXYs6ud7kXnTk+YPARgoX0T4hku9Vgxzxk2P0QHkCAcgMzpK+nJBcnYbhyq4c&#10;NPYWhrB6XkaOHwYZMaQ1SrzcSLBQ1XfsGKUw3DzJeB0I8pokio5gpJH720AjBpBwUpBIYQM0UClk&#10;IGHBAhThe56bH/3tPb//ie8Pl+vtkZJZo63TUKjAojpa9KNgUQaMUnrXtN8OAPZ2Svf+dsD6lU+Q&#10;lLxT1+faugN6T+P6MJ+WCQQkUme40/P6HBVg93A4rc/ZJ/5sW32WasRZYsB0WNcXsIieuSQBgPv1&#10;ZT7zfLqFHnNffQFUtP8Tx+X6FDlY5HK5XC6Xy+VyuVwul8vlcrlcLpeL9FvDRTn1SItyXKB7c0+V&#10;rwJA3neOQoMCvzwq9qERIYFzVfJOtg3GfDiK5wpJF67rQ6SPGCTNjXdEO4GUIqa0cNGToqbSEjkK&#10;jWNYmgWX9TfaJ8dOzTOQCwxtSU4IBFtQ3TK7FEWLtIoMrQQFd9gRhyNfzC1C2rksMce0gEZw0XaQ&#10;HYsyIBVmA0+SRVFVBWeL+YIS+LU1Lqpci/T3TQxdBRhtXI4eFl4hDw1z2VkWcRUSeEXccwhiuV6G&#10;cCGXol4ity4v53C5nNklZxp1mc6bW47Fe9UFcIkE06gwg6r0GswpVH2RY+GAIa51PjbAzkBJo4Qk&#10;7kwgInInIjiI3Yc0/o3mGSRisKhjiOj5mcCi0zp/YIDo6UkcjMSxqFEnI3E0kugziT+jay+FeL2m&#10;gZu9tptgIpRPdtsK7OgxS79xf1wv13C9kpvTgAwR9ZfQr9M4DdxH1H/k9kRORIuCbrScroX120zL&#10;NNZsHdc4qrvRbK5G6zIBjdidCGcFjiS6CKWIr84l4jxi8Wepfk585JnyGev8Sc9ylyvc5292jkWI&#10;G2DotT1A/caTiLIbsCjv8yb+DDfvj9p5rMBEaeeelLKtEu4y2+C1tqI8tyXOMwE934CfgQno+TMt&#10;kwJD4tj39DQwTHQ6PoX0nBTaPPI6BBsRRMRw0dpGel+wSxHKe4CefQSq8jtUXeBeuwPvwUX3+z+b&#10;Tzkg5Pot5GCRy+VyuVwul8vlcrlcLpfL5XK5XK7P1IfhIrjd6OE+asAIHx1dv2wci8xepyro3XUs&#10;2hX86m2xAEZ3jo0C/gSU2LHIsVcISWJlKCuNKCOABHFdiAyt0ERwEbkILShgBUIUhyDmlCj6ieO4&#10;FiqMRj5uUregqECQOQ0x07J+b3g96UKOGyPAqG3Wfba5qCkFXEV1ou1HESAM2bGCgSRMOdqldoza&#10;xJsFAWfEgSjyfqL1ZWUZVReiU11sTuIK1GiBmWCnWgTDLBpPxtFb6oQzKlDUDwTFsHsOkgMRQUWX&#10;S88RaORM9EJg0flFI7jErUjAop6hIo5NmwaFY7i4DeVc+exK2xW8ImAIbBQB5Cg6GU/lO/NoBBVx&#10;3FvL0Toce3Zo2SWDrg1FlVEEGoNFRwWLjqfwzz9PDBMRPERAEYNFB4k2o6J3hpN0npeza5W0LWmb&#10;GSYiUIz6Wa8pw0XiFsT90l8FGHo5U19J3wwEEV3Pa3+d2ZGDwSLqv/4iYBFdh1nAIo4t4+Mljc6b&#10;ZVwz/KVuRTLueazrPFoU0rIwRCAAHEcgBYWJZLzUt/wj4zLYPQU+8Mz6rzx7XX+9HiE3Yl0HmPmg&#10;7atVvIkeob2b928Bi2CXkobGFdnDXmDACiLCCnSVqfqtAEWhYpTyCcBjxyI7882fEfKolmhFehAv&#10;EqkI0zJxJBqt3TYdQ430LKRnGD2zya2I3dLoSd6IqxE9t+mg9IylPbPT2vru6IeTOsZ1/A4IbzgS&#10;3QVnsQKUH15Pv71dv1YOFrlcLpfL5XK5XC6Xy+VyuVwul8v1++srI9E+4zifsZ9XAaW3ItHqZuwa&#10;U1yLqgO8K56kqnDuLQTyL/yFiqdx/W9i1xjiIWABWBTbIcYorf9JSxMWho3Euocy0WCJgqs0DbDz&#10;yzyFtqXIqIkNkCwCjKAQyCAQFWqXHE9GLkUCtKiFjkZyNeqyQN+tiCvnHgVAyk5CkN0osvbxZTHm&#10;yDXrO4740ig2cVMCXQcylJMdbWZxqJkbBYRGdnVaf2/4/Cx+hntTY8gIRCGgaKSoM4o5GxUsGtb5&#10;S48KFrHzzvnlEs6XawUWvYQzgUV9z/FoFwGLkCK/KJaLoCKK+aLj5Aq5YWfqBFW7Kcl3grGCFpP1&#10;nDVSjid1xMjA1zpPxecCFnUcd9YRDKRg0fPTUzieDvwbgUXPzyd2LDoeO1lG7kUMEjXcJnYtUjAp&#10;GiCmDlZShk8MbCHDO+LuRH1GUW7zOoakLwXCulyuPL28fOOJIKOeouSuL+vyF+436ieOlzOwaJ41&#10;8mzi/UvHIQooJMfk602gHI1bzK5GyM5bMg7RIDMxJqnuKLSBuGUJ4Mer7O5Q9Hu1H4Lr1/Q92gM6&#10;qNMQ3LgN3X2nVpFpmyi0ZM95gRnTjXtR2jkWGcRqoGlSuCg/DfYNwEfPgNsFyO9Rfhxyg9Y37jwh&#10;TI28IdffGwKLNO6TVqHnKEWjnZ7EhU3ebVFizxQe5TjHIz2r+3Aanjga7bA+yw/DQYHKmcHhveq/&#10;M+p+xc+7hd3dyPXT5GCRy+VyuVwul8vlcrlcLpfL5XK5XH+OblNJft5x4DfYz88qOH9ovx/1CxDX&#10;IolEY/QHqxg2LAVRA3OQ4lkopIXcEmgZoUYRkGANdqJpOyBHGKIv1nU41oUipszAhYERLmaK20+X&#10;uhyTJvs39yICUMhMSQu8OcAM1OEmVOtbmlkNE2mUFwMyrR475Vg1AV3UkUfXs5gz2++yqOvQNLOD&#10;T+Rj///snQl34srSbCs1AO77/f8f+k7bgKSqfIrMKg0MNrax20PsezlmEJoAVa9Ve0XYmiyJqGmq&#10;SZrBW72+y4WYIScVFbHoWMSiQx+e9gcTjKwKbfz7+PhkkgxSeEwsevzriUWHQ04s2uvT/jH0Jhb1&#10;JhXF2OeJZF0ds1R1ThpaS1P1uK915fIQUqHqupmShOqqscdFLoKEhPc3bakxa7JYtFuJRSWdyF5D&#10;9dmfrQlGSCZqkXCENKMWElFt35HatlvZufR9DlMaVbAqu/m84dx047k5HLrxmJGElewc/v07nqvH&#10;vYlYOG///ff/xtt/Jg+hMm7/hHP331IsUhOLxvsJn0v0mrM015R5ypWnk2jKVUcuwKUcI5KK+DaZ&#10;QyVBqyhFVmQkunIZ5OWfrv7S8eC777feeBkmHzqGXqgyC7pKApz+e7EKLa0FonFsMqnRxqZodZp2&#10;s0rE+b7ONWg6vz8ss5CWgpG+5vvvlWXR3FiN+XxgJPZq0/E/R08OzOlouH7vHv4Xdsc/YbeDcPow&#10;VaIWQRfXcVSkbbeoqvxjyz88PJlgWQKhbMxeJNzNGYrrcfadLEWiS1IRRSNyNygWEUIIIYQQQggh&#10;hBBCCCHkEp8uF8mFN7604g/dL4gamBAUubh/Qa/mDNi7yotwKTxdKKqlFiHIKFrqgXfTOEgjglLk&#10;E4EoTEsIeYnSIO1Fk7hsU5l+UY2vt1li8TdoFoFc6nC5pTZRKeXEl1JTprXOeTzToYql76xSKjDJ&#10;ivdXVf4LwSZ5JUyWiYpY5KFL9ZTGU9d1Ts+pcnpOXndOsoHoYq/lfcakMpKLIOu4vOOikyc0+fIx&#10;p+0sxSKv8er1CY9NLIr2OiSZ/dPBRCLIMU+PnmDUHY5e73U4yOFwVFTZIHEnWlVXvzgWqy4TVJpV&#10;cp785JPLrctGk2zV5huOu8n3GxeLinTVbELbempRmxOLmiIWNZ5IND4vbdvott3IzpKKtuN7akui&#10;wvvKeTUjzJqGxnNqFXfly5emyXmXuDoXsuxcdeFg584r9kzCQrrTJBY9hr//5cSi/VM4HHHu/urT&#10;0392LofBE4uO4/NDro5DTR8EgcVEuU+jLwSnSSgqfoBO0USrn7Ke/KyLXjAf2/Rd1198Xf6N+0zx&#10;6O5jsV0lJJt+87Vf1gvqybvkbJXnaUQp35/qzrJc6PWfi7SilJZpRVrkorCWiU5v174PekkCvviG&#10;LBXZ+Dv+wRhQ9xAukYSHa1z+O44PQ9/l5MDWjr4YkFUeA1oTjHZhu3twmShf+3DdL4ltnsQUw/Jc&#10;r3dH7/4PL0LuDcUiQgghhBBCCCGEEEIIIeR78hnzT/eUi8Jz65J/e5xXtqyrfdMr+63nxznd92la&#10;8YlFSaFSiBhBo1RSxcGMiVL5UmlpSsFb8Cj3nGEStBJt+176unPxpq61PbYCicVqz2ROGMJEZp2T&#10;gzD5WSZDUyrHU+Vqs5yoNN0PcwIFRBVMiNbVuO+1TxKPtyanPyimmGzfF4lFspBsTLipclqPH2Op&#10;cRuQnpOlopCTKiD1uIwUpuQd7A1qvGJO3LH6mVUVmskyao+RwgNZZlx/P/5FgtHB0ok6+3s4dlN1&#10;GurSvFrNZa6pbcsEIBeaqkqkLtJQ4zU4bU4bgjhlFWTjY8hdVT5ee711maikF7VNa1KRpTkh9cjX&#10;IUUswqR0i8/JKs08pQjpRFimbVxOykKZfXJFtLLJ6pATfKQkYbi4NX5OUiqJhmFQVMN53VxnNXFF&#10;LIKoNScWHcLj3pOLUHu2f/qrVoV28NozVMpBKHKxCOce93tNaa47W379Z4tIJxlorjS7EIFy4Se2&#10;zCwp8+6yXMuNcJL+n41PX2l7v+drMNmip0beKoUIf2T2/MopLE+sBdOi1rrlV36Py6o0y+nzMUaz&#10;PDSlEGWpqNy3m49H+f26kJJ0+XsPt/vFq2H6QkyPhPMW01kuUqtvlJhFTJeLXKA8HrYmg2JcaurW&#10;jhRjkZ3A8brs1/Jt2O0eQhqfL6uGxDsMfZYvUQfp6YLLc3fjl9mFKZGzf5tc/6cIIfeHYhEhhBBC&#10;CCGEEEIIIYQQ8n35rGq0e+6vfOL7bl7vLbUkIld2QfXsw1htQz0VwuWeXBcVkYTjgTNVBREkhSqZ&#10;22IztwKzRVwqUos8qiAVqUsmABOalYUppRTFqtBQkRajyyqtp+M0NiFa5cO09ebqscoSiqzGS2a5&#10;aDoX481Sg2QxT+1rmF6r67iqQrN15WSeObWomk4RlhtyopCl6fTjfUg7x8oq0MZFVaR8FjnlQaMt&#10;BzFm6AexOq+u11Ln1efXDpZe5PuC5SESQSqCZHTMyROQk1ANZpVxmqWq8UAqbTz8p65tP3FeUC+2&#10;lohKclARhpo5bSiLRZtNTiPKCUR105oshNqyqtSptZ5qhDSppnxGTZ3lJBeR6ixlWb1Z5XP/NjE/&#10;QCryFh98rXxiPtqEfMiT96lUC+XHg1XDHXOFXGe3w8HTniLO//h8SXd62ntF3N+/f60SzSbVx/ce&#10;9o+QixRCURw81WMY1xNTvxQG9OzCdPKfk1/TeTjR9WvbyS/t117jub/v3y/54d+Na2Pl+vkitwQN&#10;Z4lFmnOLFmKRLlahqx/ipcSitEgsOr/NSUWn1WeT5Hkpneil1KKX/o1w6d9KS9FIxn1TjKMQi47H&#10;g+zH656JnVLbUngN12uMUbjG4jHeius1xoI/f/7PxtIa1/i2tes9BCXIRZBppRvXMb4lalwIWTcg&#10;VCPJ14BiESGEEEIIIYQQQgghhBBCnuPeE7LvkYvuuR/vX6+cv/H6XCEmU/Hf6RSo5xJB0kmISxj/&#10;mj9kBpPgAWpqNNfDBFRzeSYRJA6XeZLECGFko5sN0hW2giSZdrMLG6ThtNuw2W5DXXtqDmSW2upc&#10;UJGG/XARqLKKr+X8pSdUqO1blV8Xk23K8kNTeerPiVhklV+W8tOsxCKXXGAN9TapDLloPB7Fftgh&#10;V/m8aMoJOIOlPMTx75BTisa/Ogyl0strz4Z8s/vR03FSRLWNS0deBdZPcg0e+/6KnxOchar2Y87H&#10;X1vdWWXn0CSi1sUiqymz6pvWxKLdzpMsTBjC5HIRi7J81DSoNGtzJV0Wi4o4VBWZqPVkp1xvVkvt&#10;qUkyZ/PYhHx0AcATL4YpuSjGLgtlg71mk9iDCz82+T2JRZ7YhOq3w9HTnhIkr/G23yOZqFMIR7g9&#10;PT3Zc8fuYFVxR0su2ts64tCppXDgvg7hSvLQc7+zl57XV77/p15vuZ+fs9+0Np45U9b6BSE2FKUo&#10;5bHBFyjVZ15nNotDKScWzUJRDMt0M0g8C9kIF7blZ3NJIrpl4D5NJLoZv14O4lJRPV7/HrXCAKVq&#10;19Z+6MJuvAZu2k1O4rNcu+BiUWNpRZBTt+PYu3s4jLc/4/2HsD88efLR4ZBL1/xcQW4l5LtBsYgQ&#10;QgghhBBCCCGEEEII+Rl8dGXYPdf/nnXdZT8upAVcXO/pE5dSixYTnHJhIzKvPU/EJkTz2GRrmbfN&#10;i6CkzHUjTFlislMkuWekSWNEMlGv0pddwbxnEogemBDtrXZlCO2ms3Sdzdarwdo2mlwEqcXqvgQC&#10;i63B75vYEk6SizSLRS4VVREJOsOUYlQNqGMr8k+azoCvzyWaKleJeRVblotylRqe8jSknLoT5sln&#10;HIPJMagsw/1c4zWYGORiESSh3iShXK8WNaRSgpPE9ilGzX9dsLFJbPXzbPuJGjOtcoWcpxSJSVSo&#10;JavH89fmBCJPI3p42Hpq0aYJmywabTZee9ZaYtG2SEdSt54+hPdXVRGJSj1dNaU7FaHIPpecCVUm&#10;n9XObU4gSp60hM95GLrpmPr+aDeco5jTNuzxECfRaCUW2cT50aQrq+dBHdrxqBC1jp0v49VxLhX5&#10;uR+X7w7q59C3EzXqDXP+r3ldX7n8T72Gcz//zbH8LsEoJxFduuWqNA8V88C9INMZWocEqZ7fzqUi&#10;F43KzdKK0iQkLboRp3Sza7dnx+YL4/gliUwvPBbf7/GqFgfBNQ8ipaXFYfwYXCxCgpvXYXoiUWuJ&#10;gI1dxzebnUmicRfDblx2e3iw19unTdg/Pdq4guv2MF5//fQn/ibJt4NiESGEEEIIIYQQQgghhBBC&#10;/gUvCkJy4Q3L975pJjjXumCiD5OJ5e+0zVes9fqyGqaN5MeyfElKTQzSgJKFNVgtmqRxV5DfkxN1&#10;igPj9o29WVMSyCZh6FXMBFLUtwikIkg4kHTawQWcIVd+QUhpmlz/ZVVqtYst2EztGyipRFP9mfjk&#10;p9pz1fRaOev2eKhCrOK4npgTLDz2CIk/VU4r8lMgLv1A/gkxTyZb/o7tbzRhxVN3PKEIyTpHn9CN&#10;43F1WW7phzzJ68lDqDXDubPJajs7VVazvFPNGsJCfl09kciOATlFkHlSnY/V05hKwhL+IqVos92Y&#10;QNQWsejPLmy3m1yLtrHEok0WjxZVaDLVpZVatLrx8w3hCue+zvspkkUvfPZVlq9KQtF4fMErd6wG&#10;ziSi8TxY2tDBJCuXhZBUdciCUW9/S/0OvidYzl4fXBLqs6QVB5/wx99Z1BrK62oJUVjHgJSozj6f&#10;XLumU6LV2c/y2d/6W1+/VSj4dsjrzhH5x+PRN/gO+XOqqwNSKQaN5tf0tjWWxCLJVWiqZ0PcJbHo&#10;7Jb0rP5sFplWA2Z+8lwkksvH+1w6kR32hWvUZbnIY5gsDdCTi45BDuLyZfRxCEImEosgF213u/H6&#10;/2c8N7tQtVuvTBv/AiwPybTK0ihGcoxth8NTqI61jZGv7HQUXh/IV4BiESGEEEIIIYQQQgghhBBC&#10;buXek6//LLloJROFlSSxXucFeWjyheTFjUxbkJVZ5NtPwbrRFHOPSaOVo7n3VJVJWbOesoYjqIyB&#10;LIKwmPH+NAlaVZU2dS19v0GqjLSboyUobCHijMsO2yE0bQxbN4tCSRByoaYe1yW5gi1kyahUk9Um&#10;6MgkHbkE44IOEoxc7oH8kuxYq8mn8go1Xz65VZQnmfPySCdSrzzzFJ5JZDE5BjJM7F2W6i1J52hy&#10;TRzmbcZcaea3RZ1Y1UwCVcj7W8ShOvmctchSqKpMJPKassory9rGJKIiFm23bXh42JlsBGEIj7db&#10;iEWN2HqrKotFjctETT3VpPkEs9j+VKX7rXzh1GWttJSKcspS33t60NFkovEcHLuwP+zD0ep1PH0I&#10;k9W44fzkm0I2gmhmctLQ53PXeXXd4BIRZDMr2cupRZb65J+N5mQojVZHN4lf6ikbPgc/fl/GD9Or&#10;gObQkVf/fsn3Og/K8e1HHKXHEJ2mFOXbJLGefeqzsBQ0zMlqOotD5fqli2vZMrFomVY0b2idVCTz&#10;yHkqGen5kH01nWjaaZmzlq5+f8sKMa7iGjiOQeOYnJDaJl1/CFPFaLsxaeih/2PHUdkY2oS2wlix&#10;NXkUx4axQIo0qmpi5yHXopVxDmMgId8JikWEEEIIIYQQQgghhBBCCHkN966Oea9c9O590Xeuc04u&#10;Op3jvNziYjqM1ZzlHImcAhNyJYuYwIOJWEFjmrsxQ9DB3hZVsuDT95VJRVbsVYk2bSubzU7bDSY/&#10;d7LdecrPdvsQNtvOxBxLxYlpfN3SZ7KW01raj6IWrDFpJB+JTPLRUizyVJ8Y4nirF2JRSnOKBSZV&#10;Q64/w/YmYWbopwSemPwvJm2t6mzo1WrdxscQaoa+yEa9uByTK8FKAkbeR4g7mNxFShCkIm00oPXN&#10;9req5iqy8VayrkqqUmO1bUgbaicRaFyPoO7MxKKmJBZBLNqYWAQBaZNfR7VZXfv6IBQVqQiCEu5X&#10;eftFZCrf9pKiFK3CLVcImeTTe2VZ5wkZj38fTSY6HI7hsD/o0+Pf8LR/CseDi0SHw2N4eno0EQs3&#10;PIfKHpxniFuW7IRqNKRBjRtL0dOe5jQR+4zMXot5wt8Ethhzqtb4mn92WiSiNEsBL/yUwh1/lj/q&#10;2sn9/T7HLL/kmGU5FvudnKynPh7pUqgtmXNTpdm6+syvGfHCbVpGPbHu2fqzcOHv1WH4ZNnXp/wk&#10;U31D1N7S9GQcdxAJiJShw2EvrSUTjdf9zc7kV1OAqzqPB1tPuhv/YuzDWFJsYpwLq1Ibr+MY07Ip&#10;bOPe0slc36d3Sb4eFIsIIYQQQgghhBBCCCGEkJ/DacXHZ2xLvti6XrfR6xN4KiOlLu0S16vQLj+v&#10;OlfKuJqR8gxotVwkVOqpMFFyL5n7Rl5l44KKdcbY/VxahufqptHNppPGUhU67YcoEEcgkoz3TWYR&#10;qbI84pKIpwoFmzxWRaIOtj0n/Ug+Tq9P0+m48b4IWSeWSrKUa8lSFlTycWpyicjSc6zmTL3WrLNU&#10;HYg0JsV0R/Wqrs5q0Lzey6QiE47G5wXpOZonfzHpHaRIRbVvL+9XOU+WPtS4dNQ0rVglmVWQVV5V&#10;ZiLQ+LpNDLdhu9nY802uMbPaM1uutiSi3W5jyyHNyJ7H/TrXxElORLLEo8rqzkxeynJTEbWsFih4&#10;8k9KnhSUsmCE83M8duPNK88Oh4P+hUj0+GRy0f5pH/7+/S88Pj6G48FFov0eYtFfTHznZKPD+N49&#10;qnfUauYi0o/6LH+NnwseIylD87dQS51RyOFYU31RnvgPZkHpPOE9uQBqroG+9rr0G6/F3P/vfx7k&#10;G38+K2FoDiq6XF3mV4YSJnSpOk0XiUU5nWglFsWrYpGaxJgr0fLVRKeYJHmrVPTsMZf3P28aqWex&#10;jfsVceUbdHoDrF1UQvZdLxgvUM2JXW2bjScDbndhF//Yuk1gzSLu1kTawcazh92fsB9vSN9LeXxU&#10;rzbNomZYVsXN/xgg5AtBsYgQQgghhBBCCCGEEEII+Zl8Vq3LPbfz1nW9S6i6FlGBCc8sDz27Trn0&#10;8slTOs1T6jS5a3KMxxeFGP1NkEFClmYkxiwPuVmEZCOxzjKdAiV8/y1LQqumthqXZhjEq65EK6mh&#10;hwhSfrCmpm7tb5FD6pyO1CQXi5BehBdr5CAhmch7z0KWmDz1x3SmZPudxacQJflzIbjAkiebF0LR&#10;lMZjAgxSdHJ6URaLfJm+89qv/DgiaQfvRwJPmiddpfJ6tqBhqmorYk+TRSCTgJpWmrYNm2ZjApGn&#10;B1WTPGQpQ3gdt5xGNIlFVm3mqUZWjbZxmQjbwTYsnaiSVT2cTD1yfo5N5srJUKYUmUjkKU5W89Z7&#10;AhM+L6RL7Q+QqjrFOdrvD+HvX4hFj+P9fXh6egp///svQDayc3Zwsejx6a9CLELNDoQkJD4lHXKK&#10;iAtMecJap4nsuc8oOwJz9VERjGb5SMPiu7b62Szmvm+aBZffcd3lfv/sz/XLfo2n7Dw533kbNFb+&#10;TpjFwnAqFsGzUTdaRU/OQLlozCJMqULTtK5Es5vO9Wd27ZvsxHk0nCzH8/P9nu/lVIMWwsW60+XV&#10;S3LWnr/NajbLKVMdMJhaeFuFsW0cU+pw2B7CDtfdhz8mxEKCxXgn+foP2RSJdm3rAtJu+xD63TFf&#10;j0tiXT9JviZfZQHUt69F0FXldZV8ASgWEUIIIYQQQgghhBBCCCE/n4+WjO6dXiSf9f6zLIbFFB6E&#10;kUVVi5THU1LR2VHngKHlC9PdYmZImCdVS06DejrQ1DTjhxDL+mAOVSrJKsoqCyvK8ofkiWGblK1i&#10;jeQbaazySi3HCCJN0mSPsVJP9ympEtG2hfsQaNrx/WrPtyboQJRRk3VcmglZLrLEnyrvcDnEKDn5&#10;aHw0eEVOtNqtwSSi/tgVsUgOx4N69dlgE7KQaJBIZFVo/WCCjVV4RU/YsYnXIDmRyLdf1dUk+EAC&#10;QhXNZrsNLarLNpuw2z0IkiQgCvnE7jbXljVBKpeCsFzbeIVaSShqmo2JRBCT8LpJRY1vC8lFmFD2&#10;WrXKKtAqmXMwrNxnPM/ik9KryX0J5Zx4ckccIBbhfAw5VSiLRfuDHo5+Tp72h/Df/4NYhPozJBY9&#10;WWLR38dHhUR0wM3Eoker2YGc1R8hZB0xZT0njxRhIMxz1Lr68i8cocV/5p/Cal57uYZLP6Hfen3l&#10;/nI8/fJ7rXKSWBTW0lC+0s5/9UKA0JS4l5Pvsqy4EomWt2VF2iKtaMo/09W15HJ/6Pk5v7XqbKpF&#10;k+vvm59Tl3rzRW6qh0vWvzmMl3Yb8CB+CionIXTu90+WWoQxBmMLru8QTFPybL06y0Xb3R+TSUvS&#10;HsYQE5KSpwnm2s/xNj4Og6XYveKnKvxdk4+GYhEhhBBCCCGEEEIIIYQQ8nPRf7C9ryIXhXDfyd9X&#10;7JOcb/3EwziRM0aiTSROFWKLN1aVIj1Ic3iRLYDUBAugmaQRlWqodWhSaFA9NkRJHjchQ3RRJ6XB&#10;Ehw8Kaiz2/icTWiaWNQ24/1NGEy48YqxaGKO2n3UoVU5oQcpRrWWZB4rbrMJY9+7IhV1oTv2lqwD&#10;EaZHWlHfmxADsQgTqC4bdSbVjPtilTPTeUBFXFWjrM2qxSRXnFVF8rF982Qim9iFWNS2snGxKOzG&#10;50wewqQuxKIGwpSnFkEmwnKWOjTJSRt73WUil41MHsqVZp6K5LV1InP+FOaPVZcT5zpNoKecPBEs&#10;ncKP11OYUE/ntWfDkBSvZbEoFLHoALFokVi03z/p37+oPnu0yjNb5oAko0e1CjSIRajp0e6l377e&#10;+Lze+Bqvrdzn3/j5y7f/HL2PTJaJRZP4Oo1Rp5tLc5XnJA9pllJL7VnKVY/RxBn11DQ93cbCZLwm&#10;Fekrzvk1ueZyStGVZXQtOkkZj3E8eIxjGscD3W8exUTUXJ9pEm9MoR3HIchEIb8HY0XbbsOfP/8z&#10;4QgC0nYcn3A7jtdtS/RDet3Rx8lOIBeFVUIfIV8BikWEEEIIIYQQQgghhBBCyO/gI2Sbj9yO3mkd&#10;796XovlInmsVWRfN5JCDCZlSbGS1E+FMJjp92uvOks1iQuCJkmd+g6QqRxlJec4nhPPfucDK7lp7&#10;mlRHqevGKm2ClbyYIAQdSaxyxWpbgv0dNpCK2kmGiVYR1pQDtvV6SpEnLZT6L7yOMKNkqUsu3ZS0&#10;ItSc9f1xqu3C41KFBqkpy075b8yVMFhNFSptrKItaB08rMilIuyDSUFtFoOsosxFou1uK21+3h5D&#10;NmqzWLQtYhHqy1wsak0kcrHIRaIsGlV1TkNqppq1KU1K5rQPmzjPSRyWOpSrcFKeXDeBKMYptcPP&#10;iSc3xT6GzsSrLvQ4/gGPB5OJIBZBtjocUIX2iKQixX1IRI8mGT0hBUr9XO4trcir4zrERT33O3jr&#10;85zd/r7ngZ/d9x9TX/t5Tik9F/ZtFmhCaTkMK6noXCxK5yNiSTxKmmsv55teuM2vpfU25iShFXL9&#10;WN9TlypXzlEILyUZLcQkXNuHoZNxXNO2fZKSeodxC9f7tttZtaal4/lobWMJRCIsN4zj0q7/Ew4Q&#10;i7Jki1S/A2o6c4WmZiHpRphWRD4FikWEEEIIIYQQQgghhBBCCPkI7iUGLYrGXv/md23cjCFTdPyx&#10;LJ4P816JGUcSzucB9cLUpJw0S602GGZZCMKKlKeDVLkuzfQgnw12vWjynWxrOXlCU6mgiUgBqnSw&#10;2pVKumOb5Rif2K1q8YSh1NikaDm+lOttPDUoJxONyzbID5IwTXq6YCTzrKuua9B6SyM6epqOiUa9&#10;JRnhNcg42HbIvlQRlmqsqGmmOh6kPDS1Cz6Qfkwm2rYuDW3asNtuw263E1SZIWXInoNYtNn641KF&#10;1ngVWpXFIbyG9CPckFJUN63VpVnNGapq6lmgCiHX/rj8ZUKR17V5+lAcskhlVTY4tt4EItwseQKT&#10;0dHTmSLOQY+KuG5Oa0Ji0biew+EYjnhuvKHa7PHxSY/7vclYLmjtkWqhLigNJjOlFHU6j89/9fUN&#10;P5l3/Yzk51zLvtNxUTL4N+f7C30tzh0aF2DzNawMLMu/ZdEymmgeay74N6apFnEoj0flzZfEojDd&#10;n+9JmN8qJ3utz//envu3xbOSzZX16IXR+tr6bBXJEugGuyZbWhH6QsexEdf1Usu5QRWnJf35OILn&#10;IbOm9BB247Ubrx9zStHhuLcVu7SEcaPir4p8OSgWEUIIIYQQQgghhBBCCCG/j39Z4/JljldufvOU&#10;WJTfKKv1lcSiMnF7jizuaZBpcvbyTkIugoyCyUg0ablQpFngKdvO2o3N/XqG0vgftSVchBFkRCAR&#10;KA6VDBB3xtvRKlrgoaTxnQlzoZ6mM7STWAQpaYiewmMTyEgsGhdv2jzDmhOMqkV6zyQjIanHKs48&#10;nQfyTJGLIND0Jt0MEk2G8TPgQlE1yUp1FoywAWzDqsog/tSV3ZAGsd1tLKkIEtF2s5XdbhdcLIJ4&#10;5LIR6meQYOSVaTmNKE/01rY+l4iQNIH1VlVrz3tCUbVKjCj1ZtHOVQx9HKzmrbdJ4PF4kR7UHXNy&#10;kAtFXjd3NGmoVM5BELKJ4z6fn+NR8X6vSYueXoHzNbh4hASjLqda9J3JRdrn9Y/v0VK1Zt+NSsZd&#10;xIR0Ov1aXfo93Pq7IYT8uGFQX7w8FLHTqs+0jGPza1NvmebHuh4PVrewavcM6yeeGzHfdG2St54U&#10;WQzz4UJakT2ofLTHODZe33W/rybZCNdqqzpDKtGf/1lSXgthtfUbqjYtJXBcdtu5WIQ0uuap8eRA&#10;jBud15R6AmBcn/j1MfL6TD4VikWEEEIIIYQQQgghhBBCyO9CP3lbX6ES7b4nbu6IWe2X3GEvl2lI&#10;Lhep31SmdKBp23a/PJ7jkCz1KCVNsZe+F3XhZxBPtlFBmg4mRFHnAuGl33Qm3iBNAXLLdoCQMy4z&#10;Po5J/dam0EYIOj7JXNfJBCCTbWKcbkWogWDTlZQdux09YccqwiypyCZGJScVIUXI/1aTAORJQpUl&#10;FG1MEPJkoY0lEm1lIRbhsT3f5Foz1KEhkcjSJJBy1PhrRWIq2yoCkVjTXG2SkczndSFNxZxINOS0&#10;oX5KF+q6waQfTBDjWJcpTV13sASjwW6dvT70vQ59OU+ePJQgcpVt9FahppCWulwbF4fxPYNXyY3L&#10;q51vS00agqZBTRILV+frKRJ9/Wvlb9zf9+63fIPjkK980mc56LQKLVxI1ptlJBeIPBXP/5aas3RJ&#10;LNKzdV/elc/4Ll+rhyufld7yjcvjqI6XZ0jAajWXQy9t49WbSMz733i9j3/+z+6XZLztbpcr0sSu&#10;3dtxjNhs9jbelfFz6LosGLmESshXgWIRIYQQQgghhBBCCCGEEPI7+YL1LR+6r+9ex4lYVJ66IBfJ&#10;29ev8+StpRWFnIKUpaLK0oJKaJBJMFMHmzeoJUl5LeLTpJJiVMhESFhIMekQMQHamqAyPpZuM3hl&#10;2HZj0g/qvdrWZRjsQxpXlqKayII6MOxV04z7Z5FFWD5mccaTeOz+QpzpcgLDYMk9EJE0p2Fg7y09&#10;SDHZWqrKIAhZwlDrIpHLQ5iwbcb9rk0aenjYetVZfq3UoHmqUZ2TiposE3k6kacSVV67luWhqcTN&#10;MqBkkoqmiXNLKdKp6gxiD47neOzC035vcpE/dwxPT3i8NxkIQtHhuNfjce/VZ0UsOhz8XFgdmic6&#10;zWJRcmnIznvM57VXr1YbSr1cFsWsqk5LnRwmtxd1aHevNLvjOr7q9UW+6XHqNzy/9/4+yjf6fOTf&#10;fdbzx6BXKssui0V6NuyV62NK0/Xn4s3Fo5VgtPKZTo5JP+mz0Aufxy3bzoGCns43XosREjgeYpQi&#10;jzZ5HINYqrkyFGMOas9Mmm1R4bmzMQrXeIxljaUIptBnCbc77O0vqjkxbvk4VM77IjrKgpN+8mWZ&#10;fDUoFhFCCCGEEEIIIYQQQggh5CO55+Tvp6cXLeftZLozxRZk62fSeK6EGcnqNMxNajpFzKxnV9VL&#10;WXLdjIRkiUXYRPJeNH+98o0tOtnEp25hA4kJRYPtYpQqVrBQkCwhSaPGZpBkIkrQmJIMsbXEnKCV&#10;bRXCiiUmBa8KC7niBn9RFWaTq5XXbiVIL8OwSObpz24uxuREi3JO8qRrU9eCVKJcGaOoj9mYNNQI&#10;Jl03WyRAbMLGXq9NJEL12W7riUWbFmJRSScSTzrK6UaefOSJSFPFmix77OYqn+VEOo4vxpzGhElk&#10;pBRlochuh0N4enwKexOLOktkenp60v3+aUppgmR0HG9DlofwF6JRXxIp+ixcDYNaHZ1JV4NV4tj2&#10;U9SUk6CQNmU1cz5ZnxNArLbuJA3kaszI6Q/n1t+S/oJr03c8Tv1m1339JmPMj/6yTz96nQY0WQ10&#10;VluGcaGaT+vKM9KwSizShUCUlglG6TStSMul6Upq0b88LVPc39lgfX5BXclFVp1WhN7xWjxUtWDM&#10;wesuEW1sLMM1HOvBeFc3nqCn2oxja22y7rY/mnxk4167HV934QjjFqReFLT5cH2SqiTLfwHopX9w&#10;EHI3KBYRQgghhBBCCCGEEEIIIb+bz5qUvdd23isXve79euFunmqUHAmU/aK83vNVlznVW+ZTdf2f&#10;xax82W2ZNoNNKgKLplli60Abn4YIZNqQoKIG6UZp3NmUaqQP4RWJcbBaNLwbnkoDoSXZhLKF+Fiq&#10;0LhwhY4wqzxTSCz2F3uQ2mQJQJjtTBqnRJ9+SufxWxyiiTIpZfnFtlBSg3yS1dKSNhubhB3/yna7&#10;M3Go3bhstC1iEarNrBattddLShHSiZByhAndkurkyUWVSUUQo6pSeSbr6p9Qkjdsolinz8CTm5IL&#10;U+N56Y69VZ1Z/dmhs/uPjxCJDlaH5mLRI+SilVh0ODzNYlGXxaK+05jFoiEnOaklELnIpLYjvj92&#10;ziEVYX99GXeg/HuX/xNOZ+v15W/zs8v9puse9/Nj91f/4bblB3ye7xez8vUi92SK3Z/s1jwwSb4+&#10;W95dZY/dZKlOxiRdjGfrZKJ1SpHdPKBIF+rm5cSitwh+9xTWlv8mULkgF50O/fmSizxAk3XzsUoc&#10;z2td1RYkuDlsQ7d9CF23s+u8CaK4Tf9+8AS92gTY1sY6VKlBLnKxdvyLtD8M4DjX49qROFg8ItuI&#10;fZgLt1npE5GPg2IRIYQQQgghhBBCCCGEEELAZwpGcqd9fev+3iX5aOlyqF5ar9xt/dcOY/KZprQJ&#10;M1LEnRObGMZCNuVYxQqVWyYVxaaRlJNvhhilGTYutXjoURg2mMSM00FZck5OJUpxmGrHJG8H7/Xq&#10;s+NKLoqriVTJgk9OELLKsk3YbSEJ+WTqZvxraUQPD2GDFKO2iEXbM7EIMlGpO8MN6/Xt+LakmmvN&#10;Uk5KmsSikwlxTwuKWaBSE6smQWp8HmLRfr/Xw/5octFhfwh/Hx/DJBZZFdrTqVikh5xYFHNiUXfM&#10;VWhTmlOnvl2Xtkzu0ikVRKeJ/OCz+Ukvdt+8NDHP2ebvdy5Yx/Z9xrTvcG5XY9OF+jOXjooBO409&#10;aXq36lIs0itikdVdajqRi3TVsfYlr1EruSi8kPpTKsl0PibRyntCIRfh3ZvDVg7bJxvTrOIMN1Si&#10;1Y2t3NKIkp9fS+5rWhsDt7uH8JBT7fA5YLywtLpcOboSfLNwmlXTa7vLBCNyFygWEUIIIYQQQggh&#10;hBBCCCFkyWdMxt6z0uyt6/qQWrXlRGN5TmR5Wt+yo7p6u5TilkWQQt64TOU1fh+KjKUpWEhFJVpV&#10;MdRDE2JT51otlRijNoNXcFkEkok10arTgmdXmExUZJg0DJYSZBVjHoNhE58QilALhhvuW51aFp8w&#10;ceqTqZWlM6DmpW6QNLQJD7uHnEC0tTqYhwfc/li92SwW7bJYVFuyA96HffC0B09+sNI49aQl1Pno&#10;quYsTZPlOQVoSpCwCds8aWuVZDj+IYauJDBBLDr0+rR/Ci4WHU7Eot6EKrz+9LRXTCBDNJqq0FAF&#10;l8Wivjsq1plSn8WrPk8up2tfkuekoVtfIxSKfut+ftaY9i1/Eqv/TSluF+L1NEwy0fNi0SqxKCwS&#10;i06lomuJRW/lHvLMaUrR6d9nGY/dlkNSYDgew3HjqXWQhfa7p7Abx4fWKtCCjTkQibCoi6XBKjxt&#10;/Bv+BwHY1tmMY2XfH62m1OozIRxZuqAJXC4ahWGqniPkI6FYRAghhBBCCCGEEEIIIYSQS3yIePOT&#10;jjFXUFk6jiUITMLPaonFPK2eTP69Yi500YJ2bW+QYSCLaizNbWlq9WhmGonP9aqYfSPV+L960YuD&#10;CrHWqlxCrhRrmkb7upaSTKQabep0iE2oIQvl/bHUnziYjDNEn/TUfG68oszrz5rxftO6WOQVaNvw&#10;8PBgchGSHba7rd3/8wePvf5skxOLMCkLsQgpRahNw3ohFFWVTOcZB5zwv+RVPUGnOrEpDQiPXSjy&#10;BCYXi4YsQ5UJ22hJRC5TDeF47C2NaEossiq0R/vbQSzqO93v90g1MskIYlF3HJc77jXm9c71Z5CJ&#10;MDk8KCaIL3wH9J2Pyfe8FnE/Oabd9wBPtZh8kdQXzkNJxFmqqxdSjhYCkUukkFjTIgUp9zXO/ZPP&#10;y0Qf/d16rXy0DLkrerC+sE6Xi1KScWzR8XovXa7APOwfbdxDxeUweOqfVHVO/Bts/MXYtt3tvJbT&#10;xt8WqXY2PkFMPebEux7j0jiOuLOVBV5d7QpTisjdoVhECCGEEEIIIYQQQgghhJB/wYenFsmNb7zb&#10;AWmYRJusEsnp6+Xv0i+S5/ZJ5tfPvSJZ3yk7UCZ283PqlWeYt9Qk0f5GKD+oRIuDVEOtlQwhSi0m&#10;2tSDVlUlsapsMrOua5hIAqnIbinZBGid68a8WsxTiyDkuJyjeVYWCUVIFvL7eF+LtKEGUlEbNu0s&#10;Fm2zWORVaLuwtVQipBM1llpkYlHjFWr4iyoZkXLoGiL2IaYpfcjTM2KukfFEJq8686SiIg1Fk4oG&#10;m7A12cjWAZnoWOrQtDt2SCMykeg43sdfrz07am9iUe8VaCYadSYauUTU5fq4vA8pqlfU6a1fw7dI&#10;RJxQPplh/w77Gbif5AbknR9KsYr0NDtotdJ1sZasxKK5tjHZdT+nxK3SjEo152QW2VZkvbXVVuXr&#10;fD+v1qJJPhUXPpJzuUi9drTvj4LkuqfHv/YSxoVNtxvHtq2NhxjDkqX7JUstgmwbQmXj3Ha788S7&#10;5GlF+/2TSUoYmzo52NimOSUKQ2Hir5R8IBSLCCGEEEIIIYQQQgghhBByjY9OePgqlWjhXvtxUkcy&#10;Jx3oxdcvYgJR3ptVChIeQOaZbhekJNXpbw6NkDwZrFO4Et42PiWDhKEaTPjxVVYa+04GSyJSreAN&#10;oWIME5YREk4Thr4JfdtZ8lBlYpEnEWlOCIpFMMr1LpZ8VDfjspVVliGBwSrPJmkoi0UPWSyydCKI&#10;RjtfZoN0Iq9Mw3vrprJ1FakoH6cLTTlpCDIQUoSWiUQxdlPVWUlXcpHI5SKvcTtm0cilo+Ox0yIf&#10;YX0+qXu0JKPj4agmGeE93eCpRt3RBCS8p8uJEkN/1JKClOzvADlrIRe9mFb01ud/8zWL+/m7zuVX&#10;GtO+2nGuj9cezS/Z9VMW/9WTa1IZT0K+1qZ1bdpZYtEkGCUN6xq0a4KkfrNzGcL1NKDVMp5815t8&#10;WjePNpZinMCYB3kI0lCD5L3Gx0eMp1jGhKN6Y8uZkDqOGcM4TvXj2IPl2307Lvdkp7XUbCaMw7mK&#10;jUMA+SgoFhFCCCGEEEIIIYQQQggh5Dm+k1z0JfbjglwU7nuM8uxh6Lq2BnVbksz8CSqSvB/Nqlbg&#10;FFVYSPKMcagh7NgxeH0a3pIg4TS1Ik2hqWuxidBqFous5mySn8Ji++5CIXmhrhqvMNu0lkhU5CJM&#10;nv7530P4sxCLMOH68FDko8bSiSAhNbbduROubAcJQ5Y4NHjyECQgS3ToXe7xCrKjvYYEo5hyLVl3&#10;9EqZwdMgjt3BxSJU2PiEsNfQYL3dEPYHqzlTqz5D3dnx6PVpfTR5CPe9Tm3QIderYd0JiVEpT76n&#10;WJKTxr1PL30fX/P8ra//5OsU9/P37ed7jk3Cb8crylay0LWWsintzaolS2JRrr3EbarL9JEjS0Vn&#10;WwtXMpIuDHL6hgHwlsFT3/AduUUuSmESidWu/+M4IdnjxRghm3EMwfgJeWhn9Z8QaJFe5OMexkDc&#10;rxdpfMmqR8fxCO/NNaJYZ7L1H0KPqtHx/iuPj5BXQ7GIEEIIIYQQQgghhBBCCCH/mntJPe+dMH7z&#10;fixlIp8Q1JPXg2k2lxKLLm2wTCouE4tWSUWL5KLlCnRxbykX5Tle8biihAAKSUm8Ci1UGiukJaAK&#10;rdcB9k5lIRUeCjQuWA+1ST2YxIQoBKGoClkswuPgiQsBwlGVRaPxcZ3ThSAFNW1rk6YbE4i2499N&#10;2G62YZcfowZta+LRxgSjDSZRs1hk1Ws22Rrcg7JJbp/cRkoRhJ5j15s8hKqy/f5gyULDePM0ooMl&#10;FJUECIhFHcQgiEN4vUfF2UEtZQhCUK4264c50eh4OChqzvosIo331RORUt6PwQQjW78958KRSV3m&#10;bdmEvJ4EeLDa7D6/ee7n79xX8pYxLucI5Z6yHGLknWVoJVtVpeVlyjV3kUp0klwUpuem/5QatLyK&#10;a1VoV75wcqdx/dJ69ZW/Bcn7fyYX6fm+2XN5TBjvHW3cH8ceHccU8VSizTh+/BnHuj/juNeHh/Fv&#10;qT5zAXcXatR+jmMewJjTNhs/xybSYjx6mtIAxeHvlnwoFIsIIYQQQgghhBBCCCGEEEJmVnLRLTOZ&#10;p7LQ9bozXax7sYw8txVZTGkuZKIg671bTZUu5211uqtl+5qzJXLSRKqQOlFJSoPGNEhMtUq0uUq1&#10;/yjSFnCvClVdaVVVfh/brHzyU7JQhInOerzZ6+NjzYlGuG/JRRCMmjZLRv7X5KHx1jbNQiSqc9KR&#10;mNDkMtVc8wZxZ4g+cduZTHQMh2NnyUL4+/T0NP49jo9dAjoc91ksGqyOzGSio8tGw9ApxKPD8RBK&#10;9RmSijyRqAsR4tLQa2cpSJ5gNL7fJCRUqqXo8lYsdWeWTIQyoGQJHzr30/kHIVrm6q9+peTt393f&#10;9Dsl5G7X+p/AWTVmrj2T6YIjUx2ahGIWlRq04OZpCNkq1Uk3WqbgFbko5dQiT2NbJB7pmTv0rFR0&#10;wzgrH3yq9A3fGX1mReLJfclqNUOuJMXYUKpFMQZaVafVY3pHKYRbjBkYL2uTi7YmGeG1ZhyXsHIk&#10;5XV4vlSo2fgq4WIvKiF3hmIRIYQQQgghhBBCCCGEEEJe4jMmYO+5jX9SdXNdKHoLMv310CLJ9+Ti&#10;YWmevy0Tu3p6K1pRyakQTCaXVJ1KqkpMHhqGXsWih2DGYJ45aYqDVaaZ0oSJzMqFI8lVaKg5M6EI&#10;95t2vHmVC6rTLB+pieMWmznaAcFGlQtSFo4EIQmPqzmRadmYg8lrm8lNNkmbhSKkFEWrP/OEomPY&#10;H46hO/aTWLQ/HMbHliwUDoc9qs80TmJRtxCLkGi0t4SiIVej+XNWdabYVoy9VaxBQsLjFHvbh3Gf&#10;rFUu5LQOCEU61QYt6s5ml0inECqV+aN7nydDoYj7+xvP7XcZ277eMU5DhUtFYTFOTJcnzbVeq/S7&#10;dHI7S8ab4vGe+U7pF/sM5Ibv/7SPspaLRK+8L6cUQbySOI4Tg/SeADiec0hBXotpFaU2BqIaDdKq&#10;DbxI+0P16DieVlnOHdrBa9Iwxtb1SioSWkXkE6BYRAghhBBCCCGEEEIIIYSQW/gsuSiEfy8YfaSY&#10;9DHrnnIgzsWi0+26AIO+GyT/VK64mGgUTBjCmyAT1XXUONTS143JRhIgFJlYhNlMzWKRIFXBxaLa&#10;pKK2jZZaBLEIUlBdZ3FofO+4PU/5SUjyKbf1ZDVeQ5JDZbvi8tLgex40auiHaJKP158N4Xg4hsen&#10;g4tEh173x/HxI8SivYlFEI+yWBQui0VIOkJ12kHXYpFLR5YqEaP2VnvW2zHhcTLRqQhbssiEmqfW&#10;ZYoA8XlomT4keemT5PWG+819/dzzID98/6+M4bM0NF7aFql406tzWlFKU0rR8r56P1oeb+aUoiu3&#10;S9+97yB4rSrQXlwY56UsGqen/YlxLBoHWUnJV4OxEnVo/cMx9Dsfc3Au58rTOflPilAU5OZ9IeQe&#10;UCwihBBCCCGEEEIIIYQQQsitfNbk31eZZHz1ftwyw/e6A5Oru7FKSCqNZ6s53Wm5ZfFWzi1S8Unk&#10;ZCVrMW9kGKz5Znyt1lQnSXWjVR29Fg07YbVnnpDgiUMVBBsZl7Hkojr55HI9PrbEIs1ikfiEdVNL&#10;GDabMPSNPQ8pqYhGViMG8WgYb/VgVT1SyXwOrAItpxQdOpOLjuPtsD/q49M+PO09oehwOIa/EIv2&#10;e5ODLotFEIcOOmSxyCpmunViUd93nnAUs+zk+6jJgohiTiS68BXQk49oEf+huZNIrYpIbv3K/LZr&#10;DPeZ+0pe/3neMF6tF3dhyFPiNOiUn3Z6QZvTiSaRaHG/hBS5VZRHG68/kx/5HVye57NqtCuHulzG&#10;3ot6zabvxMae4yGPQccw9EVo9ao0YOOj3dbVc3mVlIvIp0CxiBBCCCGEEEIIIYQQQgghX5F7V6PJ&#10;F9iPd693Fodc1LFUA53nFYvrUuZ5r9ezebqOJU8EryeTKBplEPGZZIFBM96kSsmTjMZXqiqhDy2n&#10;FUFLqspmxxfnIh3IOFVdmVhkaQt5ErsaV962Tagbl42QZNS2dei7xpMZgk6BF7Guc9ULkjJ8UtvE&#10;or4Lh32XpaFeD4dD+Pu4tzo0E4sWiUU9qtDsOaQTHRXyUsxiUW8iUZclIpvUnRKLMKmLRCRLVrIJ&#10;XZwK3J/O6aXEjcuPdf3RFZ1Iw/XuvNMX5Pf85rnPPK//+jx985+bnHziy4A0sWChkC+1S6FoNY6s&#10;3r2oPEtFRprGmNVl7HS8WeS16Q/7Hl6qRrt2Hk6/V+UkSxoHlnFMk4gxCNWbnpwXNuN4Bek2mLxb&#10;hzQMEJAUY1+fxyeXjNYVdoR8JBSLCCGEEEIIIYQQQgghhBDyGpYzWJ9RjfaT5aKbNm3FWTLP35aa&#10;mvXk5TKyaF2Fdi1KAalFud5GzemxvhbbECpaTCJKmrRKtctE1fjfCn/r8W5lS1ZaS4RINK6v8klO&#10;TJaGSrz+bBianETUmcyjaciT2agT6y0FqIg2AxIa2jY0DUSf1t5vs7ZTBY9XpCHVASlFXnPWB4hF&#10;SCwysajrwmF8/elxj+e1g0CE5SARmSjk6Uh9P4z7BpGoC3EYQg/BaHxvH/EY2xnG14a5qg32lU2w&#10;T+bTpd/DLY+nT4qXkufPE/f1V51T8rHjZ75/nlgkYTWezG2N81Lr8aQIq1oUyzzKzBE6l6rPfvr5&#10;fe3vzXPsNImNNaj1PB5kv38K7WbjMtE46EBuRf0ZxlCk7u2f/o5/nyzhCMlGVpmG6EHVtXVMyAdA&#10;sYgQQgghhBBCCCGEEEIIIV+Ze6ZIvGddHyEXvTG1qMhD5WBOEoskPJNUtAbCjotKmsMnkFSUtKqi&#10;VFWtMdZS1bVichO1ZFXVjLcUajyupUwwY0XjaiDrYNm+JDlYalHXHsLxuAmbzSb0x52lBFlC0O4h&#10;dA/HUjtmr29MLGotraGq/KiKUISUBsg+SG44oObsRCw6Ho4mEh27Luz32GZedzcgDUKHUrmW12dS&#10;UewtxchSisb3DglpEJ6MlNKgQS/Ojesz363nlnnu+d/82+Z+/q79JB/3eb++vhPWpHpvmeTbeoWz&#10;TJSruHQpFy22e00m0h/8HT0VrfWFz2N6jHNpY1rfyREJRftHHcc9G84Hq/vch3a7M8EWCYCo6jzs&#10;H8Pj41/Zj3/H91jCXqlII+SjoVhECCGEEEIIIYQQQgghhJC38plJPv8wNWi1D+HO+3FxnbeIQZfa&#10;VkqgzipZQuTZzbsXlOtt8opTQjIRBKIUqjDeEgSjykt0UJqDGjOtkHikSZOEWD6faGuw59Slpbpp&#10;Qtu0oW03odttwxB7Swjqj1Y/ZklFSGyAWNS2bahriEW17XbK9WfLejKkNeyzWNQdLekhPO33ejx2&#10;JihBLjoc7L6lDvmt93QH9LulSRyyWrQUo1ekDfmxJpvIDSGdfkbXPruXniPf8/xQKOK49mOPUIsD&#10;tAq6WTZ8zc+sUoqmKjS/o6rXZCI9WfFXR965n+Xkqdxw0JB4Y0zjKIpx7ShIIrJ0IiQVjePifvsY&#10;mnHMlPE5HccjHzP3Mo59imUx7plYFHOqnvIyQD4WikWEEEIIIYQQQgghhBBCCHkP37Ea7Xz29IaD&#10;u2U/3hSFdGFCcFl3hvtXJw2nCeL1Hq+WVz071vU0cvaFMEmckkax6jW0r/kiaCurBe1lVoVW5k3F&#10;7oi4m2S1apoTjyDuaNLBqtZQ69KYXNSEod+5KASZqINghDq0ND4/hM1ma8vhVte1bRpJDEMWiqIl&#10;G/WKCVXUwnRHrz4b/+rT/mD3bZlh0K6s25KOokZLK0pTwlJOLoIW5VVtXrWm1nmmzzb46Ou/Luev&#10;yy+9Rsj3u6ZxP3/vuPblv65yZdfXtqrMY4XgQg0zVKekOx8e1McBW2C93uRjyCyv6GrQOZWHfkMF&#10;2tXvS+6ak0VfpsipA7we+606dMCYdTwKxnrIrZBnIRVBykVS4DiYYmyTYeg0j3m2TMyJRXg9WK0d&#10;rw3k46BYRAghhBBCCCGEEEIIIYSQ78RPTZNYHdepSDTX02jQF9UWfVV6gc+Eqk0oY34SCUXwg6Qa&#10;9yfZxjVIyn5TCus50+Dla5YEpBIT0n8G6QckAfWaUjL3CKJQM96QKFRqzSAL4TYMMfRdF9p2m6Wi&#10;xpIbXCyKvtyA5Tq1xKLDIRyOJhYpko6QeoQ6tL4ftNSl4WZCEQQiF6YgD5WzYwfqE+W51seko3xs&#10;Mp1vvSh9nZxt8vy3kfv4q/eXY82//R6sj2GhAGl+Saa0u3nxM1V1TiwKWtTLOanoklh0bR/ljt/h&#10;j/gt3GP/ipt10/HnSjTpuoNaWhGq0ep9qMbxElJuwFCYJhl2Ht9sTMxiEROLyCdAsYgQQgghhBBC&#10;CCGEEEIIIffisyZi77Gd967jI471avrTR08alsljEHM9To4gCjmhaLyDejIQFeLN3LAmJXlBY4wS&#10;Y69D3+GvyT0IUoAoBLnIK8mS16FZrVmuLtvvPaGh9rQiq0FLk1ikEJIGVMHYe5BUtFerUXM5ye8P&#10;w5Q85FVn6uJQKLVw86FKmCbJF/U+ntpx4VPVd3yOv/U6wP38XeeSY9rX+U7css95mWuiqi7uSZgq&#10;z9aJRS+JRa/5/n6lc/xWuUhveP+ZQDyOmkEHG+sE6Xzj2KqVjbOVu7tSQgKTib1q4yI+ijzGpXRp&#10;34XXDnJvKBYRQgghhBBCCCGEEEIIIeSerFtYvvZ23ruOj6yBm/ZtKf188IG5SDQ1qkDSsblNVJ5Z&#10;kE8S0SRx/J/kWWm8YAqSSz2oHIuDJKsfg2QUbaVpfKMnK+ANlW9sXHeKliRkwlDTtJbQ4GlFIU+g&#10;RpOK7DZ0VpnWdUftukPoXSbSmCUll5iSpxMVWahEOIVcKxemLAmVKbNjErems2wxTPKqz/+3/965&#10;v7/zfP6W77j8vO+H6ro9az7U9XBTEvA039XJLZLb0oq+43da3rHvtwhG5RPIY120sTZInEeoKaZw&#10;5Qm59ZsWK2ZSEfkkKBYRQgghhBBCCCGEEEIIIeQj+E3pRR95vCVSQpYbes1Ohdt27FL7zUiCSQTF&#10;yJIUohlCUWV8LuZQoyCVRVqg9ix5JYtFLEjOWQiTypMTGnL1C9KLBBKRVFZXVte9SUUilStBEIti&#10;zKlEnaUd9YOnF/UQi/pecypSiMNgNTJl5jsLUmd5HPZY5/leXR5v2dHypD57jn77b5v7zXNKvjyS&#10;v1tZUrHLX77+qTmhwfPbdPVN1NkuDbn2bPkVPWlDmx5fHUsu7JT+gt+LShGDr8pGS/V19XhebpFB&#10;VEyj5dmW5z98XlfI3aBYRAghhBBCCCGEEEIIIYQQch8+JK1pMTEpn384kutaEuKKgqBiTCTEHPOT&#10;tBaRlCdQs9DjNS5aVY1ME9ti5WmWSAQPSa3BxQQjk4bwvqoa3FEKuW3Hal6iC0V9r6hPi0MslWiK&#10;lKKUIBdZ/Vkok9vTZLcsPgrNSQ/np1BfmAXnxOz3Pg9MKCL3uxh+7+9KqT9b1KCNl23Rkj+XR69F&#10;TeSFUUjnCsnywmlq0U/6Xr9XzrFzLevx5to6bbyUOTNQVnux/iz0K30xye+AYhEhhBBCCCGEEEII&#10;IYQQQj6Kz6xF+0qJQx+XXvTJc4i5UEzQ05Ks9UzU6s0w/VyNz1RRqwpykUyT1lCI6ro2iShPRVk0&#10;hteQVUglMs0Ia8a6UrJKM29+ydPetlUTi5JCPsLr+ButYq032chTiobx/ZggT9cmtPXCQ7204JX3&#10;E0pFPKfkh35friQWncS16fxE6UTTcJ5MpK/Yz++UpnMXuejCOuTsHJ4JXW/6HtyyLUJeDcUiQggh&#10;hBBCCCGEEEIIIYR8NJ8hGC0n7+QL7OdHykUffS7XG8xzykgYkpy9kJBWVFWC6rKqUs2ykFpW0fiE&#10;zLJRFoaqvNfiy+VDwDqDpjCEISdoqK8bnpALQ7k6DQJSNH8opQEVaZZ4lDQt5ryfreDRV5xbQpmI&#10;5/XfHjNDWN53/l41/pyIRHJBLPJ1lkydefXXhKJbti+/6DehJ8crF567Upd2dp6U55P8CygWEUII&#10;IYQQQgghhBBCCCHkp7CceLvLxLS8f3/k2k7+S+R8n64mGuj0X69Eg/CTu8xUa+8uM3dIqvFWa103&#10;UleVJxlVeA6iUWWaUfn/+E7rQ4spmjiUkulEtn6vNktTrpDLRTk7yfdUUZk2bmFcUYV12RqfOcWU&#10;ij7/u/+vfvvcP/LRn6F8p+/K+SD0wvCo+uzKplbJvKDM69Irf1+6pPwWiUzlRP7R9Tm4Uo/2ppSi&#10;pbjEaw+5CxSLCCGEEEIIIYQQQgghhBBC1nx65dhzyOftozy77lyRk+x+sllSTDIjkcjTirzirK5r&#10;bZpW6rrRukElWjO+UuWpaJOTJFmlWbT3p5jE5aFootFKLBKdJmBdXkKYRm07Z9sdF5OYLFAjeTvP&#10;WdjGK46dE7CvO2fc1591Lr/yeZMvtm/yHb4r5WI4rRjXzNO9n1rNZF72hUouCSfdabcdw73O27f6&#10;TcnLX+RLKpfccC4J+VQoFhFCCCGEEEIIIYQQQggh5LP4zBqv927rUhXJVzvmj5rglssb00kump4b&#10;8XYzr0SD7IOkoqZptW3bUJtg1KIqzZZPKUlKgw7DYNuJaUAikcY4lLqz/DfNB+j1a1q5wIS5cbUk&#10;JI9ZUrFKNexeyvumc3XP2z7v3/zb5P7+vnPJY/u867p+yWPxy6WUi/rJcZ2mwV16rPz+vXrMvlZ9&#10;9tK4rDcsx98puTsUiwghhBBCCCGEEEIIIYQQ8tl8tmAkX2AdH30uP/x8zhU4+VG+jxoziEBwjGwn&#10;RLSqa5OK2naL9KKQxSJJKWrfiwlGnj6kWSYaZBh6k4oWYpHiiPy9dgf3NZfv6JRaZGlJsqrkUdWX&#10;zhX5nueDCUU8Hp6fDxnD9DnR5ZpQdOlcPLet146l+oO/MxKuy0W3nCcKRuRToVhECCGEEEIIIYQQ&#10;QgghhJCfzleQiz5Tprr/6VPfdZVyP1fsWEqQJwWpFp8HpWiQgGqt6zo0dSOQgxS1ZjGEKkaTinL8&#10;kUAicjkpZrFomFORbGoUdWuVprw3leSsIvx/3KyUJCPbubmeTUunD7n0PeT+/t5z+lO+t8LTcq/r&#10;+yqF7vSEr4QXXFpPPpelZHSLXHTtc5Uv9rv6cKFYzv9tUEZXuXBueJ0h/xSKRYQQQgghhBBCCCGE&#10;EEII+Vd8N9nmq6cfvXndcuvqdT2/qbkabXWbu3QsR8h8pJJllN+lRShSTztKKRbBKItKy02kxbZM&#10;MxofVaHMhufkIhOMfLvl7+XgIvndvzXu7+8+r7/9uH4dq+udql+MTy6MJyqRXvk+TIvl67ve8B36&#10;7ulE+sHrvliLJov74bJkxN8p+XQoFhFCCCGEEEIIIYQQQggh5F/zGXVe95KY7rGeLykXvf6j8scu&#10;FEEK8r+a/DZVpKUkKS+JVCKXiKLfj+VxqVPz9UzbGf8kqYJImjeMNKTyePFfyUrRuf70639T3N/f&#10;eU5/y3fmtycXXTsPN44F+lwa1DKB6PT23u8MpZj8GcnJY71+bji0kX8GxSJCCCGEEEIIIYQQQggh&#10;hHwlPrp+5MPrTb7Afnz0hPtqYnNOK4pSqsxwG4YhVNWAWVO1KrSg4s/3Ot7wusTBllW8zyWjdLp6&#10;k408f6gkFmGJquyJPrdvv/C3w/3leeXx/c7f/FsTguTK9+Ba5dlz9Wfk7f8WUP6uyVeGYhEhhBBC&#10;CCGEEEIIIYQQQn4bX6XS7KtITu8/oTB+kiUSmVzkUlEfRCAApWBi0UiMgww9pKI+xNjb47n+TC94&#10;QtP6tSQjqa3REop0DjbSXHw2Zz38omgH5T7zvP7y63lBeDqevVCv83EW19dwuXrrI6Qh/q6e/7fA&#10;tc9iek54Qsk/gGIRIYQQQgghhBBCCCGEEELI23hTMpDcuNI77d+HT7TPiUVWf5bTirogefpTNfr9&#10;cZmYog59b3KRpxVFVReL5Epsw0k6UpaIQlJROd2REzFJf4xlIJ/ydSE8p+RHfpl1cbFUfWm80JNr&#10;zlkdmvA38hkfm4TrwtHqI5Lzz4mQu0OxiBBCCCGEEEIIIYQQQgghX43PEGLuuY33rOuzqt/uuZ0z&#10;/2cSi1CFNvShs4SiAHEoNE3tyUXjEylZmpEOQyc95KI42HM5juj5A8mv6+WJU/U0o7Ia/em/D+43&#10;z+tvPy6Ok/cfv/SZ7Wg4r0cjH/dvkquJRTz/5F9AsYgQQgghhBBCCCGEEEIIIb+VNyUOfcC67rkf&#10;z63/w7bjaUVY7RCG3jcEyaiumtDX1ZRYhESjIhd5slGPx1aH9sw8qS7vWRmaIo1ITl7X3/J95f7+&#10;zvNJyC3faXnFcleC4i7+RjQ8X5EmgbV09/78LklFz53jj6ywI78cikWEEEIIIYQQQgghhBBCCPmK&#10;fLRsc7ot+Yb7/S+ZUxNKkhDqzFIIQ4T8A7EohaEaQlVVvrB66lDSiEo0TzcabynlgjP7FJ6ZB0Wo&#10;kWARKRuezneRjLTkGcmP+w3oN9tn7h+PlXyPL4ne+B2irPLv/u1zrQaNnwX5NCgWEUIIIYQQQggh&#10;hBBCCCGE3F9Hecv6PktKetN25JmnLcoC0pBFCkWThLSKVoFmaUV5TtTkIaQblVtKYW5B8ylueWaH&#10;y1mFQCQLC0nXoUbhpVq1b/BdfO7xV99f7if5Kdfxb/9dPlvwhmujXK8805ff+nvO7Sd/l09r0ITX&#10;OfKZUCwihBBCCCGEEEIIIYQQQshX5jMnir/KpPSXFowurymnFoUUYpQgolaN5lJR2YROi2I5c5AQ&#10;cXQDq9lVLRqSPnNI5BO/p9xHHu9XPAes4jof207llFu/S8rv2Zf498+lz09u+Iz4eZF3Q7GIEEII&#10;IYQQQgghhBBCCCFk5ivVon2W6HSX7UD00TQfMuQi1QurlUUAkepCPvr13zn94vv4Xc4lIeT113t9&#10;5WPy+de0W+vQ+FmRu0OxiBBCCCGEEEIIIYQQQgghX53TibXP2J58kfV9G7moNOyU7KKp3ux0klNP&#10;36ev+mD1mTlT+V7fabl+Vr7s74/7yOMmX/szv6UyS29cN79fX3fcuCYu8zMjHwLFIkIIIYQQQggh&#10;hBBCCCGEfCe+X03YK5HL+yK37Oydjjm85dj1w3ZrucLvOWcqH/qxfcrvgPvHY/uu55CVaM+cC7n+&#10;feP372dcJ/g5krvw/wVo7452G0mBKIA2/v9fXrFarSw5M3biuGmgqs55yVtTBbQdyVcgWAQAAAAA&#10;APDaqIDR2R+4lwWdTtZLzDkRKCLL+1Y9XPTTKTcCRbH6FpZjCcEiAAAAAAAgomhBm4g1f3IFncBH&#10;/DlxLZv+yLU/3rl6sX8wnoDL3v9L+DxhGMEiAAAAAAAgsplXo7UNnvVJ2GfkPJNrjoSI9OR7It/e&#10;efYd8+y7o58cL8PpOT3hvvY5w3CCRQAAAAAAQAYzfjje7cdpV6Lss+/UbV4r9UOQ/dM+e5796vMF&#10;vhAsAgAAAAAA+J0RgZ5RoaBtwkUtyRi/mPeoe1eNVP7s3uyj5LL34dPvBu8f8BfBIgAAAAAAIJNI&#10;PxyPDBdF6TnL/lJr3Vor90SsfdMn1tu8n5CXYBEAAAAAAJDR44+GbePnj/xRVsBozn5SW41a9YU9&#10;tM93rjmGhQSLAAAAAAAAztnparTRz7K26qtQI3DNO++7CBIQLAIAAAAAADhvtzCPcNH5+VNbjTr1&#10;V/f99hlproE3CBYBAAAAAADZzQrZnB3HKQ977BX15a8RdvnM7QXnetZ8+yyCQQSLAAAAAACACqKE&#10;i0Y+x6lF78+TGmvUqE/eWddm74Scb/MLF7mZAgAAAAAAgKH6ZrX4sdV+sscAgI84sQgAAAAAAKji&#10;Hn6IcnLR289oPz/I6UXPJ8DVZzlr0yf2ibkDBhEsAgAAAAAAqol0LdrIMJRw0dc5VV/O+vTJqLVv&#10;9giAYBEAAAAAAFBTpHBR5npm9KvWWvOoX+wDgIFupgAAAAAAACiqauikH/l/MO+HUFHF90S/ADCY&#10;E4sAAAAAAACuNeqUoNGnDWU7vair25zqDQDGcmIRAAAAAABQWU82Tpa6quy9rja9AcDOnFgEAAAA&#10;AAAwx2OYoS18xoxnrphTddWpV38AMIkTiwAAAAAAgOqinmDSgzzTXlJvtvcEAMpwYhEAAAAAAMD/&#10;7gGENmmsNqvmduFkXamtL6HCftcbAPCSE4sAAAAAAAC+6gHH6QH7t2/W1Jj5lKJu/wLAWE4sAgAA&#10;AAAAWGfUyUX3Zx3H2JOQjmPOCU6f1qaWmLUBAEEIFgEAAAAAAPxtZOBn9lhXPO841gSMBHfyzJc+&#10;ASAgV6EBAAAAAAA81wOP1S+ssV88D7tf1+W6rTrvJQCU58QiAAAAAACA12aeXBRlPh7/3rWTz4vW&#10;v5oAgBIEiwAAAAAAAPaw+5VoP42VfW3UpUcAKEewCAAAAAAA4Hv3YEObONao8WbWnmWd1bi4x3+6&#10;LBEA7EKwCAAAAAAA4D2zQzojTxwaXnvLubbq0xsA8OBmCgAAAAAAALbVN39e9Lnth1ARAMBLTiwC&#10;AAAAAAD4nRUnFx0Dxxz9vMhrqDa9AQDfECwCAAAAAAD4zOyA0RVjruhh9XqpT18AwJsEiwAAAAAA&#10;AMgeMHJCEQDABwSLAAAAAAAA4vkvjNICPXfVHKkPAOAEwSIAAAAAAIBz/gyItInjtgv7aUnWQ416&#10;AAA+JFgEAAAAAAAw1sxgzpUnDEU7vairU+0AwFiCRQAAAAAAALFdHS46jr0DRl0tegMAriFYBAAA&#10;AAAAEF/068vO9KweAICLCBYBAAAAAABc4zFo0iaO2ZL08l0Nu65z5j0MABQkWAQAAAAAAHC9K68r&#10;mz3WzJBRD7CumfborHUFAIIQLAIAAAAAAMhnVpBp9BVsPdgcZ94/AACCRQAAAAAAACwjwAIAsDHB&#10;IgAAAAAAgDlmXzU1+/q1iuuoDwAgNcEiAAAAAACAvGaHmSrMIwBAGYJFAAAAAAAA8808TWjlmJHX&#10;R18AQHmCRQAAAAAAAGsIF+21FnoEAPjDzRQAAAAAAAAs04/5gY8VY+6+BnoEAHjCiUUAAAAAAAA1&#10;3cMmrXj/egMAeEGwCAAAAAAAYL2VIZ+K16N1PQEA/EywCAAAAAAAgAqnF3X9AAD8zs0UAAAAAAAA&#10;bKMXH19fAAAbcWIRAAAAAAAAj+5Xo0W/Iq0nWxMAgOkEiwAAAAAAAPayQ6Cnb1TLu7Vm2wMAAMsJ&#10;FgEAAAAAAOznHixpm9TSNp6jbGsOALCNmykAAAAAAADYVt+oDrUAABTzLwYV0HzpcYv8AAAAAElF&#10;TkSuQmCCUEsDBBQABgAIAAAAIQBMjx3i4AAAAAsBAAAPAAAAZHJzL2Rvd25yZXYueG1sTI/BSsQw&#10;EIbvgu8QRvDmpu3ultBtuiwLKl4Eqwh7yzZjW2ySkqTd+vbOnvQ0/MzHP9+U+8UMbEYfemclpKsE&#10;GNrG6d62Ej7eHx8EsBCV1WpwFiX8YIB9dXtTqkK7i33DuY4toxIbCiWhi3EsOA9Nh0aFlRvR0u7L&#10;eaMiRd9y7dWFys3AsyTJuVG9pQudGvHYYfNdT0bCa6wnwfXni3g++XmL8ak9HjIp7++Www5YxCX+&#10;wXDVJ3WoyOnsJqsDGyhvMyJp5uka2BVI12ID7Cwh34gEeFXy/z9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DknspgIAAEIFAAAOAAAAAAAAAAAAAAAAADoC&#10;AABkcnMvZTJvRG9jLnhtbFBLAQItAAoAAAAAAAAAIQBux9nD+n4HAPp+BwAUAAAAAAAAAAAAAAAA&#10;AAwFAABkcnMvbWVkaWEvaW1hZ2UxLnBuZ1BLAQItABQABgAIAAAAIQBMjx3i4AAAAAsBAAAPAAAA&#10;AAAAAAAAAAAAADiEBwBkcnMvZG93bnJldi54bWxQSwECLQAUAAYACAAAACEAqiYOvrwAAAAhAQAA&#10;GQAAAAAAAAAAAAAAAABFhQcAZHJzL19yZWxzL2Uyb0RvYy54bWwucmVsc1BLBQYAAAAABgAGAHwB&#10;AAA4hgcAAAA=&#10;" strokecolor="#89643b [3208]" strokeweight=".5pt">
                <v:fill r:id="rId9" o:title="book-bg" recolor="t" rotate="t" type="frame"/>
                <v:textbox inset="0,0,0,0">
                  <w:txbxContent>
                    <w:p w14:paraId="3D4C9EA0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925E3" wp14:editId="0B5F13F7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635" r="0" b="31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14:paraId="7F799DE7" w14:textId="77777777" w:rsidR="009238DC" w:rsidRDefault="0049172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5E96755" wp14:editId="063A36A9">
                                      <wp:extent cx="1512463" cy="2238578"/>
                                      <wp:effectExtent l="57150" t="57150" r="107315" b="104775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3880" cy="22702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chemeClr val="accent5">
                                                    <a:lumMod val="40000"/>
                                                    <a:lumOff val="6000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925E3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14:paraId="7F799DE7" w14:textId="77777777" w:rsidR="009238DC" w:rsidRDefault="0049172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E96755" wp14:editId="063A36A9">
                                <wp:extent cx="1512463" cy="2238578"/>
                                <wp:effectExtent l="57150" t="57150" r="107315" b="104775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3880" cy="22702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D9B6F" wp14:editId="2890D9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2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E9D3B8" wp14:editId="406C114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53CDF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D27E20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3D6"/>
    <w:rsid w:val="0003296B"/>
    <w:rsid w:val="00070AE8"/>
    <w:rsid w:val="000904A8"/>
    <w:rsid w:val="00090CA8"/>
    <w:rsid w:val="000C5595"/>
    <w:rsid w:val="000C7D48"/>
    <w:rsid w:val="000D466B"/>
    <w:rsid w:val="000F2E63"/>
    <w:rsid w:val="001259D2"/>
    <w:rsid w:val="00133A59"/>
    <w:rsid w:val="00142BB8"/>
    <w:rsid w:val="001553D6"/>
    <w:rsid w:val="00162786"/>
    <w:rsid w:val="00173E53"/>
    <w:rsid w:val="0018251B"/>
    <w:rsid w:val="001859AC"/>
    <w:rsid w:val="001D00A1"/>
    <w:rsid w:val="001D6B0A"/>
    <w:rsid w:val="001E0C17"/>
    <w:rsid w:val="001E4A97"/>
    <w:rsid w:val="002079DC"/>
    <w:rsid w:val="002115A7"/>
    <w:rsid w:val="00225938"/>
    <w:rsid w:val="0026142A"/>
    <w:rsid w:val="002852B1"/>
    <w:rsid w:val="002866D4"/>
    <w:rsid w:val="002A48E7"/>
    <w:rsid w:val="002B0330"/>
    <w:rsid w:val="002C5567"/>
    <w:rsid w:val="002C7707"/>
    <w:rsid w:val="002E7927"/>
    <w:rsid w:val="002F3E2C"/>
    <w:rsid w:val="0031005E"/>
    <w:rsid w:val="00332833"/>
    <w:rsid w:val="0036184C"/>
    <w:rsid w:val="00364174"/>
    <w:rsid w:val="003816A4"/>
    <w:rsid w:val="00384854"/>
    <w:rsid w:val="003A587F"/>
    <w:rsid w:val="003C6281"/>
    <w:rsid w:val="003E1BE5"/>
    <w:rsid w:val="004142EA"/>
    <w:rsid w:val="00414591"/>
    <w:rsid w:val="0041718A"/>
    <w:rsid w:val="00452612"/>
    <w:rsid w:val="0046142D"/>
    <w:rsid w:val="00487CA3"/>
    <w:rsid w:val="00491725"/>
    <w:rsid w:val="0049352E"/>
    <w:rsid w:val="004B127C"/>
    <w:rsid w:val="004B1B5D"/>
    <w:rsid w:val="004B2B1B"/>
    <w:rsid w:val="004C2029"/>
    <w:rsid w:val="004C5EC6"/>
    <w:rsid w:val="004D4508"/>
    <w:rsid w:val="004E6623"/>
    <w:rsid w:val="005006D7"/>
    <w:rsid w:val="005278B0"/>
    <w:rsid w:val="00527F6B"/>
    <w:rsid w:val="00531EA0"/>
    <w:rsid w:val="00562D43"/>
    <w:rsid w:val="00565818"/>
    <w:rsid w:val="005834A8"/>
    <w:rsid w:val="0058716D"/>
    <w:rsid w:val="00595F6C"/>
    <w:rsid w:val="005A7A62"/>
    <w:rsid w:val="006552CD"/>
    <w:rsid w:val="00662702"/>
    <w:rsid w:val="0067027A"/>
    <w:rsid w:val="006D52E6"/>
    <w:rsid w:val="006E55E2"/>
    <w:rsid w:val="006F549D"/>
    <w:rsid w:val="007048E4"/>
    <w:rsid w:val="00727F51"/>
    <w:rsid w:val="00740E10"/>
    <w:rsid w:val="00741A36"/>
    <w:rsid w:val="00743B57"/>
    <w:rsid w:val="007444C3"/>
    <w:rsid w:val="0075617D"/>
    <w:rsid w:val="0076557F"/>
    <w:rsid w:val="007737D6"/>
    <w:rsid w:val="0077521D"/>
    <w:rsid w:val="0078582C"/>
    <w:rsid w:val="007902F8"/>
    <w:rsid w:val="007B747A"/>
    <w:rsid w:val="007C1833"/>
    <w:rsid w:val="007E0D9F"/>
    <w:rsid w:val="007E4964"/>
    <w:rsid w:val="00806428"/>
    <w:rsid w:val="008070F5"/>
    <w:rsid w:val="00822FE9"/>
    <w:rsid w:val="0084725B"/>
    <w:rsid w:val="00847D51"/>
    <w:rsid w:val="008727B2"/>
    <w:rsid w:val="0087568B"/>
    <w:rsid w:val="008924BE"/>
    <w:rsid w:val="008A24D9"/>
    <w:rsid w:val="008B0000"/>
    <w:rsid w:val="008B31E4"/>
    <w:rsid w:val="008F06A2"/>
    <w:rsid w:val="00913E7F"/>
    <w:rsid w:val="009238DC"/>
    <w:rsid w:val="009277CF"/>
    <w:rsid w:val="00940812"/>
    <w:rsid w:val="009428F2"/>
    <w:rsid w:val="00982A86"/>
    <w:rsid w:val="009B099E"/>
    <w:rsid w:val="009E4869"/>
    <w:rsid w:val="009E7BF0"/>
    <w:rsid w:val="009E7E7D"/>
    <w:rsid w:val="00A07FE2"/>
    <w:rsid w:val="00A25AB5"/>
    <w:rsid w:val="00A35C82"/>
    <w:rsid w:val="00A444B5"/>
    <w:rsid w:val="00A63E8E"/>
    <w:rsid w:val="00A71644"/>
    <w:rsid w:val="00A742B4"/>
    <w:rsid w:val="00AA2877"/>
    <w:rsid w:val="00AC135D"/>
    <w:rsid w:val="00AD10A0"/>
    <w:rsid w:val="00AD1595"/>
    <w:rsid w:val="00AD190C"/>
    <w:rsid w:val="00AD60DE"/>
    <w:rsid w:val="00AE1D9B"/>
    <w:rsid w:val="00AE6DBE"/>
    <w:rsid w:val="00AF3C0F"/>
    <w:rsid w:val="00AF6CC1"/>
    <w:rsid w:val="00B0561B"/>
    <w:rsid w:val="00B1637A"/>
    <w:rsid w:val="00B33E5D"/>
    <w:rsid w:val="00B41374"/>
    <w:rsid w:val="00B70980"/>
    <w:rsid w:val="00BA239F"/>
    <w:rsid w:val="00BC1623"/>
    <w:rsid w:val="00BC7BCA"/>
    <w:rsid w:val="00BD61E3"/>
    <w:rsid w:val="00C07276"/>
    <w:rsid w:val="00C100A5"/>
    <w:rsid w:val="00C208C2"/>
    <w:rsid w:val="00C47331"/>
    <w:rsid w:val="00C72A4B"/>
    <w:rsid w:val="00C81FA7"/>
    <w:rsid w:val="00C84CED"/>
    <w:rsid w:val="00C97DCF"/>
    <w:rsid w:val="00CB1A69"/>
    <w:rsid w:val="00CC665E"/>
    <w:rsid w:val="00CD0AC7"/>
    <w:rsid w:val="00CD0E4D"/>
    <w:rsid w:val="00CF0A2A"/>
    <w:rsid w:val="00D156AD"/>
    <w:rsid w:val="00D265B4"/>
    <w:rsid w:val="00D43682"/>
    <w:rsid w:val="00D43C4B"/>
    <w:rsid w:val="00D45AEB"/>
    <w:rsid w:val="00D6062A"/>
    <w:rsid w:val="00D64485"/>
    <w:rsid w:val="00D7421F"/>
    <w:rsid w:val="00DA1426"/>
    <w:rsid w:val="00DA62D3"/>
    <w:rsid w:val="00DB5B8C"/>
    <w:rsid w:val="00DB710A"/>
    <w:rsid w:val="00DC60EA"/>
    <w:rsid w:val="00DD0C66"/>
    <w:rsid w:val="00DE447E"/>
    <w:rsid w:val="00DE5677"/>
    <w:rsid w:val="00E00172"/>
    <w:rsid w:val="00E02DC2"/>
    <w:rsid w:val="00E03C77"/>
    <w:rsid w:val="00E1023F"/>
    <w:rsid w:val="00E45D74"/>
    <w:rsid w:val="00E51E4D"/>
    <w:rsid w:val="00E61C84"/>
    <w:rsid w:val="00E867DD"/>
    <w:rsid w:val="00EC1524"/>
    <w:rsid w:val="00ED02B7"/>
    <w:rsid w:val="00EE2BCE"/>
    <w:rsid w:val="00F06BEC"/>
    <w:rsid w:val="00F2263F"/>
    <w:rsid w:val="00F47899"/>
    <w:rsid w:val="00F61E1F"/>
    <w:rsid w:val="00F76790"/>
    <w:rsid w:val="00F96D35"/>
    <w:rsid w:val="00FA73E0"/>
    <w:rsid w:val="00FB2D7F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026EFAEE-0AFB-4628-AC17-395FC592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signupgenius.com/go/4090f4fa8ac23a6fc1-clean3" TargetMode="Externa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s://www.signupgenius.com/go/4090f4fa8ac23a6fc1-clean3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4C4685-AAAB-4A8A-BEA0-5BD68C1DE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2018-08-14T21:57:00Z</cp:lastPrinted>
  <dcterms:created xsi:type="dcterms:W3CDTF">2019-08-20T20:19:00Z</dcterms:created>
  <dcterms:modified xsi:type="dcterms:W3CDTF">2019-08-20T20:19:00Z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