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337BE" w14:textId="7C2146A3" w:rsidR="00D27E20" w:rsidRPr="00565818" w:rsidRDefault="00D7421F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7E5E39" wp14:editId="1CF90524">
                <wp:simplePos x="0" y="0"/>
                <wp:positionH relativeFrom="column">
                  <wp:posOffset>85725</wp:posOffset>
                </wp:positionH>
                <wp:positionV relativeFrom="paragraph">
                  <wp:posOffset>8686800</wp:posOffset>
                </wp:positionV>
                <wp:extent cx="7172325" cy="838200"/>
                <wp:effectExtent l="0" t="0" r="9525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B2E38" w14:textId="40BC8821" w:rsidR="004C5EC6" w:rsidRPr="00414591" w:rsidRDefault="00414591" w:rsidP="00414591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14591"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Garden Beautification Day is Saturday, August 24</w:t>
                            </w:r>
                            <w:r w:rsidRPr="00414591"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414591"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from 8:00-1</w:t>
                            </w:r>
                            <w:r w:rsidR="004C2029"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2</w:t>
                            </w:r>
                            <w:r w:rsidRPr="00414591"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:00.</w:t>
                            </w:r>
                            <w:r w:rsidRPr="0041459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7E5E3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.75pt;margin-top:684pt;width:564.75pt;height:6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" filled="f" stroked="f">
                <v:textbox inset="0,0,0,0">
                  <w:txbxContent>
                    <w:p w14:paraId="796B2E38" w14:textId="40BC8821" w:rsidR="004C5EC6" w:rsidRPr="00414591" w:rsidRDefault="00414591" w:rsidP="00414591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</w:pPr>
                      <w:r w:rsidRPr="00414591"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  <w:t>Garden Beautification Day is Saturday, August 24</w:t>
                      </w:r>
                      <w:r w:rsidRPr="00414591"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414591"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 from 8:00-1</w:t>
                      </w:r>
                      <w:r w:rsidR="004C2029"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  <w:t>2</w:t>
                      </w:r>
                      <w:r w:rsidRPr="00414591"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  <w:t>:00.</w:t>
                      </w:r>
                      <w:r w:rsidRPr="00414591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A85935" wp14:editId="239FCD1C">
                <wp:simplePos x="0" y="0"/>
                <wp:positionH relativeFrom="margin">
                  <wp:posOffset>95250</wp:posOffset>
                </wp:positionH>
                <wp:positionV relativeFrom="paragraph">
                  <wp:posOffset>7134224</wp:posOffset>
                </wp:positionV>
                <wp:extent cx="7132955" cy="1476375"/>
                <wp:effectExtent l="0" t="0" r="10795" b="28575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476375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DF49FC" w14:textId="7724EB8F" w:rsidR="006552CD" w:rsidRPr="008070F5" w:rsidRDefault="006552CD" w:rsidP="00565818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Students should neatly write each of the following words with large, legible print on t</w:t>
                            </w:r>
                            <w:r w:rsidR="008070F5"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We will do all marking of the words in class on Monday.</w:t>
                            </w:r>
                            <w:r w:rsidR="008070F5"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="00AE1D9B"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Our </w:t>
                            </w: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year</w:t>
                            </w:r>
                            <w:r w:rsidR="00AE1D9B"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will begin</w:t>
                            </w: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by focusing on </w:t>
                            </w:r>
                            <w:r w:rsidR="0077521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short vowels</w:t>
                            </w: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</w:t>
                            </w:r>
                          </w:p>
                          <w:p w14:paraId="42263A4A" w14:textId="0928A9DE" w:rsidR="004C5EC6" w:rsidRPr="00565818" w:rsidRDefault="0077521D" w:rsidP="00565818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breath</w:t>
                            </w:r>
                            <w:r w:rsidR="007737D6" w:rsidRPr="0056581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wobble</w:t>
                            </w:r>
                            <w:r w:rsidR="007737D6" w:rsidRPr="0056581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blister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662702" w:rsidRPr="0056581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crush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7737D6" w:rsidRPr="0056581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direct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F866E2A" w14:textId="5E3ECB20" w:rsidR="0077521D" w:rsidRDefault="0077521D" w:rsidP="00565818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promise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grasp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numb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hymn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shovel</w:t>
                            </w:r>
                          </w:p>
                          <w:p w14:paraId="4CAA889B" w14:textId="4FDC5942" w:rsidR="00D7421F" w:rsidRDefault="0077521D" w:rsidP="00565818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gravity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frantic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swift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feather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comic</w:t>
                            </w:r>
                          </w:p>
                          <w:p w14:paraId="45477D59" w14:textId="632EF7F2" w:rsidR="00D7421F" w:rsidRPr="00565818" w:rsidRDefault="0077521D" w:rsidP="00565818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bundle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solid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weather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energy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stingy</w:t>
                            </w:r>
                          </w:p>
                          <w:p w14:paraId="6DC396B9" w14:textId="77777777" w:rsidR="00AE1D9B" w:rsidRPr="00565818" w:rsidRDefault="00AE1D9B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27" style="position:absolute;margin-left:7.5pt;margin-top:561.75pt;width:561.65pt;height:116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" fillcolor="#664a2c [2408]" strokecolor="#89643b [3208]">
                <v:textbox inset=",7.2pt">
                  <w:txbxContent>
                    <w:p w14:paraId="65DF49FC" w14:textId="7724EB8F" w:rsidR="006552CD" w:rsidRPr="008070F5" w:rsidRDefault="006552CD" w:rsidP="00565818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Students should neatly write each of the following words with large, legible print on t</w:t>
                      </w:r>
                      <w:r w:rsidR="008070F5"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We will do all marking of the words in class on Monday.</w:t>
                      </w:r>
                      <w:r w:rsidR="008070F5"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="00AE1D9B"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Our </w:t>
                      </w: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year</w:t>
                      </w:r>
                      <w:r w:rsidR="00AE1D9B"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will begin</w:t>
                      </w: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by focusing on </w:t>
                      </w:r>
                      <w:r w:rsidR="0077521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short vowels</w:t>
                      </w: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</w:t>
                      </w:r>
                    </w:p>
                    <w:p w14:paraId="42263A4A" w14:textId="0928A9DE" w:rsidR="004C5EC6" w:rsidRPr="00565818" w:rsidRDefault="0077521D" w:rsidP="00565818">
                      <w:pPr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breath</w:t>
                      </w:r>
                      <w:r w:rsidR="007737D6" w:rsidRPr="00565818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wobble</w:t>
                      </w:r>
                      <w:r w:rsidR="007737D6" w:rsidRPr="00565818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blister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662702" w:rsidRPr="00565818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crush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7737D6" w:rsidRPr="00565818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direct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</w:p>
                    <w:p w14:paraId="4F866E2A" w14:textId="5E3ECB20" w:rsidR="0077521D" w:rsidRDefault="0077521D" w:rsidP="00565818">
                      <w:pPr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promise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grasp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numb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hymn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shovel</w:t>
                      </w:r>
                    </w:p>
                    <w:p w14:paraId="4CAA889B" w14:textId="4FDC5942" w:rsidR="00D7421F" w:rsidRDefault="0077521D" w:rsidP="00565818">
                      <w:pPr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gravity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frantic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swift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feather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comic</w:t>
                      </w:r>
                    </w:p>
                    <w:p w14:paraId="45477D59" w14:textId="632EF7F2" w:rsidR="00D7421F" w:rsidRPr="00565818" w:rsidRDefault="0077521D" w:rsidP="00565818">
                      <w:pPr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bundle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solid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weather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energy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stingy</w:t>
                      </w:r>
                    </w:p>
                    <w:p w14:paraId="6DC396B9" w14:textId="77777777" w:rsidR="00AE1D9B" w:rsidRPr="00565818" w:rsidRDefault="00AE1D9B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D60D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57ED6" wp14:editId="52893665">
                <wp:simplePos x="0" y="0"/>
                <wp:positionH relativeFrom="margin">
                  <wp:align>right</wp:align>
                </wp:positionH>
                <wp:positionV relativeFrom="paragraph">
                  <wp:posOffset>429895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3598784C" w:rsidR="003816A4" w:rsidRPr="00AD60DE" w:rsidRDefault="00E03C77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AD60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August 1</w:t>
                            </w:r>
                            <w:r w:rsidR="00A63E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6</w:t>
                            </w:r>
                            <w:r w:rsidRPr="00AD60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201</w:t>
                            </w:r>
                            <w:r w:rsidR="00A63E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8" type="#_x0000_t92" style="position:absolute;margin-left:42.45pt;margin-top:33.85pt;width:93.65pt;height:93.6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3598784C" w:rsidR="003816A4" w:rsidRPr="00AD60DE" w:rsidRDefault="00E03C77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AD60D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August 1</w:t>
                      </w:r>
                      <w:r w:rsidR="00A63E8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6</w:t>
                      </w:r>
                      <w:r w:rsidRPr="00AD60D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201</w:t>
                      </w:r>
                      <w:r w:rsidR="00A63E8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60D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D84BC" wp14:editId="677313BB">
                <wp:simplePos x="0" y="0"/>
                <wp:positionH relativeFrom="column">
                  <wp:posOffset>1933575</wp:posOffset>
                </wp:positionH>
                <wp:positionV relativeFrom="paragraph">
                  <wp:posOffset>1019175</wp:posOffset>
                </wp:positionV>
                <wp:extent cx="5075555" cy="2924175"/>
                <wp:effectExtent l="0" t="0" r="0" b="952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5555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olor w:val="000000" w:themeColor="text1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sz w:val="56"/>
                                <w:szCs w:val="56"/>
                              </w:rPr>
                            </w:sdtEndPr>
                            <w:sdtContent>
                              <w:p w14:paraId="4F61BC64" w14:textId="77777777" w:rsidR="009238DC" w:rsidRPr="006D52E6" w:rsidRDefault="00E03C77" w:rsidP="000D466B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</w:pPr>
                                <w:r w:rsidRPr="006D52E6"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Thank you!</w:t>
                                </w:r>
                              </w:p>
                            </w:sdtContent>
                          </w:sdt>
                          <w:p w14:paraId="73852862" w14:textId="2C2B29D4" w:rsidR="000D466B" w:rsidRPr="00565818" w:rsidRDefault="00E03C77" w:rsidP="00E03C7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I just wanted to thank everyone for making </w:t>
                            </w:r>
                            <w:r w:rsidR="00AD60D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the</w:t>
                            </w:r>
                            <w:r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first week </w:t>
                            </w:r>
                            <w:r w:rsidR="00AD60D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of the 201</w:t>
                            </w:r>
                            <w:r w:rsidR="006D52E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9</w:t>
                            </w:r>
                            <w:r w:rsidR="00AD60D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-</w:t>
                            </w:r>
                            <w:r w:rsidR="006D52E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20</w:t>
                            </w:r>
                            <w:r w:rsidR="00AD60D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school year</w:t>
                            </w:r>
                            <w:r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so wonderful. </w:t>
                            </w:r>
                            <w:r w:rsidR="00AD60D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I’m thrilled to have your children in my class, and I know that we’re going to have an amazing year. Y</w:t>
                            </w:r>
                            <w:r w:rsidR="000D466B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our help with supplies, routines, checking planners, and returning paperwork</w:t>
                            </w:r>
                            <w:r w:rsidR="00AD60D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has been greatly appreciated</w:t>
                            </w:r>
                            <w:r w:rsidR="000D466B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. </w:t>
                            </w:r>
                          </w:p>
                          <w:p w14:paraId="566B328F" w14:textId="77777777" w:rsidR="000D466B" w:rsidRPr="00565818" w:rsidRDefault="000D466B" w:rsidP="00E03C7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14:paraId="697F74A2" w14:textId="77777777" w:rsidR="000D466B" w:rsidRPr="00565818" w:rsidRDefault="00E03C77" w:rsidP="00E03C7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It was great to meet everyone at </w:t>
                            </w:r>
                            <w:r w:rsidR="004E6623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Meet the Teacher and </w:t>
                            </w:r>
                            <w:r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Curriculum Night. With your support this year</w:t>
                            </w:r>
                            <w:r w:rsidR="000D466B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, we’ll be able to accomplish great things! By working together as a team, I know that your children will find success, and leave HLA prepared for 6</w:t>
                            </w:r>
                            <w:r w:rsidR="000D466B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0D466B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grade and beyond! </w:t>
                            </w:r>
                          </w:p>
                          <w:p w14:paraId="59AA5F24" w14:textId="77777777" w:rsidR="000D466B" w:rsidRPr="00565818" w:rsidRDefault="000D466B" w:rsidP="00E03C7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14:paraId="7810BE51" w14:textId="77777777" w:rsidR="00741A36" w:rsidRPr="00565818" w:rsidRDefault="000D466B" w:rsidP="000D466B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If you ever have any questions or concerns, never hesitate to contact me at </w:t>
                            </w:r>
                            <w:hyperlink r:id="rId6" w:history="1">
                              <w:r w:rsidRPr="00565818">
                                <w:rPr>
                                  <w:rStyle w:val="Hyperlink"/>
                                  <w:rFonts w:ascii="Times New Roman" w:eastAsia="SimSun" w:hAnsi="Times New Roman" w:cs="Times New Roman"/>
                                  <w:color w:val="000000" w:themeColor="text1"/>
                                  <w:kern w:val="3"/>
                                  <w:sz w:val="24"/>
                                  <w:szCs w:val="24"/>
                                  <w:lang w:eastAsia="zh-CN" w:bidi="hi-IN"/>
                                </w:rPr>
                                <w:t>jbecker@hlacharter.com</w:t>
                              </w:r>
                            </w:hyperlink>
                            <w:r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. </w:t>
                            </w:r>
                            <w:r w:rsidR="00E03C77" w:rsidRPr="00E03C7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Thank</w:t>
                            </w:r>
                            <w:r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s again for all your support!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84BC" id="Text Box 6" o:spid="_x0000_s1029" type="#_x0000_t202" style="position:absolute;margin-left:152.25pt;margin-top:80.25pt;width:399.65pt;height:23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" filled="f" stroked="f" strokecolor="#c6a27b [1944]">
                <v:textbox inset="3.6pt,,3.6pt">
                  <w:txbxContent>
                    <w:sdt>
                      <w:sdtPr>
                        <w:rPr>
                          <w:b/>
                          <w:color w:val="000000" w:themeColor="text1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sz w:val="56"/>
                          <w:szCs w:val="56"/>
                        </w:rPr>
                      </w:sdtEndPr>
                      <w:sdtContent>
                        <w:p w14:paraId="4F61BC64" w14:textId="77777777" w:rsidR="009238DC" w:rsidRPr="006D52E6" w:rsidRDefault="00E03C77" w:rsidP="000D466B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</w:pPr>
                          <w:r w:rsidRPr="006D52E6"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Thank you!</w:t>
                          </w:r>
                        </w:p>
                      </w:sdtContent>
                    </w:sdt>
                    <w:p w14:paraId="73852862" w14:textId="2C2B29D4" w:rsidR="000D466B" w:rsidRPr="00565818" w:rsidRDefault="00E03C77" w:rsidP="00E03C7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56581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I just wanted to thank everyone for making </w:t>
                      </w:r>
                      <w:r w:rsidR="00AD60DE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the</w:t>
                      </w:r>
                      <w:r w:rsidRPr="0056581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first week </w:t>
                      </w:r>
                      <w:r w:rsidR="00AD60DE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of the 201</w:t>
                      </w:r>
                      <w:r w:rsidR="006D52E6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9</w:t>
                      </w:r>
                      <w:r w:rsidR="00AD60DE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-</w:t>
                      </w:r>
                      <w:r w:rsidR="006D52E6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20</w:t>
                      </w:r>
                      <w:r w:rsidR="00AD60DE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school year</w:t>
                      </w:r>
                      <w:r w:rsidRPr="0056581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so wonderful. </w:t>
                      </w:r>
                      <w:r w:rsidR="00AD60DE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I’m thrilled to have your children in my class, and I know that we’re going to have an amazing year. Y</w:t>
                      </w:r>
                      <w:r w:rsidR="000D466B" w:rsidRPr="0056581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our help with supplies, routines, checking planners, and returning paperwork</w:t>
                      </w:r>
                      <w:r w:rsidR="00AD60DE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has been greatly appreciated</w:t>
                      </w:r>
                      <w:r w:rsidR="000D466B" w:rsidRPr="0056581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. </w:t>
                      </w:r>
                    </w:p>
                    <w:p w14:paraId="566B328F" w14:textId="77777777" w:rsidR="000D466B" w:rsidRPr="00565818" w:rsidRDefault="000D466B" w:rsidP="00E03C7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14:paraId="697F74A2" w14:textId="77777777" w:rsidR="000D466B" w:rsidRPr="00565818" w:rsidRDefault="00E03C77" w:rsidP="00E03C7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56581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It was great to meet everyone at </w:t>
                      </w:r>
                      <w:r w:rsidR="004E6623" w:rsidRPr="0056581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Meet the Teacher and </w:t>
                      </w:r>
                      <w:r w:rsidRPr="0056581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Curriculum Night. With your support this year</w:t>
                      </w:r>
                      <w:r w:rsidR="000D466B" w:rsidRPr="0056581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, we’ll be able to accomplish great things! By working together as a team, I know that your children will find success, and leave HLA prepared for 6</w:t>
                      </w:r>
                      <w:r w:rsidR="000D466B" w:rsidRPr="0056581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 w:rsidR="000D466B" w:rsidRPr="0056581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grade and beyond! </w:t>
                      </w:r>
                    </w:p>
                    <w:p w14:paraId="59AA5F24" w14:textId="77777777" w:rsidR="000D466B" w:rsidRPr="00565818" w:rsidRDefault="000D466B" w:rsidP="00E03C7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14:paraId="7810BE51" w14:textId="77777777" w:rsidR="00741A36" w:rsidRPr="00565818" w:rsidRDefault="000D466B" w:rsidP="000D466B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  <w:r w:rsidRPr="0056581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If you ever have any questions or concerns, never hesitate to contact me at </w:t>
                      </w:r>
                      <w:hyperlink r:id="rId7" w:history="1">
                        <w:r w:rsidRPr="00565818">
                          <w:rPr>
                            <w:rStyle w:val="Hyperlink"/>
                            <w:rFonts w:ascii="Times New Roman" w:eastAsia="SimSun" w:hAnsi="Times New Roman" w:cs="Times New Roman"/>
                            <w:color w:val="000000" w:themeColor="text1"/>
                            <w:kern w:val="3"/>
                            <w:sz w:val="24"/>
                            <w:szCs w:val="24"/>
                            <w:lang w:eastAsia="zh-CN" w:bidi="hi-IN"/>
                          </w:rPr>
                          <w:t>jbecker@hlacharter.com</w:t>
                        </w:r>
                      </w:hyperlink>
                      <w:r w:rsidRPr="0056581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. </w:t>
                      </w:r>
                      <w:r w:rsidR="00E03C77" w:rsidRPr="00E03C7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Thank</w:t>
                      </w:r>
                      <w:r w:rsidRPr="0056581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s again for all your support!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E4B3E" wp14:editId="730DBD51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0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CD0AC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6ED6C" wp14:editId="606F1F60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50507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50507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1"/>
                            </w:tblGrid>
                            <w:tr w:rsidR="00565818" w:rsidRPr="00565818" w14:paraId="55A4BDAE" w14:textId="77777777" w:rsidTr="008070F5">
                              <w:trPr>
                                <w:trHeight w:val="206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1989550" w14:textId="546C2AAF" w:rsidR="00CD0AC7" w:rsidRPr="00565818" w:rsidRDefault="00FF7564" w:rsidP="00E001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FF756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This week</w:t>
                                  </w:r>
                                  <w:r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,</w:t>
                                  </w:r>
                                  <w:r w:rsidRPr="00FF756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we have </w:t>
                                  </w:r>
                                  <w:r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participated in yoga, </w:t>
                                  </w:r>
                                  <w:r w:rsidRPr="00FF756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worked on classroom rules and procedures, taken our beginning of the year math</w:t>
                                  </w:r>
                                  <w:r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and ELA </w:t>
                                  </w:r>
                                  <w:r w:rsidRPr="00FF756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assessment</w:t>
                                  </w:r>
                                  <w:r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s, </w:t>
                                  </w:r>
                                  <w:r w:rsidRPr="00FF756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introduced some cooperative learning structures into our “getting to know you” activities, </w:t>
                                  </w:r>
                                  <w:r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and </w:t>
                                  </w:r>
                                  <w:r w:rsidR="00E0017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did a SS scavenger hunt</w:t>
                                  </w:r>
                                  <w:r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. 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 will begin our regular homework routine this upcoming week, with the exception of comprehension, as I’d like to model expectations before sending it home.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80F2CF9" w14:textId="77777777" w:rsidR="00162786" w:rsidRPr="00A07FE2" w:rsidRDefault="00162786" w:rsidP="00162786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492D8AF4" w14:textId="33AAD968" w:rsidR="008070F5" w:rsidRDefault="00162786" w:rsidP="005278B0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913E7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kindness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.” </w:t>
                                  </w:r>
                                  <w:r w:rsidR="00913E7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Kindness is the quality of being friendly, generous, and considerate. Studies </w:t>
                                  </w:r>
                                  <w:r w:rsid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have </w:t>
                                  </w:r>
                                  <w:r w:rsidR="00913E7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show</w:t>
                                  </w:r>
                                  <w:r w:rsid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n</w:t>
                                  </w:r>
                                  <w:r w:rsidR="00913E7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that being kind </w:t>
                                  </w:r>
                                  <w:r w:rsid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can </w:t>
                                  </w:r>
                                  <w:r w:rsidR="00913E7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slow down the aging process. </w:t>
                                  </w:r>
                                  <w:r w:rsid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It can also improve relationships and connections, which indirectly would boost your health.</w:t>
                                  </w:r>
                                </w:p>
                                <w:p w14:paraId="0A8FE9C7" w14:textId="4C252C9E" w:rsidR="005278B0" w:rsidRPr="00565818" w:rsidRDefault="005278B0" w:rsidP="005278B0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1" style="position:absolute;margin-left:7.5pt;margin-top:345pt;width:308.7pt;height:19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1"/>
                      </w:tblGrid>
                      <w:tr w:rsidR="00565818" w:rsidRPr="00565818" w14:paraId="55A4BDAE" w14:textId="77777777" w:rsidTr="008070F5">
                        <w:trPr>
                          <w:trHeight w:val="2067"/>
                        </w:trPr>
                        <w:tc>
                          <w:tcPr>
                            <w:tcW w:w="5000" w:type="pct"/>
                          </w:tcPr>
                          <w:p w14:paraId="01989550" w14:textId="546C2AAF" w:rsidR="00CD0AC7" w:rsidRPr="00565818" w:rsidRDefault="00FF7564" w:rsidP="00E001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FF756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This week</w:t>
                            </w:r>
                            <w:r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FF756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we have </w:t>
                            </w:r>
                            <w:r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participated in yoga, </w:t>
                            </w:r>
                            <w:r w:rsidRPr="00FF756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worked on classroom rules and procedures, taken our beginning of the year math</w:t>
                            </w:r>
                            <w:r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and ELA </w:t>
                            </w:r>
                            <w:r w:rsidRPr="00FF756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assessment</w:t>
                            </w:r>
                            <w:r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s, </w:t>
                            </w:r>
                            <w:r w:rsidRPr="00FF756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introduced some cooperative learning structures into our “getting to know you” activities, </w:t>
                            </w:r>
                            <w:r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and </w:t>
                            </w:r>
                            <w:r w:rsidR="00E0017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did a SS scavenger hunt</w:t>
                            </w:r>
                            <w:r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. 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 will begin our regular homework routine this upcoming week, with the exception of comprehension, as I’d like to model expectations before sending it home.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80F2CF9" w14:textId="77777777" w:rsidR="00162786" w:rsidRPr="00A07FE2" w:rsidRDefault="00162786" w:rsidP="00162786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492D8AF4" w14:textId="33AAD968" w:rsidR="008070F5" w:rsidRDefault="00162786" w:rsidP="005278B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913E7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kindness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.” </w:t>
                            </w:r>
                            <w:r w:rsidR="00913E7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Kindness is the quality of being friendly, generous, and considerate. Studies </w:t>
                            </w:r>
                            <w:r w:rsid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have </w:t>
                            </w:r>
                            <w:r w:rsidR="00913E7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show</w:t>
                            </w:r>
                            <w:r w:rsid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n</w:t>
                            </w:r>
                            <w:r w:rsidR="00913E7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that being kind </w:t>
                            </w:r>
                            <w:r w:rsid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can </w:t>
                            </w:r>
                            <w:r w:rsidR="00913E7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slow down the aging process. </w:t>
                            </w:r>
                            <w:r w:rsid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It can also improve relationships and connections, which indirectly would boost your health.</w:t>
                            </w:r>
                          </w:p>
                          <w:p w14:paraId="0A8FE9C7" w14:textId="4C252C9E" w:rsidR="005278B0" w:rsidRPr="00565818" w:rsidRDefault="005278B0" w:rsidP="005278B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3893B" wp14:editId="628470BA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4391025</wp:posOffset>
                </wp:positionV>
                <wp:extent cx="3113405" cy="248602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7B716EE0" w14:textId="3EDEB761" w:rsidR="00CD0AC7" w:rsidRPr="00565818" w:rsidRDefault="00E00172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Camp Crystal</w:t>
                            </w:r>
                          </w:p>
                          <w:p w14:paraId="667EEE4F" w14:textId="3332B34B" w:rsidR="00C81FA7" w:rsidRDefault="00E00172" w:rsidP="00C81F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5</w:t>
                            </w:r>
                            <w:r w:rsidRPr="00E0017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graders will have the opportunity to participate in a three-day, two-night field trip to Camp Crystal from Wednesday, September 4</w:t>
                            </w:r>
                            <w:r w:rsidRPr="00E0017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through Friday, September 6</w:t>
                            </w:r>
                            <w:r w:rsidRPr="00E0017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. Permission slips and </w:t>
                            </w:r>
                            <w:r w:rsidR="002852B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information will be sent home shortly!</w:t>
                            </w:r>
                          </w:p>
                          <w:p w14:paraId="30BCE9C4" w14:textId="4933E257" w:rsidR="005278B0" w:rsidRPr="005278B0" w:rsidRDefault="00C81FA7" w:rsidP="005278B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Safety Patrol</w:t>
                            </w:r>
                          </w:p>
                          <w:p w14:paraId="3BFE2EE8" w14:textId="6E2F03CF" w:rsidR="00162786" w:rsidRDefault="00C81FA7" w:rsidP="00162786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 will have our Safety Patrol Induction Ceremony on Friday, August 30</w:t>
                            </w:r>
                            <w:r w:rsidRPr="00C81FA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3C628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at 1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:00. If your child was not selected</w:t>
                            </w:r>
                            <w:r w:rsidR="00595F6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this round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 s/he will have the chance to reapply after the first grading period. Sometimes it’s better to wait until the second round so you know if you can handle the 5</w:t>
                            </w:r>
                            <w:r w:rsidRPr="00C81FA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grade workload!</w:t>
                            </w:r>
                          </w:p>
                          <w:p w14:paraId="20045416" w14:textId="77777777" w:rsidR="00CD0AC7" w:rsidRPr="00565818" w:rsidRDefault="00CD0AC7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32" style="position:absolute;margin-left:324pt;margin-top:345.75pt;width:245.15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7B716EE0" w14:textId="3EDEB761" w:rsidR="00CD0AC7" w:rsidRPr="00565818" w:rsidRDefault="00E00172" w:rsidP="0056581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Camp Crystal</w:t>
                      </w:r>
                    </w:p>
                    <w:p w14:paraId="667EEE4F" w14:textId="3332B34B" w:rsidR="00C81FA7" w:rsidRDefault="00E00172" w:rsidP="00C81F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5</w:t>
                      </w:r>
                      <w:r w:rsidRPr="00E0017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graders will have the opportunity to participate in a three-day, two-night field trip to Camp Crystal from Wednesday, September 4</w:t>
                      </w:r>
                      <w:r w:rsidRPr="00E0017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through Friday, September 6</w:t>
                      </w:r>
                      <w:r w:rsidRPr="00E0017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. Permission slips and </w:t>
                      </w:r>
                      <w:r w:rsidR="002852B1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information will be sent home shortly!</w:t>
                      </w:r>
                    </w:p>
                    <w:p w14:paraId="30BCE9C4" w14:textId="4933E257" w:rsidR="005278B0" w:rsidRPr="005278B0" w:rsidRDefault="00C81FA7" w:rsidP="005278B0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Safety Patrol</w:t>
                      </w:r>
                    </w:p>
                    <w:p w14:paraId="3BFE2EE8" w14:textId="6E2F03CF" w:rsidR="00162786" w:rsidRDefault="00C81FA7" w:rsidP="00162786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We will have our Safety Patrol Induction Ceremony on Friday, August 30</w:t>
                      </w:r>
                      <w:r w:rsidRPr="00C81FA7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</w:t>
                      </w:r>
                      <w:r w:rsidR="003C6281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at 1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:00. If your child was not selected</w:t>
                      </w:r>
                      <w:r w:rsidR="00595F6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this round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, s/he will have the chance to reapply after the first grading period. Sometimes it’s better to wait until the second round so you know if you can handle the 5</w:t>
                      </w:r>
                      <w:r w:rsidRPr="00C81FA7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grade workload!</w:t>
                      </w:r>
                    </w:p>
                    <w:p w14:paraId="20045416" w14:textId="77777777" w:rsidR="00CD0AC7" w:rsidRPr="00565818" w:rsidRDefault="00CD0AC7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576AD" wp14:editId="37067BED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D0BF7" wp14:editId="4AF3FA92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E89BF" wp14:editId="6FF764F6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CgAAAAAAAAAhAG7H2cP6&#10;fgcA+n4HABQAAABkcnMvbWVkaWEvaW1hZ2UxLnBuZ4lQTkcNChoKAAAADUlIRFIAAAkWAAADvAgG&#10;AAAANpZ6qwAAABl0RVh0U29mdHdhcmUAQWRvYmUgSW1hZ2VSZWFkeXHJZTwAB36cSURBVHja7N1L&#10;luTKkqVnFYWfm8nMrCwOjBOoVXMkJ8Am2eQwqlNsFNnivXkcKoSqiOgDgJm7R8SJ8Ij4v7x+7A2D&#10;wQBErbK9toiqJgAAAAAAAAAAAAAAAACYZTYBAAAAAAAAAAAAAAAAgDO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" strokecolor="#89643b [3208]" strokeweight=".5pt">
                <v:fill r:id="rId9" o:title="book-bg" recolor="t" rotate="t" type="frame"/>
                <v:textbox inset="0,0,0,0">
                  <w:txbxContent>
                    <w:p w14:paraId="3D4C9EA0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925E3" wp14:editId="0B5F13F7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635" r="0" b="31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83032"/>
                              <w:picture/>
                            </w:sdtPr>
                            <w:sdtEndPr/>
                            <w:sdtContent>
                              <w:p w14:paraId="7F799DE7" w14:textId="77777777" w:rsidR="009238DC" w:rsidRDefault="0049172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5E96755" wp14:editId="762E0F34">
                                      <wp:extent cx="1512570" cy="1847850"/>
                                      <wp:effectExtent l="57150" t="57150" r="106680" b="11430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915" cy="18482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chemeClr val="accent5">
                                                    <a:lumMod val="40000"/>
                                                    <a:lumOff val="6000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925E3"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id w:val="9583032"/>
                        <w:picture/>
                      </w:sdtPr>
                      <w:sdtEndPr/>
                      <w:sdtContent>
                        <w:p w14:paraId="7F799DE7" w14:textId="77777777" w:rsidR="009238DC" w:rsidRDefault="0049172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E96755" wp14:editId="762E0F34">
                                <wp:extent cx="1512570" cy="1847850"/>
                                <wp:effectExtent l="57150" t="57150" r="106680" b="11430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915" cy="18482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D9B6F" wp14:editId="2890D93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2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E9D3B8" wp14:editId="406C1149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EF995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D27E20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3296B"/>
    <w:rsid w:val="00070AE8"/>
    <w:rsid w:val="000904A8"/>
    <w:rsid w:val="00090CA8"/>
    <w:rsid w:val="000C5595"/>
    <w:rsid w:val="000C7D48"/>
    <w:rsid w:val="000D466B"/>
    <w:rsid w:val="000F2E63"/>
    <w:rsid w:val="001259D2"/>
    <w:rsid w:val="00133A59"/>
    <w:rsid w:val="00142BB8"/>
    <w:rsid w:val="001553D6"/>
    <w:rsid w:val="00162786"/>
    <w:rsid w:val="0018251B"/>
    <w:rsid w:val="001859AC"/>
    <w:rsid w:val="001D00A1"/>
    <w:rsid w:val="001D6B0A"/>
    <w:rsid w:val="001E0C17"/>
    <w:rsid w:val="002079DC"/>
    <w:rsid w:val="002115A7"/>
    <w:rsid w:val="00225938"/>
    <w:rsid w:val="0026142A"/>
    <w:rsid w:val="002852B1"/>
    <w:rsid w:val="002866D4"/>
    <w:rsid w:val="002A48E7"/>
    <w:rsid w:val="002B0330"/>
    <w:rsid w:val="002C5567"/>
    <w:rsid w:val="002C7707"/>
    <w:rsid w:val="002E7927"/>
    <w:rsid w:val="002F3E2C"/>
    <w:rsid w:val="0031005E"/>
    <w:rsid w:val="0036184C"/>
    <w:rsid w:val="00364174"/>
    <w:rsid w:val="003816A4"/>
    <w:rsid w:val="00384854"/>
    <w:rsid w:val="003A587F"/>
    <w:rsid w:val="003C6281"/>
    <w:rsid w:val="003E1BE5"/>
    <w:rsid w:val="004142EA"/>
    <w:rsid w:val="00414591"/>
    <w:rsid w:val="0041718A"/>
    <w:rsid w:val="00452612"/>
    <w:rsid w:val="0046142D"/>
    <w:rsid w:val="00487CA3"/>
    <w:rsid w:val="00491725"/>
    <w:rsid w:val="0049352E"/>
    <w:rsid w:val="004B127C"/>
    <w:rsid w:val="004B1B5D"/>
    <w:rsid w:val="004B2B1B"/>
    <w:rsid w:val="004C2029"/>
    <w:rsid w:val="004C5EC6"/>
    <w:rsid w:val="004D4508"/>
    <w:rsid w:val="004E6623"/>
    <w:rsid w:val="005006D7"/>
    <w:rsid w:val="005278B0"/>
    <w:rsid w:val="00527F6B"/>
    <w:rsid w:val="00531EA0"/>
    <w:rsid w:val="00562D43"/>
    <w:rsid w:val="00565818"/>
    <w:rsid w:val="005834A8"/>
    <w:rsid w:val="0058716D"/>
    <w:rsid w:val="00595F6C"/>
    <w:rsid w:val="005A7A62"/>
    <w:rsid w:val="006552CD"/>
    <w:rsid w:val="00662702"/>
    <w:rsid w:val="0067027A"/>
    <w:rsid w:val="006D52E6"/>
    <w:rsid w:val="006E55E2"/>
    <w:rsid w:val="006F549D"/>
    <w:rsid w:val="007048E4"/>
    <w:rsid w:val="00727F51"/>
    <w:rsid w:val="00740E10"/>
    <w:rsid w:val="00741A36"/>
    <w:rsid w:val="00743B57"/>
    <w:rsid w:val="007444C3"/>
    <w:rsid w:val="0075617D"/>
    <w:rsid w:val="0076557F"/>
    <w:rsid w:val="007737D6"/>
    <w:rsid w:val="0077521D"/>
    <w:rsid w:val="0078582C"/>
    <w:rsid w:val="007B747A"/>
    <w:rsid w:val="007C1833"/>
    <w:rsid w:val="007E4964"/>
    <w:rsid w:val="00806428"/>
    <w:rsid w:val="008070F5"/>
    <w:rsid w:val="00822FE9"/>
    <w:rsid w:val="0084725B"/>
    <w:rsid w:val="00847D51"/>
    <w:rsid w:val="008727B2"/>
    <w:rsid w:val="0087568B"/>
    <w:rsid w:val="008924BE"/>
    <w:rsid w:val="008A24D9"/>
    <w:rsid w:val="008B0000"/>
    <w:rsid w:val="008B31E4"/>
    <w:rsid w:val="008F06A2"/>
    <w:rsid w:val="00913E7F"/>
    <w:rsid w:val="009238DC"/>
    <w:rsid w:val="009277CF"/>
    <w:rsid w:val="00940812"/>
    <w:rsid w:val="009428F2"/>
    <w:rsid w:val="00982A86"/>
    <w:rsid w:val="009B099E"/>
    <w:rsid w:val="009E4869"/>
    <w:rsid w:val="009E7BF0"/>
    <w:rsid w:val="009E7E7D"/>
    <w:rsid w:val="00A07FE2"/>
    <w:rsid w:val="00A25AB5"/>
    <w:rsid w:val="00A35C82"/>
    <w:rsid w:val="00A444B5"/>
    <w:rsid w:val="00A63E8E"/>
    <w:rsid w:val="00A71644"/>
    <w:rsid w:val="00A742B4"/>
    <w:rsid w:val="00AA2877"/>
    <w:rsid w:val="00AC135D"/>
    <w:rsid w:val="00AD10A0"/>
    <w:rsid w:val="00AD1595"/>
    <w:rsid w:val="00AD190C"/>
    <w:rsid w:val="00AD60DE"/>
    <w:rsid w:val="00AE1D9B"/>
    <w:rsid w:val="00AE6DBE"/>
    <w:rsid w:val="00AF3C0F"/>
    <w:rsid w:val="00AF6CC1"/>
    <w:rsid w:val="00B0561B"/>
    <w:rsid w:val="00B1637A"/>
    <w:rsid w:val="00B33E5D"/>
    <w:rsid w:val="00B41374"/>
    <w:rsid w:val="00B70980"/>
    <w:rsid w:val="00BA239F"/>
    <w:rsid w:val="00BC1623"/>
    <w:rsid w:val="00BC7BCA"/>
    <w:rsid w:val="00BD61E3"/>
    <w:rsid w:val="00C07276"/>
    <w:rsid w:val="00C100A5"/>
    <w:rsid w:val="00C208C2"/>
    <w:rsid w:val="00C47331"/>
    <w:rsid w:val="00C72A4B"/>
    <w:rsid w:val="00C81FA7"/>
    <w:rsid w:val="00C84CED"/>
    <w:rsid w:val="00C97DCF"/>
    <w:rsid w:val="00CB1A69"/>
    <w:rsid w:val="00CC665E"/>
    <w:rsid w:val="00CD0AC7"/>
    <w:rsid w:val="00CD0E4D"/>
    <w:rsid w:val="00CF0A2A"/>
    <w:rsid w:val="00D156AD"/>
    <w:rsid w:val="00D43682"/>
    <w:rsid w:val="00D43C4B"/>
    <w:rsid w:val="00D45AEB"/>
    <w:rsid w:val="00D6062A"/>
    <w:rsid w:val="00D64485"/>
    <w:rsid w:val="00D7421F"/>
    <w:rsid w:val="00DA1426"/>
    <w:rsid w:val="00DA62D3"/>
    <w:rsid w:val="00DB5B8C"/>
    <w:rsid w:val="00DB710A"/>
    <w:rsid w:val="00DC60EA"/>
    <w:rsid w:val="00DD0C66"/>
    <w:rsid w:val="00DE447E"/>
    <w:rsid w:val="00DE5677"/>
    <w:rsid w:val="00E00172"/>
    <w:rsid w:val="00E02DC2"/>
    <w:rsid w:val="00E03C77"/>
    <w:rsid w:val="00E1023F"/>
    <w:rsid w:val="00E45D74"/>
    <w:rsid w:val="00E51E4D"/>
    <w:rsid w:val="00E61C84"/>
    <w:rsid w:val="00E867DD"/>
    <w:rsid w:val="00EC1524"/>
    <w:rsid w:val="00ED02B7"/>
    <w:rsid w:val="00EE2BCE"/>
    <w:rsid w:val="00F06BEC"/>
    <w:rsid w:val="00F2263F"/>
    <w:rsid w:val="00F47899"/>
    <w:rsid w:val="00F61E1F"/>
    <w:rsid w:val="00F76790"/>
    <w:rsid w:val="00F96D35"/>
    <w:rsid w:val="00FA73E0"/>
    <w:rsid w:val="00FB2D7F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026EFAEE-0AFB-4628-AC17-395FC592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jbecker@hlacharter.com" TargetMode="Externa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mailto:jbecker@hlacharter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AB64D8-31B7-4C0B-93BC-BF2CEE6BA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2018-08-14T21:57:00Z</cp:lastPrinted>
  <dcterms:created xsi:type="dcterms:W3CDTF">2019-08-14T23:16:00Z</dcterms:created>
  <dcterms:modified xsi:type="dcterms:W3CDTF">2019-08-14T23:16:00Z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