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BC990" w14:textId="2FDEC801" w:rsidR="00EE39FE" w:rsidRPr="00565818" w:rsidRDefault="00CC4110" w:rsidP="00C72A4B">
      <w:bookmarkStart w:id="0" w:name="_GoBack"/>
      <w:bookmarkEnd w:id="0"/>
      <w:r w:rsidRPr="00565818">
        <w:rPr>
          <w:noProof/>
        </w:rPr>
        <mc:AlternateContent>
          <mc:Choice Requires="wps">
            <w:drawing>
              <wp:anchor distT="0" distB="0" distL="114300" distR="114300" simplePos="0" relativeHeight="251665408" behindDoc="0" locked="0" layoutInCell="1" allowOverlap="1" wp14:anchorId="448B049D" wp14:editId="1AE5C464">
                <wp:simplePos x="0" y="0"/>
                <wp:positionH relativeFrom="column">
                  <wp:posOffset>2038350</wp:posOffset>
                </wp:positionH>
                <wp:positionV relativeFrom="paragraph">
                  <wp:posOffset>1028700</wp:posOffset>
                </wp:positionV>
                <wp:extent cx="5038725" cy="3090545"/>
                <wp:effectExtent l="0" t="0" r="9525"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309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color w:val="000000" w:themeColor="text1"/>
                              </w:rPr>
                              <w:id w:val="-24869515"/>
                            </w:sdtPr>
                            <w:sdtEndPr>
                              <w:rPr>
                                <w:rFonts w:ascii="Times New Roman" w:hAnsi="Times New Roman" w:cs="Times New Roman"/>
                                <w:b/>
                              </w:rPr>
                            </w:sdtEndPr>
                            <w:sdtContent>
                              <w:p w14:paraId="18A0B7A2" w14:textId="77777777" w:rsidR="00CC4110" w:rsidRPr="00ED7ED2" w:rsidRDefault="00CC4110" w:rsidP="00CC4110">
                                <w:pPr>
                                  <w:jc w:val="center"/>
                                  <w:rPr>
                                    <w:rFonts w:ascii="Times New Roman" w:hAnsi="Times New Roman" w:cs="Times New Roman"/>
                                    <w:b/>
                                    <w:color w:val="000000" w:themeColor="text1"/>
                                    <w:sz w:val="16"/>
                                    <w:szCs w:val="16"/>
                                  </w:rPr>
                                </w:pPr>
                                <w:r>
                                  <w:rPr>
                                    <w:rFonts w:ascii="Curlz MT" w:hAnsi="Curlz MT"/>
                                    <w:b/>
                                    <w:color w:val="000000" w:themeColor="text1"/>
                                    <w:sz w:val="56"/>
                                    <w:szCs w:val="56"/>
                                  </w:rPr>
                                  <w:t>Living Museum Project</w:t>
                                </w:r>
                              </w:p>
                              <w:p w14:paraId="68B18CDA" w14:textId="77777777" w:rsidR="00CC4110" w:rsidRPr="00ED7ED2" w:rsidRDefault="00CC4110" w:rsidP="00CC4110">
                                <w:pPr>
                                  <w:spacing w:after="120"/>
                                  <w:rPr>
                                    <w:rFonts w:ascii="Times New Roman" w:hAnsi="Times New Roman" w:cs="Times New Roman"/>
                                    <w:b/>
                                    <w:color w:val="000000" w:themeColor="text1"/>
                                    <w:sz w:val="16"/>
                                    <w:szCs w:val="16"/>
                                  </w:rPr>
                                </w:pPr>
                              </w:p>
                              <w:p w14:paraId="7E758093" w14:textId="653DE1E0" w:rsidR="00CC4110" w:rsidRPr="00ED7ED2" w:rsidRDefault="00431AC6" w:rsidP="00CC4110">
                                <w:pPr>
                                  <w:rPr>
                                    <w:rFonts w:ascii="Times New Roman" w:hAnsi="Times New Roman" w:cs="Times New Roman"/>
                                    <w:b/>
                                    <w:color w:val="000000" w:themeColor="text1"/>
                                  </w:rPr>
                                </w:pPr>
                                <w:r w:rsidRPr="00ED7ED2">
                                  <w:rPr>
                                    <w:rFonts w:ascii="Times New Roman" w:hAnsi="Times New Roman" w:cs="Times New Roman"/>
                                    <w:b/>
                                    <w:color w:val="000000" w:themeColor="text1"/>
                                  </w:rPr>
                                  <w:t xml:space="preserve">For the past few weeks, we substituted FSA prep work for social studies to ensure that students </w:t>
                                </w:r>
                                <w:r w:rsidR="00ED7ED2" w:rsidRPr="00ED7ED2">
                                  <w:rPr>
                                    <w:rFonts w:ascii="Times New Roman" w:hAnsi="Times New Roman" w:cs="Times New Roman"/>
                                    <w:b/>
                                    <w:color w:val="000000" w:themeColor="text1"/>
                                  </w:rPr>
                                  <w:t>were</w:t>
                                </w:r>
                                <w:r w:rsidRPr="00ED7ED2">
                                  <w:rPr>
                                    <w:rFonts w:ascii="Times New Roman" w:hAnsi="Times New Roman" w:cs="Times New Roman"/>
                                    <w:b/>
                                    <w:color w:val="000000" w:themeColor="text1"/>
                                  </w:rPr>
                                  <w:t xml:space="preserve"> prepared for testing. While this was a necessity, it meant that we didn’t have as many </w:t>
                                </w:r>
                                <w:r w:rsidR="00ED7ED2" w:rsidRPr="00ED7ED2">
                                  <w:rPr>
                                    <w:rFonts w:ascii="Times New Roman" w:hAnsi="Times New Roman" w:cs="Times New Roman"/>
                                    <w:b/>
                                    <w:color w:val="000000" w:themeColor="text1"/>
                                  </w:rPr>
                                  <w:t xml:space="preserve">SS </w:t>
                                </w:r>
                                <w:r w:rsidRPr="00ED7ED2">
                                  <w:rPr>
                                    <w:rFonts w:ascii="Times New Roman" w:hAnsi="Times New Roman" w:cs="Times New Roman"/>
                                    <w:b/>
                                    <w:color w:val="000000" w:themeColor="text1"/>
                                  </w:rPr>
                                  <w:t xml:space="preserve">grades as we normally would have during a nine-week period. Due to this, students were assigned the “Living Museum Project” two weeks ago. </w:t>
                                </w:r>
                                <w:r w:rsidR="00ED7ED2" w:rsidRPr="00ED7ED2">
                                  <w:rPr>
                                    <w:rFonts w:ascii="Times New Roman" w:hAnsi="Times New Roman" w:cs="Times New Roman"/>
                                    <w:b/>
                                    <w:color w:val="000000" w:themeColor="text1"/>
                                  </w:rPr>
                                  <w:t>All students chose a f</w:t>
                                </w:r>
                                <w:r w:rsidR="00CC4110" w:rsidRPr="00ED7ED2">
                                  <w:rPr>
                                    <w:rFonts w:ascii="Times New Roman" w:hAnsi="Times New Roman" w:cs="Times New Roman"/>
                                    <w:b/>
                                    <w:color w:val="000000" w:themeColor="text1"/>
                                  </w:rPr>
                                  <w:t>amous historical individual and</w:t>
                                </w:r>
                                <w:r w:rsidR="00ED7ED2" w:rsidRPr="00ED7ED2">
                                  <w:rPr>
                                    <w:rFonts w:ascii="Times New Roman" w:hAnsi="Times New Roman" w:cs="Times New Roman"/>
                                    <w:b/>
                                    <w:color w:val="000000" w:themeColor="text1"/>
                                  </w:rPr>
                                  <w:t xml:space="preserve"> should be researching </w:t>
                                </w:r>
                                <w:r w:rsidR="00CC4110" w:rsidRPr="00ED7ED2">
                                  <w:rPr>
                                    <w:rFonts w:ascii="Times New Roman" w:hAnsi="Times New Roman" w:cs="Times New Roman"/>
                                    <w:b/>
                                    <w:color w:val="000000" w:themeColor="text1"/>
                                  </w:rPr>
                                  <w:t xml:space="preserve">their contributions to our society. </w:t>
                                </w:r>
                                <w:r w:rsidR="00ED7ED2" w:rsidRPr="00ED7ED2">
                                  <w:rPr>
                                    <w:rFonts w:ascii="Times New Roman" w:hAnsi="Times New Roman" w:cs="Times New Roman"/>
                                    <w:b/>
                                    <w:color w:val="000000" w:themeColor="text1"/>
                                  </w:rPr>
                                  <w:t xml:space="preserve">On Friday, May 17, students will turn in their essays, dress </w:t>
                                </w:r>
                                <w:r w:rsidR="00CC4110" w:rsidRPr="00ED7ED2">
                                  <w:rPr>
                                    <w:rFonts w:ascii="Times New Roman" w:hAnsi="Times New Roman" w:cs="Times New Roman"/>
                                    <w:b/>
                                    <w:color w:val="000000" w:themeColor="text1"/>
                                  </w:rPr>
                                  <w:t>up as their individual</w:t>
                                </w:r>
                                <w:r w:rsidR="00ED7ED2" w:rsidRPr="00ED7ED2">
                                  <w:rPr>
                                    <w:rFonts w:ascii="Times New Roman" w:hAnsi="Times New Roman" w:cs="Times New Roman"/>
                                    <w:b/>
                                    <w:color w:val="000000" w:themeColor="text1"/>
                                  </w:rPr>
                                  <w:t>,</w:t>
                                </w:r>
                                <w:r w:rsidR="00CC4110" w:rsidRPr="00ED7ED2">
                                  <w:rPr>
                                    <w:rFonts w:ascii="Times New Roman" w:hAnsi="Times New Roman" w:cs="Times New Roman"/>
                                    <w:b/>
                                    <w:color w:val="000000" w:themeColor="text1"/>
                                  </w:rPr>
                                  <w:t xml:space="preserve"> and give a short presentation as that person.</w:t>
                                </w:r>
                              </w:p>
                              <w:p w14:paraId="7CD2917E" w14:textId="77777777" w:rsidR="00CC4110" w:rsidRPr="00ED7ED2" w:rsidRDefault="00CC4110" w:rsidP="00CC4110">
                                <w:pPr>
                                  <w:rPr>
                                    <w:rFonts w:ascii="Times New Roman" w:hAnsi="Times New Roman" w:cs="Times New Roman"/>
                                    <w:b/>
                                    <w:color w:val="000000" w:themeColor="text1"/>
                                  </w:rPr>
                                </w:pPr>
                              </w:p>
                              <w:p w14:paraId="352485FC" w14:textId="38D29011" w:rsidR="00CC4110" w:rsidRPr="00ED7ED2" w:rsidRDefault="00CC4110" w:rsidP="00CC4110">
                                <w:pPr>
                                  <w:rPr>
                                    <w:rFonts w:ascii="Times New Roman" w:hAnsi="Times New Roman" w:cs="Times New Roman"/>
                                    <w:b/>
                                    <w:color w:val="000000" w:themeColor="text1"/>
                                  </w:rPr>
                                </w:pPr>
                                <w:r w:rsidRPr="00ED7ED2">
                                  <w:rPr>
                                    <w:rFonts w:ascii="Times New Roman" w:hAnsi="Times New Roman" w:cs="Times New Roman"/>
                                    <w:b/>
                                    <w:color w:val="000000" w:themeColor="text1"/>
                                  </w:rPr>
                                  <w:t xml:space="preserve">While your child may require extra help with their costumes, please make sure that they are doing the research on their own, as they will have to clearly, and authoritatively present their information to others. As parents, the biggest thing that you can do to help is to let them practice their presentations as often as possible until they feel comfortable. </w:t>
                                </w:r>
                              </w:p>
                            </w:sdtContent>
                          </w:sdt>
                          <w:p w14:paraId="7DF1A25F" w14:textId="5BD1BF32" w:rsidR="009238DC" w:rsidRPr="000546E9" w:rsidRDefault="009238DC" w:rsidP="000546E9">
                            <w:pPr>
                              <w:spacing w:after="120"/>
                              <w:rPr>
                                <w:rFonts w:ascii="Times New Roman" w:hAnsi="Times New Roman" w:cs="Times New Roman"/>
                                <w:b/>
                                <w:color w:val="000000" w:themeColor="text1"/>
                                <w:sz w:val="24"/>
                                <w:szCs w:val="24"/>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60.5pt;margin-top:81pt;width:396.75pt;height:24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" filled="f" stroked="f" strokecolor="#c6a27b [1944]">
                <v:textbox inset="3.6pt,,3.6pt">
                  <w:txbxContent>
                    <w:sdt>
                      <w:sdtPr>
                        <w:rPr>
                          <w:color w:val="000000" w:themeColor="text1"/>
                        </w:rPr>
                        <w:id w:val="-24869515"/>
                      </w:sdtPr>
                      <w:sdtEndPr>
                        <w:rPr>
                          <w:rFonts w:ascii="Times New Roman" w:hAnsi="Times New Roman" w:cs="Times New Roman"/>
                          <w:b/>
                        </w:rPr>
                      </w:sdtEndPr>
                      <w:sdtContent>
                        <w:p w14:paraId="18A0B7A2" w14:textId="77777777" w:rsidR="00CC4110" w:rsidRPr="00ED7ED2" w:rsidRDefault="00CC4110" w:rsidP="00CC4110">
                          <w:pPr>
                            <w:jc w:val="center"/>
                            <w:rPr>
                              <w:rFonts w:ascii="Times New Roman" w:hAnsi="Times New Roman" w:cs="Times New Roman"/>
                              <w:b/>
                              <w:color w:val="000000" w:themeColor="text1"/>
                              <w:sz w:val="16"/>
                              <w:szCs w:val="16"/>
                            </w:rPr>
                          </w:pPr>
                          <w:r>
                            <w:rPr>
                              <w:rFonts w:ascii="Curlz MT" w:hAnsi="Curlz MT"/>
                              <w:b/>
                              <w:color w:val="000000" w:themeColor="text1"/>
                              <w:sz w:val="56"/>
                              <w:szCs w:val="56"/>
                            </w:rPr>
                            <w:t>Living Museum Project</w:t>
                          </w:r>
                        </w:p>
                        <w:p w14:paraId="68B18CDA" w14:textId="77777777" w:rsidR="00CC4110" w:rsidRPr="00ED7ED2" w:rsidRDefault="00CC4110" w:rsidP="00CC4110">
                          <w:pPr>
                            <w:spacing w:after="120"/>
                            <w:rPr>
                              <w:rFonts w:ascii="Times New Roman" w:hAnsi="Times New Roman" w:cs="Times New Roman"/>
                              <w:b/>
                              <w:color w:val="000000" w:themeColor="text1"/>
                              <w:sz w:val="16"/>
                              <w:szCs w:val="16"/>
                            </w:rPr>
                          </w:pPr>
                        </w:p>
                        <w:p w14:paraId="7E758093" w14:textId="653DE1E0" w:rsidR="00CC4110" w:rsidRPr="00ED7ED2" w:rsidRDefault="00431AC6" w:rsidP="00CC4110">
                          <w:pPr>
                            <w:rPr>
                              <w:rFonts w:ascii="Times New Roman" w:hAnsi="Times New Roman" w:cs="Times New Roman"/>
                              <w:b/>
                              <w:color w:val="000000" w:themeColor="text1"/>
                            </w:rPr>
                          </w:pPr>
                          <w:r w:rsidRPr="00ED7ED2">
                            <w:rPr>
                              <w:rFonts w:ascii="Times New Roman" w:hAnsi="Times New Roman" w:cs="Times New Roman"/>
                              <w:b/>
                              <w:color w:val="000000" w:themeColor="text1"/>
                            </w:rPr>
                            <w:t xml:space="preserve">For the past few weeks, we substituted FSA prep work for social studies to ensure that students </w:t>
                          </w:r>
                          <w:r w:rsidR="00ED7ED2" w:rsidRPr="00ED7ED2">
                            <w:rPr>
                              <w:rFonts w:ascii="Times New Roman" w:hAnsi="Times New Roman" w:cs="Times New Roman"/>
                              <w:b/>
                              <w:color w:val="000000" w:themeColor="text1"/>
                            </w:rPr>
                            <w:t>were</w:t>
                          </w:r>
                          <w:r w:rsidRPr="00ED7ED2">
                            <w:rPr>
                              <w:rFonts w:ascii="Times New Roman" w:hAnsi="Times New Roman" w:cs="Times New Roman"/>
                              <w:b/>
                              <w:color w:val="000000" w:themeColor="text1"/>
                            </w:rPr>
                            <w:t xml:space="preserve"> prepared for testing. While this was a necessity, it meant that we didn’t have as many </w:t>
                          </w:r>
                          <w:r w:rsidR="00ED7ED2" w:rsidRPr="00ED7ED2">
                            <w:rPr>
                              <w:rFonts w:ascii="Times New Roman" w:hAnsi="Times New Roman" w:cs="Times New Roman"/>
                              <w:b/>
                              <w:color w:val="000000" w:themeColor="text1"/>
                            </w:rPr>
                            <w:t xml:space="preserve">SS </w:t>
                          </w:r>
                          <w:r w:rsidRPr="00ED7ED2">
                            <w:rPr>
                              <w:rFonts w:ascii="Times New Roman" w:hAnsi="Times New Roman" w:cs="Times New Roman"/>
                              <w:b/>
                              <w:color w:val="000000" w:themeColor="text1"/>
                            </w:rPr>
                            <w:t xml:space="preserve">grades as we normally would have during a nine-week period. Due to this, students were assigned the “Living Museum Project” two weeks ago. </w:t>
                          </w:r>
                          <w:r w:rsidR="00ED7ED2" w:rsidRPr="00ED7ED2">
                            <w:rPr>
                              <w:rFonts w:ascii="Times New Roman" w:hAnsi="Times New Roman" w:cs="Times New Roman"/>
                              <w:b/>
                              <w:color w:val="000000" w:themeColor="text1"/>
                            </w:rPr>
                            <w:t>All students chose a f</w:t>
                          </w:r>
                          <w:r w:rsidR="00CC4110" w:rsidRPr="00ED7ED2">
                            <w:rPr>
                              <w:rFonts w:ascii="Times New Roman" w:hAnsi="Times New Roman" w:cs="Times New Roman"/>
                              <w:b/>
                              <w:color w:val="000000" w:themeColor="text1"/>
                            </w:rPr>
                            <w:t>amous historical individual and</w:t>
                          </w:r>
                          <w:r w:rsidR="00ED7ED2" w:rsidRPr="00ED7ED2">
                            <w:rPr>
                              <w:rFonts w:ascii="Times New Roman" w:hAnsi="Times New Roman" w:cs="Times New Roman"/>
                              <w:b/>
                              <w:color w:val="000000" w:themeColor="text1"/>
                            </w:rPr>
                            <w:t xml:space="preserve"> should be researching </w:t>
                          </w:r>
                          <w:r w:rsidR="00CC4110" w:rsidRPr="00ED7ED2">
                            <w:rPr>
                              <w:rFonts w:ascii="Times New Roman" w:hAnsi="Times New Roman" w:cs="Times New Roman"/>
                              <w:b/>
                              <w:color w:val="000000" w:themeColor="text1"/>
                            </w:rPr>
                            <w:t xml:space="preserve">their contributions to our society. </w:t>
                          </w:r>
                          <w:r w:rsidR="00ED7ED2" w:rsidRPr="00ED7ED2">
                            <w:rPr>
                              <w:rFonts w:ascii="Times New Roman" w:hAnsi="Times New Roman" w:cs="Times New Roman"/>
                              <w:b/>
                              <w:color w:val="000000" w:themeColor="text1"/>
                            </w:rPr>
                            <w:t xml:space="preserve">On Friday, May 17, students will turn in their essays, dress </w:t>
                          </w:r>
                          <w:r w:rsidR="00CC4110" w:rsidRPr="00ED7ED2">
                            <w:rPr>
                              <w:rFonts w:ascii="Times New Roman" w:hAnsi="Times New Roman" w:cs="Times New Roman"/>
                              <w:b/>
                              <w:color w:val="000000" w:themeColor="text1"/>
                            </w:rPr>
                            <w:t>up as their individual</w:t>
                          </w:r>
                          <w:r w:rsidR="00ED7ED2" w:rsidRPr="00ED7ED2">
                            <w:rPr>
                              <w:rFonts w:ascii="Times New Roman" w:hAnsi="Times New Roman" w:cs="Times New Roman"/>
                              <w:b/>
                              <w:color w:val="000000" w:themeColor="text1"/>
                            </w:rPr>
                            <w:t>,</w:t>
                          </w:r>
                          <w:r w:rsidR="00CC4110" w:rsidRPr="00ED7ED2">
                            <w:rPr>
                              <w:rFonts w:ascii="Times New Roman" w:hAnsi="Times New Roman" w:cs="Times New Roman"/>
                              <w:b/>
                              <w:color w:val="000000" w:themeColor="text1"/>
                            </w:rPr>
                            <w:t xml:space="preserve"> and give a short presentation as that person.</w:t>
                          </w:r>
                        </w:p>
                        <w:p w14:paraId="7CD2917E" w14:textId="77777777" w:rsidR="00CC4110" w:rsidRPr="00ED7ED2" w:rsidRDefault="00CC4110" w:rsidP="00CC4110">
                          <w:pPr>
                            <w:rPr>
                              <w:rFonts w:ascii="Times New Roman" w:hAnsi="Times New Roman" w:cs="Times New Roman"/>
                              <w:b/>
                              <w:color w:val="000000" w:themeColor="text1"/>
                            </w:rPr>
                          </w:pPr>
                        </w:p>
                        <w:p w14:paraId="352485FC" w14:textId="38D29011" w:rsidR="00CC4110" w:rsidRPr="00ED7ED2" w:rsidRDefault="00CC4110" w:rsidP="00CC4110">
                          <w:pPr>
                            <w:rPr>
                              <w:rFonts w:ascii="Times New Roman" w:hAnsi="Times New Roman" w:cs="Times New Roman"/>
                              <w:b/>
                              <w:color w:val="000000" w:themeColor="text1"/>
                            </w:rPr>
                          </w:pPr>
                          <w:r w:rsidRPr="00ED7ED2">
                            <w:rPr>
                              <w:rFonts w:ascii="Times New Roman" w:hAnsi="Times New Roman" w:cs="Times New Roman"/>
                              <w:b/>
                              <w:color w:val="000000" w:themeColor="text1"/>
                            </w:rPr>
                            <w:t xml:space="preserve">While your child may require extra help with their costumes, please make sure that they are doing the research on their own, as they will have to clearly, and authoritatively present their information to others. As parents, the biggest thing that you can do to help is to let them practice their presentations as often as possible until they feel comfortable. </w:t>
                          </w:r>
                        </w:p>
                      </w:sdtContent>
                    </w:sdt>
                    <w:p w14:paraId="7DF1A25F" w14:textId="5BD1BF32" w:rsidR="009238DC" w:rsidRPr="000546E9" w:rsidRDefault="009238DC" w:rsidP="000546E9">
                      <w:pPr>
                        <w:spacing w:after="120"/>
                        <w:rPr>
                          <w:rFonts w:ascii="Times New Roman" w:hAnsi="Times New Roman" w:cs="Times New Roman"/>
                          <w:b/>
                          <w:color w:val="000000" w:themeColor="text1"/>
                          <w:sz w:val="24"/>
                          <w:szCs w:val="24"/>
                        </w:rPr>
                      </w:pPr>
                    </w:p>
                  </w:txbxContent>
                </v:textbox>
              </v:shape>
            </w:pict>
          </mc:Fallback>
        </mc:AlternateContent>
      </w:r>
      <w:r w:rsidRPr="00565818">
        <w:rPr>
          <w:noProof/>
        </w:rPr>
        <mc:AlternateContent>
          <mc:Choice Requires="wps">
            <w:drawing>
              <wp:anchor distT="0" distB="0" distL="114300" distR="114300" simplePos="0" relativeHeight="251660288" behindDoc="0" locked="0" layoutInCell="1" allowOverlap="1" wp14:anchorId="2845745F" wp14:editId="10ABABE1">
                <wp:simplePos x="0" y="0"/>
                <wp:positionH relativeFrom="column">
                  <wp:posOffset>95250</wp:posOffset>
                </wp:positionH>
                <wp:positionV relativeFrom="paragraph">
                  <wp:posOffset>1028700</wp:posOffset>
                </wp:positionV>
                <wp:extent cx="7058025" cy="3090545"/>
                <wp:effectExtent l="0" t="0" r="28575" b="1460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309054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7542358B"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7" alt="book-bg" style="position:absolute;margin-left:7.5pt;margin-top:81pt;width:555.75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" strokecolor="#89643b [3208]" strokeweight=".5pt">
                <v:fill r:id="rId9" o:title="book-bg" recolor="t" rotate="t" type="frame"/>
                <v:textbox inset="0,0,0,0">
                  <w:txbxContent>
                    <w:p w14:paraId="7542358B"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D03A76" w:rsidRPr="00565818">
        <w:rPr>
          <w:noProof/>
        </w:rPr>
        <mc:AlternateContent>
          <mc:Choice Requires="wps">
            <w:drawing>
              <wp:anchor distT="0" distB="0" distL="114300" distR="114300" simplePos="0" relativeHeight="251670528" behindDoc="0" locked="0" layoutInCell="1" allowOverlap="1" wp14:anchorId="4CC526CA" wp14:editId="534FE839">
                <wp:simplePos x="0" y="0"/>
                <wp:positionH relativeFrom="margin">
                  <wp:posOffset>38100</wp:posOffset>
                </wp:positionH>
                <wp:positionV relativeFrom="paragraph">
                  <wp:posOffset>7153275</wp:posOffset>
                </wp:positionV>
                <wp:extent cx="7219950" cy="1085850"/>
                <wp:effectExtent l="0" t="0" r="19050"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239FE62" w14:textId="6E14D5EF"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Pr>
                                <w:rFonts w:ascii="Times New Roman" w:hAnsi="Times New Roman" w:cs="Times New Roman"/>
                                <w:b/>
                                <w:color w:val="000000" w:themeColor="text1"/>
                              </w:rPr>
                              <w:t>Due to testing, I will NOT be assigning spelling or vocabulary words this week!</w:t>
                            </w:r>
                            <w:r w:rsidRPr="00073EAB">
                              <w:rPr>
                                <w:rFonts w:ascii="Times New Roman" w:hAnsi="Times New Roman" w:cs="Times New Roman"/>
                                <w:b/>
                                <w:noProof/>
                                <w:color w:val="000000" w:themeColor="text1"/>
                              </w:rPr>
                              <w:t xml:space="preserve"> </w:t>
                            </w:r>
                          </w:p>
                          <w:p w14:paraId="4B3F9AF6" w14:textId="031E0888" w:rsidR="0083675D" w:rsidRPr="00A36F67" w:rsidRDefault="00073EAB" w:rsidP="0083675D">
                            <w:pPr>
                              <w:pStyle w:val="Heading3"/>
                              <w:shd w:val="clear" w:color="auto" w:fill="FFFFFF" w:themeFill="background1"/>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3F840CF5" wp14:editId="47F1DB89">
                                  <wp:extent cx="812109" cy="5524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osed2.jpg"/>
                                          <pic:cNvPicPr/>
                                        </pic:nvPicPr>
                                        <pic:blipFill>
                                          <a:blip r:embed="rId10">
                                            <a:extLst>
                                              <a:ext uri="{28A0092B-C50C-407E-A947-70E740481C1C}">
                                                <a14:useLocalDpi xmlns:a14="http://schemas.microsoft.com/office/drawing/2010/main" val="0"/>
                                              </a:ext>
                                            </a:extLst>
                                          </a:blip>
                                          <a:stretch>
                                            <a:fillRect/>
                                          </a:stretch>
                                        </pic:blipFill>
                                        <pic:spPr>
                                          <a:xfrm>
                                            <a:off x="0" y="0"/>
                                            <a:ext cx="817768" cy="556299"/>
                                          </a:xfrm>
                                          <a:prstGeom prst="rect">
                                            <a:avLst/>
                                          </a:prstGeom>
                                        </pic:spPr>
                                      </pic:pic>
                                    </a:graphicData>
                                  </a:graphic>
                                </wp:inline>
                              </w:drawing>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8" style="position:absolute;margin-left:3pt;margin-top:563.25pt;width:568.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" fillcolor="#664a2c [2408]" strokecolor="#89643b [3208]">
                <v:textbox inset=",7.2pt">
                  <w:txbxContent>
                    <w:p w14:paraId="3239FE62" w14:textId="6E14D5EF" w:rsidR="00073EAB" w:rsidRDefault="00073EAB" w:rsidP="0083675D">
                      <w:pPr>
                        <w:pStyle w:val="Heading3"/>
                        <w:shd w:val="clear" w:color="auto" w:fill="FFFFFF" w:themeFill="background1"/>
                        <w:jc w:val="center"/>
                        <w:rPr>
                          <w:rFonts w:ascii="Times New Roman" w:hAnsi="Times New Roman" w:cs="Times New Roman"/>
                          <w:b/>
                          <w:noProof/>
                          <w:color w:val="000000" w:themeColor="text1"/>
                        </w:rPr>
                      </w:pPr>
                      <w:r>
                        <w:rPr>
                          <w:rFonts w:ascii="Times New Roman" w:hAnsi="Times New Roman" w:cs="Times New Roman"/>
                          <w:b/>
                          <w:color w:val="000000" w:themeColor="text1"/>
                        </w:rPr>
                        <w:t>Due to testing, I will NOT be assigning spelling or vocabulary words this week!</w:t>
                      </w:r>
                      <w:r w:rsidRPr="00073EAB">
                        <w:rPr>
                          <w:rFonts w:ascii="Times New Roman" w:hAnsi="Times New Roman" w:cs="Times New Roman"/>
                          <w:b/>
                          <w:noProof/>
                          <w:color w:val="000000" w:themeColor="text1"/>
                        </w:rPr>
                        <w:t xml:space="preserve"> </w:t>
                      </w:r>
                    </w:p>
                    <w:p w14:paraId="4B3F9AF6" w14:textId="031E0888" w:rsidR="0083675D" w:rsidRPr="00A36F67" w:rsidRDefault="00073EAB" w:rsidP="0083675D">
                      <w:pPr>
                        <w:pStyle w:val="Heading3"/>
                        <w:shd w:val="clear" w:color="auto" w:fill="FFFFFF" w:themeFill="background1"/>
                        <w:jc w:val="center"/>
                        <w:rPr>
                          <w:rFonts w:ascii="Times New Roman" w:hAnsi="Times New Roman" w:cs="Times New Roman"/>
                          <w:b/>
                          <w:color w:val="000000" w:themeColor="text1"/>
                        </w:rPr>
                      </w:pPr>
                      <w:r>
                        <w:rPr>
                          <w:rFonts w:ascii="Times New Roman" w:hAnsi="Times New Roman" w:cs="Times New Roman"/>
                          <w:b/>
                          <w:noProof/>
                          <w:color w:val="000000" w:themeColor="text1"/>
                        </w:rPr>
                        <w:drawing>
                          <wp:inline distT="0" distB="0" distL="0" distR="0" wp14:anchorId="3F840CF5" wp14:editId="47F1DB89">
                            <wp:extent cx="812109" cy="5524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losed2.jpg"/>
                                    <pic:cNvPicPr/>
                                  </pic:nvPicPr>
                                  <pic:blipFill>
                                    <a:blip r:embed="rId10">
                                      <a:extLst>
                                        <a:ext uri="{28A0092B-C50C-407E-A947-70E740481C1C}">
                                          <a14:useLocalDpi xmlns:a14="http://schemas.microsoft.com/office/drawing/2010/main" val="0"/>
                                        </a:ext>
                                      </a:extLst>
                                    </a:blip>
                                    <a:stretch>
                                      <a:fillRect/>
                                    </a:stretch>
                                  </pic:blipFill>
                                  <pic:spPr>
                                    <a:xfrm>
                                      <a:off x="0" y="0"/>
                                      <a:ext cx="817768" cy="556299"/>
                                    </a:xfrm>
                                    <a:prstGeom prst="rect">
                                      <a:avLst/>
                                    </a:prstGeom>
                                  </pic:spPr>
                                </pic:pic>
                              </a:graphicData>
                            </a:graphic>
                          </wp:inline>
                        </w:drawing>
                      </w:r>
                    </w:p>
                  </w:txbxContent>
                </v:textbox>
                <w10:wrap anchorx="margin"/>
              </v:roundrect>
            </w:pict>
          </mc:Fallback>
        </mc:AlternateContent>
      </w:r>
      <w:r w:rsidR="007A1403" w:rsidRPr="00565818">
        <w:rPr>
          <w:noProof/>
        </w:rPr>
        <mc:AlternateContent>
          <mc:Choice Requires="wps">
            <w:drawing>
              <wp:anchor distT="0" distB="0" distL="114300" distR="114300" simplePos="0" relativeHeight="251668480" behindDoc="0" locked="0" layoutInCell="1" allowOverlap="1" wp14:anchorId="370E0E32" wp14:editId="63C890E9">
                <wp:simplePos x="0" y="0"/>
                <wp:positionH relativeFrom="column">
                  <wp:posOffset>95249</wp:posOffset>
                </wp:positionH>
                <wp:positionV relativeFrom="paragraph">
                  <wp:posOffset>4391025</wp:posOffset>
                </wp:positionV>
                <wp:extent cx="3971925" cy="2486025"/>
                <wp:effectExtent l="0" t="0" r="28575"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925"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1B8C49BE" w14:textId="55FC77A6" w:rsidR="00AD4EC9" w:rsidRPr="00380CE7" w:rsidRDefault="00380CE7" w:rsidP="001C0F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380CE7">
                                    <w:rPr>
                                      <w:rFonts w:ascii="Times New Roman" w:eastAsia="SimSun" w:hAnsi="Times New Roman" w:cs="Times New Roman"/>
                                      <w:b/>
                                      <w:bCs/>
                                      <w:kern w:val="3"/>
                                      <w:lang w:eastAsia="zh-CN" w:bidi="hi-IN"/>
                                    </w:rPr>
                                    <w:t>We spent Wednesday and Thursday of the past week taking the FSA ELA exam. Other than that, we have used our free time to review math and science for next week’s assessments.</w:t>
                                  </w:r>
                                  <w:r>
                                    <w:rPr>
                                      <w:rFonts w:ascii="Times New Roman" w:eastAsia="SimSun" w:hAnsi="Times New Roman" w:cs="Times New Roman"/>
                                      <w:b/>
                                      <w:bCs/>
                                      <w:color w:val="000000" w:themeColor="text1"/>
                                      <w:kern w:val="3"/>
                                      <w:lang w:eastAsia="zh-CN" w:bidi="hi-IN"/>
                                    </w:rPr>
                                    <w:t xml:space="preserve"> </w:t>
                                  </w:r>
                                  <w:r w:rsidRPr="00BA5270">
                                    <w:rPr>
                                      <w:rFonts w:ascii="Times New Roman" w:eastAsia="SimSun" w:hAnsi="Times New Roman" w:cs="Times New Roman"/>
                                      <w:b/>
                                      <w:bCs/>
                                      <w:color w:val="000000" w:themeColor="text1"/>
                                      <w:kern w:val="3"/>
                                      <w:lang w:eastAsia="zh-CN" w:bidi="hi-IN"/>
                                    </w:rPr>
                                    <w:t xml:space="preserve">Math will be </w:t>
                                  </w:r>
                                  <w:r>
                                    <w:rPr>
                                      <w:rFonts w:ascii="Times New Roman" w:eastAsia="SimSun" w:hAnsi="Times New Roman" w:cs="Times New Roman"/>
                                      <w:b/>
                                      <w:bCs/>
                                      <w:color w:val="000000" w:themeColor="text1"/>
                                      <w:kern w:val="3"/>
                                      <w:lang w:eastAsia="zh-CN" w:bidi="hi-IN"/>
                                    </w:rPr>
                                    <w:t>on Tu</w:t>
                                  </w:r>
                                  <w:r w:rsidRPr="00BA5270">
                                    <w:rPr>
                                      <w:rFonts w:ascii="Times New Roman" w:eastAsia="SimSun" w:hAnsi="Times New Roman" w:cs="Times New Roman"/>
                                      <w:b/>
                                      <w:bCs/>
                                      <w:color w:val="000000" w:themeColor="text1"/>
                                      <w:kern w:val="3"/>
                                      <w:lang w:eastAsia="zh-CN" w:bidi="hi-IN"/>
                                    </w:rPr>
                                    <w:t>esday and Wednesday, while Science will be Thursday and Friday.</w:t>
                                  </w:r>
                                  <w:r w:rsidRPr="00380CE7">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When testing is over, students will need to take the Ch. 12 math test, as well as the Ch. 8 science test, which we postponed due to FSA prep work. </w:t>
                                  </w:r>
                                  <w:r w:rsidRPr="00BA5270">
                                    <w:rPr>
                                      <w:rFonts w:ascii="Times New Roman" w:eastAsia="SimSun" w:hAnsi="Times New Roman" w:cs="Times New Roman"/>
                                      <w:b/>
                                      <w:bCs/>
                                      <w:color w:val="000000" w:themeColor="text1"/>
                                      <w:kern w:val="3"/>
                                      <w:lang w:eastAsia="zh-CN" w:bidi="hi-IN"/>
                                    </w:rPr>
                                    <w:t>Please review with your kids</w:t>
                                  </w:r>
                                  <w:r>
                                    <w:rPr>
                                      <w:rFonts w:ascii="Times New Roman" w:eastAsia="SimSun" w:hAnsi="Times New Roman" w:cs="Times New Roman"/>
                                      <w:b/>
                                      <w:bCs/>
                                      <w:color w:val="000000" w:themeColor="text1"/>
                                      <w:kern w:val="3"/>
                                      <w:lang w:eastAsia="zh-CN" w:bidi="hi-IN"/>
                                    </w:rPr>
                                    <w:t xml:space="preserve"> and make sure they’re getting a good night’s sleep </w:t>
                                  </w:r>
                                  <w:r w:rsidR="001C0F08">
                                    <w:rPr>
                                      <w:rFonts w:ascii="Times New Roman" w:eastAsia="SimSun" w:hAnsi="Times New Roman" w:cs="Times New Roman"/>
                                      <w:b/>
                                      <w:bCs/>
                                      <w:color w:val="000000" w:themeColor="text1"/>
                                      <w:kern w:val="3"/>
                                      <w:lang w:eastAsia="zh-CN" w:bidi="hi-IN"/>
                                    </w:rPr>
                                    <w:t>before testing.</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2B4E6502" w:rsidR="00DF266A" w:rsidRPr="00565818" w:rsidRDefault="00012EAD" w:rsidP="00AB195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AB1951">
                                    <w:rPr>
                                      <w:rFonts w:ascii="Times New Roman" w:eastAsia="SimSun" w:hAnsi="Times New Roman" w:cs="Times New Roman"/>
                                      <w:b/>
                                      <w:bCs/>
                                      <w:kern w:val="3"/>
                                      <w:lang w:eastAsia="zh-CN" w:bidi="hi-IN"/>
                                    </w:rPr>
                                    <w:t>Our word of the week was “</w:t>
                                  </w:r>
                                  <w:r w:rsidR="00C12FA9" w:rsidRPr="00AB1951">
                                    <w:rPr>
                                      <w:rFonts w:ascii="Times New Roman" w:eastAsia="SimSun" w:hAnsi="Times New Roman" w:cs="Times New Roman"/>
                                      <w:b/>
                                      <w:bCs/>
                                      <w:kern w:val="3"/>
                                      <w:lang w:eastAsia="zh-CN" w:bidi="hi-IN"/>
                                    </w:rPr>
                                    <w:t>commitment</w:t>
                                  </w:r>
                                  <w:r w:rsidR="00F408E6" w:rsidRPr="00AB1951">
                                    <w:rPr>
                                      <w:rFonts w:ascii="Times New Roman" w:eastAsia="SimSun" w:hAnsi="Times New Roman" w:cs="Times New Roman"/>
                                      <w:b/>
                                      <w:bCs/>
                                      <w:kern w:val="3"/>
                                      <w:lang w:eastAsia="zh-CN" w:bidi="hi-IN"/>
                                    </w:rPr>
                                    <w:t>.</w:t>
                                  </w:r>
                                  <w:r w:rsidRPr="00AB1951">
                                    <w:rPr>
                                      <w:rFonts w:ascii="Times New Roman" w:eastAsia="SimSun" w:hAnsi="Times New Roman" w:cs="Times New Roman"/>
                                      <w:b/>
                                      <w:bCs/>
                                      <w:kern w:val="3"/>
                                      <w:lang w:eastAsia="zh-CN" w:bidi="hi-IN"/>
                                    </w:rPr>
                                    <w:t>”</w:t>
                                  </w:r>
                                  <w:r w:rsidR="0047197F" w:rsidRPr="00AB1951">
                                    <w:rPr>
                                      <w:rFonts w:ascii="Times New Roman" w:eastAsia="SimSun" w:hAnsi="Times New Roman" w:cs="Times New Roman"/>
                                      <w:b/>
                                      <w:bCs/>
                                      <w:kern w:val="3"/>
                                      <w:lang w:eastAsia="zh-CN" w:bidi="hi-IN"/>
                                    </w:rPr>
                                    <w:t xml:space="preserve"> </w:t>
                                  </w:r>
                                  <w:r w:rsidR="00AB1951" w:rsidRPr="00AB1951">
                                    <w:rPr>
                                      <w:rFonts w:ascii="Times New Roman" w:eastAsia="SimSun" w:hAnsi="Times New Roman" w:cs="Times New Roman"/>
                                      <w:b/>
                                      <w:bCs/>
                                      <w:kern w:val="3"/>
                                      <w:lang w:eastAsia="zh-CN" w:bidi="hi-IN"/>
                                    </w:rPr>
                                    <w:t>Commitment is dedication to a particular organization, cause, or belief, and a willingness to get involved.</w:t>
                                  </w:r>
                                  <w:r w:rsidR="00AB1951">
                                    <w:rPr>
                                      <w:rFonts w:ascii="Times New Roman" w:eastAsia="SimSun" w:hAnsi="Times New Roman" w:cs="Times New Roman"/>
                                      <w:b/>
                                      <w:bCs/>
                                      <w:kern w:val="3"/>
                                      <w:lang w:eastAsia="zh-CN" w:bidi="hi-IN"/>
                                    </w:rPr>
                                    <w:t xml:space="preserve"> </w:t>
                                  </w:r>
                                  <w:r w:rsidR="00AB1951" w:rsidRPr="00AB1951">
                                    <w:rPr>
                                      <w:rFonts w:ascii="Times New Roman" w:eastAsia="SimSun" w:hAnsi="Times New Roman" w:cs="Times New Roman"/>
                                      <w:b/>
                                      <w:bCs/>
                                      <w:kern w:val="3"/>
                                      <w:lang w:eastAsia="zh-CN" w:bidi="hi-IN"/>
                                    </w:rPr>
                                    <w:t>People who are committed to an organization or effort truly believe that it is important, and they show up, follow through,</w:t>
                                  </w:r>
                                  <w:r w:rsidR="00AB1951">
                                    <w:rPr>
                                      <w:rFonts w:ascii="Times New Roman" w:eastAsia="SimSun" w:hAnsi="Times New Roman" w:cs="Times New Roman"/>
                                      <w:b/>
                                      <w:bCs/>
                                      <w:kern w:val="3"/>
                                      <w:lang w:eastAsia="zh-CN" w:bidi="hi-IN"/>
                                    </w:rPr>
                                    <w:t xml:space="preserve"> and stick with it, giving 100%.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9" style="position:absolute;margin-left:7.5pt;margin-top:345.75pt;width:312.75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336"/>
                      </w:tblGrid>
                      <w:tr w:rsidR="00565818" w:rsidRPr="00565818" w14:paraId="6FF5BA30" w14:textId="77777777" w:rsidTr="00011B22">
                        <w:trPr>
                          <w:trHeight w:val="2160"/>
                        </w:trPr>
                        <w:tc>
                          <w:tcPr>
                            <w:tcW w:w="5000" w:type="pct"/>
                          </w:tcPr>
                          <w:p w14:paraId="1B8C49BE" w14:textId="55FC77A6" w:rsidR="00AD4EC9" w:rsidRPr="00380CE7" w:rsidRDefault="00380CE7" w:rsidP="001C0F0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380CE7">
                              <w:rPr>
                                <w:rFonts w:ascii="Times New Roman" w:eastAsia="SimSun" w:hAnsi="Times New Roman" w:cs="Times New Roman"/>
                                <w:b/>
                                <w:bCs/>
                                <w:kern w:val="3"/>
                                <w:lang w:eastAsia="zh-CN" w:bidi="hi-IN"/>
                              </w:rPr>
                              <w:t>We spent Wednesday and Thursday of the past week taking the FSA ELA exam. Other than that, we have used our free time to review math and science for next week’s assessments.</w:t>
                            </w:r>
                            <w:r>
                              <w:rPr>
                                <w:rFonts w:ascii="Times New Roman" w:eastAsia="SimSun" w:hAnsi="Times New Roman" w:cs="Times New Roman"/>
                                <w:b/>
                                <w:bCs/>
                                <w:color w:val="000000" w:themeColor="text1"/>
                                <w:kern w:val="3"/>
                                <w:lang w:eastAsia="zh-CN" w:bidi="hi-IN"/>
                              </w:rPr>
                              <w:t xml:space="preserve"> </w:t>
                            </w:r>
                            <w:r w:rsidRPr="00BA5270">
                              <w:rPr>
                                <w:rFonts w:ascii="Times New Roman" w:eastAsia="SimSun" w:hAnsi="Times New Roman" w:cs="Times New Roman"/>
                                <w:b/>
                                <w:bCs/>
                                <w:color w:val="000000" w:themeColor="text1"/>
                                <w:kern w:val="3"/>
                                <w:lang w:eastAsia="zh-CN" w:bidi="hi-IN"/>
                              </w:rPr>
                              <w:t xml:space="preserve">Math will be </w:t>
                            </w:r>
                            <w:r>
                              <w:rPr>
                                <w:rFonts w:ascii="Times New Roman" w:eastAsia="SimSun" w:hAnsi="Times New Roman" w:cs="Times New Roman"/>
                                <w:b/>
                                <w:bCs/>
                                <w:color w:val="000000" w:themeColor="text1"/>
                                <w:kern w:val="3"/>
                                <w:lang w:eastAsia="zh-CN" w:bidi="hi-IN"/>
                              </w:rPr>
                              <w:t>on Tu</w:t>
                            </w:r>
                            <w:r w:rsidRPr="00BA5270">
                              <w:rPr>
                                <w:rFonts w:ascii="Times New Roman" w:eastAsia="SimSun" w:hAnsi="Times New Roman" w:cs="Times New Roman"/>
                                <w:b/>
                                <w:bCs/>
                                <w:color w:val="000000" w:themeColor="text1"/>
                                <w:kern w:val="3"/>
                                <w:lang w:eastAsia="zh-CN" w:bidi="hi-IN"/>
                              </w:rPr>
                              <w:t>esday and Wednesday, while Science will be Thursday and Friday.</w:t>
                            </w:r>
                            <w:r w:rsidRPr="00380CE7">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 xml:space="preserve">When testing is over, students will need to take the Ch. 12 math test, as well as the Ch. 8 science test, which we postponed due to FSA prep work. </w:t>
                            </w:r>
                            <w:r w:rsidRPr="00BA5270">
                              <w:rPr>
                                <w:rFonts w:ascii="Times New Roman" w:eastAsia="SimSun" w:hAnsi="Times New Roman" w:cs="Times New Roman"/>
                                <w:b/>
                                <w:bCs/>
                                <w:color w:val="000000" w:themeColor="text1"/>
                                <w:kern w:val="3"/>
                                <w:lang w:eastAsia="zh-CN" w:bidi="hi-IN"/>
                              </w:rPr>
                              <w:t>Please review with your kids</w:t>
                            </w:r>
                            <w:r>
                              <w:rPr>
                                <w:rFonts w:ascii="Times New Roman" w:eastAsia="SimSun" w:hAnsi="Times New Roman" w:cs="Times New Roman"/>
                                <w:b/>
                                <w:bCs/>
                                <w:color w:val="000000" w:themeColor="text1"/>
                                <w:kern w:val="3"/>
                                <w:lang w:eastAsia="zh-CN" w:bidi="hi-IN"/>
                              </w:rPr>
                              <w:t xml:space="preserve"> and make sure they’re getting a good night’s sleep </w:t>
                            </w:r>
                            <w:r w:rsidR="001C0F08">
                              <w:rPr>
                                <w:rFonts w:ascii="Times New Roman" w:eastAsia="SimSun" w:hAnsi="Times New Roman" w:cs="Times New Roman"/>
                                <w:b/>
                                <w:bCs/>
                                <w:color w:val="000000" w:themeColor="text1"/>
                                <w:kern w:val="3"/>
                                <w:lang w:eastAsia="zh-CN" w:bidi="hi-IN"/>
                              </w:rPr>
                              <w:t>before testing.</w:t>
                            </w:r>
                          </w:p>
                        </w:tc>
                      </w:tr>
                      <w:tr w:rsidR="00565818" w:rsidRPr="00565818" w14:paraId="43BFCA5D" w14:textId="77777777" w:rsidTr="00011B22">
                        <w:trPr>
                          <w:trHeight w:val="1515"/>
                        </w:trPr>
                        <w:tc>
                          <w:tcPr>
                            <w:tcW w:w="5000" w:type="pct"/>
                          </w:tcPr>
                          <w:p w14:paraId="40F4BE2C" w14:textId="6B69E527" w:rsidR="00FC4D96" w:rsidRDefault="00012EAD" w:rsidP="005554B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w:t>
                            </w:r>
                          </w:p>
                          <w:p w14:paraId="083065D8" w14:textId="2B4E6502" w:rsidR="00DF266A" w:rsidRPr="00565818" w:rsidRDefault="00012EAD" w:rsidP="00AB195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AB1951">
                              <w:rPr>
                                <w:rFonts w:ascii="Times New Roman" w:eastAsia="SimSun" w:hAnsi="Times New Roman" w:cs="Times New Roman"/>
                                <w:b/>
                                <w:bCs/>
                                <w:kern w:val="3"/>
                                <w:lang w:eastAsia="zh-CN" w:bidi="hi-IN"/>
                              </w:rPr>
                              <w:t>Our word of the week was “</w:t>
                            </w:r>
                            <w:r w:rsidR="00C12FA9" w:rsidRPr="00AB1951">
                              <w:rPr>
                                <w:rFonts w:ascii="Times New Roman" w:eastAsia="SimSun" w:hAnsi="Times New Roman" w:cs="Times New Roman"/>
                                <w:b/>
                                <w:bCs/>
                                <w:kern w:val="3"/>
                                <w:lang w:eastAsia="zh-CN" w:bidi="hi-IN"/>
                              </w:rPr>
                              <w:t>commitment</w:t>
                            </w:r>
                            <w:r w:rsidR="00F408E6" w:rsidRPr="00AB1951">
                              <w:rPr>
                                <w:rFonts w:ascii="Times New Roman" w:eastAsia="SimSun" w:hAnsi="Times New Roman" w:cs="Times New Roman"/>
                                <w:b/>
                                <w:bCs/>
                                <w:kern w:val="3"/>
                                <w:lang w:eastAsia="zh-CN" w:bidi="hi-IN"/>
                              </w:rPr>
                              <w:t>.</w:t>
                            </w:r>
                            <w:r w:rsidRPr="00AB1951">
                              <w:rPr>
                                <w:rFonts w:ascii="Times New Roman" w:eastAsia="SimSun" w:hAnsi="Times New Roman" w:cs="Times New Roman"/>
                                <w:b/>
                                <w:bCs/>
                                <w:kern w:val="3"/>
                                <w:lang w:eastAsia="zh-CN" w:bidi="hi-IN"/>
                              </w:rPr>
                              <w:t>”</w:t>
                            </w:r>
                            <w:r w:rsidR="0047197F" w:rsidRPr="00AB1951">
                              <w:rPr>
                                <w:rFonts w:ascii="Times New Roman" w:eastAsia="SimSun" w:hAnsi="Times New Roman" w:cs="Times New Roman"/>
                                <w:b/>
                                <w:bCs/>
                                <w:kern w:val="3"/>
                                <w:lang w:eastAsia="zh-CN" w:bidi="hi-IN"/>
                              </w:rPr>
                              <w:t xml:space="preserve"> </w:t>
                            </w:r>
                            <w:r w:rsidR="00AB1951" w:rsidRPr="00AB1951">
                              <w:rPr>
                                <w:rFonts w:ascii="Times New Roman" w:eastAsia="SimSun" w:hAnsi="Times New Roman" w:cs="Times New Roman"/>
                                <w:b/>
                                <w:bCs/>
                                <w:kern w:val="3"/>
                                <w:lang w:eastAsia="zh-CN" w:bidi="hi-IN"/>
                              </w:rPr>
                              <w:t>Commitment is dedication to a particular organization, cause, or belief, and a willingness to get involved.</w:t>
                            </w:r>
                            <w:r w:rsidR="00AB1951">
                              <w:rPr>
                                <w:rFonts w:ascii="Times New Roman" w:eastAsia="SimSun" w:hAnsi="Times New Roman" w:cs="Times New Roman"/>
                                <w:b/>
                                <w:bCs/>
                                <w:kern w:val="3"/>
                                <w:lang w:eastAsia="zh-CN" w:bidi="hi-IN"/>
                              </w:rPr>
                              <w:t xml:space="preserve"> </w:t>
                            </w:r>
                            <w:r w:rsidR="00AB1951" w:rsidRPr="00AB1951">
                              <w:rPr>
                                <w:rFonts w:ascii="Times New Roman" w:eastAsia="SimSun" w:hAnsi="Times New Roman" w:cs="Times New Roman"/>
                                <w:b/>
                                <w:bCs/>
                                <w:kern w:val="3"/>
                                <w:lang w:eastAsia="zh-CN" w:bidi="hi-IN"/>
                              </w:rPr>
                              <w:t>People who are committed to an organization or effort truly believe that it is important, and they show up, follow through,</w:t>
                            </w:r>
                            <w:r w:rsidR="00AB1951">
                              <w:rPr>
                                <w:rFonts w:ascii="Times New Roman" w:eastAsia="SimSun" w:hAnsi="Times New Roman" w:cs="Times New Roman"/>
                                <w:b/>
                                <w:bCs/>
                                <w:kern w:val="3"/>
                                <w:lang w:eastAsia="zh-CN" w:bidi="hi-IN"/>
                              </w:rPr>
                              <w:t xml:space="preserve"> and stick with it, giving 100%. </w:t>
                            </w:r>
                          </w:p>
                        </w:tc>
                      </w:tr>
                      <w:tr w:rsidR="00565818" w:rsidRPr="00565818" w14:paraId="6C1A3A0E" w14:textId="77777777" w:rsidTr="00780DDF">
                        <w:tc>
                          <w:tcPr>
                            <w:tcW w:w="5000" w:type="pct"/>
                          </w:tcPr>
                          <w:p w14:paraId="2FC322C9" w14:textId="77777777" w:rsidR="00C97DCF" w:rsidRPr="00565818" w:rsidRDefault="00C97DCF" w:rsidP="00565818">
                            <w:pPr>
                              <w:pStyle w:val="EventDetails"/>
                              <w:shd w:val="clear" w:color="auto" w:fill="FFFFFF" w:themeFill="background1"/>
                              <w:rPr>
                                <w:color w:val="auto"/>
                              </w:rPr>
                            </w:pPr>
                          </w:p>
                        </w:tc>
                      </w:tr>
                    </w:tbl>
                    <w:p w14:paraId="45321E67" w14:textId="77777777" w:rsidR="00C97DCF" w:rsidRPr="00565818" w:rsidRDefault="00C97DCF" w:rsidP="00565818">
                      <w:pPr>
                        <w:shd w:val="clear" w:color="auto" w:fill="FFFFFF" w:themeFill="background1"/>
                      </w:pPr>
                    </w:p>
                  </w:txbxContent>
                </v:textbox>
              </v:roundrect>
            </w:pict>
          </mc:Fallback>
        </mc:AlternateContent>
      </w:r>
      <w:r w:rsidR="005A2587" w:rsidRPr="00565818">
        <w:rPr>
          <w:noProof/>
        </w:rPr>
        <mc:AlternateContent>
          <mc:Choice Requires="wps">
            <w:drawing>
              <wp:anchor distT="0" distB="0" distL="114300" distR="114300" simplePos="0" relativeHeight="251669504" behindDoc="0" locked="0" layoutInCell="1" allowOverlap="1" wp14:anchorId="0CE50462" wp14:editId="104FE931">
                <wp:simplePos x="0" y="0"/>
                <wp:positionH relativeFrom="margin">
                  <wp:posOffset>4104005</wp:posOffset>
                </wp:positionH>
                <wp:positionV relativeFrom="paragraph">
                  <wp:posOffset>4391025</wp:posOffset>
                </wp:positionV>
                <wp:extent cx="3124200" cy="2486025"/>
                <wp:effectExtent l="0" t="0" r="19050"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0A069819" w14:textId="77777777" w:rsidR="00BA5270" w:rsidRPr="00BA5270" w:rsidRDefault="00BA5270" w:rsidP="00BA52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BA5270">
                              <w:rPr>
                                <w:rFonts w:ascii="Times New Roman" w:eastAsia="SimSun" w:hAnsi="Times New Roman" w:cs="Times New Roman"/>
                                <w:b/>
                                <w:bCs/>
                                <w:color w:val="000000" w:themeColor="text1"/>
                                <w:kern w:val="3"/>
                                <w:u w:val="single"/>
                                <w:lang w:eastAsia="zh-CN" w:bidi="hi-IN"/>
                              </w:rPr>
                              <w:t>Citizen of the Week</w:t>
                            </w:r>
                          </w:p>
                          <w:p w14:paraId="6378948E" w14:textId="28944D14" w:rsidR="00BA5270" w:rsidRPr="00BA5270" w:rsidRDefault="00BA5270"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32"/>
                                <w:szCs w:val="32"/>
                                <w:u w:val="single"/>
                                <w:lang w:eastAsia="zh-CN" w:bidi="hi-IN"/>
                              </w:rPr>
                            </w:pPr>
                            <w:r w:rsidRPr="00BA5270">
                              <w:rPr>
                                <w:rFonts w:ascii="Edwardian Script ITC" w:eastAsia="SimSun" w:hAnsi="Edwardian Script ITC" w:cs="Times New Roman"/>
                                <w:b/>
                                <w:bCs/>
                                <w:color w:val="000000" w:themeColor="text1"/>
                                <w:kern w:val="3"/>
                                <w:sz w:val="32"/>
                                <w:szCs w:val="32"/>
                                <w:lang w:eastAsia="zh-CN" w:bidi="hi-IN"/>
                              </w:rPr>
                              <w:t xml:space="preserve">Congratulations to </w:t>
                            </w:r>
                            <w:proofErr w:type="spellStart"/>
                            <w:r w:rsidR="00CC4110">
                              <w:rPr>
                                <w:rFonts w:ascii="Edwardian Script ITC" w:eastAsia="SimSun" w:hAnsi="Edwardian Script ITC" w:cs="Times New Roman"/>
                                <w:b/>
                                <w:bCs/>
                                <w:color w:val="000000" w:themeColor="text1"/>
                                <w:kern w:val="3"/>
                                <w:sz w:val="32"/>
                                <w:szCs w:val="32"/>
                                <w:lang w:eastAsia="zh-CN" w:bidi="hi-IN"/>
                              </w:rPr>
                              <w:t>Jerick</w:t>
                            </w:r>
                            <w:proofErr w:type="spellEnd"/>
                            <w:r w:rsidR="00CC4110">
                              <w:rPr>
                                <w:rFonts w:ascii="Edwardian Script ITC" w:eastAsia="SimSun" w:hAnsi="Edwardian Script ITC" w:cs="Times New Roman"/>
                                <w:b/>
                                <w:bCs/>
                                <w:color w:val="000000" w:themeColor="text1"/>
                                <w:kern w:val="3"/>
                                <w:sz w:val="32"/>
                                <w:szCs w:val="32"/>
                                <w:lang w:eastAsia="zh-CN" w:bidi="hi-IN"/>
                              </w:rPr>
                              <w:t xml:space="preserve"> King</w:t>
                            </w:r>
                            <w:r w:rsidRPr="00BA5270">
                              <w:rPr>
                                <w:rFonts w:ascii="Edwardian Script ITC" w:eastAsia="SimSun" w:hAnsi="Edwardian Script ITC" w:cs="Times New Roman"/>
                                <w:b/>
                                <w:bCs/>
                                <w:color w:val="000000" w:themeColor="text1"/>
                                <w:kern w:val="3"/>
                                <w:sz w:val="32"/>
                                <w:szCs w:val="32"/>
                                <w:lang w:eastAsia="zh-CN" w:bidi="hi-IN"/>
                              </w:rPr>
                              <w:t>!</w:t>
                            </w:r>
                          </w:p>
                          <w:p w14:paraId="6C996ABA" w14:textId="2992E09C" w:rsidR="00B7592F" w:rsidRPr="00BA5270" w:rsidRDefault="00F84EF7"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 xml:space="preserve">Parent </w:t>
                            </w:r>
                            <w:r w:rsidR="00C12FA9">
                              <w:rPr>
                                <w:rFonts w:ascii="Times New Roman" w:eastAsia="SimSun" w:hAnsi="Times New Roman" w:cs="Times New Roman"/>
                                <w:b/>
                                <w:bCs/>
                                <w:color w:val="000000" w:themeColor="text1"/>
                                <w:kern w:val="3"/>
                                <w:u w:val="single"/>
                                <w:lang w:eastAsia="zh-CN" w:bidi="hi-IN"/>
                              </w:rPr>
                              <w:t>Survey</w:t>
                            </w:r>
                          </w:p>
                          <w:p w14:paraId="48ACA58C" w14:textId="30FFB6CA" w:rsidR="00D74D64" w:rsidRPr="00BA5270" w:rsidRDefault="00F84EF7"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An online survey was emailed to all HLA families today. Please take the time to complete this, as responses help us to make school improvements. Surveys need to be completed by Friday, May 17.</w:t>
                            </w:r>
                          </w:p>
                          <w:p w14:paraId="1C0EB84A" w14:textId="6B6C71AA" w:rsidR="00D74D64" w:rsidRPr="00BA5270" w:rsidRDefault="001C0F08"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Field Trips</w:t>
                            </w:r>
                          </w:p>
                          <w:p w14:paraId="4E23BA68" w14:textId="7F13FBC6" w:rsidR="00B7592F" w:rsidRPr="00BA5270" w:rsidRDefault="001C0F08"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 xml:space="preserve">I’m proud to report that all students eligible for our trip to St. Augustine have turned in permission slips and are paid in full! Remember, permission slips and payment for Camp </w:t>
                            </w:r>
                            <w:proofErr w:type="spellStart"/>
                            <w:r>
                              <w:rPr>
                                <w:rFonts w:ascii="Times New Roman" w:eastAsia="SimSun" w:hAnsi="Times New Roman" w:cs="Times New Roman"/>
                                <w:b/>
                                <w:bCs/>
                                <w:color w:val="000000" w:themeColor="text1"/>
                                <w:kern w:val="3"/>
                                <w:lang w:eastAsia="zh-CN" w:bidi="hi-IN"/>
                              </w:rPr>
                              <w:t>Kulaqua</w:t>
                            </w:r>
                            <w:proofErr w:type="spellEnd"/>
                            <w:r>
                              <w:rPr>
                                <w:rFonts w:ascii="Times New Roman" w:eastAsia="SimSun" w:hAnsi="Times New Roman" w:cs="Times New Roman"/>
                                <w:b/>
                                <w:bCs/>
                                <w:color w:val="000000" w:themeColor="text1"/>
                                <w:kern w:val="3"/>
                                <w:lang w:eastAsia="zh-CN" w:bidi="hi-IN"/>
                              </w:rPr>
                              <w:t xml:space="preserve"> </w:t>
                            </w:r>
                            <w:proofErr w:type="gramStart"/>
                            <w:r>
                              <w:rPr>
                                <w:rFonts w:ascii="Times New Roman" w:eastAsia="SimSun" w:hAnsi="Times New Roman" w:cs="Times New Roman"/>
                                <w:b/>
                                <w:bCs/>
                                <w:color w:val="000000" w:themeColor="text1"/>
                                <w:kern w:val="3"/>
                                <w:lang w:eastAsia="zh-CN" w:bidi="hi-IN"/>
                              </w:rPr>
                              <w:t>are</w:t>
                            </w:r>
                            <w:proofErr w:type="gramEnd"/>
                            <w:r>
                              <w:rPr>
                                <w:rFonts w:ascii="Times New Roman" w:eastAsia="SimSun" w:hAnsi="Times New Roman" w:cs="Times New Roman"/>
                                <w:b/>
                                <w:bCs/>
                                <w:color w:val="000000" w:themeColor="text1"/>
                                <w:kern w:val="3"/>
                                <w:lang w:eastAsia="zh-CN" w:bidi="hi-IN"/>
                              </w:rPr>
                              <w:t xml:space="preserve"> due by Friday, May 17. </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323.15pt;margin-top:345.75pt;width:246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" fillcolor="#664a2c [2408]" strokecolor="#89643b [3208]">
                <v:textbox inset=",7.2pt">
                  <w:txbxContent>
                    <w:p w14:paraId="0A069819" w14:textId="77777777" w:rsidR="00BA5270" w:rsidRPr="00BA5270" w:rsidRDefault="00BA5270" w:rsidP="00BA5270">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sidRPr="00BA5270">
                        <w:rPr>
                          <w:rFonts w:ascii="Times New Roman" w:eastAsia="SimSun" w:hAnsi="Times New Roman" w:cs="Times New Roman"/>
                          <w:b/>
                          <w:bCs/>
                          <w:color w:val="000000" w:themeColor="text1"/>
                          <w:kern w:val="3"/>
                          <w:u w:val="single"/>
                          <w:lang w:eastAsia="zh-CN" w:bidi="hi-IN"/>
                        </w:rPr>
                        <w:t>Citizen of the Week</w:t>
                      </w:r>
                    </w:p>
                    <w:p w14:paraId="6378948E" w14:textId="28944D14" w:rsidR="00BA5270" w:rsidRPr="00BA5270" w:rsidRDefault="00BA5270"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32"/>
                          <w:szCs w:val="32"/>
                          <w:u w:val="single"/>
                          <w:lang w:eastAsia="zh-CN" w:bidi="hi-IN"/>
                        </w:rPr>
                      </w:pPr>
                      <w:r w:rsidRPr="00BA5270">
                        <w:rPr>
                          <w:rFonts w:ascii="Edwardian Script ITC" w:eastAsia="SimSun" w:hAnsi="Edwardian Script ITC" w:cs="Times New Roman"/>
                          <w:b/>
                          <w:bCs/>
                          <w:color w:val="000000" w:themeColor="text1"/>
                          <w:kern w:val="3"/>
                          <w:sz w:val="32"/>
                          <w:szCs w:val="32"/>
                          <w:lang w:eastAsia="zh-CN" w:bidi="hi-IN"/>
                        </w:rPr>
                        <w:t xml:space="preserve">Congratulations to </w:t>
                      </w:r>
                      <w:proofErr w:type="spellStart"/>
                      <w:r w:rsidR="00CC4110">
                        <w:rPr>
                          <w:rFonts w:ascii="Edwardian Script ITC" w:eastAsia="SimSun" w:hAnsi="Edwardian Script ITC" w:cs="Times New Roman"/>
                          <w:b/>
                          <w:bCs/>
                          <w:color w:val="000000" w:themeColor="text1"/>
                          <w:kern w:val="3"/>
                          <w:sz w:val="32"/>
                          <w:szCs w:val="32"/>
                          <w:lang w:eastAsia="zh-CN" w:bidi="hi-IN"/>
                        </w:rPr>
                        <w:t>Jerick</w:t>
                      </w:r>
                      <w:proofErr w:type="spellEnd"/>
                      <w:r w:rsidR="00CC4110">
                        <w:rPr>
                          <w:rFonts w:ascii="Edwardian Script ITC" w:eastAsia="SimSun" w:hAnsi="Edwardian Script ITC" w:cs="Times New Roman"/>
                          <w:b/>
                          <w:bCs/>
                          <w:color w:val="000000" w:themeColor="text1"/>
                          <w:kern w:val="3"/>
                          <w:sz w:val="32"/>
                          <w:szCs w:val="32"/>
                          <w:lang w:eastAsia="zh-CN" w:bidi="hi-IN"/>
                        </w:rPr>
                        <w:t xml:space="preserve"> King</w:t>
                      </w:r>
                      <w:r w:rsidRPr="00BA5270">
                        <w:rPr>
                          <w:rFonts w:ascii="Edwardian Script ITC" w:eastAsia="SimSun" w:hAnsi="Edwardian Script ITC" w:cs="Times New Roman"/>
                          <w:b/>
                          <w:bCs/>
                          <w:color w:val="000000" w:themeColor="text1"/>
                          <w:kern w:val="3"/>
                          <w:sz w:val="32"/>
                          <w:szCs w:val="32"/>
                          <w:lang w:eastAsia="zh-CN" w:bidi="hi-IN"/>
                        </w:rPr>
                        <w:t>!</w:t>
                      </w:r>
                    </w:p>
                    <w:p w14:paraId="6C996ABA" w14:textId="2992E09C" w:rsidR="00B7592F" w:rsidRPr="00BA5270" w:rsidRDefault="00F84EF7" w:rsidP="00B7592F">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 xml:space="preserve">Parent </w:t>
                      </w:r>
                      <w:r w:rsidR="00C12FA9">
                        <w:rPr>
                          <w:rFonts w:ascii="Times New Roman" w:eastAsia="SimSun" w:hAnsi="Times New Roman" w:cs="Times New Roman"/>
                          <w:b/>
                          <w:bCs/>
                          <w:color w:val="000000" w:themeColor="text1"/>
                          <w:kern w:val="3"/>
                          <w:u w:val="single"/>
                          <w:lang w:eastAsia="zh-CN" w:bidi="hi-IN"/>
                        </w:rPr>
                        <w:t>Survey</w:t>
                      </w:r>
                    </w:p>
                    <w:p w14:paraId="48ACA58C" w14:textId="30FFB6CA" w:rsidR="00D74D64" w:rsidRPr="00BA5270" w:rsidRDefault="00F84EF7" w:rsidP="00B7592F">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lang w:eastAsia="zh-CN" w:bidi="hi-IN"/>
                        </w:rPr>
                      </w:pPr>
                      <w:r>
                        <w:rPr>
                          <w:rFonts w:ascii="Times New Roman" w:eastAsia="SimSun" w:hAnsi="Times New Roman" w:cs="Times New Roman"/>
                          <w:b/>
                          <w:bCs/>
                          <w:color w:val="000000" w:themeColor="text1"/>
                          <w:kern w:val="3"/>
                          <w:lang w:eastAsia="zh-CN" w:bidi="hi-IN"/>
                        </w:rPr>
                        <w:t>An online survey was emailed to all HLA families today. Please take the time to complete this, as responses help us to make school improvements. Surveys need to be completed by Friday, May 17.</w:t>
                      </w:r>
                    </w:p>
                    <w:p w14:paraId="1C0EB84A" w14:textId="6B6C71AA" w:rsidR="00D74D64" w:rsidRPr="00BA5270" w:rsidRDefault="001C0F08" w:rsidP="00D74D64">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u w:val="single"/>
                          <w:lang w:eastAsia="zh-CN" w:bidi="hi-IN"/>
                        </w:rPr>
                      </w:pPr>
                      <w:r>
                        <w:rPr>
                          <w:rFonts w:ascii="Times New Roman" w:eastAsia="SimSun" w:hAnsi="Times New Roman" w:cs="Times New Roman"/>
                          <w:b/>
                          <w:bCs/>
                          <w:color w:val="000000" w:themeColor="text1"/>
                          <w:kern w:val="3"/>
                          <w:u w:val="single"/>
                          <w:lang w:eastAsia="zh-CN" w:bidi="hi-IN"/>
                        </w:rPr>
                        <w:t>Field Trips</w:t>
                      </w:r>
                    </w:p>
                    <w:p w14:paraId="4E23BA68" w14:textId="7F13FBC6" w:rsidR="00B7592F" w:rsidRPr="00BA5270" w:rsidRDefault="001C0F08" w:rsidP="0072550B">
                      <w:pPr>
                        <w:widowControl w:val="0"/>
                        <w:suppressLineNumbers/>
                        <w:shd w:val="clear" w:color="auto" w:fill="FFFFFF" w:themeFill="background1"/>
                        <w:suppressAutoHyphens/>
                        <w:autoSpaceDN w:val="0"/>
                        <w:textAlignment w:val="baseline"/>
                        <w:rPr>
                          <w:rFonts w:ascii="Times New Roman" w:hAnsi="Times New Roman" w:cs="Times New Roman"/>
                          <w:b/>
                          <w:color w:val="000000" w:themeColor="text1"/>
                        </w:rPr>
                      </w:pPr>
                      <w:r>
                        <w:rPr>
                          <w:rFonts w:ascii="Times New Roman" w:eastAsia="SimSun" w:hAnsi="Times New Roman" w:cs="Times New Roman"/>
                          <w:b/>
                          <w:bCs/>
                          <w:color w:val="000000" w:themeColor="text1"/>
                          <w:kern w:val="3"/>
                          <w:lang w:eastAsia="zh-CN" w:bidi="hi-IN"/>
                        </w:rPr>
                        <w:t xml:space="preserve">I’m proud to report that all students eligible for our trip to St. Augustine have turned in permission slips and are paid in full! Remember, permission slips and payment for Camp </w:t>
                      </w:r>
                      <w:proofErr w:type="spellStart"/>
                      <w:r>
                        <w:rPr>
                          <w:rFonts w:ascii="Times New Roman" w:eastAsia="SimSun" w:hAnsi="Times New Roman" w:cs="Times New Roman"/>
                          <w:b/>
                          <w:bCs/>
                          <w:color w:val="000000" w:themeColor="text1"/>
                          <w:kern w:val="3"/>
                          <w:lang w:eastAsia="zh-CN" w:bidi="hi-IN"/>
                        </w:rPr>
                        <w:t>Kulaqua</w:t>
                      </w:r>
                      <w:proofErr w:type="spellEnd"/>
                      <w:r>
                        <w:rPr>
                          <w:rFonts w:ascii="Times New Roman" w:eastAsia="SimSun" w:hAnsi="Times New Roman" w:cs="Times New Roman"/>
                          <w:b/>
                          <w:bCs/>
                          <w:color w:val="000000" w:themeColor="text1"/>
                          <w:kern w:val="3"/>
                          <w:lang w:eastAsia="zh-CN" w:bidi="hi-IN"/>
                        </w:rPr>
                        <w:t xml:space="preserve"> </w:t>
                      </w:r>
                      <w:proofErr w:type="gramStart"/>
                      <w:r>
                        <w:rPr>
                          <w:rFonts w:ascii="Times New Roman" w:eastAsia="SimSun" w:hAnsi="Times New Roman" w:cs="Times New Roman"/>
                          <w:b/>
                          <w:bCs/>
                          <w:color w:val="000000" w:themeColor="text1"/>
                          <w:kern w:val="3"/>
                          <w:lang w:eastAsia="zh-CN" w:bidi="hi-IN"/>
                        </w:rPr>
                        <w:t>are</w:t>
                      </w:r>
                      <w:proofErr w:type="gramEnd"/>
                      <w:r>
                        <w:rPr>
                          <w:rFonts w:ascii="Times New Roman" w:eastAsia="SimSun" w:hAnsi="Times New Roman" w:cs="Times New Roman"/>
                          <w:b/>
                          <w:bCs/>
                          <w:color w:val="000000" w:themeColor="text1"/>
                          <w:kern w:val="3"/>
                          <w:lang w:eastAsia="zh-CN" w:bidi="hi-IN"/>
                        </w:rPr>
                        <w:t xml:space="preserve"> due by Friday, May 17. </w:t>
                      </w:r>
                    </w:p>
                  </w:txbxContent>
                </v:textbox>
                <w10:wrap anchorx="margin"/>
              </v:roundrect>
            </w:pict>
          </mc:Fallback>
        </mc:AlternateContent>
      </w:r>
      <w:r w:rsidR="006C7811" w:rsidRPr="00565818">
        <w:rPr>
          <w:noProof/>
        </w:rPr>
        <mc:AlternateContent>
          <mc:Choice Requires="wps">
            <w:drawing>
              <wp:anchor distT="0" distB="0" distL="114300" distR="114300" simplePos="0" relativeHeight="251672576" behindDoc="0" locked="0" layoutInCell="1" allowOverlap="1" wp14:anchorId="13E095D9" wp14:editId="23D662E1">
                <wp:simplePos x="0" y="0"/>
                <wp:positionH relativeFrom="margin">
                  <wp:posOffset>5781675</wp:posOffset>
                </wp:positionH>
                <wp:positionV relativeFrom="paragraph">
                  <wp:posOffset>12700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62BBA8D3" w14:textId="2921B13C" w:rsidR="003816A4" w:rsidRPr="007064E5" w:rsidRDefault="0078354C" w:rsidP="002A48E7">
                            <w:pPr>
                              <w:pStyle w:val="New"/>
                              <w:rPr>
                                <w:rFonts w:ascii="Times New Roman" w:hAnsi="Times New Roman" w:cs="Times New Roman"/>
                                <w:b/>
                                <w:sz w:val="22"/>
                              </w:rPr>
                            </w:pPr>
                            <w:r>
                              <w:rPr>
                                <w:rFonts w:ascii="Times New Roman" w:hAnsi="Times New Roman" w:cs="Times New Roman"/>
                                <w:b/>
                                <w:color w:val="000000" w:themeColor="text1"/>
                                <w:sz w:val="22"/>
                              </w:rPr>
                              <w:t>May 3</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26045">
                              <w:rPr>
                                <w:rFonts w:ascii="Times New Roman" w:hAnsi="Times New Roman" w:cs="Times New Roman"/>
                                <w:b/>
                                <w:color w:val="000000" w:themeColor="text1"/>
                                <w:sz w:val="22"/>
                              </w:rPr>
                              <w:t>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1" type="#_x0000_t92" style="position:absolute;margin-left:455.25pt;margin-top:1pt;width:129.75pt;height:93.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" fillcolor="#c2d69b [1942]" strokecolor="#9bbb59 [3206]" strokeweight="1pt">
                <v:fill color2="#9bbb59 [3206]" focus="50%" type="gradient"/>
                <v:shadow on="t" color="#4e6128 [1606]" offset="1pt"/>
                <v:textbox inset="0,0,0,0">
                  <w:txbxContent>
                    <w:p w14:paraId="62BBA8D3" w14:textId="2921B13C" w:rsidR="003816A4" w:rsidRPr="007064E5" w:rsidRDefault="0078354C" w:rsidP="002A48E7">
                      <w:pPr>
                        <w:pStyle w:val="New"/>
                        <w:rPr>
                          <w:rFonts w:ascii="Times New Roman" w:hAnsi="Times New Roman" w:cs="Times New Roman"/>
                          <w:b/>
                          <w:sz w:val="22"/>
                        </w:rPr>
                      </w:pPr>
                      <w:r>
                        <w:rPr>
                          <w:rFonts w:ascii="Times New Roman" w:hAnsi="Times New Roman" w:cs="Times New Roman"/>
                          <w:b/>
                          <w:color w:val="000000" w:themeColor="text1"/>
                          <w:sz w:val="22"/>
                        </w:rPr>
                        <w:t>May 3</w:t>
                      </w:r>
                      <w:r w:rsidR="00DA4F3C">
                        <w:rPr>
                          <w:rFonts w:ascii="Times New Roman" w:hAnsi="Times New Roman" w:cs="Times New Roman"/>
                          <w:b/>
                          <w:color w:val="000000" w:themeColor="text1"/>
                          <w:sz w:val="22"/>
                        </w:rPr>
                        <w:t>,</w:t>
                      </w:r>
                      <w:r w:rsidR="00E03C77" w:rsidRPr="007064E5">
                        <w:rPr>
                          <w:rFonts w:ascii="Times New Roman" w:hAnsi="Times New Roman" w:cs="Times New Roman"/>
                          <w:b/>
                          <w:color w:val="000000" w:themeColor="text1"/>
                          <w:sz w:val="22"/>
                        </w:rPr>
                        <w:t xml:space="preserve"> 201</w:t>
                      </w:r>
                      <w:r w:rsidR="00A26045">
                        <w:rPr>
                          <w:rFonts w:ascii="Times New Roman" w:hAnsi="Times New Roman" w:cs="Times New Roman"/>
                          <w:b/>
                          <w:color w:val="000000" w:themeColor="text1"/>
                          <w:sz w:val="22"/>
                        </w:rPr>
                        <w:t>9</w:t>
                      </w:r>
                    </w:p>
                  </w:txbxContent>
                </v:textbox>
                <w10:wrap anchorx="margin"/>
              </v:shape>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7EBE1DA0" wp14:editId="5E8370E5">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665F3E14"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8354C">
                              <w:rPr>
                                <w:rFonts w:ascii="Times New Roman" w:hAnsi="Times New Roman" w:cs="Times New Roman"/>
                                <w:color w:val="000000" w:themeColor="text1"/>
                                <w:sz w:val="24"/>
                                <w:szCs w:val="24"/>
                              </w:rPr>
                              <w:t>May 3</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Ng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e3bsFIzat6K6hEk&#10;LAUIDHQKgw8WjZDfMRpgiGRYfdsTSTFq33N4BmbizAs5L7bzgvASrma41BKjabPW02za95LtGsCe&#10;nhoXN/BYamZl/JTH8YnBaLBsjmPMzJ7zvfV6GrarX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AT3qNgsgIAALQFAAAO&#10;AAAAAAAAAAAAAAAAAC4CAABkcnMvZTJvRG9jLnhtbFBLAQItABQABgAIAAAAIQDc9REQ3gAAAA0B&#10;AAAPAAAAAAAAAAAAAAAAAAwFAABkcnMvZG93bnJldi54bWxQSwUGAAAAAAQABADzAAAAFwYAAAAA&#10;" filled="f" stroked="f">
                <v:textbox inset="0,0,0,0">
                  <w:txbxContent>
                    <w:p w14:paraId="5B17E6A7"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3EF86B10" w14:textId="665F3E14"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78354C">
                        <w:rPr>
                          <w:rFonts w:ascii="Times New Roman" w:hAnsi="Times New Roman" w:cs="Times New Roman"/>
                          <w:color w:val="000000" w:themeColor="text1"/>
                          <w:sz w:val="24"/>
                          <w:szCs w:val="24"/>
                        </w:rPr>
                        <w:t>May 3</w:t>
                      </w:r>
                      <w:r w:rsidRPr="00565818">
                        <w:rPr>
                          <w:rFonts w:ascii="Times New Roman" w:hAnsi="Times New Roman" w:cs="Times New Roman"/>
                          <w:color w:val="000000" w:themeColor="text1"/>
                          <w:sz w:val="24"/>
                          <w:szCs w:val="24"/>
                        </w:rPr>
                        <w:t xml:space="preserve"> edition of </w:t>
                      </w:r>
                      <w:r w:rsidRPr="00565818">
                        <w:rPr>
                          <w:rFonts w:ascii="Times New Roman" w:hAnsi="Times New Roman" w:cs="Times New Roman"/>
                          <w:i/>
                          <w:color w:val="000000" w:themeColor="text1"/>
                          <w:sz w:val="24"/>
                          <w:szCs w:val="24"/>
                        </w:rPr>
                        <w:t>The Becker Bulletin</w:t>
                      </w:r>
                    </w:p>
                    <w:p w14:paraId="5B3008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5CD043F9" w14:textId="77777777" w:rsidR="0041718A" w:rsidRPr="00823976"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 xml:space="preserve">ignature </w:t>
                      </w:r>
                      <w:r w:rsidR="007737D6" w:rsidRPr="00823976">
                        <w:rPr>
                          <w:rFonts w:ascii="Times New Roman" w:hAnsi="Times New Roman" w:cs="Times New Roman"/>
                          <w:color w:val="000000" w:themeColor="text1"/>
                          <w:sz w:val="24"/>
                          <w:szCs w:val="24"/>
                        </w:rPr>
                        <w:t>______________________________</w:t>
                      </w:r>
                      <w:r w:rsidR="007737D6" w:rsidRPr="00823976">
                        <w:rPr>
                          <w:rFonts w:ascii="Times New Roman" w:hAnsi="Times New Roman" w:cs="Times New Roman"/>
                          <w:color w:val="000000" w:themeColor="text1"/>
                          <w:sz w:val="24"/>
                          <w:szCs w:val="24"/>
                        </w:rPr>
                        <w:tab/>
                      </w:r>
                      <w:r w:rsidRPr="00823976">
                        <w:rPr>
                          <w:rFonts w:ascii="Times New Roman" w:hAnsi="Times New Roman" w:cs="Times New Roman"/>
                          <w:color w:val="000000" w:themeColor="text1"/>
                          <w:sz w:val="24"/>
                          <w:szCs w:val="24"/>
                        </w:rPr>
                        <w:t>Parent Signature</w:t>
                      </w:r>
                      <w:r w:rsidR="007737D6" w:rsidRPr="00823976">
                        <w:rPr>
                          <w:rFonts w:ascii="Times New Roman" w:hAnsi="Times New Roman" w:cs="Times New Roman"/>
                          <w:color w:val="000000" w:themeColor="text1"/>
                          <w:sz w:val="24"/>
                          <w:szCs w:val="24"/>
                        </w:rPr>
                        <w:t xml:space="preserve"> _______________________________</w:t>
                      </w:r>
                      <w:r w:rsidR="008070F5" w:rsidRPr="00823976">
                        <w:rPr>
                          <w:rFonts w:ascii="Times New Roman" w:hAnsi="Times New Roman" w:cs="Times New Roman"/>
                          <w:color w:val="000000" w:themeColor="text1"/>
                          <w:sz w:val="24"/>
                          <w:szCs w:val="24"/>
                        </w:rPr>
                        <w:t>_</w:t>
                      </w:r>
                    </w:p>
                    <w:p w14:paraId="3CCC8AD0" w14:textId="77777777" w:rsidR="004C5EC6" w:rsidRPr="00823976"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823976">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738EDF13" wp14:editId="4B10CC98">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38EDF13" id="Text Box 14" o:spid="_x0000_s1032"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88tQ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" filled="f" stroked="f">
                <v:textbox inset=",0,0,0">
                  <w:txbxContent>
                    <w:p w14:paraId="367DB5A9"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5E85C440" wp14:editId="4CC6ADB5">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E85C440"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449A499B"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7D02C627" wp14:editId="251D50A5">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10A0BC49"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65149D68" wp14:editId="2333191A">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Content>
                              <w:p w14:paraId="76D8AA66" w14:textId="1F42D327" w:rsidR="009238DC" w:rsidRDefault="00CC4110">
                                <w:r>
                                  <w:rPr>
                                    <w:noProof/>
                                  </w:rPr>
                                  <w:drawing>
                                    <wp:inline distT="0" distB="0" distL="0" distR="0" wp14:anchorId="61AB47C6" wp14:editId="30312175">
                                      <wp:extent cx="1714500" cy="2377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coln2.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237744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Content>
                        <w:p w14:paraId="76D8AA66" w14:textId="1F42D327" w:rsidR="009238DC" w:rsidRDefault="00CC4110">
                          <w:r>
                            <w:rPr>
                              <w:noProof/>
                            </w:rPr>
                            <w:drawing>
                              <wp:inline distT="0" distB="0" distL="0" distR="0" wp14:anchorId="61AB47C6" wp14:editId="30312175">
                                <wp:extent cx="1714500" cy="23774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coln2.jpg"/>
                                        <pic:cNvPicPr/>
                                      </pic:nvPicPr>
                                      <pic:blipFill>
                                        <a:blip r:embed="rId11">
                                          <a:extLst>
                                            <a:ext uri="{28A0092B-C50C-407E-A947-70E740481C1C}">
                                              <a14:useLocalDpi xmlns:a14="http://schemas.microsoft.com/office/drawing/2010/main" val="0"/>
                                            </a:ext>
                                          </a:extLst>
                                        </a:blip>
                                        <a:stretch>
                                          <a:fillRect/>
                                        </a:stretch>
                                      </pic:blipFill>
                                      <pic:spPr>
                                        <a:xfrm>
                                          <a:off x="0" y="0"/>
                                          <a:ext cx="1714500" cy="237744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6904CFA6" wp14:editId="3D9B23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2"/>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904CFA6"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" strokecolor="#89643b [3208]" strokeweight=".5pt">
                <v:fill r:id="rId14"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42B8D5F6"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47F5247F"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982B67D" wp14:editId="268A142F">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6BF1E6"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327430"/>
    <w:multiLevelType w:val="hybridMultilevel"/>
    <w:tmpl w:val="637C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F647D1"/>
    <w:multiLevelType w:val="hybridMultilevel"/>
    <w:tmpl w:val="A73E5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3D6"/>
    <w:rsid w:val="00011B22"/>
    <w:rsid w:val="00012EAD"/>
    <w:rsid w:val="000204BC"/>
    <w:rsid w:val="0003016D"/>
    <w:rsid w:val="0003296B"/>
    <w:rsid w:val="00033FA2"/>
    <w:rsid w:val="0003798B"/>
    <w:rsid w:val="00047B16"/>
    <w:rsid w:val="00053DC3"/>
    <w:rsid w:val="000546E9"/>
    <w:rsid w:val="0006215D"/>
    <w:rsid w:val="00070AE8"/>
    <w:rsid w:val="00073EAB"/>
    <w:rsid w:val="0008433B"/>
    <w:rsid w:val="00090386"/>
    <w:rsid w:val="000904A8"/>
    <w:rsid w:val="000B6A49"/>
    <w:rsid w:val="000C2AFB"/>
    <w:rsid w:val="000C5595"/>
    <w:rsid w:val="000C7D48"/>
    <w:rsid w:val="000D466B"/>
    <w:rsid w:val="000D7EEC"/>
    <w:rsid w:val="000E09B9"/>
    <w:rsid w:val="000E3470"/>
    <w:rsid w:val="000E4462"/>
    <w:rsid w:val="000F2E63"/>
    <w:rsid w:val="000F3598"/>
    <w:rsid w:val="000F4642"/>
    <w:rsid w:val="00107350"/>
    <w:rsid w:val="00113D55"/>
    <w:rsid w:val="00122F8D"/>
    <w:rsid w:val="001259D2"/>
    <w:rsid w:val="00133A59"/>
    <w:rsid w:val="00142073"/>
    <w:rsid w:val="00142BB8"/>
    <w:rsid w:val="00144ED1"/>
    <w:rsid w:val="001553D6"/>
    <w:rsid w:val="00155B24"/>
    <w:rsid w:val="001576B4"/>
    <w:rsid w:val="00165230"/>
    <w:rsid w:val="0018251B"/>
    <w:rsid w:val="00185912"/>
    <w:rsid w:val="001859AC"/>
    <w:rsid w:val="00185A42"/>
    <w:rsid w:val="001972AC"/>
    <w:rsid w:val="001978BB"/>
    <w:rsid w:val="001C0F08"/>
    <w:rsid w:val="001C744D"/>
    <w:rsid w:val="001D00A1"/>
    <w:rsid w:val="001D6B0A"/>
    <w:rsid w:val="001E010F"/>
    <w:rsid w:val="001E0C17"/>
    <w:rsid w:val="001E64BE"/>
    <w:rsid w:val="001E7E2D"/>
    <w:rsid w:val="00207729"/>
    <w:rsid w:val="002079DC"/>
    <w:rsid w:val="00207B79"/>
    <w:rsid w:val="002115A7"/>
    <w:rsid w:val="00216C34"/>
    <w:rsid w:val="002205D0"/>
    <w:rsid w:val="00225938"/>
    <w:rsid w:val="0022596F"/>
    <w:rsid w:val="00225BD8"/>
    <w:rsid w:val="0022792E"/>
    <w:rsid w:val="00227D18"/>
    <w:rsid w:val="00230521"/>
    <w:rsid w:val="0026142A"/>
    <w:rsid w:val="00265E94"/>
    <w:rsid w:val="00286243"/>
    <w:rsid w:val="002866D4"/>
    <w:rsid w:val="002A48E7"/>
    <w:rsid w:val="002B0330"/>
    <w:rsid w:val="002C0810"/>
    <w:rsid w:val="002C1C09"/>
    <w:rsid w:val="002C490B"/>
    <w:rsid w:val="002C5567"/>
    <w:rsid w:val="002C7707"/>
    <w:rsid w:val="002E10E9"/>
    <w:rsid w:val="002E7927"/>
    <w:rsid w:val="002F3E2C"/>
    <w:rsid w:val="0030448B"/>
    <w:rsid w:val="0031005E"/>
    <w:rsid w:val="003279DB"/>
    <w:rsid w:val="00336759"/>
    <w:rsid w:val="00341A6E"/>
    <w:rsid w:val="00341FF3"/>
    <w:rsid w:val="00352EE5"/>
    <w:rsid w:val="00361784"/>
    <w:rsid w:val="0036184C"/>
    <w:rsid w:val="00364174"/>
    <w:rsid w:val="003704F7"/>
    <w:rsid w:val="00380CE7"/>
    <w:rsid w:val="003816A4"/>
    <w:rsid w:val="00384854"/>
    <w:rsid w:val="00397566"/>
    <w:rsid w:val="003A587F"/>
    <w:rsid w:val="003B0357"/>
    <w:rsid w:val="003B7CE1"/>
    <w:rsid w:val="003C2376"/>
    <w:rsid w:val="003C3946"/>
    <w:rsid w:val="003E1BE5"/>
    <w:rsid w:val="003F58D0"/>
    <w:rsid w:val="004142EA"/>
    <w:rsid w:val="0041718A"/>
    <w:rsid w:val="00425A95"/>
    <w:rsid w:val="00431AC6"/>
    <w:rsid w:val="00452612"/>
    <w:rsid w:val="0046142D"/>
    <w:rsid w:val="00462E10"/>
    <w:rsid w:val="00464F18"/>
    <w:rsid w:val="00465629"/>
    <w:rsid w:val="0047197F"/>
    <w:rsid w:val="00487CA3"/>
    <w:rsid w:val="00491725"/>
    <w:rsid w:val="0049352E"/>
    <w:rsid w:val="004A035D"/>
    <w:rsid w:val="004A4507"/>
    <w:rsid w:val="004B008E"/>
    <w:rsid w:val="004B127C"/>
    <w:rsid w:val="004B1B5D"/>
    <w:rsid w:val="004B2B1B"/>
    <w:rsid w:val="004C39D8"/>
    <w:rsid w:val="004C5EC6"/>
    <w:rsid w:val="004D1D37"/>
    <w:rsid w:val="004D4508"/>
    <w:rsid w:val="004E45A3"/>
    <w:rsid w:val="004E6623"/>
    <w:rsid w:val="004E7C9F"/>
    <w:rsid w:val="005006D7"/>
    <w:rsid w:val="00505B02"/>
    <w:rsid w:val="00525E38"/>
    <w:rsid w:val="00527F6B"/>
    <w:rsid w:val="00530CD5"/>
    <w:rsid w:val="00531EA0"/>
    <w:rsid w:val="00535ED0"/>
    <w:rsid w:val="00551EC5"/>
    <w:rsid w:val="005554B5"/>
    <w:rsid w:val="00562D43"/>
    <w:rsid w:val="00565818"/>
    <w:rsid w:val="005834A8"/>
    <w:rsid w:val="0058716D"/>
    <w:rsid w:val="0059323D"/>
    <w:rsid w:val="00595D5F"/>
    <w:rsid w:val="00596F8B"/>
    <w:rsid w:val="005A1414"/>
    <w:rsid w:val="005A2587"/>
    <w:rsid w:val="005A5679"/>
    <w:rsid w:val="005A7A62"/>
    <w:rsid w:val="005E55A8"/>
    <w:rsid w:val="005E7EF6"/>
    <w:rsid w:val="005F5BAE"/>
    <w:rsid w:val="00602767"/>
    <w:rsid w:val="00606690"/>
    <w:rsid w:val="00615DB3"/>
    <w:rsid w:val="0063250D"/>
    <w:rsid w:val="00636851"/>
    <w:rsid w:val="0063743F"/>
    <w:rsid w:val="006418E8"/>
    <w:rsid w:val="006552CD"/>
    <w:rsid w:val="00662702"/>
    <w:rsid w:val="0067027A"/>
    <w:rsid w:val="006804D7"/>
    <w:rsid w:val="0068178E"/>
    <w:rsid w:val="00681E89"/>
    <w:rsid w:val="006922A9"/>
    <w:rsid w:val="006A0032"/>
    <w:rsid w:val="006A2A81"/>
    <w:rsid w:val="006A56BC"/>
    <w:rsid w:val="006C7811"/>
    <w:rsid w:val="006D09D7"/>
    <w:rsid w:val="006D11BC"/>
    <w:rsid w:val="006D416E"/>
    <w:rsid w:val="006E4FA2"/>
    <w:rsid w:val="006E55E2"/>
    <w:rsid w:val="006E763D"/>
    <w:rsid w:val="006F549D"/>
    <w:rsid w:val="007048E4"/>
    <w:rsid w:val="007064E5"/>
    <w:rsid w:val="00714BE6"/>
    <w:rsid w:val="00720CBF"/>
    <w:rsid w:val="00722911"/>
    <w:rsid w:val="0072550B"/>
    <w:rsid w:val="00726509"/>
    <w:rsid w:val="00727F51"/>
    <w:rsid w:val="00732932"/>
    <w:rsid w:val="00733338"/>
    <w:rsid w:val="00740E10"/>
    <w:rsid w:val="00741A36"/>
    <w:rsid w:val="00743B57"/>
    <w:rsid w:val="007444C3"/>
    <w:rsid w:val="00747DF9"/>
    <w:rsid w:val="0075617D"/>
    <w:rsid w:val="00764321"/>
    <w:rsid w:val="0076557F"/>
    <w:rsid w:val="0077246B"/>
    <w:rsid w:val="007737D6"/>
    <w:rsid w:val="00775087"/>
    <w:rsid w:val="00776984"/>
    <w:rsid w:val="0078018E"/>
    <w:rsid w:val="00780759"/>
    <w:rsid w:val="00780DDF"/>
    <w:rsid w:val="0078354C"/>
    <w:rsid w:val="0078582C"/>
    <w:rsid w:val="00787914"/>
    <w:rsid w:val="007A1403"/>
    <w:rsid w:val="007A7115"/>
    <w:rsid w:val="007A7C91"/>
    <w:rsid w:val="007B4C89"/>
    <w:rsid w:val="007B747A"/>
    <w:rsid w:val="007C1833"/>
    <w:rsid w:val="007C7E44"/>
    <w:rsid w:val="007D0D1E"/>
    <w:rsid w:val="007E4964"/>
    <w:rsid w:val="00804D06"/>
    <w:rsid w:val="00806428"/>
    <w:rsid w:val="00806D7C"/>
    <w:rsid w:val="008070F5"/>
    <w:rsid w:val="00810E73"/>
    <w:rsid w:val="008156A8"/>
    <w:rsid w:val="00815A68"/>
    <w:rsid w:val="00817205"/>
    <w:rsid w:val="00820986"/>
    <w:rsid w:val="00822FE9"/>
    <w:rsid w:val="00823976"/>
    <w:rsid w:val="008301AE"/>
    <w:rsid w:val="00831C64"/>
    <w:rsid w:val="0083675D"/>
    <w:rsid w:val="008415F2"/>
    <w:rsid w:val="00843CA8"/>
    <w:rsid w:val="0084725B"/>
    <w:rsid w:val="00847D51"/>
    <w:rsid w:val="008508BC"/>
    <w:rsid w:val="0085616F"/>
    <w:rsid w:val="0085730A"/>
    <w:rsid w:val="0087231F"/>
    <w:rsid w:val="008727B2"/>
    <w:rsid w:val="0087568B"/>
    <w:rsid w:val="0088691D"/>
    <w:rsid w:val="00887F44"/>
    <w:rsid w:val="008A24D9"/>
    <w:rsid w:val="008A2C3D"/>
    <w:rsid w:val="008B0000"/>
    <w:rsid w:val="008B31E4"/>
    <w:rsid w:val="008B53B6"/>
    <w:rsid w:val="008F06A2"/>
    <w:rsid w:val="008F082F"/>
    <w:rsid w:val="008F2C9B"/>
    <w:rsid w:val="008F7612"/>
    <w:rsid w:val="00916EDB"/>
    <w:rsid w:val="009202AF"/>
    <w:rsid w:val="00920E72"/>
    <w:rsid w:val="009238DC"/>
    <w:rsid w:val="00927251"/>
    <w:rsid w:val="009277CF"/>
    <w:rsid w:val="009401BF"/>
    <w:rsid w:val="00940812"/>
    <w:rsid w:val="009428F2"/>
    <w:rsid w:val="0094791C"/>
    <w:rsid w:val="00953092"/>
    <w:rsid w:val="009538E8"/>
    <w:rsid w:val="00962810"/>
    <w:rsid w:val="00971314"/>
    <w:rsid w:val="0097179C"/>
    <w:rsid w:val="009733DE"/>
    <w:rsid w:val="00982A86"/>
    <w:rsid w:val="00991F98"/>
    <w:rsid w:val="009B037F"/>
    <w:rsid w:val="009B099E"/>
    <w:rsid w:val="009B2365"/>
    <w:rsid w:val="009C1E74"/>
    <w:rsid w:val="009D1519"/>
    <w:rsid w:val="009D463F"/>
    <w:rsid w:val="009E0C76"/>
    <w:rsid w:val="009E3E70"/>
    <w:rsid w:val="009E4869"/>
    <w:rsid w:val="009E7BF0"/>
    <w:rsid w:val="009E7E7D"/>
    <w:rsid w:val="009F5DB0"/>
    <w:rsid w:val="00A25AB5"/>
    <w:rsid w:val="00A26045"/>
    <w:rsid w:val="00A335C8"/>
    <w:rsid w:val="00A35C82"/>
    <w:rsid w:val="00A36DBC"/>
    <w:rsid w:val="00A36F67"/>
    <w:rsid w:val="00A444B5"/>
    <w:rsid w:val="00A47EF8"/>
    <w:rsid w:val="00A61486"/>
    <w:rsid w:val="00A71644"/>
    <w:rsid w:val="00A72DC5"/>
    <w:rsid w:val="00A7423F"/>
    <w:rsid w:val="00A742B4"/>
    <w:rsid w:val="00A82C07"/>
    <w:rsid w:val="00A9282C"/>
    <w:rsid w:val="00AA2877"/>
    <w:rsid w:val="00AB1951"/>
    <w:rsid w:val="00AB1DC5"/>
    <w:rsid w:val="00AB40F3"/>
    <w:rsid w:val="00AB52DD"/>
    <w:rsid w:val="00AC135D"/>
    <w:rsid w:val="00AC2571"/>
    <w:rsid w:val="00AC5D51"/>
    <w:rsid w:val="00AD019E"/>
    <w:rsid w:val="00AD10A0"/>
    <w:rsid w:val="00AD1595"/>
    <w:rsid w:val="00AD190C"/>
    <w:rsid w:val="00AD1A34"/>
    <w:rsid w:val="00AD4EC9"/>
    <w:rsid w:val="00AD548E"/>
    <w:rsid w:val="00AE1D9B"/>
    <w:rsid w:val="00AE42CA"/>
    <w:rsid w:val="00AE4D31"/>
    <w:rsid w:val="00AE51A7"/>
    <w:rsid w:val="00AE6DBE"/>
    <w:rsid w:val="00AF3C0F"/>
    <w:rsid w:val="00AF6CC1"/>
    <w:rsid w:val="00B01183"/>
    <w:rsid w:val="00B04C20"/>
    <w:rsid w:val="00B0561B"/>
    <w:rsid w:val="00B1126B"/>
    <w:rsid w:val="00B1637A"/>
    <w:rsid w:val="00B1719A"/>
    <w:rsid w:val="00B25805"/>
    <w:rsid w:val="00B33E5D"/>
    <w:rsid w:val="00B35AD3"/>
    <w:rsid w:val="00B41374"/>
    <w:rsid w:val="00B60346"/>
    <w:rsid w:val="00B65A72"/>
    <w:rsid w:val="00B70980"/>
    <w:rsid w:val="00B7592F"/>
    <w:rsid w:val="00B812A6"/>
    <w:rsid w:val="00B94E07"/>
    <w:rsid w:val="00B97BD4"/>
    <w:rsid w:val="00BA14E5"/>
    <w:rsid w:val="00BA239F"/>
    <w:rsid w:val="00BA5270"/>
    <w:rsid w:val="00BC1623"/>
    <w:rsid w:val="00BC7BCA"/>
    <w:rsid w:val="00BD61E3"/>
    <w:rsid w:val="00BE4EC6"/>
    <w:rsid w:val="00BE6D86"/>
    <w:rsid w:val="00BF552C"/>
    <w:rsid w:val="00C007EC"/>
    <w:rsid w:val="00C05217"/>
    <w:rsid w:val="00C07276"/>
    <w:rsid w:val="00C100A5"/>
    <w:rsid w:val="00C12FA9"/>
    <w:rsid w:val="00C14A6F"/>
    <w:rsid w:val="00C208C2"/>
    <w:rsid w:val="00C20B51"/>
    <w:rsid w:val="00C305C9"/>
    <w:rsid w:val="00C44878"/>
    <w:rsid w:val="00C46B8D"/>
    <w:rsid w:val="00C47331"/>
    <w:rsid w:val="00C562C2"/>
    <w:rsid w:val="00C67C8F"/>
    <w:rsid w:val="00C7009B"/>
    <w:rsid w:val="00C714E7"/>
    <w:rsid w:val="00C72A4B"/>
    <w:rsid w:val="00C84CED"/>
    <w:rsid w:val="00C97DCF"/>
    <w:rsid w:val="00CA5D91"/>
    <w:rsid w:val="00CB1A69"/>
    <w:rsid w:val="00CC4110"/>
    <w:rsid w:val="00CC665E"/>
    <w:rsid w:val="00CD0AC7"/>
    <w:rsid w:val="00CD0E4D"/>
    <w:rsid w:val="00CF0A2A"/>
    <w:rsid w:val="00D03A76"/>
    <w:rsid w:val="00D06EA4"/>
    <w:rsid w:val="00D14CFE"/>
    <w:rsid w:val="00D14F36"/>
    <w:rsid w:val="00D156AD"/>
    <w:rsid w:val="00D16837"/>
    <w:rsid w:val="00D34431"/>
    <w:rsid w:val="00D43682"/>
    <w:rsid w:val="00D43C4B"/>
    <w:rsid w:val="00D45AEB"/>
    <w:rsid w:val="00D57D0A"/>
    <w:rsid w:val="00D6062A"/>
    <w:rsid w:val="00D64485"/>
    <w:rsid w:val="00D6765F"/>
    <w:rsid w:val="00D71168"/>
    <w:rsid w:val="00D74D64"/>
    <w:rsid w:val="00D751D2"/>
    <w:rsid w:val="00D8510B"/>
    <w:rsid w:val="00DA1426"/>
    <w:rsid w:val="00DA4ECC"/>
    <w:rsid w:val="00DA4F3C"/>
    <w:rsid w:val="00DA62D3"/>
    <w:rsid w:val="00DA674C"/>
    <w:rsid w:val="00DB5B8C"/>
    <w:rsid w:val="00DB710A"/>
    <w:rsid w:val="00DC60EA"/>
    <w:rsid w:val="00DD0C66"/>
    <w:rsid w:val="00DD1F3D"/>
    <w:rsid w:val="00DD70E8"/>
    <w:rsid w:val="00DE447E"/>
    <w:rsid w:val="00DE5677"/>
    <w:rsid w:val="00DF266A"/>
    <w:rsid w:val="00DF3380"/>
    <w:rsid w:val="00DF3609"/>
    <w:rsid w:val="00DF4002"/>
    <w:rsid w:val="00DF5C4B"/>
    <w:rsid w:val="00E02DC2"/>
    <w:rsid w:val="00E03C77"/>
    <w:rsid w:val="00E04B03"/>
    <w:rsid w:val="00E1023F"/>
    <w:rsid w:val="00E1243C"/>
    <w:rsid w:val="00E242E6"/>
    <w:rsid w:val="00E31CB7"/>
    <w:rsid w:val="00E33E41"/>
    <w:rsid w:val="00E357C9"/>
    <w:rsid w:val="00E453CC"/>
    <w:rsid w:val="00E45D74"/>
    <w:rsid w:val="00E51E4D"/>
    <w:rsid w:val="00E5604F"/>
    <w:rsid w:val="00E61ACF"/>
    <w:rsid w:val="00E7406D"/>
    <w:rsid w:val="00E84CDE"/>
    <w:rsid w:val="00E867DD"/>
    <w:rsid w:val="00E922CC"/>
    <w:rsid w:val="00EA73BE"/>
    <w:rsid w:val="00EA76AC"/>
    <w:rsid w:val="00EC1524"/>
    <w:rsid w:val="00EC734F"/>
    <w:rsid w:val="00ED02B7"/>
    <w:rsid w:val="00ED0E11"/>
    <w:rsid w:val="00ED7ED2"/>
    <w:rsid w:val="00EE2BCE"/>
    <w:rsid w:val="00EE39FE"/>
    <w:rsid w:val="00EE493F"/>
    <w:rsid w:val="00EF3B76"/>
    <w:rsid w:val="00EF4FE7"/>
    <w:rsid w:val="00F06BEC"/>
    <w:rsid w:val="00F153CF"/>
    <w:rsid w:val="00F2263F"/>
    <w:rsid w:val="00F23511"/>
    <w:rsid w:val="00F2776B"/>
    <w:rsid w:val="00F33456"/>
    <w:rsid w:val="00F408E6"/>
    <w:rsid w:val="00F47899"/>
    <w:rsid w:val="00F51632"/>
    <w:rsid w:val="00F61E1F"/>
    <w:rsid w:val="00F74E5A"/>
    <w:rsid w:val="00F76790"/>
    <w:rsid w:val="00F84EF7"/>
    <w:rsid w:val="00F8628F"/>
    <w:rsid w:val="00F86835"/>
    <w:rsid w:val="00F93BD2"/>
    <w:rsid w:val="00F96D35"/>
    <w:rsid w:val="00FA01FE"/>
    <w:rsid w:val="00FA55DC"/>
    <w:rsid w:val="00FA6384"/>
    <w:rsid w:val="00FA73E0"/>
    <w:rsid w:val="00FB2B1F"/>
    <w:rsid w:val="00FB2D7F"/>
    <w:rsid w:val="00FB6923"/>
    <w:rsid w:val="00FC2598"/>
    <w:rsid w:val="00FC4D96"/>
    <w:rsid w:val="00FC4E8B"/>
    <w:rsid w:val="00FD57EE"/>
    <w:rsid w:val="00FE4025"/>
    <w:rsid w:val="00FE6A14"/>
    <w:rsid w:val="00FF64CB"/>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18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 w:type="paragraph" w:styleId="BodyText">
    <w:name w:val="Body Text"/>
    <w:basedOn w:val="Normal"/>
    <w:link w:val="BodyTextChar"/>
    <w:uiPriority w:val="99"/>
    <w:unhideWhenUsed/>
    <w:rsid w:val="00606690"/>
    <w:pPr>
      <w:spacing w:after="120"/>
    </w:pPr>
  </w:style>
  <w:style w:type="character" w:customStyle="1" w:styleId="BodyTextChar">
    <w:name w:val="Body Text Char"/>
    <w:basedOn w:val="DefaultParagraphFont"/>
    <w:link w:val="BodyText"/>
    <w:uiPriority w:val="99"/>
    <w:rsid w:val="00606690"/>
  </w:style>
  <w:style w:type="character" w:styleId="Emphasis">
    <w:name w:val="Emphasis"/>
    <w:basedOn w:val="DefaultParagraphFont"/>
    <w:uiPriority w:val="20"/>
    <w:qFormat/>
    <w:rsid w:val="00011B22"/>
    <w:rPr>
      <w:i/>
      <w:iCs/>
    </w:rPr>
  </w:style>
  <w:style w:type="paragraph" w:styleId="NormalWeb">
    <w:name w:val="Normal (Web)"/>
    <w:basedOn w:val="Normal"/>
    <w:uiPriority w:val="99"/>
    <w:semiHidden/>
    <w:unhideWhenUsed/>
    <w:rsid w:val="002C1C09"/>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530C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8009">
      <w:bodyDiv w:val="1"/>
      <w:marLeft w:val="0"/>
      <w:marRight w:val="0"/>
      <w:marTop w:val="0"/>
      <w:marBottom w:val="0"/>
      <w:divBdr>
        <w:top w:val="none" w:sz="0" w:space="0" w:color="auto"/>
        <w:left w:val="none" w:sz="0" w:space="0" w:color="auto"/>
        <w:bottom w:val="none" w:sz="0" w:space="0" w:color="auto"/>
        <w:right w:val="none" w:sz="0" w:space="0" w:color="auto"/>
      </w:divBdr>
      <w:divsChild>
        <w:div w:id="460269566">
          <w:marLeft w:val="0"/>
          <w:marRight w:val="0"/>
          <w:marTop w:val="0"/>
          <w:marBottom w:val="0"/>
          <w:divBdr>
            <w:top w:val="none" w:sz="0" w:space="0" w:color="auto"/>
            <w:left w:val="none" w:sz="0" w:space="0" w:color="auto"/>
            <w:bottom w:val="none" w:sz="0" w:space="0" w:color="auto"/>
            <w:right w:val="none" w:sz="0" w:space="0" w:color="auto"/>
          </w:divBdr>
        </w:div>
        <w:div w:id="1253247134">
          <w:marLeft w:val="0"/>
          <w:marRight w:val="0"/>
          <w:marTop w:val="0"/>
          <w:marBottom w:val="0"/>
          <w:divBdr>
            <w:top w:val="none" w:sz="0" w:space="0" w:color="auto"/>
            <w:left w:val="none" w:sz="0" w:space="0" w:color="auto"/>
            <w:bottom w:val="none" w:sz="0" w:space="0" w:color="auto"/>
            <w:right w:val="none" w:sz="0" w:space="0" w:color="auto"/>
          </w:divBdr>
        </w:div>
        <w:div w:id="736394573">
          <w:marLeft w:val="0"/>
          <w:marRight w:val="0"/>
          <w:marTop w:val="0"/>
          <w:marBottom w:val="0"/>
          <w:divBdr>
            <w:top w:val="none" w:sz="0" w:space="0" w:color="auto"/>
            <w:left w:val="none" w:sz="0" w:space="0" w:color="auto"/>
            <w:bottom w:val="none" w:sz="0" w:space="0" w:color="auto"/>
            <w:right w:val="none" w:sz="0" w:space="0" w:color="auto"/>
          </w:divBdr>
        </w:div>
        <w:div w:id="718286780">
          <w:marLeft w:val="0"/>
          <w:marRight w:val="0"/>
          <w:marTop w:val="0"/>
          <w:marBottom w:val="0"/>
          <w:divBdr>
            <w:top w:val="none" w:sz="0" w:space="0" w:color="auto"/>
            <w:left w:val="none" w:sz="0" w:space="0" w:color="auto"/>
            <w:bottom w:val="none" w:sz="0" w:space="0" w:color="auto"/>
            <w:right w:val="none" w:sz="0" w:space="0" w:color="auto"/>
          </w:divBdr>
        </w:div>
        <w:div w:id="1527058387">
          <w:marLeft w:val="0"/>
          <w:marRight w:val="0"/>
          <w:marTop w:val="0"/>
          <w:marBottom w:val="0"/>
          <w:divBdr>
            <w:top w:val="none" w:sz="0" w:space="0" w:color="auto"/>
            <w:left w:val="none" w:sz="0" w:space="0" w:color="auto"/>
            <w:bottom w:val="none" w:sz="0" w:space="0" w:color="auto"/>
            <w:right w:val="none" w:sz="0" w:space="0" w:color="auto"/>
          </w:divBdr>
        </w:div>
      </w:divsChild>
    </w:div>
    <w:div w:id="1232353214">
      <w:bodyDiv w:val="1"/>
      <w:marLeft w:val="0"/>
      <w:marRight w:val="0"/>
      <w:marTop w:val="0"/>
      <w:marBottom w:val="0"/>
      <w:divBdr>
        <w:top w:val="none" w:sz="0" w:space="0" w:color="auto"/>
        <w:left w:val="none" w:sz="0" w:space="0" w:color="auto"/>
        <w:bottom w:val="none" w:sz="0" w:space="0" w:color="auto"/>
        <w:right w:val="none" w:sz="0" w:space="0" w:color="auto"/>
      </w:divBdr>
    </w:div>
    <w:div w:id="146119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F24FE231-B7F9-4FA8-8FDE-4430FF68C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teacher</cp:lastModifiedBy>
  <cp:revision>2</cp:revision>
  <cp:lastPrinted>2018-04-01T20:03:00Z</cp:lastPrinted>
  <dcterms:created xsi:type="dcterms:W3CDTF">2019-05-01T17:33:00Z</dcterms:created>
  <dcterms:modified xsi:type="dcterms:W3CDTF">2019-05-01T17:33:00Z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