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6D970C64" w:rsidR="00EE39FE" w:rsidRPr="00565818" w:rsidRDefault="00EA4D8B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29DEE4F2">
                <wp:simplePos x="0" y="0"/>
                <wp:positionH relativeFrom="column">
                  <wp:posOffset>2095500</wp:posOffset>
                </wp:positionH>
                <wp:positionV relativeFrom="paragraph">
                  <wp:posOffset>1009650</wp:posOffset>
                </wp:positionV>
                <wp:extent cx="5100955" cy="3109595"/>
                <wp:effectExtent l="0" t="0" r="444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310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24869515"/>
                            </w:sdtPr>
                            <w:sdtEnd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sdtEndPr>
                            <w:sdtContent>
                              <w:p w14:paraId="2895F14C" w14:textId="507EEC77" w:rsidR="00EE40A4" w:rsidRDefault="0030777E" w:rsidP="00CA0B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Thank You, Parents!</w:t>
                                </w:r>
                              </w:p>
                              <w:p w14:paraId="712F148A" w14:textId="05255954" w:rsidR="002C0E6B" w:rsidRDefault="00242D60" w:rsidP="00EA4D8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As Teacher Appreciation draws to a close, I just wanted to thank all my parents who contributed to this special week. Whether you provided breakfast or lunch, helped to decorate, or provided the very generous gift cards, </w:t>
                                </w:r>
                                <w:r w:rsidR="005B6B57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 hope you realize just how much my co-workers and I appreciated it. In addition, I wanted to thank Mr. Clark, Mrs. Mahmood, Mrs. Moore, and Mrs. Smith for chaperoning our St. Augustine trip. The kids had a great time and were very well-behaved, and a large part of that is due to you. I hope you enjoyed yourselves as much as we enjoyed having you with us!</w:t>
                                </w:r>
                              </w:p>
                              <w:p w14:paraId="5801004C" w14:textId="40BCD3B0" w:rsidR="00A40F51" w:rsidRDefault="00A40F51" w:rsidP="00A40F51">
                                <w:pPr>
                                  <w:widowControl w:val="0"/>
                                  <w:suppressLineNumbers/>
                                  <w:shd w:val="clear" w:color="auto" w:fill="FFFFFF" w:themeFill="background1"/>
                                  <w:suppressAutoHyphens/>
                                  <w:autoSpaceDN w:val="0"/>
                                  <w:jc w:val="center"/>
                                  <w:textAlignment w:val="baseline"/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Graduation</w:t>
                                </w:r>
                              </w:p>
                              <w:p w14:paraId="68A8E47A" w14:textId="3975447E" w:rsidR="00A40F51" w:rsidRPr="00A40F51" w:rsidRDefault="00A40F51" w:rsidP="00A40F51">
                                <w:pPr>
                                  <w:widowControl w:val="0"/>
                                  <w:suppressLineNumbers/>
                                  <w:shd w:val="clear" w:color="auto" w:fill="FFFFFF" w:themeFill="background1"/>
                                  <w:suppressAutoHyphens/>
                                  <w:autoSpaceDN w:val="0"/>
                                  <w:textAlignment w:val="baseline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40F51">
                                  <w:rPr>
                                    <w:rFonts w:ascii="Times New Roman" w:eastAsia="SimSun" w:hAnsi="Times New Roman" w:cs="Times New Roman"/>
                                    <w:b/>
                                    <w:bCs/>
                                    <w:color w:val="000000" w:themeColor="text1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Graduation will be Wednesday, May 29</w:t>
                                </w:r>
                                <w:r w:rsidRPr="00A40F51">
                                  <w:rPr>
                                    <w:rFonts w:ascii="Times New Roman" w:eastAsia="SimSun" w:hAnsi="Times New Roman" w:cs="Times New Roman"/>
                                    <w:b/>
                                    <w:bCs/>
                                    <w:color w:val="000000" w:themeColor="text1"/>
                                    <w:kern w:val="3"/>
                                    <w:sz w:val="24"/>
                                    <w:szCs w:val="24"/>
                                    <w:vertAlign w:val="superscript"/>
                                    <w:lang w:eastAsia="zh-CN" w:bidi="hi-IN"/>
                                  </w:rPr>
                                  <w:t>th</w:t>
                                </w:r>
                                <w:r w:rsidRPr="00A40F51">
                                  <w:rPr>
                                    <w:rFonts w:ascii="Times New Roman" w:eastAsia="SimSun" w:hAnsi="Times New Roman" w:cs="Times New Roman"/>
                                    <w:b/>
                                    <w:bCs/>
                                    <w:color w:val="000000" w:themeColor="text1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, from 11-12. We will have a brief ceremony followed by a small party. Contact </w:t>
                                </w:r>
                                <w:proofErr w:type="spellStart"/>
                                <w:r w:rsidRPr="00A40F51">
                                  <w:rPr>
                                    <w:rFonts w:ascii="Times New Roman" w:eastAsia="SimSun" w:hAnsi="Times New Roman" w:cs="Times New Roman"/>
                                    <w:b/>
                                    <w:bCs/>
                                    <w:color w:val="000000" w:themeColor="text1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Anisah</w:t>
                                </w:r>
                                <w:proofErr w:type="spellEnd"/>
                                <w:r w:rsidRPr="00A40F51">
                                  <w:rPr>
                                    <w:rFonts w:ascii="Times New Roman" w:eastAsia="SimSun" w:hAnsi="Times New Roman" w:cs="Times New Roman"/>
                                    <w:b/>
                                    <w:bCs/>
                                    <w:color w:val="000000" w:themeColor="text1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Mahmood at </w:t>
                                </w:r>
                                <w:hyperlink r:id="rId7" w:history="1">
                                  <w:r w:rsidRPr="00A40F51">
                                    <w:rPr>
                                      <w:rStyle w:val="Hyperlink"/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anisahmahmood@gmail.com</w:t>
                                  </w:r>
                                </w:hyperlink>
                                <w:r w:rsidRPr="00A40F51">
                                  <w:rPr>
                                    <w:rFonts w:ascii="Times New Roman" w:eastAsia="SimSun" w:hAnsi="Times New Roman" w:cs="Times New Roman"/>
                                    <w:b/>
                                    <w:bCs/>
                                    <w:color w:val="000000" w:themeColor="text1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to see how you can help!</w:t>
                                </w:r>
                              </w:p>
                              <w:p w14:paraId="05B81315" w14:textId="77777777" w:rsidR="002B7FDE" w:rsidRPr="00A40F51" w:rsidRDefault="002B7FDE" w:rsidP="008F7F1D">
                                <w:pPr>
                                  <w:jc w:val="center"/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A47B486" w14:textId="3930C202" w:rsidR="008F7F1D" w:rsidRPr="008F7F1D" w:rsidRDefault="00A40F51" w:rsidP="008F7F1D">
                                <w:pPr>
                                  <w:jc w:val="center"/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pt;margin-top:79.5pt;width:401.65pt;height:2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42M1QIAAPkF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-24869515"/>
                      </w:sdtPr>
                      <w:sdtEnd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sdtEndPr>
                      <w:sdtContent>
                        <w:p w14:paraId="2895F14C" w14:textId="507EEC77" w:rsidR="00EE40A4" w:rsidRDefault="0030777E" w:rsidP="00CA0BB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Thank You, Parents!</w:t>
                          </w:r>
                        </w:p>
                        <w:p w14:paraId="712F148A" w14:textId="05255954" w:rsidR="002C0E6B" w:rsidRDefault="00242D60" w:rsidP="00EA4D8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As Teacher Appreciation draws to a close, I just wanted to thank all my parents who contributed to this special week. Whether you provided breakfast or lunch, helped to decorate, or provided the very generous gift cards, </w:t>
                          </w:r>
                          <w:r w:rsidR="005B6B57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I hope you realize just how much my co-workers and I appreciated it. In addition, I wanted to thank Mr. Clark, Mrs. Mahmood, Mrs. Moore, and Mrs. Smith for chaperoning our St. Augustine trip. The kids had a great time and were very well-behaved, and a large part of that is due to you. I hope you enjoyed yourselves as much as we enjoyed having you with us!</w:t>
                          </w:r>
                        </w:p>
                        <w:p w14:paraId="5801004C" w14:textId="40BCD3B0" w:rsidR="00A40F51" w:rsidRDefault="00A40F51" w:rsidP="00A40F51">
                          <w:pPr>
                            <w:widowControl w:val="0"/>
                            <w:suppressLineNumbers/>
                            <w:shd w:val="clear" w:color="auto" w:fill="FFFFFF" w:themeFill="background1"/>
                            <w:suppressAutoHyphens/>
                            <w:autoSpaceDN w:val="0"/>
                            <w:jc w:val="center"/>
                            <w:textAlignment w:val="baseline"/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Graduation</w:t>
                          </w:r>
                        </w:p>
                        <w:p w14:paraId="68A8E47A" w14:textId="3975447E" w:rsidR="00A40F51" w:rsidRPr="00A40F51" w:rsidRDefault="00A40F51" w:rsidP="00A40F51">
                          <w:pPr>
                            <w:widowControl w:val="0"/>
                            <w:suppressLineNumbers/>
                            <w:shd w:val="clear" w:color="auto" w:fill="FFFFFF" w:themeFill="background1"/>
                            <w:suppressAutoHyphens/>
                            <w:autoSpaceDN w:val="0"/>
                            <w:textAlignment w:val="baseline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40F51">
                            <w:rPr>
                              <w:rFonts w:ascii="Times New Roman" w:eastAsia="SimSun" w:hAnsi="Times New Roman" w:cs="Times New Roman"/>
                              <w:b/>
                              <w:bCs/>
                              <w:color w:val="000000" w:themeColor="text1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Graduation will be Wednesday, May 29</w:t>
                          </w:r>
                          <w:r w:rsidRPr="00A40F51">
                            <w:rPr>
                              <w:rFonts w:ascii="Times New Roman" w:eastAsia="SimSun" w:hAnsi="Times New Roman" w:cs="Times New Roman"/>
                              <w:b/>
                              <w:bCs/>
                              <w:color w:val="000000" w:themeColor="text1"/>
                              <w:kern w:val="3"/>
                              <w:sz w:val="24"/>
                              <w:szCs w:val="24"/>
                              <w:vertAlign w:val="superscript"/>
                              <w:lang w:eastAsia="zh-CN" w:bidi="hi-IN"/>
                            </w:rPr>
                            <w:t>th</w:t>
                          </w:r>
                          <w:r w:rsidRPr="00A40F51">
                            <w:rPr>
                              <w:rFonts w:ascii="Times New Roman" w:eastAsia="SimSun" w:hAnsi="Times New Roman" w:cs="Times New Roman"/>
                              <w:b/>
                              <w:bCs/>
                              <w:color w:val="000000" w:themeColor="text1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, from 11-12. We will have a brief ceremony followed by a small party. Contact </w:t>
                          </w:r>
                          <w:proofErr w:type="spellStart"/>
                          <w:r w:rsidRPr="00A40F51">
                            <w:rPr>
                              <w:rFonts w:ascii="Times New Roman" w:eastAsia="SimSun" w:hAnsi="Times New Roman" w:cs="Times New Roman"/>
                              <w:b/>
                              <w:bCs/>
                              <w:color w:val="000000" w:themeColor="text1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Anisah</w:t>
                          </w:r>
                          <w:proofErr w:type="spellEnd"/>
                          <w:r w:rsidRPr="00A40F51">
                            <w:rPr>
                              <w:rFonts w:ascii="Times New Roman" w:eastAsia="SimSun" w:hAnsi="Times New Roman" w:cs="Times New Roman"/>
                              <w:b/>
                              <w:bCs/>
                              <w:color w:val="000000" w:themeColor="text1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Mahmood at </w:t>
                          </w:r>
                          <w:hyperlink r:id="rId8" w:history="1">
                            <w:r w:rsidRPr="00A40F51">
                              <w:rPr>
                                <w:rStyle w:val="Hyperlink"/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anisahmahmood@gmail.com</w:t>
                            </w:r>
                          </w:hyperlink>
                          <w:r w:rsidRPr="00A40F51">
                            <w:rPr>
                              <w:rFonts w:ascii="Times New Roman" w:eastAsia="SimSun" w:hAnsi="Times New Roman" w:cs="Times New Roman"/>
                              <w:b/>
                              <w:bCs/>
                              <w:color w:val="000000" w:themeColor="text1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to see how you can help!</w:t>
                          </w:r>
                        </w:p>
                        <w:p w14:paraId="05B81315" w14:textId="77777777" w:rsidR="002B7FDE" w:rsidRPr="00A40F51" w:rsidRDefault="002B7FDE" w:rsidP="008F7F1D">
                          <w:pPr>
                            <w:jc w:val="center"/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7A47B486" w14:textId="3930C202" w:rsidR="008F7F1D" w:rsidRPr="008F7F1D" w:rsidRDefault="00A40F51" w:rsidP="008F7F1D">
                          <w:pPr>
                            <w:jc w:val="center"/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03A7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534FE839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219950" cy="1085850"/>
                <wp:effectExtent l="0" t="0" r="1905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7A0322" w14:textId="77777777" w:rsidR="0034478E" w:rsidRPr="00A36F67" w:rsidRDefault="0034478E" w:rsidP="0034478E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students should neatly write and mark each of the following words with large, legible print on the index cards sent home today.</w:t>
                            </w:r>
                          </w:p>
                          <w:p w14:paraId="56D6DE2E" w14:textId="2907E416" w:rsidR="0034478E" w:rsidRPr="009B2365" w:rsidRDefault="0030777E" w:rsidP="0034478E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146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kiln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146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watermelon</w:t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F74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7146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apologize</w:t>
                            </w:r>
                            <w:proofErr w:type="gramEnd"/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tedious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knead</w:t>
                            </w:r>
                          </w:p>
                          <w:p w14:paraId="0C1678B6" w14:textId="2EC5D74A" w:rsidR="0034478E" w:rsidRPr="009B2365" w:rsidRDefault="0030777E" w:rsidP="0034478E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146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English</w:t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146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skewer</w:t>
                            </w:r>
                            <w:r w:rsidR="007146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F74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ardor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traverse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848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jostle</w:t>
                            </w:r>
                          </w:p>
                          <w:p w14:paraId="3239FE62" w14:textId="65DAA1B1" w:rsidR="00073EAB" w:rsidRDefault="00073EAB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</w:rPr>
                            </w:pPr>
                            <w:r w:rsidRPr="00073E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B3F9AF6" w14:textId="6156A30F" w:rsidR="0083675D" w:rsidRPr="00A36F67" w:rsidRDefault="0083675D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7" style="position:absolute;margin-left:3pt;margin-top:563.25pt;width:568.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4gVA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" fillcolor="#664a2c [2408]" strokecolor="#89643b [3208]">
                <v:textbox inset=",7.2pt">
                  <w:txbxContent>
                    <w:p w14:paraId="0F7A0322" w14:textId="77777777" w:rsidR="0034478E" w:rsidRPr="00A36F67" w:rsidRDefault="0034478E" w:rsidP="0034478E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students should neatly write and mark each of the following words with large, legible print on the index cards sent home today.</w:t>
                      </w:r>
                    </w:p>
                    <w:p w14:paraId="56D6DE2E" w14:textId="2907E416" w:rsidR="0034478E" w:rsidRPr="009B2365" w:rsidRDefault="0030777E" w:rsidP="0034478E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7146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kiln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7146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watermelon</w:t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F74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7146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apologize</w:t>
                      </w:r>
                      <w:proofErr w:type="gramEnd"/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tedious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knead</w:t>
                      </w:r>
                    </w:p>
                    <w:p w14:paraId="0C1678B6" w14:textId="2EC5D74A" w:rsidR="0034478E" w:rsidRPr="009B2365" w:rsidRDefault="0030777E" w:rsidP="0034478E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7146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English</w:t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7146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skewer</w:t>
                      </w:r>
                      <w:r w:rsidR="0071460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F74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ardor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traverse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9848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jostle</w:t>
                      </w:r>
                    </w:p>
                    <w:p w14:paraId="3239FE62" w14:textId="65DAA1B1" w:rsidR="00073EAB" w:rsidRDefault="00073EAB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</w:rPr>
                      </w:pPr>
                      <w:r w:rsidRPr="00073EA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14:paraId="4B3F9AF6" w14:textId="6156A30F" w:rsidR="0083675D" w:rsidRPr="00A36F67" w:rsidRDefault="0083675D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140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0BAC4E3A">
                <wp:simplePos x="0" y="0"/>
                <wp:positionH relativeFrom="column">
                  <wp:posOffset>95249</wp:posOffset>
                </wp:positionH>
                <wp:positionV relativeFrom="paragraph">
                  <wp:posOffset>4391025</wp:posOffset>
                </wp:positionV>
                <wp:extent cx="3971925" cy="2486025"/>
                <wp:effectExtent l="0" t="0" r="28575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36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11BA7814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0276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E4D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’ve been learning about the Constitution and Bill of Rights, and will probably test sometime next week.</w:t>
                                  </w:r>
                                </w:p>
                                <w:p w14:paraId="20C8C09F" w14:textId="7686B41F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EE4D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This week, we did 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spelling</w:t>
                                  </w:r>
                                  <w:r w:rsidR="00EE4D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vocab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and focused on the suffix</w:t>
                                  </w:r>
                                  <w:r w:rsidR="007D282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es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“-</w:t>
                                  </w:r>
                                  <w:proofErr w:type="spellStart"/>
                                  <w:r w:rsidR="0034304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ance</w:t>
                                  </w:r>
                                  <w:proofErr w:type="spellEnd"/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7D282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“-</w:t>
                                  </w:r>
                                  <w:proofErr w:type="spellStart"/>
                                  <w:r w:rsidR="0034304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ence</w:t>
                                  </w:r>
                                  <w:proofErr w:type="spellEnd"/>
                                  <w:r w:rsidR="007D282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326A0045" w14:textId="2E095E3A" w:rsidR="00343049" w:rsidRPr="00343049" w:rsidRDefault="00462E10" w:rsidP="00DF1FD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 w:rsidR="0034304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We studied </w:t>
                                  </w:r>
                                  <w:r w:rsidR="00EE4D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geometry</w:t>
                                  </w:r>
                                  <w:r w:rsidR="0034304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before the FSA, but just reviewed and tested the chapter this past week.</w:t>
                                  </w:r>
                                </w:p>
                                <w:p w14:paraId="1B8C49BE" w14:textId="01E415E7" w:rsidR="00AD4EC9" w:rsidRPr="00AB1DC5" w:rsidRDefault="007D2824" w:rsidP="00DF1FD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 w:rsidR="00462E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E4D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tested Ch. 8, which we studied before the FSA. Many students did very well!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60471769" w:rsidR="00DF266A" w:rsidRPr="00A4414A" w:rsidRDefault="00012EAD" w:rsidP="00C65463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C6546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accomplishment</w:t>
                                  </w:r>
                                  <w:r w:rsidR="00F408E6"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A4414A" w:rsidRPr="00677EB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EE4DE2" w:rsidRPr="00677EB6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It is rightly said that the way to check how productive someone's life is, is by knowing his</w:t>
                                  </w:r>
                                  <w:r w:rsidR="00677EB6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 l</w:t>
                                  </w:r>
                                  <w:r w:rsidR="00EE4DE2" w:rsidRPr="00677EB6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ife </w:t>
                                  </w:r>
                                  <w:r w:rsidR="00EE4DE2" w:rsidRPr="00677EB6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>accomplishments</w:t>
                                  </w:r>
                                  <w:r w:rsidR="00EE4DE2" w:rsidRPr="00677EB6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. Our </w:t>
                                  </w:r>
                                  <w:r w:rsidR="00EE4DE2" w:rsidRPr="00677EB6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>accomplishments</w:t>
                                  </w:r>
                                  <w:r w:rsidR="00EE4DE2" w:rsidRPr="00677EB6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 serve as a proof of the work that we put in towards the achievement of a</w:t>
                                  </w:r>
                                  <w:r w:rsidR="00EE4DE2" w:rsidRPr="00677EB6">
                                    <w:rPr>
                                      <w:rFonts w:ascii="Arial" w:hAnsi="Arial" w:cs="Arial"/>
                                      <w:b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EE4DE2" w:rsidRPr="00677EB6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certain goal.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28" style="position:absolute;margin-left:7.5pt;margin-top:345.75pt;width:312.75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36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11BA7814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0276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’ve been learning about the Constitution and Bill of Rights, and will probably test sometime next week.</w:t>
                            </w:r>
                          </w:p>
                          <w:p w14:paraId="20C8C09F" w14:textId="7686B41F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This week, we did 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spelling</w:t>
                            </w:r>
                            <w:r w:rsid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vocab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and focused on the suffix</w:t>
                            </w:r>
                            <w:r w:rsidR="007D282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es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“-</w:t>
                            </w:r>
                            <w:proofErr w:type="spellStart"/>
                            <w:r w:rsidR="0034304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ance</w:t>
                            </w:r>
                            <w:proofErr w:type="spellEnd"/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7D282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“-</w:t>
                            </w:r>
                            <w:proofErr w:type="spellStart"/>
                            <w:r w:rsidR="0034304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ence</w:t>
                            </w:r>
                            <w:proofErr w:type="spellEnd"/>
                            <w:r w:rsidR="007D282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326A0045" w14:textId="2E095E3A" w:rsidR="00343049" w:rsidRPr="00343049" w:rsidRDefault="00462E10" w:rsidP="00DF1FD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 w:rsidR="0034304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We studied </w:t>
                            </w:r>
                            <w:r w:rsid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geometry</w:t>
                            </w:r>
                            <w:r w:rsidR="0034304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before the FSA, but just reviewed and tested the chapter this past week.</w:t>
                            </w:r>
                          </w:p>
                          <w:p w14:paraId="1B8C49BE" w14:textId="01E415E7" w:rsidR="00AD4EC9" w:rsidRPr="00AB1DC5" w:rsidRDefault="007D2824" w:rsidP="00DF1FD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 w:rsidR="00462E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tested Ch. 8, which we studied before the FSA. Many students did very well!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60471769" w:rsidR="00DF266A" w:rsidRPr="00A4414A" w:rsidRDefault="00012EAD" w:rsidP="00C6546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C6546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accomplishment</w:t>
                            </w:r>
                            <w:r w:rsidR="00F408E6"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A4414A" w:rsidRPr="00677EB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E4DE2" w:rsidRPr="00677EB6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It is rightly said that the way to check how productive someone's life is, is by knowing his</w:t>
                            </w:r>
                            <w:r w:rsidR="00677EB6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 l</w:t>
                            </w:r>
                            <w:r w:rsidR="00EE4DE2" w:rsidRPr="00677EB6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ife </w:t>
                            </w:r>
                            <w:r w:rsidR="00EE4DE2" w:rsidRPr="00677EB6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>accomplishments</w:t>
                            </w:r>
                            <w:r w:rsidR="00EE4DE2" w:rsidRPr="00677EB6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. Our </w:t>
                            </w:r>
                            <w:r w:rsidR="00EE4DE2" w:rsidRPr="00677EB6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>accomplishments</w:t>
                            </w:r>
                            <w:r w:rsidR="00EE4DE2" w:rsidRPr="00677EB6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 serve as a proof of the work that we put in towards the achievement of a</w:t>
                            </w:r>
                            <w:r w:rsidR="00EE4DE2" w:rsidRPr="00677EB6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 w:rsidR="00EE4DE2" w:rsidRPr="00677EB6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certain goal.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104FE931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AE54AB" w14:textId="77777777" w:rsidR="00A40F51" w:rsidRPr="00A40F51" w:rsidRDefault="00A40F51" w:rsidP="00A40F5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A40F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Citizen of the Week</w:t>
                            </w:r>
                          </w:p>
                          <w:p w14:paraId="43449253" w14:textId="36D8C357" w:rsidR="00A40F51" w:rsidRDefault="00A40F51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BA527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Congratulations to </w:t>
                            </w:r>
                            <w:r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Jade Malone-Taylor</w:t>
                            </w:r>
                            <w:r w:rsidRPr="00BA527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!</w:t>
                            </w:r>
                          </w:p>
                          <w:p w14:paraId="6C996ABA" w14:textId="25E7A8D4" w:rsidR="00B7592F" w:rsidRPr="00EE4DE2" w:rsidRDefault="005B6B57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Camp </w:t>
                            </w:r>
                            <w:proofErr w:type="spellStart"/>
                            <w:r w:rsidRPr="00EE4D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Kulaqua</w:t>
                            </w:r>
                            <w:proofErr w:type="spellEnd"/>
                          </w:p>
                          <w:p w14:paraId="7EA1E85E" w14:textId="2C37D8BD" w:rsidR="005B6B57" w:rsidRDefault="005B6B57" w:rsidP="005B6B5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Our field trip to Camp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Kulaqua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will be this Thursday, May 23</w:t>
                            </w:r>
                            <w:r w:rsidRPr="005B6B5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Students should bring a lunch, towel, and change of clothes. In addition, you may want to send water and sunscreen. No money is necessary. Please </w:t>
                            </w:r>
                            <w:proofErr w:type="gram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make arrangements</w:t>
                            </w:r>
                            <w:proofErr w:type="gram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to be </w:t>
                            </w:r>
                            <w:r w:rsidR="00A40F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at HLA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A40F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to pick up your child at 2:30.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C0EB84A" w14:textId="2594B9EF" w:rsidR="00D74D64" w:rsidRPr="00A40F51" w:rsidRDefault="00A40F51" w:rsidP="005B6B5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A40F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Class Auction</w:t>
                            </w:r>
                          </w:p>
                          <w:p w14:paraId="55ADD852" w14:textId="758294D6" w:rsidR="00A40F51" w:rsidRPr="00A40F51" w:rsidRDefault="00A40F51" w:rsidP="00A40F5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A40F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I’d love to have one last class auction before the end of the year. If you have any old toys, books, etc. lying around the house, I’d greatly appreciate some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donations!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9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" fillcolor="#664a2c [2408]" strokecolor="#89643b [3208]">
                <v:textbox inset=",7.2pt">
                  <w:txbxContent>
                    <w:p w14:paraId="38AE54AB" w14:textId="77777777" w:rsidR="00A40F51" w:rsidRPr="00A40F51" w:rsidRDefault="00A40F51" w:rsidP="00A40F5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A40F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Citizen of the Week</w:t>
                      </w:r>
                    </w:p>
                    <w:p w14:paraId="43449253" w14:textId="36D8C357" w:rsidR="00A40F51" w:rsidRDefault="00A40F51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BA527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Congratulations to </w:t>
                      </w:r>
                      <w:r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Jade Malone-Taylor</w:t>
                      </w:r>
                      <w:r w:rsidRPr="00BA527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!</w:t>
                      </w:r>
                    </w:p>
                    <w:p w14:paraId="6C996ABA" w14:textId="25E7A8D4" w:rsidR="00B7592F" w:rsidRPr="00EE4DE2" w:rsidRDefault="005B6B57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EE4DE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 xml:space="preserve">Camp </w:t>
                      </w:r>
                      <w:proofErr w:type="spellStart"/>
                      <w:r w:rsidRPr="00EE4DE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Kulaqua</w:t>
                      </w:r>
                      <w:proofErr w:type="spellEnd"/>
                    </w:p>
                    <w:p w14:paraId="7EA1E85E" w14:textId="2C37D8BD" w:rsidR="005B6B57" w:rsidRDefault="005B6B57" w:rsidP="005B6B5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Our field trip to Camp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Kulaqua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will be this Thursday, May 23</w:t>
                      </w:r>
                      <w:r w:rsidRPr="005B6B5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Students should bring a lunch, towel, and change of clothes. In addition, you may want to send water and sunscreen. No money is necessary. Please </w:t>
                      </w:r>
                      <w:proofErr w:type="gram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make arrangements</w:t>
                      </w:r>
                      <w:proofErr w:type="gram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to be </w:t>
                      </w:r>
                      <w:r w:rsidR="00A40F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at HLA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A40F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to pick up your child at 2:30.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</w:p>
                    <w:p w14:paraId="1C0EB84A" w14:textId="2594B9EF" w:rsidR="00D74D64" w:rsidRPr="00A40F51" w:rsidRDefault="00A40F51" w:rsidP="005B6B5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A40F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Class Auction</w:t>
                      </w:r>
                    </w:p>
                    <w:p w14:paraId="55ADD852" w14:textId="758294D6" w:rsidR="00A40F51" w:rsidRPr="00A40F51" w:rsidRDefault="00A40F51" w:rsidP="00A40F5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A40F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I’d love to have one last class auction before the end of the year. If you have any old toys, books, etc. lying around the house, I’d greatly appreciate some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donations!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3D662E1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0148A9BD" w:rsidR="003816A4" w:rsidRPr="007064E5" w:rsidRDefault="003F0D70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May 1</w:t>
                            </w:r>
                            <w:r w:rsidR="0030777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7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0148A9BD" w:rsidR="003816A4" w:rsidRPr="007064E5" w:rsidRDefault="003F0D70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May 1</w:t>
                      </w:r>
                      <w:r w:rsidR="0030777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7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4CAF1AE6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3F0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May 1</w:t>
                            </w:r>
                            <w:r w:rsidR="003077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="00296A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4CAF1AE6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3F0D7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May 1</w:t>
                      </w:r>
                      <w:r w:rsidR="0030777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="00296AB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10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0DF73A5A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8AA66" w14:textId="6B116F19" w:rsidR="009238DC" w:rsidRDefault="00D701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007B9" wp14:editId="1602516F">
                                  <wp:extent cx="1568871" cy="2095500"/>
                                  <wp:effectExtent l="95250" t="95250" r="88900" b="952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augustine2019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437" cy="210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p w14:paraId="76D8AA66" w14:textId="6B116F19" w:rsidR="009238DC" w:rsidRDefault="00D70126">
                      <w:r>
                        <w:rPr>
                          <w:noProof/>
                        </w:rPr>
                        <w:drawing>
                          <wp:inline distT="0" distB="0" distL="0" distR="0" wp14:anchorId="16E007B9" wp14:editId="1602516F">
                            <wp:extent cx="1568871" cy="2095500"/>
                            <wp:effectExtent l="95250" t="95250" r="88900" b="952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augustine2019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9437" cy="2109613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0D32C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47B16"/>
    <w:rsid w:val="000546E9"/>
    <w:rsid w:val="0006215D"/>
    <w:rsid w:val="00066549"/>
    <w:rsid w:val="00070AE8"/>
    <w:rsid w:val="00073EAB"/>
    <w:rsid w:val="0008433B"/>
    <w:rsid w:val="00090386"/>
    <w:rsid w:val="000904A8"/>
    <w:rsid w:val="000B6A49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7350"/>
    <w:rsid w:val="00113D55"/>
    <w:rsid w:val="00122F8D"/>
    <w:rsid w:val="001259D2"/>
    <w:rsid w:val="00133A59"/>
    <w:rsid w:val="00142073"/>
    <w:rsid w:val="00142BB8"/>
    <w:rsid w:val="00144ED1"/>
    <w:rsid w:val="001553D6"/>
    <w:rsid w:val="00155B24"/>
    <w:rsid w:val="001576B4"/>
    <w:rsid w:val="00165230"/>
    <w:rsid w:val="0018251B"/>
    <w:rsid w:val="00185912"/>
    <w:rsid w:val="001859AC"/>
    <w:rsid w:val="00185A42"/>
    <w:rsid w:val="001972AC"/>
    <w:rsid w:val="001978BB"/>
    <w:rsid w:val="001C744D"/>
    <w:rsid w:val="001D00A1"/>
    <w:rsid w:val="001D6B0A"/>
    <w:rsid w:val="001E010F"/>
    <w:rsid w:val="001E0C17"/>
    <w:rsid w:val="001E64BE"/>
    <w:rsid w:val="001E7E2D"/>
    <w:rsid w:val="00201EB3"/>
    <w:rsid w:val="00207729"/>
    <w:rsid w:val="002079DC"/>
    <w:rsid w:val="00207B79"/>
    <w:rsid w:val="002115A7"/>
    <w:rsid w:val="00216C34"/>
    <w:rsid w:val="002205D0"/>
    <w:rsid w:val="00225938"/>
    <w:rsid w:val="0022596F"/>
    <w:rsid w:val="00225BD8"/>
    <w:rsid w:val="00227D18"/>
    <w:rsid w:val="00230521"/>
    <w:rsid w:val="00242D60"/>
    <w:rsid w:val="0026142A"/>
    <w:rsid w:val="00265E94"/>
    <w:rsid w:val="00286243"/>
    <w:rsid w:val="002866D4"/>
    <w:rsid w:val="00296ABF"/>
    <w:rsid w:val="002A48E7"/>
    <w:rsid w:val="002B0330"/>
    <w:rsid w:val="002B7FDE"/>
    <w:rsid w:val="002C0810"/>
    <w:rsid w:val="002C0E6B"/>
    <w:rsid w:val="002C1C09"/>
    <w:rsid w:val="002C490B"/>
    <w:rsid w:val="002C5567"/>
    <w:rsid w:val="002C7707"/>
    <w:rsid w:val="002D56B0"/>
    <w:rsid w:val="002E10E9"/>
    <w:rsid w:val="002E7927"/>
    <w:rsid w:val="002F3E2C"/>
    <w:rsid w:val="0030448B"/>
    <w:rsid w:val="0030777E"/>
    <w:rsid w:val="0031005E"/>
    <w:rsid w:val="003279DB"/>
    <w:rsid w:val="00336759"/>
    <w:rsid w:val="00341A6E"/>
    <w:rsid w:val="00341FF3"/>
    <w:rsid w:val="00343049"/>
    <w:rsid w:val="0034478E"/>
    <w:rsid w:val="00352EE5"/>
    <w:rsid w:val="003561F9"/>
    <w:rsid w:val="00356A73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E2448"/>
    <w:rsid w:val="003E49DE"/>
    <w:rsid w:val="003F01C7"/>
    <w:rsid w:val="003F0D70"/>
    <w:rsid w:val="003F58D0"/>
    <w:rsid w:val="0041024B"/>
    <w:rsid w:val="004142EA"/>
    <w:rsid w:val="0041718A"/>
    <w:rsid w:val="00425A95"/>
    <w:rsid w:val="0042656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1D37"/>
    <w:rsid w:val="004D4508"/>
    <w:rsid w:val="004E45A3"/>
    <w:rsid w:val="004E6623"/>
    <w:rsid w:val="004E7C9F"/>
    <w:rsid w:val="004F76B0"/>
    <w:rsid w:val="005001FE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B6B57"/>
    <w:rsid w:val="005E55A8"/>
    <w:rsid w:val="005E7EF6"/>
    <w:rsid w:val="005F10ED"/>
    <w:rsid w:val="005F5BAE"/>
    <w:rsid w:val="00602767"/>
    <w:rsid w:val="00606690"/>
    <w:rsid w:val="00615DB3"/>
    <w:rsid w:val="00630734"/>
    <w:rsid w:val="0063250D"/>
    <w:rsid w:val="00636851"/>
    <w:rsid w:val="0063743F"/>
    <w:rsid w:val="00637F9F"/>
    <w:rsid w:val="006418E8"/>
    <w:rsid w:val="006552CD"/>
    <w:rsid w:val="00662702"/>
    <w:rsid w:val="0067027A"/>
    <w:rsid w:val="00677EB6"/>
    <w:rsid w:val="006804D7"/>
    <w:rsid w:val="0068178E"/>
    <w:rsid w:val="00681E89"/>
    <w:rsid w:val="006922A9"/>
    <w:rsid w:val="006928F7"/>
    <w:rsid w:val="006A0032"/>
    <w:rsid w:val="006A2A81"/>
    <w:rsid w:val="006A56BC"/>
    <w:rsid w:val="006C7811"/>
    <w:rsid w:val="006D09D7"/>
    <w:rsid w:val="006D11BC"/>
    <w:rsid w:val="006D416E"/>
    <w:rsid w:val="006E4FA2"/>
    <w:rsid w:val="006E55E2"/>
    <w:rsid w:val="006E763D"/>
    <w:rsid w:val="006F549D"/>
    <w:rsid w:val="006F742D"/>
    <w:rsid w:val="00703E25"/>
    <w:rsid w:val="007048E4"/>
    <w:rsid w:val="007064E5"/>
    <w:rsid w:val="00714608"/>
    <w:rsid w:val="007146F4"/>
    <w:rsid w:val="00714BE6"/>
    <w:rsid w:val="007166D0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759"/>
    <w:rsid w:val="00780DDF"/>
    <w:rsid w:val="0078582C"/>
    <w:rsid w:val="00787914"/>
    <w:rsid w:val="007A1403"/>
    <w:rsid w:val="007A7115"/>
    <w:rsid w:val="007A7C91"/>
    <w:rsid w:val="007B4C89"/>
    <w:rsid w:val="007B747A"/>
    <w:rsid w:val="007C1833"/>
    <w:rsid w:val="007C3A8C"/>
    <w:rsid w:val="007C7E44"/>
    <w:rsid w:val="007D0D1E"/>
    <w:rsid w:val="007D2824"/>
    <w:rsid w:val="007E4964"/>
    <w:rsid w:val="00804D06"/>
    <w:rsid w:val="00806428"/>
    <w:rsid w:val="00806D7C"/>
    <w:rsid w:val="008070F5"/>
    <w:rsid w:val="008101DD"/>
    <w:rsid w:val="00810E73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2BA0"/>
    <w:rsid w:val="00843CA8"/>
    <w:rsid w:val="0084725B"/>
    <w:rsid w:val="00847D51"/>
    <w:rsid w:val="008508BC"/>
    <w:rsid w:val="0085616F"/>
    <w:rsid w:val="0085730A"/>
    <w:rsid w:val="0087231F"/>
    <w:rsid w:val="008727B2"/>
    <w:rsid w:val="0087568B"/>
    <w:rsid w:val="0088691D"/>
    <w:rsid w:val="00887F44"/>
    <w:rsid w:val="008A24D9"/>
    <w:rsid w:val="008A2C3D"/>
    <w:rsid w:val="008B0000"/>
    <w:rsid w:val="008B31E4"/>
    <w:rsid w:val="008B53B6"/>
    <w:rsid w:val="008F06A2"/>
    <w:rsid w:val="008F082F"/>
    <w:rsid w:val="008F7612"/>
    <w:rsid w:val="008F7F1D"/>
    <w:rsid w:val="00916EDB"/>
    <w:rsid w:val="009202AF"/>
    <w:rsid w:val="00920E72"/>
    <w:rsid w:val="009238DC"/>
    <w:rsid w:val="00927251"/>
    <w:rsid w:val="009277CF"/>
    <w:rsid w:val="009401BF"/>
    <w:rsid w:val="00940812"/>
    <w:rsid w:val="009428F2"/>
    <w:rsid w:val="0094791C"/>
    <w:rsid w:val="00953092"/>
    <w:rsid w:val="009538E8"/>
    <w:rsid w:val="00962810"/>
    <w:rsid w:val="00971314"/>
    <w:rsid w:val="0097179C"/>
    <w:rsid w:val="009733DE"/>
    <w:rsid w:val="00977EFC"/>
    <w:rsid w:val="00982A86"/>
    <w:rsid w:val="009848A1"/>
    <w:rsid w:val="00991F98"/>
    <w:rsid w:val="009B037F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DBC"/>
    <w:rsid w:val="00A36F67"/>
    <w:rsid w:val="00A40F51"/>
    <w:rsid w:val="00A4414A"/>
    <w:rsid w:val="00A444B5"/>
    <w:rsid w:val="00A47EF8"/>
    <w:rsid w:val="00A61486"/>
    <w:rsid w:val="00A66497"/>
    <w:rsid w:val="00A71644"/>
    <w:rsid w:val="00A72DC5"/>
    <w:rsid w:val="00A7423F"/>
    <w:rsid w:val="00A742B4"/>
    <w:rsid w:val="00A82C07"/>
    <w:rsid w:val="00A9282C"/>
    <w:rsid w:val="00AA2877"/>
    <w:rsid w:val="00AB1DC5"/>
    <w:rsid w:val="00AB40F3"/>
    <w:rsid w:val="00AB52DD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2CA"/>
    <w:rsid w:val="00AE4D31"/>
    <w:rsid w:val="00AE51A7"/>
    <w:rsid w:val="00AE6DBE"/>
    <w:rsid w:val="00AF3C0F"/>
    <w:rsid w:val="00AF6CC1"/>
    <w:rsid w:val="00B01183"/>
    <w:rsid w:val="00B04C20"/>
    <w:rsid w:val="00B0561B"/>
    <w:rsid w:val="00B1126B"/>
    <w:rsid w:val="00B1637A"/>
    <w:rsid w:val="00B1719A"/>
    <w:rsid w:val="00B206A7"/>
    <w:rsid w:val="00B25805"/>
    <w:rsid w:val="00B33E5D"/>
    <w:rsid w:val="00B35AD3"/>
    <w:rsid w:val="00B41374"/>
    <w:rsid w:val="00B60346"/>
    <w:rsid w:val="00B65A72"/>
    <w:rsid w:val="00B70980"/>
    <w:rsid w:val="00B7592F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208C2"/>
    <w:rsid w:val="00C20B51"/>
    <w:rsid w:val="00C305C9"/>
    <w:rsid w:val="00C4056E"/>
    <w:rsid w:val="00C44878"/>
    <w:rsid w:val="00C46B8D"/>
    <w:rsid w:val="00C47331"/>
    <w:rsid w:val="00C562C2"/>
    <w:rsid w:val="00C65463"/>
    <w:rsid w:val="00C7009B"/>
    <w:rsid w:val="00C714E7"/>
    <w:rsid w:val="00C72A4B"/>
    <w:rsid w:val="00C84CED"/>
    <w:rsid w:val="00C97DCF"/>
    <w:rsid w:val="00CA0BB4"/>
    <w:rsid w:val="00CA5D91"/>
    <w:rsid w:val="00CB1A69"/>
    <w:rsid w:val="00CC665E"/>
    <w:rsid w:val="00CD0AC7"/>
    <w:rsid w:val="00CD0E4D"/>
    <w:rsid w:val="00CF0A2A"/>
    <w:rsid w:val="00CF328B"/>
    <w:rsid w:val="00D03A76"/>
    <w:rsid w:val="00D06EA4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0126"/>
    <w:rsid w:val="00D71168"/>
    <w:rsid w:val="00D74D64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1FDF"/>
    <w:rsid w:val="00DF266A"/>
    <w:rsid w:val="00DF3380"/>
    <w:rsid w:val="00DF3609"/>
    <w:rsid w:val="00DF4002"/>
    <w:rsid w:val="00DF5C4B"/>
    <w:rsid w:val="00E02DC2"/>
    <w:rsid w:val="00E03C77"/>
    <w:rsid w:val="00E04B03"/>
    <w:rsid w:val="00E1023F"/>
    <w:rsid w:val="00E1243C"/>
    <w:rsid w:val="00E242E6"/>
    <w:rsid w:val="00E31CB7"/>
    <w:rsid w:val="00E33E41"/>
    <w:rsid w:val="00E357C9"/>
    <w:rsid w:val="00E453CC"/>
    <w:rsid w:val="00E45D74"/>
    <w:rsid w:val="00E51E4D"/>
    <w:rsid w:val="00E5604F"/>
    <w:rsid w:val="00E61ACF"/>
    <w:rsid w:val="00E84CDE"/>
    <w:rsid w:val="00E867DD"/>
    <w:rsid w:val="00E922CC"/>
    <w:rsid w:val="00EA4D8B"/>
    <w:rsid w:val="00EA73BE"/>
    <w:rsid w:val="00EA76AC"/>
    <w:rsid w:val="00EB36DA"/>
    <w:rsid w:val="00EC1524"/>
    <w:rsid w:val="00EC734F"/>
    <w:rsid w:val="00ED02B7"/>
    <w:rsid w:val="00ED0E11"/>
    <w:rsid w:val="00EE2BCE"/>
    <w:rsid w:val="00EE39FE"/>
    <w:rsid w:val="00EE40A4"/>
    <w:rsid w:val="00EE493F"/>
    <w:rsid w:val="00EE4DE2"/>
    <w:rsid w:val="00EF3B76"/>
    <w:rsid w:val="00EF4FE7"/>
    <w:rsid w:val="00F06BEC"/>
    <w:rsid w:val="00F153CF"/>
    <w:rsid w:val="00F2263F"/>
    <w:rsid w:val="00F23511"/>
    <w:rsid w:val="00F2776B"/>
    <w:rsid w:val="00F33205"/>
    <w:rsid w:val="00F33456"/>
    <w:rsid w:val="00F408E6"/>
    <w:rsid w:val="00F47899"/>
    <w:rsid w:val="00F51632"/>
    <w:rsid w:val="00F61E1F"/>
    <w:rsid w:val="00F74E5A"/>
    <w:rsid w:val="00F76790"/>
    <w:rsid w:val="00F8628F"/>
    <w:rsid w:val="00F86835"/>
    <w:rsid w:val="00F93BD2"/>
    <w:rsid w:val="00F96D35"/>
    <w:rsid w:val="00FA01FE"/>
    <w:rsid w:val="00FA55DC"/>
    <w:rsid w:val="00FA6384"/>
    <w:rsid w:val="00FA73E0"/>
    <w:rsid w:val="00FB076B"/>
    <w:rsid w:val="00FB2B1F"/>
    <w:rsid w:val="00FB2D7F"/>
    <w:rsid w:val="00FB6923"/>
    <w:rsid w:val="00FC2598"/>
    <w:rsid w:val="00FC4D96"/>
    <w:rsid w:val="00FC4E8B"/>
    <w:rsid w:val="00FD57EE"/>
    <w:rsid w:val="00FE4025"/>
    <w:rsid w:val="00FE6A14"/>
    <w:rsid w:val="00FF1912"/>
    <w:rsid w:val="00FF64CB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172CB19B-AD79-41F2-9BDF-20C38516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sahmahmood@gmail.com" TargetMode="Externa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hyperlink" Target="mailto:anisahmahmood@gmail.com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1BE5C3-2E56-442C-A913-92540F730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2018-05-02T21:00:00Z</cp:lastPrinted>
  <dcterms:created xsi:type="dcterms:W3CDTF">2019-05-16T16:33:00Z</dcterms:created>
  <dcterms:modified xsi:type="dcterms:W3CDTF">2019-05-16T16:33:00Z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