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BC990" w14:textId="1499C3E6" w:rsidR="00EE39FE" w:rsidRPr="00565818" w:rsidRDefault="00970CE5" w:rsidP="00C72A4B">
      <w:bookmarkStart w:id="0" w:name="_GoBack"/>
      <w:bookmarkEnd w:id="0"/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8B049D" wp14:editId="3FC7A143">
                <wp:simplePos x="0" y="0"/>
                <wp:positionH relativeFrom="column">
                  <wp:posOffset>1943100</wp:posOffset>
                </wp:positionH>
                <wp:positionV relativeFrom="paragraph">
                  <wp:posOffset>1009650</wp:posOffset>
                </wp:positionV>
                <wp:extent cx="5191125" cy="3029585"/>
                <wp:effectExtent l="0" t="0" r="9525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302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</w:rPr>
                              <w:id w:val="-42523814"/>
                            </w:sdtPr>
                            <w:sdtEnd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sdtEndPr>
                            <w:sdtContent>
                              <w:p w14:paraId="5B668676" w14:textId="62F06F8F" w:rsidR="00E5604F" w:rsidRPr="00681E89" w:rsidRDefault="00E5604F" w:rsidP="00E5604F">
                                <w:pPr>
                                  <w:jc w:val="center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  <w:t>Community Work Day</w:t>
                                </w:r>
                              </w:p>
                              <w:p w14:paraId="70F0B27C" w14:textId="2AF3A030" w:rsidR="00F74E5A" w:rsidRDefault="00B618B7" w:rsidP="00B01183">
                                <w:pPr>
                                  <w:spacing w:after="120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Healthy Learning Academy will be hosting our Family Garden and Spring Cleaning Day this Saturday, April 13</w:t>
                                </w:r>
                                <w:r w:rsidRPr="00B618B7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, from 8</w:t>
                                </w:r>
                                <w:r w:rsidR="00E5604F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:00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a.m. until </w:t>
                                </w:r>
                                <w:r w:rsidR="00E5604F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="00E5604F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:00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</w:t>
                                </w:r>
                                <w:r w:rsidR="00E5604F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.m.</w:t>
                                </w:r>
                                <w:r w:rsidR="00FA01FE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If you still need volunteer hours before the end of the school year, sign up on the school’</w:t>
                                </w:r>
                                <w:r w:rsidR="00970CE5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s website, </w:t>
                                </w:r>
                                <w:r w:rsidR="00681E8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visit the following link:</w:t>
                                </w:r>
                                <w:r w:rsidR="00FA01FE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hyperlink r:id="rId7" w:tgtFrame="_blank" w:history="1">
                                  <w:r w:rsidR="00FA01FE" w:rsidRPr="00FA01FE">
                                    <w:rPr>
                                      <w:rStyle w:val="Hyperlink"/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http://www.signupgenius.com/go/4090f4fa8ac23a6fc1-volunteer</w:t>
                                  </w:r>
                                </w:hyperlink>
                                <w:r w:rsidR="00970CE5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, or just show up and pitch in! </w:t>
                                </w:r>
                                <w:r w:rsidR="00681E8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Join us in some light yardwork, cleaning, and organizing in order to h</w:t>
                                </w:r>
                                <w:r w:rsidR="00970CE5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elp </w:t>
                                </w:r>
                                <w:r w:rsidR="00FA01FE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keep HLA beautiful on </w:t>
                                </w:r>
                                <w:r w:rsidR="00681E8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both the inside and out!</w:t>
                                </w:r>
                              </w:p>
                              <w:p w14:paraId="59DF5313" w14:textId="6782F636" w:rsidR="00681E89" w:rsidRDefault="00681E89" w:rsidP="00681E89">
                                <w:pPr>
                                  <w:spacing w:after="120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681E89">
                                  <w:rPr>
                                    <w:rFonts w:ascii="Curlz MT" w:hAnsi="Curlz MT" w:cs="Times New Roman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  <w:t>Yearbook</w:t>
                                </w:r>
                              </w:p>
                              <w:p w14:paraId="0328CD19" w14:textId="409B6A0F" w:rsidR="00681E89" w:rsidRPr="00681E89" w:rsidRDefault="00681E89" w:rsidP="00681E89">
                                <w:pPr>
                                  <w:spacing w:after="120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Time is running out to place your order for the 201</w:t>
                                </w:r>
                                <w:r w:rsidR="008D338A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8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-1</w:t>
                                </w:r>
                                <w:r w:rsidR="008D338A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9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HLA Yearbook! The deadline is </w:t>
                                </w:r>
                                <w:r w:rsidR="008D338A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Friday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, April 2</w:t>
                                </w:r>
                                <w:r w:rsidR="008D338A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6</w:t>
                                </w:r>
                                <w:r w:rsidRPr="00681E8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 Make sure to order yours today!</w:t>
                                </w:r>
                              </w:p>
                              <w:p w14:paraId="3CF4A01C" w14:textId="77777777" w:rsidR="00681E89" w:rsidRPr="00681E89" w:rsidRDefault="00681E89" w:rsidP="00681E89">
                                <w:pPr>
                                  <w:spacing w:after="120"/>
                                  <w:jc w:val="center"/>
                                  <w:rPr>
                                    <w:rFonts w:ascii="Curlz MT" w:hAnsi="Curlz MT" w:cs="Times New Roman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7DF1A25F" w14:textId="49DAC62A" w:rsidR="009238DC" w:rsidRPr="000546E9" w:rsidRDefault="00DD4EBB" w:rsidP="000546E9">
                                <w:pPr>
                                  <w:spacing w:after="120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sdtContent>
                          </w:sdt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8B049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53pt;margin-top:79.5pt;width:408.75pt;height:23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</w:rPr>
                        <w:id w:val="-42523814"/>
                      </w:sdtPr>
                      <w:sdtEnd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sdtEndPr>
                      <w:sdtContent>
                        <w:p w14:paraId="5B668676" w14:textId="62F06F8F" w:rsidR="00E5604F" w:rsidRPr="00681E89" w:rsidRDefault="00E5604F" w:rsidP="00E5604F">
                          <w:pPr>
                            <w:jc w:val="center"/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  <w:t>Community Work Day</w:t>
                          </w:r>
                        </w:p>
                        <w:p w14:paraId="70F0B27C" w14:textId="2AF3A030" w:rsidR="00F74E5A" w:rsidRDefault="00B618B7" w:rsidP="00B01183">
                          <w:pPr>
                            <w:spacing w:after="120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Healthy Learning Academy will be hosting our Family Garden and Spring Cleaning Day this Saturday, April 13</w:t>
                          </w:r>
                          <w:r w:rsidRPr="00B618B7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, from 8</w:t>
                          </w:r>
                          <w:r w:rsidR="00E5604F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:00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a.m. until </w:t>
                          </w:r>
                          <w:r w:rsidR="00E5604F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2</w:t>
                          </w:r>
                          <w:r w:rsidR="00E5604F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:00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</w:t>
                          </w:r>
                          <w:r w:rsidR="00E5604F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.m.</w:t>
                          </w:r>
                          <w:r w:rsidR="00FA01FE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If you still need volunteer hours before the end of the school year, sign up on the school’</w:t>
                          </w:r>
                          <w:r w:rsidR="00970CE5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s website, </w:t>
                          </w:r>
                          <w:r w:rsidR="00681E8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visit the following link:</w:t>
                          </w:r>
                          <w:r w:rsidR="00FA01FE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hyperlink r:id="rId8" w:tgtFrame="_blank" w:history="1">
                            <w:r w:rsidR="00FA01FE" w:rsidRPr="00FA01FE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http://www.signupgenius.com/go/4090f4fa8ac23a6fc1-volunteer</w:t>
                            </w:r>
                          </w:hyperlink>
                          <w:r w:rsidR="00970CE5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, or just show up and pitch in! </w:t>
                          </w:r>
                          <w:r w:rsidR="00681E8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Join us in some light yardwork, cleaning, and organizing in order to h</w:t>
                          </w:r>
                          <w:r w:rsidR="00970CE5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elp </w:t>
                          </w:r>
                          <w:r w:rsidR="00FA01FE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keep HLA beautiful on </w:t>
                          </w:r>
                          <w:r w:rsidR="00681E8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both the inside and out!</w:t>
                          </w:r>
                        </w:p>
                        <w:p w14:paraId="59DF5313" w14:textId="6782F636" w:rsidR="00681E89" w:rsidRDefault="00681E89" w:rsidP="00681E89">
                          <w:pPr>
                            <w:spacing w:after="120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681E89">
                            <w:rPr>
                              <w:rFonts w:ascii="Curlz MT" w:hAnsi="Curlz MT" w:cs="Times New Roman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  <w:t>Yearbook</w:t>
                          </w:r>
                        </w:p>
                        <w:p w14:paraId="0328CD19" w14:textId="409B6A0F" w:rsidR="00681E89" w:rsidRPr="00681E89" w:rsidRDefault="00681E89" w:rsidP="00681E89">
                          <w:pPr>
                            <w:spacing w:after="120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Time is running out to place your order for the 201</w:t>
                          </w:r>
                          <w:r w:rsidR="008D338A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8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-1</w:t>
                          </w:r>
                          <w:r w:rsidR="008D338A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9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HLA Yearbook! The deadline is </w:t>
                          </w:r>
                          <w:r w:rsidR="008D338A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Friday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, April 2</w:t>
                          </w:r>
                          <w:r w:rsidR="008D338A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6</w:t>
                          </w:r>
                          <w:r w:rsidRPr="00681E8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. Make sure to order yours today!</w:t>
                          </w:r>
                        </w:p>
                        <w:p w14:paraId="3CF4A01C" w14:textId="77777777" w:rsidR="00681E89" w:rsidRPr="00681E89" w:rsidRDefault="00681E89" w:rsidP="00681E89">
                          <w:pPr>
                            <w:spacing w:after="120"/>
                            <w:jc w:val="center"/>
                            <w:rPr>
                              <w:rFonts w:ascii="Curlz MT" w:hAnsi="Curlz MT" w:cs="Times New Roman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</w:pPr>
                        </w:p>
                        <w:p w14:paraId="7DF1A25F" w14:textId="49DAC62A" w:rsidR="009238DC" w:rsidRPr="000546E9" w:rsidRDefault="00DD4EBB" w:rsidP="000546E9">
                          <w:pPr>
                            <w:spacing w:after="120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03A7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C526CA" wp14:editId="5F7B090E">
                <wp:simplePos x="0" y="0"/>
                <wp:positionH relativeFrom="margin">
                  <wp:posOffset>38100</wp:posOffset>
                </wp:positionH>
                <wp:positionV relativeFrom="paragraph">
                  <wp:posOffset>7153275</wp:posOffset>
                </wp:positionV>
                <wp:extent cx="7219950" cy="1085850"/>
                <wp:effectExtent l="0" t="0" r="19050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0" cy="108585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3F9AF6" w14:textId="1914DC78" w:rsidR="0083675D" w:rsidRPr="00A36F67" w:rsidRDefault="00A36F67" w:rsidP="0083675D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For </w:t>
                            </w:r>
                            <w:r w:rsidR="006418E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Monday</w:t>
                            </w: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, s</w:t>
                            </w:r>
                            <w:r w:rsidR="0083675D"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tudents should neatly write </w:t>
                            </w: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and mark </w:t>
                            </w:r>
                            <w:r w:rsidR="0083675D"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each of the following words with large, legible print on the index cards sent home today.</w:t>
                            </w:r>
                          </w:p>
                          <w:p w14:paraId="4AAC2970" w14:textId="7B6B35C0" w:rsidR="00C71652" w:rsidRPr="009B2365" w:rsidRDefault="00C71652" w:rsidP="00C71652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judgment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misspell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occasionally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>principal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pronunciation</w:t>
                            </w:r>
                          </w:p>
                          <w:p w14:paraId="49BE9A1C" w14:textId="5AFA0B86" w:rsidR="00C71652" w:rsidRPr="009B2365" w:rsidRDefault="00C71652" w:rsidP="00C71652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millennium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neighbor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perseverance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>principle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questionnaire</w:t>
                            </w:r>
                          </w:p>
                          <w:p w14:paraId="4C26F0FA" w14:textId="35243FB1" w:rsidR="00227D18" w:rsidRPr="009B2365" w:rsidRDefault="00227D18" w:rsidP="00C71652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C526CA" id="AutoShape 13" o:spid="_x0000_s1027" style="position:absolute;margin-left:3pt;margin-top:563.25pt;width:568.5pt;height:8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" fillcolor="#664a2c [2408]" strokecolor="#89643b [3208]">
                <v:textbox inset=",7.2pt">
                  <w:txbxContent>
                    <w:p w14:paraId="4B3F9AF6" w14:textId="1914DC78" w:rsidR="0083675D" w:rsidRPr="00A36F67" w:rsidRDefault="00A36F67" w:rsidP="0083675D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For </w:t>
                      </w:r>
                      <w:r w:rsidR="006418E8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Monday</w:t>
                      </w: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, s</w:t>
                      </w:r>
                      <w:r w:rsidR="0083675D"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tudents should neatly write </w:t>
                      </w: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and mark </w:t>
                      </w:r>
                      <w:r w:rsidR="0083675D"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each of the following words with large, legible print on the index cards sent home today.</w:t>
                      </w:r>
                    </w:p>
                    <w:p w14:paraId="4AAC2970" w14:textId="7B6B35C0" w:rsidR="00C71652" w:rsidRPr="009B2365" w:rsidRDefault="00C71652" w:rsidP="00C71652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judgment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misspell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occasionally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>principal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pronunciation</w:t>
                      </w:r>
                    </w:p>
                    <w:p w14:paraId="49BE9A1C" w14:textId="5AFA0B86" w:rsidR="00C71652" w:rsidRPr="009B2365" w:rsidRDefault="00C71652" w:rsidP="00C71652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millennium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neighbor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perseverance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>principle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questionnaire</w:t>
                      </w:r>
                    </w:p>
                    <w:p w14:paraId="4C26F0FA" w14:textId="35243FB1" w:rsidR="00227D18" w:rsidRPr="009B2365" w:rsidRDefault="00227D18" w:rsidP="00C71652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140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0E0E32" wp14:editId="69FD1DE7">
                <wp:simplePos x="0" y="0"/>
                <wp:positionH relativeFrom="column">
                  <wp:posOffset>95249</wp:posOffset>
                </wp:positionH>
                <wp:positionV relativeFrom="paragraph">
                  <wp:posOffset>4391025</wp:posOffset>
                </wp:positionV>
                <wp:extent cx="3971925" cy="2486025"/>
                <wp:effectExtent l="0" t="0" r="28575" b="2857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1925" cy="248602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158" w:type="pct"/>
                              <w:tblInd w:w="-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336"/>
                            </w:tblGrid>
                            <w:tr w:rsidR="00565818" w:rsidRPr="00565818" w14:paraId="6FF5BA30" w14:textId="77777777" w:rsidTr="00011B22">
                              <w:trPr>
                                <w:trHeight w:val="2160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99B2AE1" w14:textId="5BF07ED4" w:rsidR="00AB1DC5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60276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7D0D1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’</w:t>
                                  </w:r>
                                  <w:r w:rsidR="00FF52D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ll be using </w:t>
                                  </w:r>
                                  <w:r w:rsidR="004C388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most of </w:t>
                                  </w:r>
                                  <w:r w:rsidR="00FF52D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our SS time to do extra math and science in preparation for the FSA. </w:t>
                                  </w:r>
                                </w:p>
                                <w:p w14:paraId="529FA866" w14:textId="77777777" w:rsidR="008C41DD" w:rsidRDefault="00462E10" w:rsidP="00465629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 w:rsidR="00B1126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8C41D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We will continue to do spelling and vocab each week, but we will largely focus on FSA prep until the exam. This week’s suffix was 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“</w:t>
                                  </w:r>
                                  <w:r w:rsidR="007D0D1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-</w:t>
                                  </w:r>
                                  <w:r w:rsidR="008C41D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ology</w:t>
                                  </w:r>
                                  <w:r w:rsidR="0018591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</w:p>
                                <w:p w14:paraId="50926728" w14:textId="0DEC0668" w:rsidR="00361784" w:rsidRDefault="00462E10" w:rsidP="00465629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4C388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need</w:t>
                                  </w:r>
                                  <w:r w:rsidR="00E922C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to finish measurement and geometry before</w:t>
                                  </w:r>
                                  <w:r w:rsidR="004C388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FSA!</w:t>
                                  </w:r>
                                </w:p>
                                <w:p w14:paraId="1B8C49BE" w14:textId="24F2DC9C" w:rsidR="00AD4EC9" w:rsidRPr="00AB1DC5" w:rsidRDefault="00820986" w:rsidP="0095309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Science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A36DB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E922C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4C388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just tested on motion, and will now be studying </w:t>
                                  </w:r>
                                  <w:r w:rsidR="0095309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forms of energy.</w:t>
                                  </w:r>
                                  <w:r w:rsidR="00A36DB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0903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65818" w:rsidRPr="00565818" w14:paraId="43BFCA5D" w14:textId="77777777" w:rsidTr="00011B22">
                              <w:trPr>
                                <w:trHeight w:val="1515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40F4BE2C" w14:textId="6B69E527" w:rsidR="00FC4D96" w:rsidRDefault="00012EAD" w:rsidP="005554B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="008A24D9"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83065D8" w14:textId="591241B4" w:rsidR="00DF266A" w:rsidRPr="00565818" w:rsidRDefault="007D5393" w:rsidP="00FF52DF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Our word of the week was “ambition.” </w:t>
                                  </w:r>
                                  <w:r w:rsidRPr="007D539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Ambition mean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s</w:t>
                                  </w:r>
                                  <w:r w:rsidRPr="007D539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a strong desire to do or achieve something in</w:t>
                                  </w:r>
                                  <w:r w:rsidR="00C7165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one’s</w:t>
                                  </w:r>
                                  <w:r w:rsidRPr="007D539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life. </w:t>
                                  </w:r>
                                  <w:r w:rsidR="00C7165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It provides us with the</w:t>
                                  </w:r>
                                  <w:r w:rsidRPr="007D539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aims, objects, goals</w:t>
                                  </w:r>
                                  <w:r w:rsidR="00C7165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,</w:t>
                                  </w:r>
                                  <w:r w:rsidRPr="007D539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and targets </w:t>
                                  </w:r>
                                  <w:r w:rsidR="00C7165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t</w:t>
                                  </w:r>
                                  <w:r w:rsidR="00FF52D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hat we</w:t>
                                  </w:r>
                                  <w:r w:rsidR="00C7165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strive for</w:t>
                                  </w:r>
                                  <w:r w:rsidR="00FF52D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on a daily basis</w:t>
                                  </w:r>
                                  <w:r w:rsidR="00C7165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 In addition, it g</w:t>
                                  </w:r>
                                  <w:r w:rsidRPr="007D539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ives us a sense of direction and </w:t>
                                  </w:r>
                                  <w:r w:rsidR="00C7165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the </w:t>
                                  </w:r>
                                  <w:r w:rsidRPr="007D539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motivation </w:t>
                                  </w:r>
                                  <w:r w:rsidR="00C7165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necessary to achieve </w:t>
                                  </w:r>
                                  <w:r w:rsidRPr="007D539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our goals</w:t>
                                  </w:r>
                                  <w:r w:rsidR="00C7165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65818" w:rsidRPr="00565818" w14:paraId="6C1A3A0E" w14:textId="77777777" w:rsidTr="00780DDF">
                              <w:tc>
                                <w:tcPr>
                                  <w:tcW w:w="5000" w:type="pct"/>
                                </w:tcPr>
                                <w:p w14:paraId="2FC322C9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321E67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0E0E32" id="AutoShape 7" o:spid="_x0000_s1028" style="position:absolute;margin-left:7.5pt;margin-top:345.75pt;width:312.75pt;height:19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158" w:type="pct"/>
                        <w:tblInd w:w="-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336"/>
                      </w:tblGrid>
                      <w:tr w:rsidR="00565818" w:rsidRPr="00565818" w14:paraId="6FF5BA30" w14:textId="77777777" w:rsidTr="00011B22">
                        <w:trPr>
                          <w:trHeight w:val="2160"/>
                        </w:trPr>
                        <w:tc>
                          <w:tcPr>
                            <w:tcW w:w="5000" w:type="pct"/>
                          </w:tcPr>
                          <w:p w14:paraId="099B2AE1" w14:textId="5BF07ED4" w:rsidR="00AB1DC5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60276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7D0D1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’</w:t>
                            </w:r>
                            <w:r w:rsidR="00FF52D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ll be using </w:t>
                            </w:r>
                            <w:r w:rsidR="004C388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most of </w:t>
                            </w:r>
                            <w:r w:rsidR="00FF52D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our SS time to do extra math and science in preparation for the FSA. </w:t>
                            </w:r>
                          </w:p>
                          <w:p w14:paraId="529FA866" w14:textId="77777777" w:rsidR="008C41DD" w:rsidRDefault="00462E10" w:rsidP="0046562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 w:rsidR="00B1126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8C41D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We will continue to do spelling and vocab each week, but we will largely focus on FSA prep until the exam. This week’s suffix was 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“</w:t>
                            </w:r>
                            <w:r w:rsidR="007D0D1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-</w:t>
                            </w:r>
                            <w:r w:rsidR="008C41D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ology</w:t>
                            </w:r>
                            <w:r w:rsidR="0018591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”</w:t>
                            </w:r>
                          </w:p>
                          <w:p w14:paraId="50926728" w14:textId="0DEC0668" w:rsidR="00361784" w:rsidRDefault="00462E10" w:rsidP="0046562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4C388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need</w:t>
                            </w:r>
                            <w:r w:rsidR="00E922C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to finish measurement and geometry before</w:t>
                            </w:r>
                            <w:r w:rsidR="004C388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FSA!</w:t>
                            </w:r>
                          </w:p>
                          <w:p w14:paraId="1B8C49BE" w14:textId="24F2DC9C" w:rsidR="00AD4EC9" w:rsidRPr="00AB1DC5" w:rsidRDefault="00820986" w:rsidP="0095309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Science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A36DB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E922C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4C388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just tested on motion, and will now be studying </w:t>
                            </w:r>
                            <w:r w:rsidR="0095309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forms of energy.</w:t>
                            </w:r>
                            <w:r w:rsidR="00A36DB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0903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</w:tc>
                      </w:tr>
                      <w:tr w:rsidR="00565818" w:rsidRPr="00565818" w14:paraId="43BFCA5D" w14:textId="77777777" w:rsidTr="00011B22">
                        <w:trPr>
                          <w:trHeight w:val="1515"/>
                        </w:trPr>
                        <w:tc>
                          <w:tcPr>
                            <w:tcW w:w="5000" w:type="pct"/>
                          </w:tcPr>
                          <w:p w14:paraId="40F4BE2C" w14:textId="6B69E527" w:rsidR="00FC4D96" w:rsidRDefault="00012EAD" w:rsidP="005554B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="008A24D9"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</w:t>
                            </w:r>
                          </w:p>
                          <w:p w14:paraId="083065D8" w14:textId="591241B4" w:rsidR="00DF266A" w:rsidRPr="00565818" w:rsidRDefault="007D5393" w:rsidP="00FF52D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Our word of the week was “ambition.” </w:t>
                            </w:r>
                            <w:r w:rsidRPr="007D539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Ambition mean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s</w:t>
                            </w:r>
                            <w:r w:rsidRPr="007D539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a strong desire to do or achieve something in</w:t>
                            </w:r>
                            <w:r w:rsidR="00C7165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one’s</w:t>
                            </w:r>
                            <w:r w:rsidRPr="007D539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life. </w:t>
                            </w:r>
                            <w:r w:rsidR="00C7165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It provides us with the</w:t>
                            </w:r>
                            <w:r w:rsidRPr="007D539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aims, objects, goals</w:t>
                            </w:r>
                            <w:r w:rsidR="00C7165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Pr="007D539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and targets </w:t>
                            </w:r>
                            <w:r w:rsidR="00C7165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</w:t>
                            </w:r>
                            <w:r w:rsidR="00FF52D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hat we</w:t>
                            </w:r>
                            <w:r w:rsidR="00C7165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strive for</w:t>
                            </w:r>
                            <w:r w:rsidR="00FF52D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on a daily basis</w:t>
                            </w:r>
                            <w:r w:rsidR="00C7165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 In addition, it g</w:t>
                            </w:r>
                            <w:r w:rsidRPr="007D539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ives us a sense of direction and </w:t>
                            </w:r>
                            <w:r w:rsidR="00C7165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the </w:t>
                            </w:r>
                            <w:r w:rsidRPr="007D539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motivation </w:t>
                            </w:r>
                            <w:r w:rsidR="00C7165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necessary to achieve </w:t>
                            </w:r>
                            <w:r w:rsidRPr="007D539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our goals</w:t>
                            </w:r>
                            <w:r w:rsidR="00C7165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</w:p>
                        </w:tc>
                      </w:tr>
                      <w:tr w:rsidR="00565818" w:rsidRPr="00565818" w14:paraId="6C1A3A0E" w14:textId="77777777" w:rsidTr="00780DDF">
                        <w:tc>
                          <w:tcPr>
                            <w:tcW w:w="5000" w:type="pct"/>
                          </w:tcPr>
                          <w:p w14:paraId="2FC322C9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45321E67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5A2587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E50462" wp14:editId="104FE931">
                <wp:simplePos x="0" y="0"/>
                <wp:positionH relativeFrom="margin">
                  <wp:posOffset>4104005</wp:posOffset>
                </wp:positionH>
                <wp:positionV relativeFrom="paragraph">
                  <wp:posOffset>4391025</wp:posOffset>
                </wp:positionV>
                <wp:extent cx="3124200" cy="2486025"/>
                <wp:effectExtent l="0" t="0" r="19050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248602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C27CEC" w14:textId="77777777" w:rsidR="004C388E" w:rsidRPr="00D20BB2" w:rsidRDefault="004C388E" w:rsidP="004C388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Citizen of the Week</w:t>
                            </w:r>
                          </w:p>
                          <w:p w14:paraId="1A3F21EF" w14:textId="33DB69F2" w:rsidR="004C388E" w:rsidRPr="008D338A" w:rsidRDefault="004C388E" w:rsidP="004C388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F34266"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 xml:space="preserve">Congratulations to </w:t>
                            </w:r>
                            <w:proofErr w:type="spellStart"/>
                            <w:r w:rsidR="008D338A"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>Haris</w:t>
                            </w:r>
                            <w:proofErr w:type="spellEnd"/>
                            <w:r w:rsidR="008D338A"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 xml:space="preserve"> Mahmood</w:t>
                            </w:r>
                            <w:r w:rsidRPr="00F34266"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>!</w:t>
                            </w:r>
                          </w:p>
                          <w:p w14:paraId="56BB903D" w14:textId="77777777" w:rsidR="008D338A" w:rsidRPr="008D338A" w:rsidRDefault="008D338A" w:rsidP="00B7592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0"/>
                                <w:szCs w:val="20"/>
                                <w:u w:val="single"/>
                                <w:lang w:eastAsia="zh-CN" w:bidi="hi-IN"/>
                              </w:rPr>
                            </w:pPr>
                          </w:p>
                          <w:p w14:paraId="6C996ABA" w14:textId="23217CC0" w:rsidR="00B7592F" w:rsidRPr="0097179C" w:rsidRDefault="00B7592F" w:rsidP="00B7592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 w:rsidRPr="0097179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FSA</w:t>
                            </w:r>
                          </w:p>
                          <w:p w14:paraId="4E23BA68" w14:textId="1C3B1F03" w:rsidR="00B7592F" w:rsidRPr="00033FA2" w:rsidRDefault="008D338A" w:rsidP="0072550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If you want your children to be successful on their FSA tests, please help them study! All students were given back their Volume 1 math textbooks. Go through the lessons with them to practice skills from earlier in the year. Students were also given a science review packet that they should be going through each evening. I will do my best to prepare your children for testing, but they would </w:t>
                            </w:r>
                            <w:proofErr w:type="gramStart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definitely benefit</w:t>
                            </w:r>
                            <w:proofErr w:type="gramEnd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from some extra practice at home!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E50462" id="AutoShape 12" o:spid="_x0000_s1029" style="position:absolute;margin-left:323.15pt;margin-top:345.75pt;width:246pt;height:19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" fillcolor="#664a2c [2408]" strokecolor="#89643b [3208]">
                <v:textbox inset=",7.2pt">
                  <w:txbxContent>
                    <w:p w14:paraId="22C27CEC" w14:textId="77777777" w:rsidR="004C388E" w:rsidRPr="00D20BB2" w:rsidRDefault="004C388E" w:rsidP="004C388E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Citizen of the Week</w:t>
                      </w:r>
                    </w:p>
                    <w:p w14:paraId="1A3F21EF" w14:textId="33DB69F2" w:rsidR="004C388E" w:rsidRPr="008D338A" w:rsidRDefault="004C388E" w:rsidP="004C388E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20"/>
                          <w:szCs w:val="20"/>
                          <w:lang w:eastAsia="zh-CN" w:bidi="hi-IN"/>
                        </w:rPr>
                      </w:pPr>
                      <w:r w:rsidRPr="00F34266"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 xml:space="preserve">Congratulations to </w:t>
                      </w:r>
                      <w:proofErr w:type="spellStart"/>
                      <w:r w:rsidR="008D338A"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>Haris</w:t>
                      </w:r>
                      <w:proofErr w:type="spellEnd"/>
                      <w:r w:rsidR="008D338A"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 xml:space="preserve"> Mahmood</w:t>
                      </w:r>
                      <w:r w:rsidRPr="00F34266"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>!</w:t>
                      </w:r>
                    </w:p>
                    <w:p w14:paraId="56BB903D" w14:textId="77777777" w:rsidR="008D338A" w:rsidRPr="008D338A" w:rsidRDefault="008D338A" w:rsidP="00B7592F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0"/>
                          <w:szCs w:val="20"/>
                          <w:u w:val="single"/>
                          <w:lang w:eastAsia="zh-CN" w:bidi="hi-IN"/>
                        </w:rPr>
                      </w:pPr>
                    </w:p>
                    <w:p w14:paraId="6C996ABA" w14:textId="23217CC0" w:rsidR="00B7592F" w:rsidRPr="0097179C" w:rsidRDefault="00B7592F" w:rsidP="00B7592F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 w:rsidRPr="0097179C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FSA</w:t>
                      </w:r>
                    </w:p>
                    <w:p w14:paraId="4E23BA68" w14:textId="1C3B1F03" w:rsidR="00B7592F" w:rsidRPr="00033FA2" w:rsidRDefault="008D338A" w:rsidP="0072550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If you want your children to be successful on their FSA tests, please help them study! All students were given back their Volume 1 math textbooks. Go through the lessons with them to practice skills from earlier in the year. Students were also given a science review packet that they should be going through each evening. I will do my best to prepare your children for testing, but they would </w:t>
                      </w:r>
                      <w:proofErr w:type="gramStart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definitely benefit</w:t>
                      </w:r>
                      <w:proofErr w:type="gramEnd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from some extra practice at home!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C781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E095D9" wp14:editId="23D662E1">
                <wp:simplePos x="0" y="0"/>
                <wp:positionH relativeFrom="margin">
                  <wp:posOffset>5781675</wp:posOffset>
                </wp:positionH>
                <wp:positionV relativeFrom="paragraph">
                  <wp:posOffset>12700</wp:posOffset>
                </wp:positionV>
                <wp:extent cx="1647825" cy="1189355"/>
                <wp:effectExtent l="38100" t="19050" r="85725" b="4889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2BBA8D3" w14:textId="3E31DF2E" w:rsidR="003816A4" w:rsidRPr="007064E5" w:rsidRDefault="002205D0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April </w:t>
                            </w:r>
                            <w:r w:rsidR="00F408E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1</w:t>
                            </w:r>
                            <w:r w:rsidR="00B618B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2</w:t>
                            </w:r>
                            <w:r w:rsidR="00DA4F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E03C77" w:rsidRPr="007064E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 201</w:t>
                            </w:r>
                            <w:r w:rsidR="00B618B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E095D9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30" type="#_x0000_t92" style="position:absolute;margin-left:455.25pt;margin-top:1pt;width:129.75pt;height:93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62BBA8D3" w14:textId="3E31DF2E" w:rsidR="003816A4" w:rsidRPr="007064E5" w:rsidRDefault="002205D0" w:rsidP="002A48E7">
                      <w:pPr>
                        <w:pStyle w:val="New"/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April </w:t>
                      </w:r>
                      <w:r w:rsidR="00F408E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1</w:t>
                      </w:r>
                      <w:r w:rsidR="00B618B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2</w:t>
                      </w:r>
                      <w:r w:rsidR="00DA4F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,</w:t>
                      </w:r>
                      <w:r w:rsidR="00E03C77" w:rsidRPr="007064E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 201</w:t>
                      </w:r>
                      <w:r w:rsidR="00B618B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16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BE1DA0" wp14:editId="5E8370E5">
                <wp:simplePos x="0" y="0"/>
                <wp:positionH relativeFrom="column">
                  <wp:posOffset>85725</wp:posOffset>
                </wp:positionH>
                <wp:positionV relativeFrom="paragraph">
                  <wp:posOffset>8296274</wp:posOffset>
                </wp:positionV>
                <wp:extent cx="7172325" cy="126682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7E6A7" w14:textId="77777777" w:rsidR="004C5EC6" w:rsidRPr="00565818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--------------------------------------------------------------------------------------------------------------------------------------------</w:t>
                            </w:r>
                            <w:r w:rsidR="008070F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3EF86B10" w14:textId="161961C9" w:rsidR="00940812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have read the </w:t>
                            </w:r>
                            <w:r w:rsidR="0097179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April </w:t>
                            </w:r>
                            <w:r w:rsidR="00F408E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="00C7165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edition of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The Becker Bulletin</w:t>
                            </w:r>
                          </w:p>
                          <w:p w14:paraId="5B3008D9" w14:textId="77777777" w:rsidR="0041718A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CD043F9" w14:textId="77777777" w:rsidR="0041718A" w:rsidRPr="00823976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Student S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ignature 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______________________________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Parent Signature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_______________________________</w:t>
                            </w:r>
                            <w:r w:rsidR="008070F5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3CCC8AD0" w14:textId="77777777" w:rsidR="004C5EC6" w:rsidRPr="00823976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E1DA0" id="Text Box 16" o:spid="_x0000_s1031" type="#_x0000_t202" style="position:absolute;margin-left:6.75pt;margin-top:653.25pt;width:564.75pt;height:9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" filled="f" stroked="f">
                <v:textbox inset="0,0,0,0">
                  <w:txbxContent>
                    <w:p w14:paraId="5B17E6A7" w14:textId="77777777" w:rsidR="004C5EC6" w:rsidRPr="00565818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color w:val="000000" w:themeColor="text1"/>
                          <w:sz w:val="24"/>
                          <w:szCs w:val="24"/>
                        </w:rPr>
                        <w:t>--------------------------------------------------------------------------------------------------------------------------------------------</w:t>
                      </w:r>
                      <w:r w:rsidR="008070F5">
                        <w:rPr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</w:p>
                    <w:p w14:paraId="3EF86B10" w14:textId="161961C9" w:rsidR="00940812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 have read the </w:t>
                      </w:r>
                      <w:r w:rsidR="0097179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April </w:t>
                      </w:r>
                      <w:r w:rsidR="00F408E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="00C7165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edition of </w:t>
                      </w:r>
                      <w:r w:rsidRPr="0056581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The Becker Bulletin</w:t>
                      </w:r>
                    </w:p>
                    <w:p w14:paraId="5B3008D9" w14:textId="77777777" w:rsidR="0041718A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CD043F9" w14:textId="77777777" w:rsidR="0041718A" w:rsidRPr="00823976" w:rsidRDefault="0041718A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Student S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ignature 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______________________________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Parent Signature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_______________________________</w:t>
                      </w:r>
                      <w:r w:rsidR="008070F5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</w:t>
                      </w:r>
                    </w:p>
                    <w:p w14:paraId="3CCC8AD0" w14:textId="77777777" w:rsidR="004C5EC6" w:rsidRPr="00823976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EDF13" wp14:editId="4B10CC98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DB5A9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EDF13" id="Text Box 14" o:spid="_x0000_s1032" type="#_x0000_t202" style="position:absolute;margin-left:7.5pt;margin-top:545.25pt;width:240.35pt;height: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" filled="f" stroked="f">
                <v:textbox inset=",0,0,0">
                  <w:txbxContent>
                    <w:p w14:paraId="367DB5A9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85C440" wp14:editId="4CC6ADB5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A499B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C440" id="Text Box 10" o:spid="_x0000_s1033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" filled="f" stroked="f">
                <v:textbox style="mso-fit-shape-to-text:t" inset=",0,0,0">
                  <w:txbxContent>
                    <w:p w14:paraId="449A499B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02C627" wp14:editId="6E78B85B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0BC49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2C627" id="Text Box 9" o:spid="_x0000_s1034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" filled="f" stroked="f">
                <v:textbox style="mso-fit-shape-to-text:t" inset=",0,0,0">
                  <w:txbxContent>
                    <w:p w14:paraId="10A0BC49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45745F" wp14:editId="0B8E16FD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42358B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45745F" id="AutoShape 4" o:spid="_x0000_s1035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" strokecolor="#89643b [3208]" strokeweight=".5pt">
                <v:fill r:id="rId10" o:title="book-bg" recolor="t" rotate="t" type="frame"/>
                <v:textbox inset="0,0,0,0">
                  <w:txbxContent>
                    <w:p w14:paraId="7542358B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49D68" wp14:editId="1D64FEA1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0" r="5080" b="381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bdr w:val="single" w:sz="8" w:space="0" w:color="auto"/>
                              </w:rPr>
                              <w:id w:val="-1929104835"/>
                              <w:picture/>
                            </w:sdtPr>
                            <w:sdtEndPr/>
                            <w:sdtContent>
                              <w:p w14:paraId="76D8AA66" w14:textId="07B17944" w:rsidR="009238DC" w:rsidRDefault="00681E89">
                                <w:r w:rsidRPr="00970CE5">
                                  <w:rPr>
                                    <w:noProof/>
                                    <w:bdr w:val="single" w:sz="8" w:space="0" w:color="auto"/>
                                  </w:rPr>
                                  <w:drawing>
                                    <wp:inline distT="0" distB="0" distL="0" distR="0" wp14:anchorId="3E85EA90" wp14:editId="36EC151C">
                                      <wp:extent cx="1581150" cy="2200275"/>
                                      <wp:effectExtent l="19050" t="19050" r="19050" b="9525"/>
                                      <wp:docPr id="18" name="Picture 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work day.jp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89010" cy="22112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 w="12700" cmpd="sng">
                                                <a:solidFill>
                                                  <a:schemeClr val="tx1">
                                                    <a:alpha val="0"/>
                                                  </a:schemeClr>
                                                </a:solidFill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49D68" id="Text Box 5" o:spid="_x0000_s1036" type="#_x0000_t202" style="position:absolute;margin-left:18.65pt;margin-top:94.55pt;width:142.1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" filled="f" stroked="f" strokecolor="#c6a27b [1944]">
                <v:textbox inset="0,0,0,0">
                  <w:txbxContent>
                    <w:sdt>
                      <w:sdtPr>
                        <w:rPr>
                          <w:bdr w:val="single" w:sz="8" w:space="0" w:color="auto"/>
                        </w:rPr>
                        <w:id w:val="-1929104835"/>
                        <w:picture/>
                      </w:sdtPr>
                      <w:sdtEndPr/>
                      <w:sdtContent>
                        <w:p w14:paraId="76D8AA66" w14:textId="07B17944" w:rsidR="009238DC" w:rsidRDefault="00681E89">
                          <w:r w:rsidRPr="00970CE5">
                            <w:rPr>
                              <w:noProof/>
                              <w:bdr w:val="single" w:sz="8" w:space="0" w:color="auto"/>
                            </w:rPr>
                            <w:drawing>
                              <wp:inline distT="0" distB="0" distL="0" distR="0" wp14:anchorId="3E85EA90" wp14:editId="36EC151C">
                                <wp:extent cx="1581150" cy="2200275"/>
                                <wp:effectExtent l="19050" t="19050" r="19050" b="9525"/>
                                <wp:docPr id="18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work day.jp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89010" cy="2211212"/>
                                        </a:xfrm>
                                        <a:prstGeom prst="rect">
                                          <a:avLst/>
                                        </a:prstGeom>
                                        <a:ln w="12700" cmpd="sng">
                                          <a:solidFill>
                                            <a:schemeClr val="tx1">
                                              <a:alpha val="0"/>
                                            </a:schemeClr>
                                          </a:solidFill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4CFA6" wp14:editId="12690CB6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42B8D5F6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47F5247F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04CFA6" id="AutoShape 3" o:spid="_x0000_s1037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AoAAAAAAAAAIQDI6rz4&#10;Ho4BAB6OAQAUAAAAZHJzL21lZGlhL2ltYWdlMS5wbmeJUE5HDQoaCgAAAA1JSERSAAAJFgAAANEI&#10;BgAAALMUfLI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" strokecolor="#89643b [3208]" strokeweight=".5pt">
                <v:fill r:id="rId13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42B8D5F6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47F5247F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82B67D" wp14:editId="49BF0A86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10DF4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</w:p>
    <w:sectPr w:rsidR="00EE39FE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327430"/>
    <w:multiLevelType w:val="hybridMultilevel"/>
    <w:tmpl w:val="637CF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F647D1"/>
    <w:multiLevelType w:val="hybridMultilevel"/>
    <w:tmpl w:val="A73E5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53D6"/>
    <w:rsid w:val="00011B22"/>
    <w:rsid w:val="00012EAD"/>
    <w:rsid w:val="000204BC"/>
    <w:rsid w:val="0003016D"/>
    <w:rsid w:val="0003296B"/>
    <w:rsid w:val="00033FA2"/>
    <w:rsid w:val="0003798B"/>
    <w:rsid w:val="000546E9"/>
    <w:rsid w:val="0006215D"/>
    <w:rsid w:val="00070AE8"/>
    <w:rsid w:val="0008433B"/>
    <w:rsid w:val="00090386"/>
    <w:rsid w:val="000904A8"/>
    <w:rsid w:val="000B6A49"/>
    <w:rsid w:val="000C2AFB"/>
    <w:rsid w:val="000C5595"/>
    <w:rsid w:val="000C7D48"/>
    <w:rsid w:val="000D466B"/>
    <w:rsid w:val="000D7EEC"/>
    <w:rsid w:val="000E3470"/>
    <w:rsid w:val="000E4462"/>
    <w:rsid w:val="000F2E63"/>
    <w:rsid w:val="000F3598"/>
    <w:rsid w:val="000F4642"/>
    <w:rsid w:val="00107350"/>
    <w:rsid w:val="00113D55"/>
    <w:rsid w:val="00122F8D"/>
    <w:rsid w:val="001259D2"/>
    <w:rsid w:val="00133A59"/>
    <w:rsid w:val="00142073"/>
    <w:rsid w:val="00142BB8"/>
    <w:rsid w:val="00144ED1"/>
    <w:rsid w:val="001553D6"/>
    <w:rsid w:val="00155B24"/>
    <w:rsid w:val="001576B4"/>
    <w:rsid w:val="00165230"/>
    <w:rsid w:val="0018251B"/>
    <w:rsid w:val="00185912"/>
    <w:rsid w:val="001859AC"/>
    <w:rsid w:val="00185A42"/>
    <w:rsid w:val="001972AC"/>
    <w:rsid w:val="001978BB"/>
    <w:rsid w:val="001C744D"/>
    <w:rsid w:val="001D00A1"/>
    <w:rsid w:val="001D6B0A"/>
    <w:rsid w:val="001E010F"/>
    <w:rsid w:val="001E0C17"/>
    <w:rsid w:val="001E64BE"/>
    <w:rsid w:val="001E7E2D"/>
    <w:rsid w:val="00207729"/>
    <w:rsid w:val="002079DC"/>
    <w:rsid w:val="00207B79"/>
    <w:rsid w:val="002115A7"/>
    <w:rsid w:val="00216C34"/>
    <w:rsid w:val="002205D0"/>
    <w:rsid w:val="00225938"/>
    <w:rsid w:val="0022596F"/>
    <w:rsid w:val="00225BD8"/>
    <w:rsid w:val="00227D18"/>
    <w:rsid w:val="00230521"/>
    <w:rsid w:val="0026142A"/>
    <w:rsid w:val="00286243"/>
    <w:rsid w:val="002866D4"/>
    <w:rsid w:val="002A48E7"/>
    <w:rsid w:val="002B0330"/>
    <w:rsid w:val="002C0810"/>
    <w:rsid w:val="002C1C09"/>
    <w:rsid w:val="002C490B"/>
    <w:rsid w:val="002C5567"/>
    <w:rsid w:val="002C7707"/>
    <w:rsid w:val="002E10E9"/>
    <w:rsid w:val="002E7927"/>
    <w:rsid w:val="002F3E2C"/>
    <w:rsid w:val="0030448B"/>
    <w:rsid w:val="0031005E"/>
    <w:rsid w:val="003279DB"/>
    <w:rsid w:val="00336759"/>
    <w:rsid w:val="00341A6E"/>
    <w:rsid w:val="00341FF3"/>
    <w:rsid w:val="00352EE5"/>
    <w:rsid w:val="00361784"/>
    <w:rsid w:val="0036184C"/>
    <w:rsid w:val="00364174"/>
    <w:rsid w:val="003704F7"/>
    <w:rsid w:val="003816A4"/>
    <w:rsid w:val="00384854"/>
    <w:rsid w:val="00397566"/>
    <w:rsid w:val="003A587F"/>
    <w:rsid w:val="003B0357"/>
    <w:rsid w:val="003B7CE1"/>
    <w:rsid w:val="003C2376"/>
    <w:rsid w:val="003C3946"/>
    <w:rsid w:val="003E1BE5"/>
    <w:rsid w:val="003F58D0"/>
    <w:rsid w:val="004142EA"/>
    <w:rsid w:val="0041718A"/>
    <w:rsid w:val="00425A95"/>
    <w:rsid w:val="00452612"/>
    <w:rsid w:val="0046142D"/>
    <w:rsid w:val="00462E10"/>
    <w:rsid w:val="00464F18"/>
    <w:rsid w:val="00465629"/>
    <w:rsid w:val="0047197F"/>
    <w:rsid w:val="00487CA3"/>
    <w:rsid w:val="00491725"/>
    <w:rsid w:val="0049352E"/>
    <w:rsid w:val="004A035D"/>
    <w:rsid w:val="004A4507"/>
    <w:rsid w:val="004B008E"/>
    <w:rsid w:val="004B127C"/>
    <w:rsid w:val="004B1B5D"/>
    <w:rsid w:val="004B2B1B"/>
    <w:rsid w:val="004C388E"/>
    <w:rsid w:val="004C39D8"/>
    <w:rsid w:val="004C5EC6"/>
    <w:rsid w:val="004D1D37"/>
    <w:rsid w:val="004D4508"/>
    <w:rsid w:val="004E45A3"/>
    <w:rsid w:val="004E6623"/>
    <w:rsid w:val="004E7C9F"/>
    <w:rsid w:val="005006D7"/>
    <w:rsid w:val="00505B02"/>
    <w:rsid w:val="00525E38"/>
    <w:rsid w:val="00527F6B"/>
    <w:rsid w:val="00530CD5"/>
    <w:rsid w:val="00531EA0"/>
    <w:rsid w:val="00535ED0"/>
    <w:rsid w:val="00551EC5"/>
    <w:rsid w:val="005554B5"/>
    <w:rsid w:val="00562D43"/>
    <w:rsid w:val="00565818"/>
    <w:rsid w:val="005834A8"/>
    <w:rsid w:val="0058716D"/>
    <w:rsid w:val="0059323D"/>
    <w:rsid w:val="00595D5F"/>
    <w:rsid w:val="00596F8B"/>
    <w:rsid w:val="005A1414"/>
    <w:rsid w:val="005A2587"/>
    <w:rsid w:val="005A5679"/>
    <w:rsid w:val="005A7A62"/>
    <w:rsid w:val="005E55A8"/>
    <w:rsid w:val="005E7EF6"/>
    <w:rsid w:val="005F5BAE"/>
    <w:rsid w:val="00602767"/>
    <w:rsid w:val="00606690"/>
    <w:rsid w:val="00615DB3"/>
    <w:rsid w:val="0063250D"/>
    <w:rsid w:val="00636851"/>
    <w:rsid w:val="0063743F"/>
    <w:rsid w:val="006418E8"/>
    <w:rsid w:val="006552CD"/>
    <w:rsid w:val="00662702"/>
    <w:rsid w:val="0067027A"/>
    <w:rsid w:val="006804D7"/>
    <w:rsid w:val="0068178E"/>
    <w:rsid w:val="00681E89"/>
    <w:rsid w:val="006922A9"/>
    <w:rsid w:val="006A0032"/>
    <w:rsid w:val="006A2A81"/>
    <w:rsid w:val="006A56BC"/>
    <w:rsid w:val="006C7811"/>
    <w:rsid w:val="006D09D7"/>
    <w:rsid w:val="006D11BC"/>
    <w:rsid w:val="006D416E"/>
    <w:rsid w:val="006E4FA2"/>
    <w:rsid w:val="006E55E2"/>
    <w:rsid w:val="006E763D"/>
    <w:rsid w:val="006F549D"/>
    <w:rsid w:val="007048E4"/>
    <w:rsid w:val="007064E5"/>
    <w:rsid w:val="00714BE6"/>
    <w:rsid w:val="00720CBF"/>
    <w:rsid w:val="00722911"/>
    <w:rsid w:val="0072550B"/>
    <w:rsid w:val="00726509"/>
    <w:rsid w:val="00727F51"/>
    <w:rsid w:val="00732932"/>
    <w:rsid w:val="00733338"/>
    <w:rsid w:val="00740E10"/>
    <w:rsid w:val="00741A36"/>
    <w:rsid w:val="00743B57"/>
    <w:rsid w:val="007444C3"/>
    <w:rsid w:val="00747DF9"/>
    <w:rsid w:val="0075617D"/>
    <w:rsid w:val="0076557F"/>
    <w:rsid w:val="0077246B"/>
    <w:rsid w:val="007737D6"/>
    <w:rsid w:val="00775087"/>
    <w:rsid w:val="00776984"/>
    <w:rsid w:val="0078018E"/>
    <w:rsid w:val="00780DDF"/>
    <w:rsid w:val="0078582C"/>
    <w:rsid w:val="00787914"/>
    <w:rsid w:val="007A1403"/>
    <w:rsid w:val="007A7115"/>
    <w:rsid w:val="007A7C91"/>
    <w:rsid w:val="007B4C89"/>
    <w:rsid w:val="007B747A"/>
    <w:rsid w:val="007C1833"/>
    <w:rsid w:val="007C3901"/>
    <w:rsid w:val="007C7E44"/>
    <w:rsid w:val="007D0D1E"/>
    <w:rsid w:val="007D5393"/>
    <w:rsid w:val="007E4964"/>
    <w:rsid w:val="00804D06"/>
    <w:rsid w:val="00806428"/>
    <w:rsid w:val="00806D7C"/>
    <w:rsid w:val="008070F5"/>
    <w:rsid w:val="00810E73"/>
    <w:rsid w:val="00812F72"/>
    <w:rsid w:val="008156A8"/>
    <w:rsid w:val="00815A68"/>
    <w:rsid w:val="00817205"/>
    <w:rsid w:val="00820986"/>
    <w:rsid w:val="00822FE9"/>
    <w:rsid w:val="00823976"/>
    <w:rsid w:val="008301AE"/>
    <w:rsid w:val="00831C64"/>
    <w:rsid w:val="0083675D"/>
    <w:rsid w:val="008415F2"/>
    <w:rsid w:val="00843CA8"/>
    <w:rsid w:val="0084725B"/>
    <w:rsid w:val="00847D51"/>
    <w:rsid w:val="008508BC"/>
    <w:rsid w:val="0085616F"/>
    <w:rsid w:val="0085730A"/>
    <w:rsid w:val="0087231F"/>
    <w:rsid w:val="008727B2"/>
    <w:rsid w:val="0087568B"/>
    <w:rsid w:val="0088691D"/>
    <w:rsid w:val="00887F44"/>
    <w:rsid w:val="008A24D9"/>
    <w:rsid w:val="008A2C3D"/>
    <w:rsid w:val="008B0000"/>
    <w:rsid w:val="008B31E4"/>
    <w:rsid w:val="008B53B6"/>
    <w:rsid w:val="008C41DD"/>
    <w:rsid w:val="008D338A"/>
    <w:rsid w:val="008F06A2"/>
    <w:rsid w:val="008F082F"/>
    <w:rsid w:val="008F7612"/>
    <w:rsid w:val="009202AF"/>
    <w:rsid w:val="00920E72"/>
    <w:rsid w:val="009238DC"/>
    <w:rsid w:val="00927251"/>
    <w:rsid w:val="009277CF"/>
    <w:rsid w:val="009401BF"/>
    <w:rsid w:val="00940812"/>
    <w:rsid w:val="009428F2"/>
    <w:rsid w:val="0094791C"/>
    <w:rsid w:val="00953092"/>
    <w:rsid w:val="009538E8"/>
    <w:rsid w:val="00962810"/>
    <w:rsid w:val="00970CE5"/>
    <w:rsid w:val="00971314"/>
    <w:rsid w:val="0097179C"/>
    <w:rsid w:val="009733DE"/>
    <w:rsid w:val="00982A86"/>
    <w:rsid w:val="00991F98"/>
    <w:rsid w:val="009B037F"/>
    <w:rsid w:val="009B099E"/>
    <w:rsid w:val="009B2365"/>
    <w:rsid w:val="009C1E74"/>
    <w:rsid w:val="009D1519"/>
    <w:rsid w:val="009D463F"/>
    <w:rsid w:val="009E0C76"/>
    <w:rsid w:val="009E3E70"/>
    <w:rsid w:val="009E4869"/>
    <w:rsid w:val="009E7BF0"/>
    <w:rsid w:val="009E7E7D"/>
    <w:rsid w:val="009F5DB0"/>
    <w:rsid w:val="00A25AB5"/>
    <w:rsid w:val="00A335C8"/>
    <w:rsid w:val="00A35C82"/>
    <w:rsid w:val="00A36DBC"/>
    <w:rsid w:val="00A36F67"/>
    <w:rsid w:val="00A444B5"/>
    <w:rsid w:val="00A47EF8"/>
    <w:rsid w:val="00A61486"/>
    <w:rsid w:val="00A71644"/>
    <w:rsid w:val="00A72DC5"/>
    <w:rsid w:val="00A7423F"/>
    <w:rsid w:val="00A742B4"/>
    <w:rsid w:val="00A82C07"/>
    <w:rsid w:val="00AA2877"/>
    <w:rsid w:val="00AB1DC5"/>
    <w:rsid w:val="00AB40F3"/>
    <w:rsid w:val="00AC135D"/>
    <w:rsid w:val="00AC2571"/>
    <w:rsid w:val="00AC5D51"/>
    <w:rsid w:val="00AD019E"/>
    <w:rsid w:val="00AD10A0"/>
    <w:rsid w:val="00AD1595"/>
    <w:rsid w:val="00AD190C"/>
    <w:rsid w:val="00AD1A34"/>
    <w:rsid w:val="00AD4EC9"/>
    <w:rsid w:val="00AD548E"/>
    <w:rsid w:val="00AE1D9B"/>
    <w:rsid w:val="00AE42CA"/>
    <w:rsid w:val="00AE4D31"/>
    <w:rsid w:val="00AE51A7"/>
    <w:rsid w:val="00AE6DBE"/>
    <w:rsid w:val="00AF3C0F"/>
    <w:rsid w:val="00AF6CC1"/>
    <w:rsid w:val="00B01183"/>
    <w:rsid w:val="00B04C20"/>
    <w:rsid w:val="00B0561B"/>
    <w:rsid w:val="00B1126B"/>
    <w:rsid w:val="00B1637A"/>
    <w:rsid w:val="00B1719A"/>
    <w:rsid w:val="00B25805"/>
    <w:rsid w:val="00B33E5D"/>
    <w:rsid w:val="00B35AD3"/>
    <w:rsid w:val="00B41374"/>
    <w:rsid w:val="00B60346"/>
    <w:rsid w:val="00B618B7"/>
    <w:rsid w:val="00B65A72"/>
    <w:rsid w:val="00B70980"/>
    <w:rsid w:val="00B7592F"/>
    <w:rsid w:val="00B812A6"/>
    <w:rsid w:val="00B94E07"/>
    <w:rsid w:val="00B97BD4"/>
    <w:rsid w:val="00BA14E5"/>
    <w:rsid w:val="00BA239F"/>
    <w:rsid w:val="00BC1623"/>
    <w:rsid w:val="00BC7BCA"/>
    <w:rsid w:val="00BD61E3"/>
    <w:rsid w:val="00BE4EC6"/>
    <w:rsid w:val="00BE6D86"/>
    <w:rsid w:val="00BF552C"/>
    <w:rsid w:val="00C007EC"/>
    <w:rsid w:val="00C05217"/>
    <w:rsid w:val="00C07276"/>
    <w:rsid w:val="00C100A5"/>
    <w:rsid w:val="00C14A6F"/>
    <w:rsid w:val="00C208C2"/>
    <w:rsid w:val="00C20B51"/>
    <w:rsid w:val="00C305C9"/>
    <w:rsid w:val="00C44878"/>
    <w:rsid w:val="00C46B8D"/>
    <w:rsid w:val="00C47331"/>
    <w:rsid w:val="00C562C2"/>
    <w:rsid w:val="00C7009B"/>
    <w:rsid w:val="00C714E7"/>
    <w:rsid w:val="00C71652"/>
    <w:rsid w:val="00C72A4B"/>
    <w:rsid w:val="00C84CED"/>
    <w:rsid w:val="00C97DCF"/>
    <w:rsid w:val="00CA5D91"/>
    <w:rsid w:val="00CB1A69"/>
    <w:rsid w:val="00CC665E"/>
    <w:rsid w:val="00CD0AC7"/>
    <w:rsid w:val="00CD0E4D"/>
    <w:rsid w:val="00CF0A2A"/>
    <w:rsid w:val="00D03A76"/>
    <w:rsid w:val="00D14CFE"/>
    <w:rsid w:val="00D14F36"/>
    <w:rsid w:val="00D156AD"/>
    <w:rsid w:val="00D16837"/>
    <w:rsid w:val="00D34431"/>
    <w:rsid w:val="00D43682"/>
    <w:rsid w:val="00D43C4B"/>
    <w:rsid w:val="00D45AEB"/>
    <w:rsid w:val="00D57D0A"/>
    <w:rsid w:val="00D6062A"/>
    <w:rsid w:val="00D64485"/>
    <w:rsid w:val="00D6765F"/>
    <w:rsid w:val="00D71168"/>
    <w:rsid w:val="00D751D2"/>
    <w:rsid w:val="00D8510B"/>
    <w:rsid w:val="00DA1426"/>
    <w:rsid w:val="00DA4ECC"/>
    <w:rsid w:val="00DA4F3C"/>
    <w:rsid w:val="00DA62D3"/>
    <w:rsid w:val="00DA674C"/>
    <w:rsid w:val="00DB5B8C"/>
    <w:rsid w:val="00DB710A"/>
    <w:rsid w:val="00DC60EA"/>
    <w:rsid w:val="00DD0C66"/>
    <w:rsid w:val="00DD1F3D"/>
    <w:rsid w:val="00DD70E8"/>
    <w:rsid w:val="00DE447E"/>
    <w:rsid w:val="00DE5677"/>
    <w:rsid w:val="00DF266A"/>
    <w:rsid w:val="00DF3380"/>
    <w:rsid w:val="00DF3609"/>
    <w:rsid w:val="00DF4002"/>
    <w:rsid w:val="00E02DC2"/>
    <w:rsid w:val="00E03C77"/>
    <w:rsid w:val="00E1023F"/>
    <w:rsid w:val="00E1243C"/>
    <w:rsid w:val="00E242E6"/>
    <w:rsid w:val="00E31CB7"/>
    <w:rsid w:val="00E33E41"/>
    <w:rsid w:val="00E357C9"/>
    <w:rsid w:val="00E453CC"/>
    <w:rsid w:val="00E45D74"/>
    <w:rsid w:val="00E51E4D"/>
    <w:rsid w:val="00E5604F"/>
    <w:rsid w:val="00E61ACF"/>
    <w:rsid w:val="00E84CDE"/>
    <w:rsid w:val="00E867DD"/>
    <w:rsid w:val="00E922CC"/>
    <w:rsid w:val="00EA73BE"/>
    <w:rsid w:val="00EA76AC"/>
    <w:rsid w:val="00EC1524"/>
    <w:rsid w:val="00EC734F"/>
    <w:rsid w:val="00ED02B7"/>
    <w:rsid w:val="00ED0E11"/>
    <w:rsid w:val="00EE2BCE"/>
    <w:rsid w:val="00EE39FE"/>
    <w:rsid w:val="00EE493F"/>
    <w:rsid w:val="00EF3B76"/>
    <w:rsid w:val="00EF4FE7"/>
    <w:rsid w:val="00F06BEC"/>
    <w:rsid w:val="00F153CF"/>
    <w:rsid w:val="00F2263F"/>
    <w:rsid w:val="00F23511"/>
    <w:rsid w:val="00F2776B"/>
    <w:rsid w:val="00F33456"/>
    <w:rsid w:val="00F408E6"/>
    <w:rsid w:val="00F47899"/>
    <w:rsid w:val="00F51632"/>
    <w:rsid w:val="00F61E1F"/>
    <w:rsid w:val="00F74E5A"/>
    <w:rsid w:val="00F76790"/>
    <w:rsid w:val="00F86835"/>
    <w:rsid w:val="00F93BD2"/>
    <w:rsid w:val="00F96D35"/>
    <w:rsid w:val="00FA01FE"/>
    <w:rsid w:val="00FA55DC"/>
    <w:rsid w:val="00FA6384"/>
    <w:rsid w:val="00FA73E0"/>
    <w:rsid w:val="00FB2B1F"/>
    <w:rsid w:val="00FB2D7F"/>
    <w:rsid w:val="00FB6923"/>
    <w:rsid w:val="00FC2598"/>
    <w:rsid w:val="00FC4D96"/>
    <w:rsid w:val="00FC4E8B"/>
    <w:rsid w:val="00FD57EE"/>
    <w:rsid w:val="00FE4025"/>
    <w:rsid w:val="00FE6A14"/>
    <w:rsid w:val="00FF52DF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18EC0"/>
  <w15:docId w15:val="{451B0445-76BF-4E82-90E0-5D4FA1213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unhideWhenUsed/>
    <w:rsid w:val="006066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06690"/>
  </w:style>
  <w:style w:type="character" w:styleId="Emphasis">
    <w:name w:val="Emphasis"/>
    <w:basedOn w:val="DefaultParagraphFont"/>
    <w:uiPriority w:val="20"/>
    <w:qFormat/>
    <w:rsid w:val="00011B2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C1C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30C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3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gnupgenius.com/go/4090f4fa8ac23a6fc1-volunteer" TargetMode="Externa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hyperlink" Target="http://www.signupgenius.com/go/4090f4fa8ac23a6fc1-volunteer" TargetMode="Externa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709075-E8FE-465E-8A32-DFCCCACB8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2018-04-12T21:15:00Z</cp:lastPrinted>
  <dcterms:created xsi:type="dcterms:W3CDTF">2019-04-10T22:26:00Z</dcterms:created>
  <dcterms:modified xsi:type="dcterms:W3CDTF">2019-04-10T22:26:00Z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