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BC990" w14:textId="0B13719F" w:rsidR="00EE39FE" w:rsidRPr="00565818" w:rsidRDefault="009F5DB0" w:rsidP="00C72A4B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049D" wp14:editId="6D9B6004">
                <wp:simplePos x="0" y="0"/>
                <wp:positionH relativeFrom="column">
                  <wp:posOffset>2038764</wp:posOffset>
                </wp:positionH>
                <wp:positionV relativeFrom="paragraph">
                  <wp:posOffset>1013791</wp:posOffset>
                </wp:positionV>
                <wp:extent cx="5184444" cy="3029585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444" cy="302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2"/>
                                <w:szCs w:val="52"/>
                              </w:rPr>
                            </w:sdtEndPr>
                            <w:sdtContent>
                              <w:p w14:paraId="4B9FF7C6" w14:textId="49552D7C" w:rsidR="00C17F88" w:rsidRDefault="00FE4025" w:rsidP="00C17F88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Science Fair</w:t>
                                </w:r>
                                <w:r w:rsidR="00D14F36" w:rsidRPr="00D14F36">
                                  <w:rPr>
                                    <w:rFonts w:ascii="Arial" w:eastAsia="Times New Roman" w:hAnsi="Arial" w:cs="Arial"/>
                                    <w:color w:val="222222"/>
                                    <w:sz w:val="19"/>
                                    <w:szCs w:val="19"/>
                                  </w:rPr>
                                  <w:br/>
                                </w:r>
                                <w:r w:rsidR="00C17F8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Attached to this copy of the </w:t>
                                </w:r>
                                <w:r w:rsidR="00C17F88" w:rsidRPr="00C17F8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i/>
                                    <w:color w:val="222222"/>
                                  </w:rPr>
                                  <w:t>Becker Bulletin</w:t>
                                </w:r>
                                <w:r w:rsidR="00C17F8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is your child’s final Science Fair assignment before they are due: the bibliography. Once completed, students should be finishing their tri-fold boards and practicing their oral presentations.</w:t>
                                </w:r>
                              </w:p>
                              <w:p w14:paraId="38897648" w14:textId="10930C3C" w:rsidR="001011A1" w:rsidRDefault="00C17F88" w:rsidP="00C17F88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5</w:t>
                                </w:r>
                                <w:r w:rsidRPr="00C17F8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graders will be presenting their Science Fair projects to ALL Healthy Learning Academy students on </w:t>
                                </w:r>
                                <w:r w:rsidR="001011A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Thursday, March 21</w:t>
                                </w:r>
                                <w:r w:rsidR="001011A1" w:rsidRPr="001011A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st</w:t>
                                </w:r>
                                <w:r w:rsidR="001011A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. Then, the following Thursday, March 28</w:t>
                                </w:r>
                                <w:r w:rsidR="001011A1" w:rsidRPr="001011A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 w:rsidR="001011A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, we will be presenting </w:t>
                                </w:r>
                                <w:r w:rsidR="00D131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in the classroom during the day, and </w:t>
                                </w:r>
                                <w:r w:rsidR="001011A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outdoors to everyone attending Parent Involvement Night</w:t>
                                </w:r>
                                <w:r w:rsidR="00D131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that evening</w:t>
                                </w:r>
                                <w:r w:rsidR="001011A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. Both </w:t>
                                </w:r>
                                <w:r w:rsidR="00D131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school </w:t>
                                </w:r>
                                <w:r w:rsidR="001011A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presentations will count for a grade. However, the presentation to students will count less than the </w:t>
                                </w:r>
                                <w:r w:rsidR="00D131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classroom one on the 28th</w:t>
                                </w:r>
                                <w:r w:rsidR="001011A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, as we’ll consider it practice for the “Main Event.”</w:t>
                                </w:r>
                              </w:p>
                              <w:p w14:paraId="332455DE" w14:textId="492ED9EA" w:rsidR="00D1314B" w:rsidRDefault="001011A1" w:rsidP="001011A1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Remember, it is </w:t>
                                </w:r>
                                <w:r w:rsidRPr="001011A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i/>
                                    <w:color w:val="222222"/>
                                  </w:rPr>
                                  <w:t>CRUCIAL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that your child do this project by him/herself. During PI Night, students will have to demonstrate their work and answer any questions the audience may have.</w:t>
                                </w:r>
                                <w:r w:rsidR="00D131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Please plan on joining us at PI Night so that your child can show off all their </w:t>
                                </w:r>
                                <w:proofErr w:type="gramStart"/>
                                <w:r w:rsidR="00D131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hard work</w:t>
                                </w:r>
                                <w:proofErr w:type="gramEnd"/>
                                <w:r w:rsidR="00D131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!</w:t>
                                </w:r>
                              </w:p>
                            </w:sdtContent>
                          </w:sdt>
                          <w:p w14:paraId="7DF1A25F" w14:textId="01681A37" w:rsidR="009238DC" w:rsidRPr="0077246B" w:rsidRDefault="00D1314B" w:rsidP="001011A1">
                            <w:pPr>
                              <w:spacing w:after="120"/>
                              <w:jc w:val="center"/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Please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B04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0.55pt;margin-top:79.85pt;width:408.2pt;height:23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  <w:sz w:val="52"/>
                          <w:szCs w:val="52"/>
                        </w:rPr>
                      </w:sdtEndPr>
                      <w:sdtContent>
                        <w:p w14:paraId="4B9FF7C6" w14:textId="49552D7C" w:rsidR="00C17F88" w:rsidRDefault="00FE4025" w:rsidP="00C17F88">
                          <w:pPr>
                            <w:spacing w:after="12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Science Fair</w:t>
                          </w:r>
                          <w:r w:rsidR="00D14F36" w:rsidRPr="00D14F36">
                            <w:rPr>
                              <w:rFonts w:ascii="Arial" w:eastAsia="Times New Roman" w:hAnsi="Arial" w:cs="Arial"/>
                              <w:color w:val="222222"/>
                              <w:sz w:val="19"/>
                              <w:szCs w:val="19"/>
                            </w:rPr>
                            <w:br/>
                          </w:r>
                          <w:r w:rsidR="00C17F88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Attached to this copy of the </w:t>
                          </w:r>
                          <w:r w:rsidR="00C17F88" w:rsidRPr="00C17F88">
                            <w:rPr>
                              <w:rFonts w:ascii="Times New Roman" w:eastAsia="Times New Roman" w:hAnsi="Times New Roman" w:cs="Times New Roman"/>
                              <w:b/>
                              <w:i/>
                              <w:color w:val="222222"/>
                            </w:rPr>
                            <w:t>Becker Bulletin</w:t>
                          </w:r>
                          <w:r w:rsidR="00C17F88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is your child’s final Science Fair assignment before they are due: the bibliography. Once completed, students should be finishing their tri-fold boards and practicing their oral presentations.</w:t>
                          </w:r>
                        </w:p>
                        <w:p w14:paraId="38897648" w14:textId="10930C3C" w:rsidR="001011A1" w:rsidRDefault="00C17F88" w:rsidP="00C17F88">
                          <w:pPr>
                            <w:spacing w:after="12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5</w:t>
                          </w:r>
                          <w:r w:rsidRPr="00C17F88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graders will be presenting their Science Fair projects to ALL Healthy Learning Academy students on </w:t>
                          </w:r>
                          <w:r w:rsidR="001011A1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Thursday, March 21</w:t>
                          </w:r>
                          <w:r w:rsidR="001011A1" w:rsidRPr="001011A1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st</w:t>
                          </w:r>
                          <w:r w:rsidR="001011A1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. Then, the following Thursday, March 28</w:t>
                          </w:r>
                          <w:r w:rsidR="001011A1" w:rsidRPr="001011A1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 w:rsidR="001011A1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, we will be presenting </w:t>
                          </w:r>
                          <w:r w:rsidR="00D1314B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in the classroom during the day, and </w:t>
                          </w:r>
                          <w:r w:rsidR="001011A1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outdoors to everyone attending Parent Involvement Night</w:t>
                          </w:r>
                          <w:r w:rsidR="00D1314B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that evening</w:t>
                          </w:r>
                          <w:r w:rsidR="001011A1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. Both </w:t>
                          </w:r>
                          <w:r w:rsidR="00D1314B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school </w:t>
                          </w:r>
                          <w:r w:rsidR="001011A1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presentations will count for a grade. However, the presentation to students will count less than the </w:t>
                          </w:r>
                          <w:r w:rsidR="00D1314B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classroom one on the 28th</w:t>
                          </w:r>
                          <w:r w:rsidR="001011A1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, as we’ll consider it practice for the “Main Event.”</w:t>
                          </w:r>
                        </w:p>
                        <w:p w14:paraId="332455DE" w14:textId="492ED9EA" w:rsidR="00D1314B" w:rsidRDefault="001011A1" w:rsidP="001011A1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Remember, it is </w:t>
                          </w:r>
                          <w:r w:rsidRPr="001011A1">
                            <w:rPr>
                              <w:rFonts w:ascii="Times New Roman" w:eastAsia="Times New Roman" w:hAnsi="Times New Roman" w:cs="Times New Roman"/>
                              <w:b/>
                              <w:i/>
                              <w:color w:val="222222"/>
                            </w:rPr>
                            <w:t>CRUCIAL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that your child do this project by him/herself. During PI Night, students will have to demonstrate their work and answer any questions the audience may have.</w:t>
                          </w:r>
                          <w:r w:rsidR="00D1314B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Please plan on joining us at PI Night so that your child can show off all their </w:t>
                          </w:r>
                          <w:proofErr w:type="gramStart"/>
                          <w:r w:rsidR="00D1314B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hard work</w:t>
                          </w:r>
                          <w:proofErr w:type="gramEnd"/>
                          <w:r w:rsidR="00D1314B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!</w:t>
                          </w:r>
                        </w:p>
                      </w:sdtContent>
                    </w:sdt>
                    <w:p w14:paraId="7DF1A25F" w14:textId="01681A37" w:rsidR="009238DC" w:rsidRPr="0077246B" w:rsidRDefault="00D1314B" w:rsidP="001011A1">
                      <w:pPr>
                        <w:spacing w:after="120"/>
                        <w:jc w:val="center"/>
                        <w:rPr>
                          <w:rFonts w:ascii="Curlz MT" w:hAnsi="Curlz MT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urlz MT" w:hAnsi="Curlz MT"/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 Please</w:t>
                      </w:r>
                    </w:p>
                  </w:txbxContent>
                </v:textbox>
              </v:shape>
            </w:pict>
          </mc:Fallback>
        </mc:AlternateContent>
      </w:r>
      <w:r w:rsidR="005A258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50462" wp14:editId="03FAA6AC">
                <wp:simplePos x="0" y="0"/>
                <wp:positionH relativeFrom="margin">
                  <wp:posOffset>4104005</wp:posOffset>
                </wp:positionH>
                <wp:positionV relativeFrom="paragraph">
                  <wp:posOffset>4391025</wp:posOffset>
                </wp:positionV>
                <wp:extent cx="3124200" cy="2486025"/>
                <wp:effectExtent l="0" t="0" r="19050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6B5358" w14:textId="1219A3F9" w:rsidR="00FB2B1F" w:rsidRDefault="00D1314B" w:rsidP="00FA55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Yearbooks</w:t>
                            </w:r>
                          </w:p>
                          <w:p w14:paraId="5D76E96A" w14:textId="1B14AB59" w:rsidR="00FC2598" w:rsidRDefault="00D1314B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Yearbooks are now on sale, and orders are due by </w:t>
                            </w:r>
                            <w:r w:rsid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Friday, April 26</w:t>
                            </w:r>
                            <w:r w:rsidR="004B5058" w:rsidRP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02FE2A16" w14:textId="6BA13CAC" w:rsidR="004B5058" w:rsidRDefault="004B5058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23A1728C" w14:textId="0FF75B3A" w:rsidR="004B5058" w:rsidRPr="004B5058" w:rsidRDefault="004B5058" w:rsidP="004B505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 w:rsidRP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Volunteers</w:t>
                            </w:r>
                          </w:p>
                          <w:p w14:paraId="23F9DE64" w14:textId="4C94A349" w:rsidR="00CA206B" w:rsidRDefault="004B5058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Many 5</w:t>
                            </w:r>
                            <w:r w:rsidRP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grade parents have not met their compact commitment to complete 20+ volunteer hours. Feel free to help with cooking on the 28</w:t>
                            </w:r>
                            <w:r w:rsidRP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4B505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, or come in and clean some desks or bookshelves.</w:t>
                            </w:r>
                          </w:p>
                          <w:p w14:paraId="4EFB42B7" w14:textId="77777777" w:rsidR="00185912" w:rsidRDefault="00185912" w:rsidP="007255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5D5A1BE3" w14:textId="33F73D7D" w:rsidR="00FA55DC" w:rsidRPr="00FA55DC" w:rsidRDefault="008B53B6" w:rsidP="00FA55D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Time Change Reminder</w:t>
                            </w:r>
                          </w:p>
                          <w:p w14:paraId="6C5D8246" w14:textId="3B47A502" w:rsidR="00033FA2" w:rsidRPr="00033FA2" w:rsidRDefault="0009373A" w:rsidP="00CA206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On Sunday</w:t>
                            </w:r>
                            <w:r w:rsidRPr="000937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, March 10, at 2 a</w:t>
                            </w:r>
                            <w:r w:rsidR="00CA2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.</w:t>
                            </w:r>
                            <w:r w:rsidRPr="000937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m</w:t>
                            </w:r>
                            <w:r w:rsidR="00CA2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.</w:t>
                            </w:r>
                            <w:r w:rsidRPr="000937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, daylight saving time begins. </w:t>
                            </w:r>
                            <w:r w:rsidR="009065B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Remember to </w:t>
                            </w:r>
                            <w:r w:rsidRPr="000937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set </w:t>
                            </w:r>
                            <w:r w:rsidR="009065B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y</w:t>
                            </w:r>
                            <w:r w:rsidRPr="000937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our clocks forward one hour</w:t>
                            </w:r>
                            <w:r w:rsidR="009065B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50462" id="AutoShape 12" o:spid="_x0000_s1027" style="position:absolute;margin-left:323.15pt;margin-top:345.75pt;width:246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" fillcolor="#664a2c [2408]" strokecolor="#89643b [3208]">
                <v:textbox inset=",7.2pt">
                  <w:txbxContent>
                    <w:p w14:paraId="676B5358" w14:textId="1219A3F9" w:rsidR="00FB2B1F" w:rsidRDefault="00D1314B" w:rsidP="00FA55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Yearbooks</w:t>
                      </w:r>
                    </w:p>
                    <w:p w14:paraId="5D76E96A" w14:textId="1B14AB59" w:rsidR="00FC2598" w:rsidRDefault="00D1314B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Yearbooks are now on sale, and orders are due by </w:t>
                      </w:r>
                      <w:r w:rsid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Friday, April 26</w:t>
                      </w:r>
                      <w:r w:rsidR="004B5058" w:rsidRP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</w:t>
                      </w:r>
                    </w:p>
                    <w:p w14:paraId="02FE2A16" w14:textId="6BA13CAC" w:rsidR="004B5058" w:rsidRDefault="004B5058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23A1728C" w14:textId="0FF75B3A" w:rsidR="004B5058" w:rsidRPr="004B5058" w:rsidRDefault="004B5058" w:rsidP="004B505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 w:rsidRP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Volunteers</w:t>
                      </w:r>
                    </w:p>
                    <w:p w14:paraId="23F9DE64" w14:textId="4C94A349" w:rsidR="00CA206B" w:rsidRDefault="004B5058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Many 5</w:t>
                      </w:r>
                      <w:r w:rsidRP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P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grade parents have not met their compact commitment to complete 20+ volunteer hours. Feel free to help with cooking on the 28</w:t>
                      </w:r>
                      <w:r w:rsidRP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Pr="004B5058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, or come in and clean some desks or bookshelves.</w:t>
                      </w:r>
                    </w:p>
                    <w:p w14:paraId="4EFB42B7" w14:textId="77777777" w:rsidR="00185912" w:rsidRDefault="00185912" w:rsidP="007255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5D5A1BE3" w14:textId="33F73D7D" w:rsidR="00FA55DC" w:rsidRPr="00FA55DC" w:rsidRDefault="008B53B6" w:rsidP="00FA55D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Time Change Reminder</w:t>
                      </w:r>
                    </w:p>
                    <w:p w14:paraId="6C5D8246" w14:textId="3B47A502" w:rsidR="00033FA2" w:rsidRPr="00033FA2" w:rsidRDefault="0009373A" w:rsidP="00CA206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>On Sunday</w:t>
                      </w:r>
                      <w:r w:rsidRPr="0009373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>, March 10, at 2 a</w:t>
                      </w:r>
                      <w:r w:rsidR="00CA2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>.</w:t>
                      </w:r>
                      <w:r w:rsidRPr="0009373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>m</w:t>
                      </w:r>
                      <w:r w:rsidR="00CA2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>.</w:t>
                      </w:r>
                      <w:r w:rsidRPr="0009373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 xml:space="preserve">, daylight saving time begins. </w:t>
                      </w:r>
                      <w:r w:rsidR="009065B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 xml:space="preserve">Remember to </w:t>
                      </w:r>
                      <w:r w:rsidRPr="0009373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 xml:space="preserve">set </w:t>
                      </w:r>
                      <w:r w:rsidR="009065B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>y</w:t>
                      </w:r>
                      <w:r w:rsidRPr="0009373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>our clocks forward one hour</w:t>
                      </w:r>
                      <w:r w:rsidR="009065B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>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781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095D9" wp14:editId="29F1DF4B">
                <wp:simplePos x="0" y="0"/>
                <wp:positionH relativeFrom="margin">
                  <wp:posOffset>5781675</wp:posOffset>
                </wp:positionH>
                <wp:positionV relativeFrom="paragraph">
                  <wp:posOffset>12700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BBA8D3" w14:textId="42601BC4" w:rsidR="003816A4" w:rsidRPr="007064E5" w:rsidRDefault="00776984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March </w:t>
                            </w:r>
                            <w:r w:rsidR="000937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AC5D5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095D9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8" type="#_x0000_t92" style="position:absolute;margin-left:455.25pt;margin-top:1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GR4AIAAOE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62BBA8D3" w14:textId="42601BC4" w:rsidR="003816A4" w:rsidRPr="007064E5" w:rsidRDefault="00776984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March </w:t>
                      </w:r>
                      <w:r w:rsidR="0009373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AC5D5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7C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26CA" wp14:editId="65289BBC">
                <wp:simplePos x="0" y="0"/>
                <wp:positionH relativeFrom="margin">
                  <wp:posOffset>38100</wp:posOffset>
                </wp:positionH>
                <wp:positionV relativeFrom="paragraph">
                  <wp:posOffset>7153275</wp:posOffset>
                </wp:positionV>
                <wp:extent cx="719010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010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3F9AF6" w14:textId="1914DC78" w:rsidR="0083675D" w:rsidRPr="00A36F67" w:rsidRDefault="00A36F67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For </w:t>
                            </w:r>
                            <w:r w:rsidR="006418E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s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tudents should neatly write 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and mark 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each of the following words with large, legible print on the index cards sent home today.</w:t>
                            </w:r>
                          </w:p>
                          <w:p w14:paraId="6228A3F6" w14:textId="443BB05D" w:rsidR="0083675D" w:rsidRPr="009B2365" w:rsidRDefault="00A36F67" w:rsidP="0083675D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opposition</w:t>
                            </w:r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composition</w:t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imposition</w:t>
                            </w:r>
                            <w:r w:rsidR="0083675D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proposition</w:t>
                            </w:r>
                            <w:r w:rsidR="0008433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expo</w:t>
                            </w:r>
                            <w:bookmarkStart w:id="0" w:name="_GoBack"/>
                            <w:bookmarkEnd w:id="0"/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stulate</w:t>
                            </w:r>
                            <w:proofErr w:type="gramEnd"/>
                          </w:p>
                          <w:p w14:paraId="4C26F0FA" w14:textId="610A463A" w:rsidR="00227D18" w:rsidRPr="009B2365" w:rsidRDefault="0083675D" w:rsidP="00227D18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juxtapose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exposure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preposition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disposition</w:t>
                            </w:r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B2365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AD1A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decomposition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526CA" id="AutoShape 13" o:spid="_x0000_s1029" style="position:absolute;margin-left:3pt;margin-top:563.25pt;width:566.1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" fillcolor="#664a2c [2408]" strokecolor="#89643b [3208]">
                <v:textbox inset=",7.2pt">
                  <w:txbxContent>
                    <w:p w14:paraId="4B3F9AF6" w14:textId="1914DC78" w:rsidR="0083675D" w:rsidRPr="00A36F67" w:rsidRDefault="00A36F67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For </w:t>
                      </w:r>
                      <w:r w:rsidR="006418E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s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tudents should neatly write 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and mark 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each of the following words with large, legible print on the index cards sent home today.</w:t>
                      </w:r>
                    </w:p>
                    <w:p w14:paraId="6228A3F6" w14:textId="443BB05D" w:rsidR="0083675D" w:rsidRPr="009B2365" w:rsidRDefault="00A36F67" w:rsidP="0083675D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opposition</w:t>
                      </w:r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composition</w:t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imposition</w:t>
                      </w:r>
                      <w:r w:rsidR="0083675D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proposition</w:t>
                      </w:r>
                      <w:r w:rsidR="0008433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expo</w:t>
                      </w:r>
                      <w:bookmarkStart w:id="1" w:name="_GoBack"/>
                      <w:bookmarkEnd w:id="1"/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stulate</w:t>
                      </w:r>
                      <w:proofErr w:type="gramEnd"/>
                    </w:p>
                    <w:p w14:paraId="4C26F0FA" w14:textId="610A463A" w:rsidR="00227D18" w:rsidRPr="009B2365" w:rsidRDefault="0083675D" w:rsidP="00227D18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juxtapose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exposure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preposition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disposition</w:t>
                      </w:r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9B2365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AD1A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decomposition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E0E32" wp14:editId="3143526E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53"/>
                            </w:tblGrid>
                            <w:tr w:rsidR="00565818" w:rsidRPr="00565818" w14:paraId="6FF5BA30" w14:textId="77777777" w:rsidTr="00011B22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9B2AE1" w14:textId="7C09D0E2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9065B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We’re currently in Ch. 5 and are learning the causes of the American Revolution. </w:t>
                                  </w:r>
                                </w:p>
                                <w:p w14:paraId="20C8C09F" w14:textId="06A20A12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</w:t>
                                  </w:r>
                                  <w:r w:rsidR="0092725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focused on </w:t>
                                  </w:r>
                                  <w:r w:rsidR="009065B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conclusions, generalizations, </w:t>
                                  </w:r>
                                  <w:r w:rsidR="00373BF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regular and irregular </w:t>
                                  </w:r>
                                  <w:r w:rsidR="001D275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verbs, 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and 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prefix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“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hypo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</w:p>
                                <w:p w14:paraId="50926728" w14:textId="506029A8" w:rsidR="00361784" w:rsidRDefault="00462E10" w:rsidP="004656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’re speeding through Ch. 9, and will be doubling up</w:t>
                                  </w:r>
                                  <w:r w:rsidR="00C007E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our lessons after we finish SS</w:t>
                                  </w:r>
                                  <w:r w:rsidR="00FA63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so that we’re ready for the FSA!</w:t>
                                  </w:r>
                                  <w:r w:rsidR="00720CB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1B8C49BE" w14:textId="31DA1386" w:rsidR="00AD4EC9" w:rsidRPr="00AB1DC5" w:rsidRDefault="00820986" w:rsidP="00B1719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1D275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Students are learning about </w:t>
                                  </w:r>
                                  <w:r w:rsidR="00B1719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matter, mixtures, solutions, and physical and chemical changes</w:t>
                                  </w:r>
                                  <w:r w:rsidR="001D275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in Ch. 5</w:t>
                                  </w:r>
                                  <w:r w:rsidR="00B1719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43BFCA5D" w14:textId="77777777" w:rsidTr="00011B22">
                              <w:trPr>
                                <w:trHeight w:val="151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F4BE2C" w14:textId="6B69E527" w:rsidR="00FC4D96" w:rsidRDefault="00012EAD" w:rsidP="005554B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83065D8" w14:textId="532C8B32" w:rsidR="00DF266A" w:rsidRPr="00EE187B" w:rsidRDefault="00012EAD" w:rsidP="00EE187B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EE187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15410C" w:rsidRPr="00EE187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determination</w:t>
                                  </w:r>
                                  <w:r w:rsidRPr="00EE187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EE187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EE187B" w:rsidRPr="00EE187B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/>
                                      <w:bCs/>
                                      <w:i w:val="0"/>
                                      <w:iCs w:val="0"/>
                                      <w:color w:val="000000" w:themeColor="text1"/>
                                      <w:shd w:val="clear" w:color="auto" w:fill="FFFFFF"/>
                                    </w:rPr>
                                    <w:t>Determination</w:t>
                                  </w:r>
                                  <w:r w:rsidR="00EE187B" w:rsidRPr="00EE187B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> is being firm o</w:t>
                                  </w:r>
                                  <w:r w:rsidR="00EE187B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n the goal you want to achieve. A determined person </w:t>
                                  </w:r>
                                  <w:r w:rsidR="00EE187B" w:rsidRPr="00EE187B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>knows exactly where he or she is on the road to success, knows where he or she wants to go</w:t>
                                  </w:r>
                                  <w:r w:rsidR="00C17F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>,</w:t>
                                  </w:r>
                                  <w:r w:rsidR="00EE187B" w:rsidRPr="00EE187B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and has developed a strategy of how and when to reach his or her goal</w:t>
                                  </w:r>
                                  <w:r w:rsidR="00EE187B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65818" w:rsidRPr="00565818" w14:paraId="6C1A3A0E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FC322C9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321E67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E0E32" id="AutoShape 7" o:spid="_x0000_s1030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d9jdO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53"/>
                      </w:tblGrid>
                      <w:tr w:rsidR="00565818" w:rsidRPr="00565818" w14:paraId="6FF5BA30" w14:textId="77777777" w:rsidTr="00011B22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99B2AE1" w14:textId="7C09D0E2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9065B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We’re currently in Ch. 5 and are learning the causes of the American Revolution. </w:t>
                            </w:r>
                          </w:p>
                          <w:p w14:paraId="20C8C09F" w14:textId="06A20A12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</w:t>
                            </w:r>
                            <w:r w:rsidR="009272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focused on </w:t>
                            </w:r>
                            <w:r w:rsidR="009065B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conclusions, generalizations, </w:t>
                            </w:r>
                            <w:r w:rsidR="00373BF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regular and irregular </w:t>
                            </w:r>
                            <w:r w:rsidR="001D275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verbs, 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and 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prefix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“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hypo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14:paraId="50926728" w14:textId="506029A8" w:rsidR="00361784" w:rsidRDefault="00462E10" w:rsidP="004656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’re speeding through Ch. 9, and will be doubling up</w:t>
                            </w:r>
                            <w:r w:rsidR="00C007E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our lessons after we finish SS</w:t>
                            </w:r>
                            <w:r w:rsidR="00FA63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so that we’re ready for the FSA!</w:t>
                            </w:r>
                            <w:r w:rsidR="00720CB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1B8C49BE" w14:textId="31DA1386" w:rsidR="00AD4EC9" w:rsidRPr="00AB1DC5" w:rsidRDefault="00820986" w:rsidP="00B1719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1D275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Students are learning about </w:t>
                            </w:r>
                            <w:r w:rsidR="00B1719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matter, mixtures, solutions, and physical and chemical changes</w:t>
                            </w:r>
                            <w:r w:rsidR="001D275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in Ch. 5</w:t>
                            </w:r>
                            <w:r w:rsidR="00B1719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43BFCA5D" w14:textId="77777777" w:rsidTr="00011B22">
                        <w:trPr>
                          <w:trHeight w:val="1515"/>
                        </w:trPr>
                        <w:tc>
                          <w:tcPr>
                            <w:tcW w:w="5000" w:type="pct"/>
                          </w:tcPr>
                          <w:p w14:paraId="40F4BE2C" w14:textId="6B69E527" w:rsidR="00FC4D96" w:rsidRDefault="00012EAD" w:rsidP="005554B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83065D8" w14:textId="532C8B32" w:rsidR="00DF266A" w:rsidRPr="00EE187B" w:rsidRDefault="00012EAD" w:rsidP="00EE187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EE187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15410C" w:rsidRPr="00EE187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determination</w:t>
                            </w:r>
                            <w:r w:rsidRPr="00EE187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EE187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EE187B" w:rsidRPr="00EE187B">
                              <w:rPr>
                                <w:rStyle w:val="Emphasis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hd w:val="clear" w:color="auto" w:fill="FFFFFF"/>
                              </w:rPr>
                              <w:t>Determination</w:t>
                            </w:r>
                            <w:r w:rsidR="00EE187B" w:rsidRPr="00EE187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 is being firm o</w:t>
                            </w:r>
                            <w:r w:rsidR="00EE187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n the goal you want to achieve. A determined person </w:t>
                            </w:r>
                            <w:r w:rsidR="00EE187B" w:rsidRPr="00EE187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knows exactly where he or she is on the road to success, knows where he or she wants to go</w:t>
                            </w:r>
                            <w:r w:rsidR="00C17F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,</w:t>
                            </w:r>
                            <w:r w:rsidR="00EE187B" w:rsidRPr="00EE187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 and has developed a strategy of how and when to reach his or her goal</w:t>
                            </w:r>
                            <w:r w:rsidR="00EE187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  <w:tr w:rsidR="00565818" w:rsidRPr="00565818" w14:paraId="6C1A3A0E" w14:textId="77777777" w:rsidTr="00780DDF">
                        <w:tc>
                          <w:tcPr>
                            <w:tcW w:w="5000" w:type="pct"/>
                          </w:tcPr>
                          <w:p w14:paraId="2FC322C9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45321E67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E1DA0" wp14:editId="5E8370E5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7E6A7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EF86B10" w14:textId="29FA44FB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B1719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March </w:t>
                            </w:r>
                            <w:r w:rsidR="000937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="0009373A" w:rsidRPr="000937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937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5B3008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D043F9" w14:textId="77777777" w:rsidR="0041718A" w:rsidRPr="00823976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ignature 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CCC8AD0" w14:textId="77777777" w:rsidR="004C5EC6" w:rsidRPr="00823976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1DA0" id="Text Box 16" o:spid="_x0000_s1031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Ng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e3bsFIzat6K6hEk&#10;LAUIDHQKgw8WjZDfMRpgiGRYfdsTSTFq33N4BmbizAs5L7bzgvASrma41BKjabPW02za95LtGsCe&#10;nhoXN/BYamZl/JTH8YnBaLBsjmPMzJ7zvfV6GrarX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AT3qNg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5B17E6A7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3EF86B10" w14:textId="29FA44FB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B1719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March </w:t>
                      </w:r>
                      <w:r w:rsidR="0009373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="0009373A" w:rsidRPr="0009373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9373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5B3008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D043F9" w14:textId="77777777" w:rsidR="0041718A" w:rsidRPr="00823976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ignature 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3CCC8AD0" w14:textId="77777777" w:rsidR="004C5EC6" w:rsidRPr="00823976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EDF13" wp14:editId="4B10CC98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B5A9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DF13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88tQ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MxvdinktqydQ&#10;sJIgMJApzD0wGqm+YzTADMmw/ralimHUvhfwCpKQEDt03AIMdTDWB4OKEq5neI3RZC7NNJy2veKb&#10;BtCntybkLbyWmjshP2eyf2MwGxyf/Ryzw+d07byep+3i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DBczzy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367DB5A9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C440" wp14:editId="4CC6ADB5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499B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C440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449A499B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2C627" wp14:editId="6E78B85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BC49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C62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10A0BC49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745F" wp14:editId="0B8E16F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2358B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5745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8" o:title="book-bg" recolor="t" rotate="t" type="frame"/>
                <v:textbox inset="0,0,0,0">
                  <w:txbxContent>
                    <w:p w14:paraId="7542358B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9D68" wp14:editId="7A803AFF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76D8AA66" w14:textId="72A95EB6" w:rsidR="009238DC" w:rsidRDefault="00FE402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6A366EC" wp14:editId="714CA7C8">
                                      <wp:extent cx="1729409" cy="2286000"/>
                                      <wp:effectExtent l="0" t="0" r="4445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science fair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34067" cy="22921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9D68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76D8AA66" w14:textId="72A95EB6" w:rsidR="009238DC" w:rsidRDefault="00FE40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A366EC" wp14:editId="714CA7C8">
                                <wp:extent cx="1729409" cy="2286000"/>
                                <wp:effectExtent l="0" t="0" r="444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cience fair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4067" cy="22921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CFA6" wp14:editId="3D9B23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42B8D5F6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47F5247F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4CFA6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1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42B8D5F6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47F5247F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B67D" wp14:editId="268A142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F3664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327430"/>
    <w:multiLevelType w:val="hybridMultilevel"/>
    <w:tmpl w:val="637CF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647D1"/>
    <w:multiLevelType w:val="hybridMultilevel"/>
    <w:tmpl w:val="A73E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11B22"/>
    <w:rsid w:val="00012EAD"/>
    <w:rsid w:val="000204BC"/>
    <w:rsid w:val="0003016D"/>
    <w:rsid w:val="0003296B"/>
    <w:rsid w:val="00033FA2"/>
    <w:rsid w:val="0003798B"/>
    <w:rsid w:val="0006215D"/>
    <w:rsid w:val="00070AE8"/>
    <w:rsid w:val="0008433B"/>
    <w:rsid w:val="00090386"/>
    <w:rsid w:val="000904A8"/>
    <w:rsid w:val="0009373A"/>
    <w:rsid w:val="000C2AFB"/>
    <w:rsid w:val="000C5595"/>
    <w:rsid w:val="000C7D48"/>
    <w:rsid w:val="000D466B"/>
    <w:rsid w:val="000D7EEC"/>
    <w:rsid w:val="000E3470"/>
    <w:rsid w:val="000E4462"/>
    <w:rsid w:val="000F2E63"/>
    <w:rsid w:val="000F3598"/>
    <w:rsid w:val="000F4642"/>
    <w:rsid w:val="001011A1"/>
    <w:rsid w:val="00107350"/>
    <w:rsid w:val="00113D55"/>
    <w:rsid w:val="00122F8D"/>
    <w:rsid w:val="001259D2"/>
    <w:rsid w:val="00133A59"/>
    <w:rsid w:val="00142073"/>
    <w:rsid w:val="00142BB8"/>
    <w:rsid w:val="0015410C"/>
    <w:rsid w:val="001553D6"/>
    <w:rsid w:val="00155B24"/>
    <w:rsid w:val="001576B4"/>
    <w:rsid w:val="00165230"/>
    <w:rsid w:val="0018251B"/>
    <w:rsid w:val="00185912"/>
    <w:rsid w:val="001859AC"/>
    <w:rsid w:val="00185A42"/>
    <w:rsid w:val="001C744D"/>
    <w:rsid w:val="001D00A1"/>
    <w:rsid w:val="001D2756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16C34"/>
    <w:rsid w:val="00225938"/>
    <w:rsid w:val="00225BD8"/>
    <w:rsid w:val="00227D18"/>
    <w:rsid w:val="00230521"/>
    <w:rsid w:val="0026142A"/>
    <w:rsid w:val="00286243"/>
    <w:rsid w:val="002866D4"/>
    <w:rsid w:val="002A48E7"/>
    <w:rsid w:val="002B0330"/>
    <w:rsid w:val="002C0810"/>
    <w:rsid w:val="002C1C09"/>
    <w:rsid w:val="002C490B"/>
    <w:rsid w:val="002C5567"/>
    <w:rsid w:val="002C7707"/>
    <w:rsid w:val="002E10E9"/>
    <w:rsid w:val="002E7927"/>
    <w:rsid w:val="002F3E2C"/>
    <w:rsid w:val="0030448B"/>
    <w:rsid w:val="0031005E"/>
    <w:rsid w:val="003279DB"/>
    <w:rsid w:val="00333408"/>
    <w:rsid w:val="00336759"/>
    <w:rsid w:val="00361784"/>
    <w:rsid w:val="0036184C"/>
    <w:rsid w:val="00364174"/>
    <w:rsid w:val="003704F7"/>
    <w:rsid w:val="00373BF6"/>
    <w:rsid w:val="003816A4"/>
    <w:rsid w:val="00384854"/>
    <w:rsid w:val="00397566"/>
    <w:rsid w:val="003A587F"/>
    <w:rsid w:val="003B0357"/>
    <w:rsid w:val="003B7CE1"/>
    <w:rsid w:val="003C2376"/>
    <w:rsid w:val="003C3946"/>
    <w:rsid w:val="003E1BE5"/>
    <w:rsid w:val="003F58D0"/>
    <w:rsid w:val="004142EA"/>
    <w:rsid w:val="0041718A"/>
    <w:rsid w:val="00425A95"/>
    <w:rsid w:val="00452612"/>
    <w:rsid w:val="0046142D"/>
    <w:rsid w:val="00462E10"/>
    <w:rsid w:val="00464F18"/>
    <w:rsid w:val="00465629"/>
    <w:rsid w:val="0047197F"/>
    <w:rsid w:val="00487CA3"/>
    <w:rsid w:val="00491725"/>
    <w:rsid w:val="0049352E"/>
    <w:rsid w:val="004A035D"/>
    <w:rsid w:val="004A4507"/>
    <w:rsid w:val="004B008E"/>
    <w:rsid w:val="004B127C"/>
    <w:rsid w:val="004B1B5D"/>
    <w:rsid w:val="004B2B1B"/>
    <w:rsid w:val="004B5058"/>
    <w:rsid w:val="004C39D8"/>
    <w:rsid w:val="004C5EC6"/>
    <w:rsid w:val="004D1D37"/>
    <w:rsid w:val="004D4508"/>
    <w:rsid w:val="004E45A3"/>
    <w:rsid w:val="004E6623"/>
    <w:rsid w:val="004E7C9F"/>
    <w:rsid w:val="005006D7"/>
    <w:rsid w:val="00505B02"/>
    <w:rsid w:val="00525E38"/>
    <w:rsid w:val="00527F6B"/>
    <w:rsid w:val="00530CD5"/>
    <w:rsid w:val="00531EA0"/>
    <w:rsid w:val="00535ED0"/>
    <w:rsid w:val="00551EC5"/>
    <w:rsid w:val="005554B5"/>
    <w:rsid w:val="00562D43"/>
    <w:rsid w:val="00565818"/>
    <w:rsid w:val="005834A8"/>
    <w:rsid w:val="0058716D"/>
    <w:rsid w:val="0059323D"/>
    <w:rsid w:val="00595D5F"/>
    <w:rsid w:val="00596F8B"/>
    <w:rsid w:val="005A1414"/>
    <w:rsid w:val="005A2587"/>
    <w:rsid w:val="005A5679"/>
    <w:rsid w:val="005A7A62"/>
    <w:rsid w:val="005E55A8"/>
    <w:rsid w:val="005E7EF6"/>
    <w:rsid w:val="005F5BAE"/>
    <w:rsid w:val="00606690"/>
    <w:rsid w:val="00615DB3"/>
    <w:rsid w:val="0063250D"/>
    <w:rsid w:val="00636851"/>
    <w:rsid w:val="0063743F"/>
    <w:rsid w:val="006418E8"/>
    <w:rsid w:val="006552CD"/>
    <w:rsid w:val="00662702"/>
    <w:rsid w:val="0067027A"/>
    <w:rsid w:val="006804D7"/>
    <w:rsid w:val="0068178E"/>
    <w:rsid w:val="006A0032"/>
    <w:rsid w:val="006A2A81"/>
    <w:rsid w:val="006A56BC"/>
    <w:rsid w:val="006C7811"/>
    <w:rsid w:val="006D11BC"/>
    <w:rsid w:val="006D416E"/>
    <w:rsid w:val="006E4FA2"/>
    <w:rsid w:val="006E55E2"/>
    <w:rsid w:val="006E763D"/>
    <w:rsid w:val="006F549D"/>
    <w:rsid w:val="007048E4"/>
    <w:rsid w:val="007064E5"/>
    <w:rsid w:val="00714BE6"/>
    <w:rsid w:val="00720CBF"/>
    <w:rsid w:val="00722911"/>
    <w:rsid w:val="0072550B"/>
    <w:rsid w:val="00726509"/>
    <w:rsid w:val="00727F51"/>
    <w:rsid w:val="00732932"/>
    <w:rsid w:val="00733338"/>
    <w:rsid w:val="00740E10"/>
    <w:rsid w:val="00741A36"/>
    <w:rsid w:val="00743B57"/>
    <w:rsid w:val="007444C3"/>
    <w:rsid w:val="00747DF9"/>
    <w:rsid w:val="0075617D"/>
    <w:rsid w:val="0076557F"/>
    <w:rsid w:val="0077246B"/>
    <w:rsid w:val="007737D6"/>
    <w:rsid w:val="00775087"/>
    <w:rsid w:val="00776984"/>
    <w:rsid w:val="0078018E"/>
    <w:rsid w:val="00780DDF"/>
    <w:rsid w:val="0078582C"/>
    <w:rsid w:val="00787914"/>
    <w:rsid w:val="007A7115"/>
    <w:rsid w:val="007A7C91"/>
    <w:rsid w:val="007B4C89"/>
    <w:rsid w:val="007B747A"/>
    <w:rsid w:val="007C1833"/>
    <w:rsid w:val="007E4964"/>
    <w:rsid w:val="00804D06"/>
    <w:rsid w:val="00806428"/>
    <w:rsid w:val="00806D7C"/>
    <w:rsid w:val="008070F5"/>
    <w:rsid w:val="00810E73"/>
    <w:rsid w:val="008156A8"/>
    <w:rsid w:val="00815A68"/>
    <w:rsid w:val="00817205"/>
    <w:rsid w:val="00820986"/>
    <w:rsid w:val="00822FE9"/>
    <w:rsid w:val="00823976"/>
    <w:rsid w:val="008301AE"/>
    <w:rsid w:val="00831C64"/>
    <w:rsid w:val="0083675D"/>
    <w:rsid w:val="008415F2"/>
    <w:rsid w:val="00843CA8"/>
    <w:rsid w:val="0084725B"/>
    <w:rsid w:val="00847D51"/>
    <w:rsid w:val="008508BC"/>
    <w:rsid w:val="0085616F"/>
    <w:rsid w:val="0087231F"/>
    <w:rsid w:val="008727B2"/>
    <w:rsid w:val="0087568B"/>
    <w:rsid w:val="0088691D"/>
    <w:rsid w:val="008A24D9"/>
    <w:rsid w:val="008A2C3D"/>
    <w:rsid w:val="008B0000"/>
    <w:rsid w:val="008B31E4"/>
    <w:rsid w:val="008B53B6"/>
    <w:rsid w:val="008F06A2"/>
    <w:rsid w:val="008F082F"/>
    <w:rsid w:val="008F7612"/>
    <w:rsid w:val="009065B3"/>
    <w:rsid w:val="009202AF"/>
    <w:rsid w:val="009238DC"/>
    <w:rsid w:val="00927251"/>
    <w:rsid w:val="009277CF"/>
    <w:rsid w:val="009401BF"/>
    <w:rsid w:val="00940812"/>
    <w:rsid w:val="009428F2"/>
    <w:rsid w:val="0094791C"/>
    <w:rsid w:val="009538E8"/>
    <w:rsid w:val="00962810"/>
    <w:rsid w:val="00971314"/>
    <w:rsid w:val="009733DE"/>
    <w:rsid w:val="00982A86"/>
    <w:rsid w:val="00991F98"/>
    <w:rsid w:val="009B099E"/>
    <w:rsid w:val="009B2365"/>
    <w:rsid w:val="009C1E74"/>
    <w:rsid w:val="009D1519"/>
    <w:rsid w:val="009D463F"/>
    <w:rsid w:val="009E0C76"/>
    <w:rsid w:val="009E3E70"/>
    <w:rsid w:val="009E4869"/>
    <w:rsid w:val="009E7BF0"/>
    <w:rsid w:val="009E7E7D"/>
    <w:rsid w:val="009F5DB0"/>
    <w:rsid w:val="00A25AB5"/>
    <w:rsid w:val="00A335C8"/>
    <w:rsid w:val="00A35C82"/>
    <w:rsid w:val="00A36F67"/>
    <w:rsid w:val="00A444B5"/>
    <w:rsid w:val="00A47EF8"/>
    <w:rsid w:val="00A61486"/>
    <w:rsid w:val="00A71644"/>
    <w:rsid w:val="00A72DC5"/>
    <w:rsid w:val="00A7423F"/>
    <w:rsid w:val="00A742B4"/>
    <w:rsid w:val="00A82C07"/>
    <w:rsid w:val="00AA2877"/>
    <w:rsid w:val="00AB1DC5"/>
    <w:rsid w:val="00AB40F3"/>
    <w:rsid w:val="00AC135D"/>
    <w:rsid w:val="00AC2571"/>
    <w:rsid w:val="00AC5D51"/>
    <w:rsid w:val="00AD019E"/>
    <w:rsid w:val="00AD10A0"/>
    <w:rsid w:val="00AD1595"/>
    <w:rsid w:val="00AD190C"/>
    <w:rsid w:val="00AD1A34"/>
    <w:rsid w:val="00AD4EC9"/>
    <w:rsid w:val="00AD548E"/>
    <w:rsid w:val="00AE1D9B"/>
    <w:rsid w:val="00AE4D31"/>
    <w:rsid w:val="00AE51A7"/>
    <w:rsid w:val="00AE6DBE"/>
    <w:rsid w:val="00AF3C0F"/>
    <w:rsid w:val="00AF6CC1"/>
    <w:rsid w:val="00B04C20"/>
    <w:rsid w:val="00B0561B"/>
    <w:rsid w:val="00B1126B"/>
    <w:rsid w:val="00B1637A"/>
    <w:rsid w:val="00B1719A"/>
    <w:rsid w:val="00B25805"/>
    <w:rsid w:val="00B33E5D"/>
    <w:rsid w:val="00B35AD3"/>
    <w:rsid w:val="00B41374"/>
    <w:rsid w:val="00B60346"/>
    <w:rsid w:val="00B65A72"/>
    <w:rsid w:val="00B70980"/>
    <w:rsid w:val="00B812A6"/>
    <w:rsid w:val="00B94E07"/>
    <w:rsid w:val="00B97BD4"/>
    <w:rsid w:val="00BA14E5"/>
    <w:rsid w:val="00BA239F"/>
    <w:rsid w:val="00BC1623"/>
    <w:rsid w:val="00BC7BCA"/>
    <w:rsid w:val="00BD61E3"/>
    <w:rsid w:val="00BE4EC6"/>
    <w:rsid w:val="00BE6D86"/>
    <w:rsid w:val="00BF552C"/>
    <w:rsid w:val="00C007EC"/>
    <w:rsid w:val="00C05217"/>
    <w:rsid w:val="00C07276"/>
    <w:rsid w:val="00C100A5"/>
    <w:rsid w:val="00C14A6F"/>
    <w:rsid w:val="00C17F88"/>
    <w:rsid w:val="00C208C2"/>
    <w:rsid w:val="00C20B51"/>
    <w:rsid w:val="00C305C9"/>
    <w:rsid w:val="00C44878"/>
    <w:rsid w:val="00C46B8D"/>
    <w:rsid w:val="00C47331"/>
    <w:rsid w:val="00C562C2"/>
    <w:rsid w:val="00C7009B"/>
    <w:rsid w:val="00C714E7"/>
    <w:rsid w:val="00C72A4B"/>
    <w:rsid w:val="00C84CED"/>
    <w:rsid w:val="00C97DCF"/>
    <w:rsid w:val="00CA206B"/>
    <w:rsid w:val="00CA5D91"/>
    <w:rsid w:val="00CB1A69"/>
    <w:rsid w:val="00CC665E"/>
    <w:rsid w:val="00CD0AC7"/>
    <w:rsid w:val="00CD0E4D"/>
    <w:rsid w:val="00CF0A2A"/>
    <w:rsid w:val="00D1314B"/>
    <w:rsid w:val="00D14CFE"/>
    <w:rsid w:val="00D14F36"/>
    <w:rsid w:val="00D156AD"/>
    <w:rsid w:val="00D16837"/>
    <w:rsid w:val="00D34431"/>
    <w:rsid w:val="00D43682"/>
    <w:rsid w:val="00D43C4B"/>
    <w:rsid w:val="00D45AEB"/>
    <w:rsid w:val="00D57D0A"/>
    <w:rsid w:val="00D6062A"/>
    <w:rsid w:val="00D64485"/>
    <w:rsid w:val="00D6765F"/>
    <w:rsid w:val="00D71168"/>
    <w:rsid w:val="00D751D2"/>
    <w:rsid w:val="00D8510B"/>
    <w:rsid w:val="00DA1426"/>
    <w:rsid w:val="00DA4ECC"/>
    <w:rsid w:val="00DA4F3C"/>
    <w:rsid w:val="00DA62D3"/>
    <w:rsid w:val="00DA674C"/>
    <w:rsid w:val="00DB5B8C"/>
    <w:rsid w:val="00DB710A"/>
    <w:rsid w:val="00DC60EA"/>
    <w:rsid w:val="00DD0C66"/>
    <w:rsid w:val="00DD1F3D"/>
    <w:rsid w:val="00DD70E8"/>
    <w:rsid w:val="00DE447E"/>
    <w:rsid w:val="00DE5677"/>
    <w:rsid w:val="00DF266A"/>
    <w:rsid w:val="00DF3380"/>
    <w:rsid w:val="00DF3609"/>
    <w:rsid w:val="00DF4002"/>
    <w:rsid w:val="00E02DC2"/>
    <w:rsid w:val="00E03C77"/>
    <w:rsid w:val="00E1023F"/>
    <w:rsid w:val="00E1243C"/>
    <w:rsid w:val="00E242E6"/>
    <w:rsid w:val="00E33E41"/>
    <w:rsid w:val="00E357C9"/>
    <w:rsid w:val="00E453CC"/>
    <w:rsid w:val="00E45D74"/>
    <w:rsid w:val="00E51E4D"/>
    <w:rsid w:val="00E61ACF"/>
    <w:rsid w:val="00E84CDE"/>
    <w:rsid w:val="00E867DD"/>
    <w:rsid w:val="00EA73BE"/>
    <w:rsid w:val="00EA76AC"/>
    <w:rsid w:val="00EC1524"/>
    <w:rsid w:val="00ED02B7"/>
    <w:rsid w:val="00ED0E11"/>
    <w:rsid w:val="00EE187B"/>
    <w:rsid w:val="00EE2BCE"/>
    <w:rsid w:val="00EE39FE"/>
    <w:rsid w:val="00EE493F"/>
    <w:rsid w:val="00EF4FE7"/>
    <w:rsid w:val="00F06BEC"/>
    <w:rsid w:val="00F153CF"/>
    <w:rsid w:val="00F2263F"/>
    <w:rsid w:val="00F23511"/>
    <w:rsid w:val="00F2776B"/>
    <w:rsid w:val="00F33456"/>
    <w:rsid w:val="00F47899"/>
    <w:rsid w:val="00F51632"/>
    <w:rsid w:val="00F61E1F"/>
    <w:rsid w:val="00F76790"/>
    <w:rsid w:val="00F86835"/>
    <w:rsid w:val="00F93BD2"/>
    <w:rsid w:val="00F96D35"/>
    <w:rsid w:val="00FA55DC"/>
    <w:rsid w:val="00FA6384"/>
    <w:rsid w:val="00FA73E0"/>
    <w:rsid w:val="00FB2B1F"/>
    <w:rsid w:val="00FB2D7F"/>
    <w:rsid w:val="00FB6923"/>
    <w:rsid w:val="00FC2598"/>
    <w:rsid w:val="00FC4D96"/>
    <w:rsid w:val="00FC4E8B"/>
    <w:rsid w:val="00FD57EE"/>
    <w:rsid w:val="00FE4025"/>
    <w:rsid w:val="00FE6A14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8EC0"/>
  <w15:docId w15:val="{B102DD03-D091-4812-87E4-9D592419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31305-24C9-4F53-B43F-7F368F9CF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2018-01-11T22:52:00Z</cp:lastPrinted>
  <dcterms:created xsi:type="dcterms:W3CDTF">2019-03-06T21:01:00Z</dcterms:created>
  <dcterms:modified xsi:type="dcterms:W3CDTF">2019-03-06T21:01:00Z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