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BC990" w14:textId="0B13719F" w:rsidR="00EE39FE" w:rsidRPr="00565818" w:rsidRDefault="009F5DB0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B049D" wp14:editId="7D65232E">
                <wp:simplePos x="0" y="0"/>
                <wp:positionH relativeFrom="column">
                  <wp:posOffset>2042795</wp:posOffset>
                </wp:positionH>
                <wp:positionV relativeFrom="paragraph">
                  <wp:posOffset>923925</wp:posOffset>
                </wp:positionV>
                <wp:extent cx="5175250" cy="3190875"/>
                <wp:effectExtent l="0" t="0" r="6350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sdtEndPr>
                            <w:sdtContent>
                              <w:p w14:paraId="5C64DFBB" w14:textId="77777777" w:rsidR="0011764E" w:rsidRDefault="0011764E" w:rsidP="00057203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Science Fair</w:t>
                                </w:r>
                              </w:p>
                              <w:p w14:paraId="4FE4E3D3" w14:textId="77777777" w:rsidR="00A65110" w:rsidRDefault="0011764E" w:rsidP="00B458F9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Parent Involvement Night</w:t>
                                </w:r>
                                <w:r w:rsidR="00D14F36"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 w:rsidR="00B458F9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Students presented their Science Fair projects </w:t>
                                </w:r>
                                <w:r w:rsid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to 2</w:t>
                                </w:r>
                                <w:r w:rsidR="00A65110" w:rsidRP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nd</w:t>
                                </w:r>
                                <w:r w:rsid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and 3</w:t>
                                </w:r>
                                <w:r w:rsidR="00A65110" w:rsidRP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rd</w:t>
                                </w:r>
                                <w:r w:rsid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 graders today, and now have a week to revise their work, if necessary. Final presentations will occur in the classroom this upcoming Thursday, March 28</w:t>
                                </w:r>
                                <w:r w:rsidR="00A65110" w:rsidRP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="00A65110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This will count as a test grade. Then, students are expected to attend that evening’s Parent Involvement Night to demonstrate and explain their projects to all those attending.</w:t>
                                </w:r>
                              </w:p>
                              <w:p w14:paraId="332455DE" w14:textId="488BAD91" w:rsidR="00D1314B" w:rsidRDefault="00A65110" w:rsidP="00057203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I’m still looking for volunteers </w:t>
                                </w:r>
                                <w:r w:rsid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to help with cooking duties on the 28</w:t>
                                </w:r>
                                <w:r w:rsidR="00D1152E" w:rsidRP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. Please remember that, according to our compact commitment, you must complete 20+ volunteer hours by Friday, May 24</w:t>
                                </w:r>
                                <w:r w:rsidR="00D1152E" w:rsidRP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vertAlign w:val="superscript"/>
                                  </w:rPr>
                                  <w:t>th</w:t>
                                </w:r>
                                <w:r w:rsid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. Cooking begins around 12:45, and I’m sure students would love to see their parents lending a helping hand. Anyway, please email me if you can </w:t>
                                </w:r>
                                <w:proofErr w:type="gramStart"/>
                                <w:r w:rsid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>help out</w:t>
                                </w:r>
                                <w:proofErr w:type="gramEnd"/>
                                <w:r w:rsidR="00D1152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</w:rPr>
                                  <w:t xml:space="preserve">! </w:t>
                                </w:r>
                              </w:p>
                            </w:sdtContent>
                          </w:sdt>
                          <w:p w14:paraId="7DF1A25F" w14:textId="6C09C1D5" w:rsidR="009238DC" w:rsidRPr="0077246B" w:rsidRDefault="00D1314B" w:rsidP="001011A1">
                            <w:pPr>
                              <w:spacing w:after="120"/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B04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0.85pt;margin-top:72.75pt;width:407.5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2"/>
                          <w:szCs w:val="52"/>
                        </w:rPr>
                      </w:sdtEndPr>
                      <w:sdtContent>
                        <w:p w14:paraId="5C64DFBB" w14:textId="77777777" w:rsidR="0011764E" w:rsidRDefault="0011764E" w:rsidP="00057203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Science Fair</w:t>
                          </w:r>
                        </w:p>
                        <w:p w14:paraId="4FE4E3D3" w14:textId="77777777" w:rsidR="00A65110" w:rsidRDefault="0011764E" w:rsidP="00B458F9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Parent Involvement Night</w:t>
                          </w:r>
                          <w:r w:rsidR="00D14F36"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 w:rsidR="00B458F9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Students presented their Science Fair projects </w:t>
                          </w:r>
                          <w:r w:rsid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to 2</w:t>
                          </w:r>
                          <w:r w:rsidR="00A65110" w:rsidRP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nd</w:t>
                          </w:r>
                          <w:r w:rsid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and 3</w:t>
                          </w:r>
                          <w:r w:rsidR="00A65110" w:rsidRP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rd</w:t>
                          </w:r>
                          <w:r w:rsid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 graders today, and now have a week to revise their work, if necessary. Final presentations will occur in the classroom this upcoming Thursday, March 28</w:t>
                          </w:r>
                          <w:r w:rsidR="00A65110" w:rsidRP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="00A65110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This will count as a test grade. Then, students are expected to attend that evening’s Parent Involvement Night to demonstrate and explain their projects to all those attending.</w:t>
                          </w:r>
                        </w:p>
                        <w:p w14:paraId="332455DE" w14:textId="488BAD91" w:rsidR="00D1314B" w:rsidRDefault="00A65110" w:rsidP="00057203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I’m still looking for volunteers </w:t>
                          </w:r>
                          <w:r w:rsid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to help with cooking duties on the 28</w:t>
                          </w:r>
                          <w:r w:rsidR="00D1152E" w:rsidRP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. Please remember that, according to our compact commitment, you must complete 20+ volunteer hours by Friday, May 24</w:t>
                          </w:r>
                          <w:r w:rsidR="00D1152E" w:rsidRP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vertAlign w:val="superscript"/>
                            </w:rPr>
                            <w:t>th</w:t>
                          </w:r>
                          <w:r w:rsid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. Cooking begins around 12:45, and I’m sure students would love to see their parents lending a helping hand. Anyway, please email me if you can </w:t>
                          </w:r>
                          <w:proofErr w:type="gramStart"/>
                          <w:r w:rsid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>help out</w:t>
                          </w:r>
                          <w:proofErr w:type="gramEnd"/>
                          <w:r w:rsidR="00D1152E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</w:rPr>
                            <w:t xml:space="preserve">! </w:t>
                          </w:r>
                        </w:p>
                      </w:sdtContent>
                    </w:sdt>
                    <w:p w14:paraId="7DF1A25F" w14:textId="6C09C1D5" w:rsidR="009238DC" w:rsidRPr="0077246B" w:rsidRDefault="00D1314B" w:rsidP="001011A1">
                      <w:pPr>
                        <w:spacing w:after="120"/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urlz MT" w:hAnsi="Curlz MT"/>
                          <w:b/>
                          <w:color w:val="000000" w:themeColor="text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258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50462" wp14:editId="03FAA6AC">
                <wp:simplePos x="0" y="0"/>
                <wp:positionH relativeFrom="margin">
                  <wp:posOffset>4104005</wp:posOffset>
                </wp:positionH>
                <wp:positionV relativeFrom="paragraph">
                  <wp:posOffset>4391025</wp:posOffset>
                </wp:positionV>
                <wp:extent cx="3124200" cy="2486025"/>
                <wp:effectExtent l="0" t="0" r="19050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37A386" w14:textId="77777777" w:rsidR="00D20BB2" w:rsidRPr="00D20BB2" w:rsidRDefault="00D20BB2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Citizen of the Week</w:t>
                            </w:r>
                          </w:p>
                          <w:p w14:paraId="1A891BB5" w14:textId="0041AF44" w:rsidR="00D20BB2" w:rsidRPr="00F34266" w:rsidRDefault="00D20BB2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</w:pPr>
                            <w:r w:rsidRPr="00F34266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>Congratulations to Lila Clark!</w:t>
                            </w:r>
                          </w:p>
                          <w:p w14:paraId="72ED6771" w14:textId="77777777" w:rsidR="00D20BB2" w:rsidRPr="00D20BB2" w:rsidRDefault="00D20BB2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F7260A" w14:textId="3E31ABEF" w:rsidR="002B5A0A" w:rsidRPr="00D20BB2" w:rsidRDefault="002B5A0A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Yearbook</w:t>
                            </w:r>
                          </w:p>
                          <w:p w14:paraId="02FE2A16" w14:textId="3289D44B" w:rsidR="004B5058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Y</w:t>
                            </w:r>
                            <w:r w:rsidR="00D1314B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earbook orders are due by </w:t>
                            </w:r>
                            <w:r w:rsidR="004B5058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26</w:t>
                            </w:r>
                            <w:r w:rsidR="004B5058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4B5058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21C22EFE" w14:textId="77777777" w:rsidR="00D20BB2" w:rsidRDefault="00D20BB2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23A1728C" w14:textId="6CA219BC" w:rsidR="004B5058" w:rsidRPr="00D20BB2" w:rsidRDefault="00D20BB2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F</w:t>
                            </w:r>
                            <w:r w:rsidR="00D1152E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SA</w:t>
                            </w:r>
                          </w:p>
                          <w:p w14:paraId="532205D4" w14:textId="06D900EA" w:rsidR="00D1152E" w:rsidRPr="00D20BB2" w:rsidRDefault="00D1152E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Tuesday, </w:t>
                            </w:r>
                            <w:r w:rsidR="00B55A96"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April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9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Writing</w:t>
                            </w:r>
                          </w:p>
                          <w:p w14:paraId="4EFB42B7" w14:textId="280DB9F6" w:rsidR="00185912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May 1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st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Reading (Day 1)</w:t>
                            </w:r>
                          </w:p>
                          <w:p w14:paraId="6ED6ECBD" w14:textId="3D10F9D4" w:rsidR="00B55A96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May 2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nd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Reading (Day 2)</w:t>
                            </w:r>
                          </w:p>
                          <w:p w14:paraId="44F29492" w14:textId="19BD1BB6" w:rsidR="00B55A96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Tuesday, May 7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Math (Day 1)</w:t>
                            </w:r>
                          </w:p>
                          <w:p w14:paraId="06DCC899" w14:textId="4836730F" w:rsidR="00B55A96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Wednesday, May 8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Math (Day 2)</w:t>
                            </w:r>
                          </w:p>
                          <w:p w14:paraId="6BE8D1D3" w14:textId="3B346799" w:rsidR="00B55A96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Thursday, May 9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Science (Day 1)</w:t>
                            </w:r>
                          </w:p>
                          <w:p w14:paraId="647725AE" w14:textId="28F62DA4" w:rsidR="00B55A96" w:rsidRPr="00D20BB2" w:rsidRDefault="00B55A96" w:rsidP="00D20BB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May 10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: Science (Day 2)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50462" id="AutoShape 12" o:spid="_x0000_s1027" style="position:absolute;margin-left:323.15pt;margin-top:345.75pt;width:246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" fillcolor="#664a2c [2408]" strokecolor="#89643b [3208]">
                <v:textbox inset=",7.2pt">
                  <w:txbxContent>
                    <w:p w14:paraId="3D37A386" w14:textId="77777777" w:rsidR="00D20BB2" w:rsidRPr="00D20BB2" w:rsidRDefault="00D20BB2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Citizen of the Week</w:t>
                      </w:r>
                    </w:p>
                    <w:p w14:paraId="1A891BB5" w14:textId="0041AF44" w:rsidR="00D20BB2" w:rsidRPr="00F34266" w:rsidRDefault="00D20BB2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</w:pPr>
                      <w:r w:rsidRPr="00F34266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2"/>
                          <w:szCs w:val="32"/>
                          <w:lang w:eastAsia="zh-CN" w:bidi="hi-IN"/>
                        </w:rPr>
                        <w:t>Congratulations to Lila Clark!</w:t>
                      </w:r>
                    </w:p>
                    <w:p w14:paraId="72ED6771" w14:textId="77777777" w:rsidR="00D20BB2" w:rsidRPr="00D20BB2" w:rsidRDefault="00D20BB2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13F7260A" w14:textId="3E31ABEF" w:rsidR="002B5A0A" w:rsidRPr="00D20BB2" w:rsidRDefault="002B5A0A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Yearbook</w:t>
                      </w:r>
                    </w:p>
                    <w:p w14:paraId="02FE2A16" w14:textId="3289D44B" w:rsidR="004B5058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hd w:val="clear" w:color="auto" w:fill="FFFFFF"/>
                        </w:rPr>
                        <w:t>Y</w:t>
                      </w:r>
                      <w:r w:rsidR="00D1314B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earbook orders are due by </w:t>
                      </w:r>
                      <w:r w:rsidR="004B5058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26</w:t>
                      </w:r>
                      <w:r w:rsidR="004B5058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4B5058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</w:p>
                    <w:p w14:paraId="21C22EFE" w14:textId="77777777" w:rsidR="00D20BB2" w:rsidRDefault="00D20BB2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</w:p>
                    <w:p w14:paraId="23A1728C" w14:textId="6CA219BC" w:rsidR="004B5058" w:rsidRPr="00D20BB2" w:rsidRDefault="00D20BB2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F</w:t>
                      </w:r>
                      <w:r w:rsidR="00D1152E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SA</w:t>
                      </w:r>
                    </w:p>
                    <w:p w14:paraId="532205D4" w14:textId="06D900EA" w:rsidR="00D1152E" w:rsidRPr="00D20BB2" w:rsidRDefault="00D1152E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Tuesday, </w:t>
                      </w:r>
                      <w:r w:rsidR="00B55A96"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April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9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Writing</w:t>
                      </w:r>
                    </w:p>
                    <w:p w14:paraId="4EFB42B7" w14:textId="280DB9F6" w:rsidR="00185912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May 1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st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Reading (Day 1)</w:t>
                      </w:r>
                    </w:p>
                    <w:p w14:paraId="6ED6ECBD" w14:textId="3D10F9D4" w:rsidR="00B55A96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May 2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nd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Reading (Day 2)</w:t>
                      </w:r>
                    </w:p>
                    <w:p w14:paraId="44F29492" w14:textId="19BD1BB6" w:rsidR="00B55A96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Tuesday, May 7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Math (Day 1)</w:t>
                      </w:r>
                    </w:p>
                    <w:p w14:paraId="06DCC899" w14:textId="4836730F" w:rsidR="00B55A96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Wednesday, May 8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Math (Day 2)</w:t>
                      </w:r>
                    </w:p>
                    <w:p w14:paraId="6BE8D1D3" w14:textId="3B346799" w:rsidR="00B55A96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Thursday, May 9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Science (Day 1)</w:t>
                      </w:r>
                    </w:p>
                    <w:p w14:paraId="647725AE" w14:textId="28F62DA4" w:rsidR="00B55A96" w:rsidRPr="00D20BB2" w:rsidRDefault="00B55A96" w:rsidP="00D20BB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May 10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D20BB2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: Science (Day 2)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81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095D9" wp14:editId="29F1DF4B">
                <wp:simplePos x="0" y="0"/>
                <wp:positionH relativeFrom="margin">
                  <wp:posOffset>5781675</wp:posOffset>
                </wp:positionH>
                <wp:positionV relativeFrom="paragraph">
                  <wp:posOffset>12700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BBA8D3" w14:textId="1A066CB7" w:rsidR="003816A4" w:rsidRPr="007064E5" w:rsidRDefault="00785F16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M</w:t>
                            </w:r>
                            <w:r w:rsidR="0077698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arch </w:t>
                            </w:r>
                            <w:r w:rsidR="0095672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21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</w:t>
                            </w:r>
                            <w:r w:rsidR="007E4BE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095D9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55.25pt;margin-top:1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GR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62BBA8D3" w14:textId="1A066CB7" w:rsidR="003816A4" w:rsidRPr="007064E5" w:rsidRDefault="00785F16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M</w:t>
                      </w:r>
                      <w:r w:rsidR="0077698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arch </w:t>
                      </w:r>
                      <w:r w:rsidR="0095672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21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</w:t>
                      </w:r>
                      <w:r w:rsidR="007E4BE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7C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526CA" wp14:editId="65289BBC">
                <wp:simplePos x="0" y="0"/>
                <wp:positionH relativeFrom="margin">
                  <wp:posOffset>38100</wp:posOffset>
                </wp:positionH>
                <wp:positionV relativeFrom="paragraph">
                  <wp:posOffset>7153275</wp:posOffset>
                </wp:positionV>
                <wp:extent cx="719010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010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9AF6" w14:textId="1914DC78" w:rsidR="0083675D" w:rsidRPr="00A36F67" w:rsidRDefault="00A36F67" w:rsidP="0083675D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For </w:t>
                            </w:r>
                            <w:r w:rsidR="006418E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s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tudents should neatly write </w:t>
                            </w:r>
                            <w:r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and mark </w:t>
                            </w:r>
                            <w:r w:rsidR="0083675D" w:rsidRPr="00A36F6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each of the following words with large, legible print on the index cards sent home today.</w:t>
                            </w:r>
                          </w:p>
                          <w:p w14:paraId="2B80A49B" w14:textId="468615E1" w:rsidR="00B75F42" w:rsidRPr="009B2365" w:rsidRDefault="00FC16AA" w:rsidP="00B75F42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4BE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anticlimactic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antipathy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antiperspirant</w:t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E4BE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incontrovertible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E4BE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contravene</w:t>
                            </w:r>
                          </w:p>
                          <w:p w14:paraId="01378862" w14:textId="0F998557" w:rsidR="00B75F42" w:rsidRPr="009B2365" w:rsidRDefault="007E4BEB" w:rsidP="00B75F4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antonym</w:t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antagonist</w:t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antagonize</w:t>
                            </w:r>
                            <w:proofErr w:type="gramEnd"/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contradiction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75F42" w:rsidRPr="009B236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75F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contraption</w:t>
                            </w:r>
                          </w:p>
                          <w:p w14:paraId="4C26F0FA" w14:textId="3284CB86" w:rsidR="00227D18" w:rsidRPr="009B2365" w:rsidRDefault="00227D18" w:rsidP="00B75F4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C526CA" id="AutoShape 13" o:spid="_x0000_s1029" style="position:absolute;margin-left:3pt;margin-top:563.25pt;width:566.1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" fillcolor="#664a2c [2408]" strokecolor="#89643b [3208]">
                <v:textbox inset=",7.2pt">
                  <w:txbxContent>
                    <w:p w14:paraId="4B3F9AF6" w14:textId="1914DC78" w:rsidR="0083675D" w:rsidRPr="00A36F67" w:rsidRDefault="00A36F67" w:rsidP="0083675D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For </w:t>
                      </w:r>
                      <w:r w:rsidR="006418E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Monday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s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tudents should neatly write </w:t>
                      </w:r>
                      <w:r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and mark </w:t>
                      </w:r>
                      <w:r w:rsidR="0083675D" w:rsidRPr="00A36F6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each of the following words with large, legible print on the index cards sent home today.</w:t>
                      </w:r>
                    </w:p>
                    <w:p w14:paraId="2B80A49B" w14:textId="468615E1" w:rsidR="00B75F42" w:rsidRPr="009B2365" w:rsidRDefault="00FC16AA" w:rsidP="00B75F42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E4B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anticlimactic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antipathy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antiperspirant</w:t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7E4B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incontrovertible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7E4B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contravene</w:t>
                      </w:r>
                    </w:p>
                    <w:p w14:paraId="01378862" w14:textId="0F998557" w:rsidR="00B75F42" w:rsidRPr="009B2365" w:rsidRDefault="007E4BEB" w:rsidP="00B75F4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antonym</w:t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antagonist</w:t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antagonize</w:t>
                      </w:r>
                      <w:proofErr w:type="gramEnd"/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contradiction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75F42" w:rsidRPr="009B23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B75F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contraption</w:t>
                      </w:r>
                    </w:p>
                    <w:p w14:paraId="4C26F0FA" w14:textId="3284CB86" w:rsidR="00227D18" w:rsidRPr="009B2365" w:rsidRDefault="00227D18" w:rsidP="00B75F4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E0E32" wp14:editId="3143526E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14:paraId="6FF5BA30" w14:textId="77777777" w:rsidTr="00011B22">
                              <w:trPr>
                                <w:trHeight w:val="2160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9B2AE1" w14:textId="05A3C242"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9065B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We’re currently in Ch. 5 and are learning </w:t>
                                  </w:r>
                                  <w:r w:rsidR="0009040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about </w:t>
                                  </w:r>
                                  <w:proofErr w:type="gramStart"/>
                                  <w:r w:rsidR="0009040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important events</w:t>
                                  </w:r>
                                  <w:proofErr w:type="gramEnd"/>
                                  <w:r w:rsidR="0009040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occurring during the </w:t>
                                  </w:r>
                                  <w:r w:rsidR="009065B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American Revolution. </w:t>
                                  </w:r>
                                </w:p>
                                <w:p w14:paraId="20C8C09F" w14:textId="7FAD70BD"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</w:t>
                                  </w:r>
                                  <w:r w:rsidR="0092725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focused on </w:t>
                                  </w:r>
                                  <w:proofErr w:type="gramStart"/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comparing and contrasting</w:t>
                                  </w:r>
                                  <w:proofErr w:type="gramEnd"/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regular and irregular verbs, and 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suffix</w:t>
                                  </w:r>
                                  <w:r w:rsidR="0088691D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“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-able</w:t>
                                  </w:r>
                                  <w:r w:rsidR="0018591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50926728" w14:textId="38742932" w:rsidR="00361784" w:rsidRDefault="00462E10" w:rsidP="004656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36178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135D0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have moved quickly through Ch. 10, and will plan to test on multiplying and dividing fractions this week.</w:t>
                                  </w:r>
                                  <w:r w:rsidR="00720CB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1B8C49BE" w14:textId="5BAB41D4" w:rsidR="00AD4EC9" w:rsidRPr="00AB1DC5" w:rsidRDefault="00820986" w:rsidP="00B1719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37FD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just tested on matter, mixtures, and solutions,</w:t>
                                  </w:r>
                                  <w:r w:rsidR="007E4BE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C670E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 will now be learning about force and motion in Ch. 6.</w:t>
                                  </w:r>
                                  <w:r w:rsidR="000903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65818" w:rsidRPr="00565818" w14:paraId="43BFCA5D" w14:textId="77777777" w:rsidTr="00011B22">
                              <w:trPr>
                                <w:trHeight w:val="1515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40F4BE2C" w14:textId="6B69E527" w:rsidR="00FC4D96" w:rsidRDefault="00012EAD" w:rsidP="005554B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83065D8" w14:textId="229615AB" w:rsidR="00DF266A" w:rsidRPr="00EE187B" w:rsidRDefault="00012EAD" w:rsidP="00EE187B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D20BB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forgiveness</w:t>
                                  </w:r>
                                  <w:r w:rsidRP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EE187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7E4BE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>Forgiveness</w:t>
                                  </w:r>
                                  <w:r w:rsidR="00F3426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3"/>
                                      <w:lang w:eastAsia="zh-CN" w:bidi="hi-IN"/>
                                    </w:rPr>
                                    <w:t xml:space="preserve"> allows us to heal and let go of the past, but it is also for 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our own growth and happiness. When we hold on to hurt, pain, resentment, and anger</w:t>
                                  </w:r>
                                  <w:r w:rsid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it harms us far more than it harms the</w:t>
                                  </w:r>
                                  <w:r w:rsid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offender. </w:t>
                                  </w:r>
                                  <w:r w:rsidR="00F34266" w:rsidRPr="00F34266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Forgiveness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 frees us</w:t>
                                  </w:r>
                                  <w:r w:rsidR="00F34266" w:rsidRPr="00F34266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545454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o live in the</w:t>
                                  </w:r>
                                  <w:r w:rsidR="00F34266" w:rsidRPr="00F34266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present</w:t>
                                  </w:r>
                                  <w:r w:rsidR="00F34266" w:rsidRPr="00F34266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65818" w:rsidRPr="00565818" w14:paraId="6C1A3A0E" w14:textId="77777777" w:rsidTr="00780DDF">
                              <w:tc>
                                <w:tcPr>
                                  <w:tcW w:w="5000" w:type="pct"/>
                                </w:tcPr>
                                <w:p w14:paraId="2FC322C9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321E67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E0E32" id="AutoShape 7" o:spid="_x0000_s1030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d9jdO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14:paraId="6FF5BA30" w14:textId="77777777" w:rsidTr="00011B22">
                        <w:trPr>
                          <w:trHeight w:val="2160"/>
                        </w:trPr>
                        <w:tc>
                          <w:tcPr>
                            <w:tcW w:w="5000" w:type="pct"/>
                          </w:tcPr>
                          <w:p w14:paraId="099B2AE1" w14:textId="05A3C242"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9065B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We’re currently in Ch. 5 and are learning </w:t>
                            </w:r>
                            <w:r w:rsidR="0009040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about </w:t>
                            </w:r>
                            <w:proofErr w:type="gramStart"/>
                            <w:r w:rsidR="0009040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important events</w:t>
                            </w:r>
                            <w:proofErr w:type="gramEnd"/>
                            <w:r w:rsidR="0009040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occurring during the </w:t>
                            </w:r>
                            <w:r w:rsidR="009065B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American Revolution. </w:t>
                            </w:r>
                          </w:p>
                          <w:p w14:paraId="20C8C09F" w14:textId="7FAD70BD"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</w:t>
                            </w:r>
                            <w:r w:rsidR="0092725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focused on </w:t>
                            </w:r>
                            <w:proofErr w:type="gramStart"/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comparing and contrasting</w:t>
                            </w:r>
                            <w:proofErr w:type="gramEnd"/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regular and irregular verbs, and 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suffix</w:t>
                            </w:r>
                            <w:r w:rsidR="0088691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“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-able</w:t>
                            </w:r>
                            <w:r w:rsidR="0018591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50926728" w14:textId="38742932" w:rsidR="00361784" w:rsidRDefault="00462E10" w:rsidP="004656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36178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135D0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have moved quickly through Ch. 10, and will plan to test on multiplying and dividing fractions this week.</w:t>
                            </w:r>
                            <w:r w:rsidR="00720CB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1B8C49BE" w14:textId="5BAB41D4" w:rsidR="00AD4EC9" w:rsidRPr="00AB1DC5" w:rsidRDefault="00820986" w:rsidP="00B1719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37FD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just tested on matter, mixtures, and solutions,</w:t>
                            </w:r>
                            <w:r w:rsidR="007E4BE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C670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 will now be learning about force and motion in Ch. 6.</w:t>
                            </w:r>
                            <w:r w:rsidR="000903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</w:tc>
                      </w:tr>
                      <w:tr w:rsidR="00565818" w:rsidRPr="00565818" w14:paraId="43BFCA5D" w14:textId="77777777" w:rsidTr="00011B22">
                        <w:trPr>
                          <w:trHeight w:val="1515"/>
                        </w:trPr>
                        <w:tc>
                          <w:tcPr>
                            <w:tcW w:w="5000" w:type="pct"/>
                          </w:tcPr>
                          <w:p w14:paraId="40F4BE2C" w14:textId="6B69E527" w:rsidR="00FC4D96" w:rsidRDefault="00012EAD" w:rsidP="005554B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</w:t>
                            </w:r>
                          </w:p>
                          <w:p w14:paraId="083065D8" w14:textId="229615AB" w:rsidR="00DF266A" w:rsidRPr="00EE187B" w:rsidRDefault="00012EAD" w:rsidP="00EE187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D20BB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forgiveness</w:t>
                            </w:r>
                            <w:r w:rsidRP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EE187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7E4BE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Forgiveness</w:t>
                            </w:r>
                            <w:r w:rsidR="00F3426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allows us to heal and let go of the past, but it is also for 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our own growth and happiness. When we hold on to hurt, pain, resentment, and anger</w:t>
                            </w:r>
                            <w:r w:rsid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,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it harms us far more than it harms the</w:t>
                            </w:r>
                            <w:r w:rsid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offender. </w:t>
                            </w:r>
                            <w:r w:rsidR="00F34266" w:rsidRPr="00F34266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Forgiveness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 frees us</w:t>
                            </w:r>
                            <w:r w:rsidR="00F34266" w:rsidRPr="00F3426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545454"/>
                                <w:shd w:val="clear" w:color="auto" w:fill="FFFFFF"/>
                              </w:rPr>
                              <w:t>t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o live in the</w:t>
                            </w:r>
                            <w:r w:rsidR="00F34266" w:rsidRPr="00F3426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present</w:t>
                            </w:r>
                            <w:r w:rsidR="00F34266" w:rsidRPr="00F3426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  <w:tr w:rsidR="00565818" w:rsidRPr="00565818" w14:paraId="6C1A3A0E" w14:textId="77777777" w:rsidTr="00780DDF">
                        <w:tc>
                          <w:tcPr>
                            <w:tcW w:w="5000" w:type="pct"/>
                          </w:tcPr>
                          <w:p w14:paraId="2FC322C9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45321E67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BE1DA0" wp14:editId="5E8370E5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7E6A7" w14:textId="77777777"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3EF86B10" w14:textId="1EE866A6"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B1719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March </w:t>
                            </w:r>
                            <w:r w:rsidR="0011764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21</w:t>
                            </w:r>
                            <w:r w:rsidR="0011764E" w:rsidRPr="0011764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11764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14:paraId="5B3008D9" w14:textId="77777777"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D043F9" w14:textId="77777777" w:rsidR="0041718A" w:rsidRPr="00823976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ignature 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3CCC8AD0" w14:textId="77777777" w:rsidR="004C5EC6" w:rsidRPr="00823976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39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DA0" id="Text Box 16" o:spid="_x0000_s1031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Ng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e3bsFIzat6K6hEk&#10;LAUIDHQKgw8WjZDfMRpgiGRYfdsTSTFq33N4BmbizAs5L7bzgvASrma41BKjabPW02za95LtGsCe&#10;nhoXN/BYamZl/JTH8YnBaLBsjmPMzJ7zvfV6GrarX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AT3qNg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14:paraId="5B17E6A7" w14:textId="77777777"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3EF86B10" w14:textId="1EE866A6"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B1719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March </w:t>
                      </w:r>
                      <w:r w:rsidR="001176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21</w:t>
                      </w:r>
                      <w:r w:rsidR="0011764E" w:rsidRPr="001176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1176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14:paraId="5B3008D9" w14:textId="77777777"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D043F9" w14:textId="77777777" w:rsidR="0041718A" w:rsidRPr="00823976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ignature 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______________________________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14:paraId="3CCC8AD0" w14:textId="77777777" w:rsidR="004C5EC6" w:rsidRPr="00823976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2397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EDF13" wp14:editId="4B10CC98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DB5A9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DF13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88tQ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MxvdinktqydQ&#10;sJIgMJApzD0wGqm+YzTADMmw/ralimHUvhfwCpKQEDt03AIMdTDWB4OKEq5neI3RZC7NNJy2veKb&#10;BtCntybkLbyWmjshP2eyf2MwGxyf/Ryzw+d07byep+3i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DBczzy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367DB5A9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C440" wp14:editId="4CC6ADB5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499B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C440"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449A499B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2C627" wp14:editId="6E78B85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0BC49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C627"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14:paraId="10A0BC49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5745F" wp14:editId="0B8E16FD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42358B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5745F"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CgAAAAAAAAAhAG7H2cP6&#10;fgcA+n4HABQAAABkcnMvbWVkaWEvaW1hZ2UxLnBuZ4lQTkcNChoKAAAADUlIRFIAAAkWAAADvAgG&#10;AAAANpZ6qwAAABl0RVh0U29mdHdhcmUAQWRvYmUgSW1hZ2VSZWFkeXHJZTwAB36cSURBVHja7N1L&#10;luTKkqVnFYWfm8nMrCwOjBOoVXMkJ8Am2eQwqlNsFNnivXkcKoSqiOgDgJm7R8SJ8Ij4v7x+7A2D&#10;wQBErbK9toiqJgAAAAAAAAAAAAAAAACYZTYBAAAAAAAAAAAAAAAAgDO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" strokecolor="#89643b [3208]" strokeweight=".5pt">
                <v:fill r:id="rId8" o:title="book-bg" recolor="t" rotate="t" type="frame"/>
                <v:textbox inset="0,0,0,0">
                  <w:txbxContent>
                    <w:p w14:paraId="7542358B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9D68" wp14:editId="5D96298B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6D8AA66" w14:textId="461B89EC" w:rsidR="009238DC" w:rsidRDefault="0011764E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86FF5A" wp14:editId="5F50AEE2">
                                      <wp:extent cx="1804670" cy="2377440"/>
                                      <wp:effectExtent l="0" t="0" r="5080" b="381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science fair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04670" cy="23774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9D68"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6D8AA66" w14:textId="461B89EC" w:rsidR="009238DC" w:rsidRDefault="0011764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6FF5A" wp14:editId="5F50AEE2">
                                <wp:extent cx="1804670" cy="2377440"/>
                                <wp:effectExtent l="0" t="0" r="5080" b="381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science fair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4670" cy="2377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4CFA6" wp14:editId="3D9B23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42B8D5F6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47F5247F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4CFA6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42B8D5F6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47F5247F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82B67D" wp14:editId="268A142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2A084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327430"/>
    <w:multiLevelType w:val="hybridMultilevel"/>
    <w:tmpl w:val="637C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647D1"/>
    <w:multiLevelType w:val="hybridMultilevel"/>
    <w:tmpl w:val="A73E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3D6"/>
    <w:rsid w:val="00011B22"/>
    <w:rsid w:val="00012EAD"/>
    <w:rsid w:val="000204BC"/>
    <w:rsid w:val="0003016D"/>
    <w:rsid w:val="0003296B"/>
    <w:rsid w:val="00033FA2"/>
    <w:rsid w:val="0003798B"/>
    <w:rsid w:val="00057203"/>
    <w:rsid w:val="0006215D"/>
    <w:rsid w:val="00070AE8"/>
    <w:rsid w:val="0008433B"/>
    <w:rsid w:val="00090386"/>
    <w:rsid w:val="00090406"/>
    <w:rsid w:val="000904A8"/>
    <w:rsid w:val="0009373A"/>
    <w:rsid w:val="000C2AFB"/>
    <w:rsid w:val="000C5595"/>
    <w:rsid w:val="000C7D48"/>
    <w:rsid w:val="000D466B"/>
    <w:rsid w:val="000D7EEC"/>
    <w:rsid w:val="000E3470"/>
    <w:rsid w:val="000E4462"/>
    <w:rsid w:val="000F2E63"/>
    <w:rsid w:val="000F3598"/>
    <w:rsid w:val="000F4642"/>
    <w:rsid w:val="001011A1"/>
    <w:rsid w:val="00107350"/>
    <w:rsid w:val="00113D55"/>
    <w:rsid w:val="0011764E"/>
    <w:rsid w:val="00122F8D"/>
    <w:rsid w:val="001259D2"/>
    <w:rsid w:val="00133A59"/>
    <w:rsid w:val="00135D04"/>
    <w:rsid w:val="00142073"/>
    <w:rsid w:val="00142BB8"/>
    <w:rsid w:val="0015410C"/>
    <w:rsid w:val="001553D6"/>
    <w:rsid w:val="00155B24"/>
    <w:rsid w:val="001576B4"/>
    <w:rsid w:val="00165230"/>
    <w:rsid w:val="0018251B"/>
    <w:rsid w:val="00185912"/>
    <w:rsid w:val="001859AC"/>
    <w:rsid w:val="00185A42"/>
    <w:rsid w:val="001B51EB"/>
    <w:rsid w:val="001C744D"/>
    <w:rsid w:val="001D00A1"/>
    <w:rsid w:val="001D2756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16C34"/>
    <w:rsid w:val="00225938"/>
    <w:rsid w:val="00225BD8"/>
    <w:rsid w:val="00227D18"/>
    <w:rsid w:val="00230521"/>
    <w:rsid w:val="0026142A"/>
    <w:rsid w:val="00286243"/>
    <w:rsid w:val="002866D4"/>
    <w:rsid w:val="002A48E7"/>
    <w:rsid w:val="002B0330"/>
    <w:rsid w:val="002B5A0A"/>
    <w:rsid w:val="002C0810"/>
    <w:rsid w:val="002C1C09"/>
    <w:rsid w:val="002C490B"/>
    <w:rsid w:val="002C5567"/>
    <w:rsid w:val="002C7707"/>
    <w:rsid w:val="002E10E9"/>
    <w:rsid w:val="002E7927"/>
    <w:rsid w:val="002F3E2C"/>
    <w:rsid w:val="0030448B"/>
    <w:rsid w:val="0031005E"/>
    <w:rsid w:val="003279DB"/>
    <w:rsid w:val="00333408"/>
    <w:rsid w:val="00336759"/>
    <w:rsid w:val="00361784"/>
    <w:rsid w:val="0036184C"/>
    <w:rsid w:val="00364174"/>
    <w:rsid w:val="00366909"/>
    <w:rsid w:val="003704F7"/>
    <w:rsid w:val="00373BF6"/>
    <w:rsid w:val="003816A4"/>
    <w:rsid w:val="00384854"/>
    <w:rsid w:val="00397566"/>
    <w:rsid w:val="003A587F"/>
    <w:rsid w:val="003B0357"/>
    <w:rsid w:val="003B7CE1"/>
    <w:rsid w:val="003C2376"/>
    <w:rsid w:val="003C3946"/>
    <w:rsid w:val="003E1BE5"/>
    <w:rsid w:val="003F58D0"/>
    <w:rsid w:val="004142EA"/>
    <w:rsid w:val="0041718A"/>
    <w:rsid w:val="00425A95"/>
    <w:rsid w:val="00452612"/>
    <w:rsid w:val="0046142D"/>
    <w:rsid w:val="00462E10"/>
    <w:rsid w:val="00464F18"/>
    <w:rsid w:val="00465629"/>
    <w:rsid w:val="0047197F"/>
    <w:rsid w:val="00487CA3"/>
    <w:rsid w:val="00491725"/>
    <w:rsid w:val="0049352E"/>
    <w:rsid w:val="004A035D"/>
    <w:rsid w:val="004A4507"/>
    <w:rsid w:val="004B008E"/>
    <w:rsid w:val="004B127C"/>
    <w:rsid w:val="004B1B5D"/>
    <w:rsid w:val="004B2B1B"/>
    <w:rsid w:val="004B5058"/>
    <w:rsid w:val="004C39D8"/>
    <w:rsid w:val="004C5EC6"/>
    <w:rsid w:val="004D1D37"/>
    <w:rsid w:val="004D4508"/>
    <w:rsid w:val="004E45A3"/>
    <w:rsid w:val="004E6623"/>
    <w:rsid w:val="004E7C9F"/>
    <w:rsid w:val="005006D7"/>
    <w:rsid w:val="00505B02"/>
    <w:rsid w:val="00525E38"/>
    <w:rsid w:val="00527F6B"/>
    <w:rsid w:val="00530CD5"/>
    <w:rsid w:val="00531EA0"/>
    <w:rsid w:val="00535ED0"/>
    <w:rsid w:val="00551EC5"/>
    <w:rsid w:val="005554B5"/>
    <w:rsid w:val="00562D43"/>
    <w:rsid w:val="00565818"/>
    <w:rsid w:val="005834A8"/>
    <w:rsid w:val="0058716D"/>
    <w:rsid w:val="0059323D"/>
    <w:rsid w:val="00595D5F"/>
    <w:rsid w:val="00596F8B"/>
    <w:rsid w:val="005A1414"/>
    <w:rsid w:val="005A2587"/>
    <w:rsid w:val="005A5679"/>
    <w:rsid w:val="005A7A62"/>
    <w:rsid w:val="005E55A8"/>
    <w:rsid w:val="005E7EF6"/>
    <w:rsid w:val="005F5BAE"/>
    <w:rsid w:val="00606690"/>
    <w:rsid w:val="00615DB3"/>
    <w:rsid w:val="0063250D"/>
    <w:rsid w:val="00636851"/>
    <w:rsid w:val="0063743F"/>
    <w:rsid w:val="006418E8"/>
    <w:rsid w:val="006552CD"/>
    <w:rsid w:val="00662702"/>
    <w:rsid w:val="0067027A"/>
    <w:rsid w:val="006804D7"/>
    <w:rsid w:val="0068178E"/>
    <w:rsid w:val="006A0032"/>
    <w:rsid w:val="006A2A81"/>
    <w:rsid w:val="006A56BC"/>
    <w:rsid w:val="006C7811"/>
    <w:rsid w:val="006D11BC"/>
    <w:rsid w:val="006D416E"/>
    <w:rsid w:val="006E4FA2"/>
    <w:rsid w:val="006E55E2"/>
    <w:rsid w:val="006E763D"/>
    <w:rsid w:val="006F549D"/>
    <w:rsid w:val="00702D21"/>
    <w:rsid w:val="007048E4"/>
    <w:rsid w:val="007064E5"/>
    <w:rsid w:val="00714BE6"/>
    <w:rsid w:val="00720CBF"/>
    <w:rsid w:val="00722911"/>
    <w:rsid w:val="0072550B"/>
    <w:rsid w:val="00726509"/>
    <w:rsid w:val="00727F51"/>
    <w:rsid w:val="00732932"/>
    <w:rsid w:val="00733338"/>
    <w:rsid w:val="00740E10"/>
    <w:rsid w:val="00741A36"/>
    <w:rsid w:val="00743B57"/>
    <w:rsid w:val="007444C3"/>
    <w:rsid w:val="00747DF9"/>
    <w:rsid w:val="0075617D"/>
    <w:rsid w:val="0076557F"/>
    <w:rsid w:val="0077246B"/>
    <w:rsid w:val="007737D6"/>
    <w:rsid w:val="00775087"/>
    <w:rsid w:val="00776984"/>
    <w:rsid w:val="0078018E"/>
    <w:rsid w:val="00780DDF"/>
    <w:rsid w:val="0078582C"/>
    <w:rsid w:val="00785F16"/>
    <w:rsid w:val="00787914"/>
    <w:rsid w:val="007A7115"/>
    <w:rsid w:val="007A7C91"/>
    <w:rsid w:val="007B4C89"/>
    <w:rsid w:val="007B747A"/>
    <w:rsid w:val="007C1833"/>
    <w:rsid w:val="007C670E"/>
    <w:rsid w:val="007E4964"/>
    <w:rsid w:val="007E4BEB"/>
    <w:rsid w:val="007F0BA8"/>
    <w:rsid w:val="00804D06"/>
    <w:rsid w:val="00806428"/>
    <w:rsid w:val="00806D7C"/>
    <w:rsid w:val="008070F5"/>
    <w:rsid w:val="00810E73"/>
    <w:rsid w:val="008156A8"/>
    <w:rsid w:val="00815A68"/>
    <w:rsid w:val="00817205"/>
    <w:rsid w:val="00820986"/>
    <w:rsid w:val="00822FE9"/>
    <w:rsid w:val="00823976"/>
    <w:rsid w:val="008301AE"/>
    <w:rsid w:val="00831C64"/>
    <w:rsid w:val="0083675D"/>
    <w:rsid w:val="008415F2"/>
    <w:rsid w:val="00843CA8"/>
    <w:rsid w:val="0084725B"/>
    <w:rsid w:val="00847D51"/>
    <w:rsid w:val="008508BC"/>
    <w:rsid w:val="0085616F"/>
    <w:rsid w:val="0087231F"/>
    <w:rsid w:val="008727B2"/>
    <w:rsid w:val="0087568B"/>
    <w:rsid w:val="0088691D"/>
    <w:rsid w:val="008A24D9"/>
    <w:rsid w:val="008A2C3D"/>
    <w:rsid w:val="008B0000"/>
    <w:rsid w:val="008B31E4"/>
    <w:rsid w:val="008B53B6"/>
    <w:rsid w:val="008F06A2"/>
    <w:rsid w:val="008F082F"/>
    <w:rsid w:val="008F7612"/>
    <w:rsid w:val="009065B3"/>
    <w:rsid w:val="00907CBC"/>
    <w:rsid w:val="009202AF"/>
    <w:rsid w:val="009238DC"/>
    <w:rsid w:val="00927251"/>
    <w:rsid w:val="009277CF"/>
    <w:rsid w:val="009401BF"/>
    <w:rsid w:val="00940812"/>
    <w:rsid w:val="009428F2"/>
    <w:rsid w:val="0094791C"/>
    <w:rsid w:val="009538E8"/>
    <w:rsid w:val="0095672E"/>
    <w:rsid w:val="00962810"/>
    <w:rsid w:val="00971314"/>
    <w:rsid w:val="009733DE"/>
    <w:rsid w:val="00982A86"/>
    <w:rsid w:val="00991F98"/>
    <w:rsid w:val="009B099E"/>
    <w:rsid w:val="009B2365"/>
    <w:rsid w:val="009C1E74"/>
    <w:rsid w:val="009D1519"/>
    <w:rsid w:val="009D463F"/>
    <w:rsid w:val="009E0C76"/>
    <w:rsid w:val="009E3E70"/>
    <w:rsid w:val="009E4869"/>
    <w:rsid w:val="009E7BF0"/>
    <w:rsid w:val="009E7E7D"/>
    <w:rsid w:val="009F5DB0"/>
    <w:rsid w:val="00A25AB5"/>
    <w:rsid w:val="00A335C8"/>
    <w:rsid w:val="00A35C82"/>
    <w:rsid w:val="00A36F67"/>
    <w:rsid w:val="00A444B5"/>
    <w:rsid w:val="00A47EF8"/>
    <w:rsid w:val="00A61486"/>
    <w:rsid w:val="00A65110"/>
    <w:rsid w:val="00A71644"/>
    <w:rsid w:val="00A72DC5"/>
    <w:rsid w:val="00A7423F"/>
    <w:rsid w:val="00A742B4"/>
    <w:rsid w:val="00A82C07"/>
    <w:rsid w:val="00AA2877"/>
    <w:rsid w:val="00AB1DC5"/>
    <w:rsid w:val="00AB40F3"/>
    <w:rsid w:val="00AC135D"/>
    <w:rsid w:val="00AC2571"/>
    <w:rsid w:val="00AC5D51"/>
    <w:rsid w:val="00AD019E"/>
    <w:rsid w:val="00AD10A0"/>
    <w:rsid w:val="00AD1595"/>
    <w:rsid w:val="00AD190C"/>
    <w:rsid w:val="00AD1A34"/>
    <w:rsid w:val="00AD4EC9"/>
    <w:rsid w:val="00AD548E"/>
    <w:rsid w:val="00AE1D9B"/>
    <w:rsid w:val="00AE4D31"/>
    <w:rsid w:val="00AE51A7"/>
    <w:rsid w:val="00AE6DBE"/>
    <w:rsid w:val="00AF3C0F"/>
    <w:rsid w:val="00AF6CC1"/>
    <w:rsid w:val="00B04C20"/>
    <w:rsid w:val="00B0561B"/>
    <w:rsid w:val="00B1126B"/>
    <w:rsid w:val="00B1637A"/>
    <w:rsid w:val="00B1719A"/>
    <w:rsid w:val="00B25805"/>
    <w:rsid w:val="00B33E5D"/>
    <w:rsid w:val="00B35AD3"/>
    <w:rsid w:val="00B41374"/>
    <w:rsid w:val="00B458F9"/>
    <w:rsid w:val="00B55A96"/>
    <w:rsid w:val="00B60346"/>
    <w:rsid w:val="00B65A72"/>
    <w:rsid w:val="00B70980"/>
    <w:rsid w:val="00B75F42"/>
    <w:rsid w:val="00B812A6"/>
    <w:rsid w:val="00B94E07"/>
    <w:rsid w:val="00B97BD4"/>
    <w:rsid w:val="00BA14E5"/>
    <w:rsid w:val="00BA239F"/>
    <w:rsid w:val="00BC1623"/>
    <w:rsid w:val="00BC7BCA"/>
    <w:rsid w:val="00BD61E3"/>
    <w:rsid w:val="00BE4EC6"/>
    <w:rsid w:val="00BE6D86"/>
    <w:rsid w:val="00BF552C"/>
    <w:rsid w:val="00C007EC"/>
    <w:rsid w:val="00C05217"/>
    <w:rsid w:val="00C07276"/>
    <w:rsid w:val="00C100A5"/>
    <w:rsid w:val="00C14A6F"/>
    <w:rsid w:val="00C17F88"/>
    <w:rsid w:val="00C208C2"/>
    <w:rsid w:val="00C20B51"/>
    <w:rsid w:val="00C305C9"/>
    <w:rsid w:val="00C44878"/>
    <w:rsid w:val="00C46B8D"/>
    <w:rsid w:val="00C47331"/>
    <w:rsid w:val="00C562C2"/>
    <w:rsid w:val="00C7009B"/>
    <w:rsid w:val="00C714E7"/>
    <w:rsid w:val="00C72A4B"/>
    <w:rsid w:val="00C84CED"/>
    <w:rsid w:val="00C97DCF"/>
    <w:rsid w:val="00CA206B"/>
    <w:rsid w:val="00CA5D91"/>
    <w:rsid w:val="00CB1A69"/>
    <w:rsid w:val="00CC665E"/>
    <w:rsid w:val="00CD0AC7"/>
    <w:rsid w:val="00CD0E4D"/>
    <w:rsid w:val="00CF0A2A"/>
    <w:rsid w:val="00D1152E"/>
    <w:rsid w:val="00D1314B"/>
    <w:rsid w:val="00D14CFE"/>
    <w:rsid w:val="00D14F36"/>
    <w:rsid w:val="00D156AD"/>
    <w:rsid w:val="00D16837"/>
    <w:rsid w:val="00D20BB2"/>
    <w:rsid w:val="00D34431"/>
    <w:rsid w:val="00D43682"/>
    <w:rsid w:val="00D43C4B"/>
    <w:rsid w:val="00D45AEB"/>
    <w:rsid w:val="00D57D0A"/>
    <w:rsid w:val="00D6062A"/>
    <w:rsid w:val="00D64485"/>
    <w:rsid w:val="00D6765F"/>
    <w:rsid w:val="00D71168"/>
    <w:rsid w:val="00D751D2"/>
    <w:rsid w:val="00D8510B"/>
    <w:rsid w:val="00DA1426"/>
    <w:rsid w:val="00DA4ECC"/>
    <w:rsid w:val="00DA4F3C"/>
    <w:rsid w:val="00DA62D3"/>
    <w:rsid w:val="00DA674C"/>
    <w:rsid w:val="00DB5B8C"/>
    <w:rsid w:val="00DB710A"/>
    <w:rsid w:val="00DC60EA"/>
    <w:rsid w:val="00DD0C66"/>
    <w:rsid w:val="00DD1F3D"/>
    <w:rsid w:val="00DD70E8"/>
    <w:rsid w:val="00DE447E"/>
    <w:rsid w:val="00DE5677"/>
    <w:rsid w:val="00DF266A"/>
    <w:rsid w:val="00DF3380"/>
    <w:rsid w:val="00DF3609"/>
    <w:rsid w:val="00DF4002"/>
    <w:rsid w:val="00E02DC2"/>
    <w:rsid w:val="00E03C77"/>
    <w:rsid w:val="00E1023F"/>
    <w:rsid w:val="00E1243C"/>
    <w:rsid w:val="00E242E6"/>
    <w:rsid w:val="00E33E41"/>
    <w:rsid w:val="00E357C9"/>
    <w:rsid w:val="00E453CC"/>
    <w:rsid w:val="00E45D74"/>
    <w:rsid w:val="00E51E4D"/>
    <w:rsid w:val="00E61ACF"/>
    <w:rsid w:val="00E84CDE"/>
    <w:rsid w:val="00E867DD"/>
    <w:rsid w:val="00EA73BE"/>
    <w:rsid w:val="00EA76AC"/>
    <w:rsid w:val="00EC1524"/>
    <w:rsid w:val="00ED02B7"/>
    <w:rsid w:val="00ED0E11"/>
    <w:rsid w:val="00EE187B"/>
    <w:rsid w:val="00EE2BCE"/>
    <w:rsid w:val="00EE39FE"/>
    <w:rsid w:val="00EE493F"/>
    <w:rsid w:val="00EF4FE7"/>
    <w:rsid w:val="00F06BEC"/>
    <w:rsid w:val="00F153CF"/>
    <w:rsid w:val="00F2263F"/>
    <w:rsid w:val="00F23511"/>
    <w:rsid w:val="00F2776B"/>
    <w:rsid w:val="00F33456"/>
    <w:rsid w:val="00F34266"/>
    <w:rsid w:val="00F37FD4"/>
    <w:rsid w:val="00F47899"/>
    <w:rsid w:val="00F51632"/>
    <w:rsid w:val="00F61E1F"/>
    <w:rsid w:val="00F76790"/>
    <w:rsid w:val="00F86835"/>
    <w:rsid w:val="00F93BD2"/>
    <w:rsid w:val="00F96D35"/>
    <w:rsid w:val="00FA55DC"/>
    <w:rsid w:val="00FA6384"/>
    <w:rsid w:val="00FA73E0"/>
    <w:rsid w:val="00FB2B1F"/>
    <w:rsid w:val="00FB2D7F"/>
    <w:rsid w:val="00FB6923"/>
    <w:rsid w:val="00FC16AA"/>
    <w:rsid w:val="00FC2598"/>
    <w:rsid w:val="00FC4D96"/>
    <w:rsid w:val="00FC4E8B"/>
    <w:rsid w:val="00FD57EE"/>
    <w:rsid w:val="00FE4025"/>
    <w:rsid w:val="00FE6A1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18EC0"/>
  <w15:docId w15:val="{B102DD03-D091-4812-87E4-9D592419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unhideWhenUsed/>
    <w:rsid w:val="006066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06690"/>
  </w:style>
  <w:style w:type="character" w:styleId="Emphasis">
    <w:name w:val="Emphasis"/>
    <w:basedOn w:val="DefaultParagraphFont"/>
    <w:uiPriority w:val="20"/>
    <w:qFormat/>
    <w:rsid w:val="00011B2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C1C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D4B00-9238-4D69-9E20-A19368B98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2019-03-13T21:08:00Z</cp:lastPrinted>
  <dcterms:created xsi:type="dcterms:W3CDTF">2019-03-20T22:49:00Z</dcterms:created>
  <dcterms:modified xsi:type="dcterms:W3CDTF">2019-03-20T22:49:00Z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