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2BC990" w14:textId="0B13719F" w:rsidR="00EE39FE" w:rsidRPr="00565818" w:rsidRDefault="009F5DB0" w:rsidP="00C72A4B">
      <w:r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8B049D" wp14:editId="747C0B70">
                <wp:simplePos x="0" y="0"/>
                <wp:positionH relativeFrom="column">
                  <wp:posOffset>1866900</wp:posOffset>
                </wp:positionH>
                <wp:positionV relativeFrom="paragraph">
                  <wp:posOffset>923925</wp:posOffset>
                </wp:positionV>
                <wp:extent cx="5351145" cy="3190875"/>
                <wp:effectExtent l="0" t="0" r="1905" b="9525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1145" cy="319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000000" w:themeColor="text1"/>
                              </w:rPr>
                              <w:id w:val="1495535866"/>
                            </w:sdtPr>
                            <w:sdtEndPr>
                              <w:rPr>
                                <w:rFonts w:ascii="Curlz MT" w:hAnsi="Curlz MT"/>
                                <w:b/>
                                <w:sz w:val="52"/>
                                <w:szCs w:val="52"/>
                              </w:rPr>
                            </w:sdtEndPr>
                            <w:sdtContent>
                              <w:p w14:paraId="1B8C856D" w14:textId="77777777" w:rsidR="00057203" w:rsidRDefault="007F0BA8" w:rsidP="00057203">
                                <w:pPr>
                                  <w:spacing w:after="120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</w:pPr>
                                <w:r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72"/>
                                    <w:szCs w:val="72"/>
                                  </w:rPr>
                                  <w:t>Field Trips</w:t>
                                </w:r>
                                <w:r w:rsidR="00D14F36" w:rsidRPr="00D14F36">
                                  <w:rPr>
                                    <w:rFonts w:ascii="Arial" w:eastAsia="Times New Roman" w:hAnsi="Arial" w:cs="Arial"/>
                                    <w:color w:val="222222"/>
                                    <w:sz w:val="19"/>
                                    <w:szCs w:val="19"/>
                                  </w:rPr>
                                  <w:br/>
                                </w:r>
                                <w:r w:rsidR="00057203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I’m pleased to announce that before the school year ends and my 5</w:t>
                                </w:r>
                                <w:r w:rsidR="00057203" w:rsidRPr="00057203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vertAlign w:val="superscript"/>
                                  </w:rPr>
                                  <w:t>th</w:t>
                                </w:r>
                                <w:r w:rsidR="00057203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 xml:space="preserve"> grade scholars become middle schoolers, we have arranged not one, but TWO amazing field trips so that we can end our year on a high note!</w:t>
                                </w:r>
                              </w:p>
                              <w:p w14:paraId="7D107C84" w14:textId="77777777" w:rsidR="00057203" w:rsidRDefault="00057203" w:rsidP="00057203">
                                <w:pPr>
                                  <w:spacing w:after="120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On May 14</w:t>
                                </w:r>
                                <w:r w:rsidRPr="00057203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, Safety Patrol students will have the opportunity to visit historic St. Augustine! After studying Florida history in 4</w:t>
                                </w:r>
                                <w:r w:rsidRPr="00057203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 xml:space="preserve"> grade, and American History in 5</w:t>
                                </w:r>
                                <w:r w:rsidRPr="00057203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, students will get to see many of the sites that they had only read about in their textbooks. Among other things, we will be taking a trolley tour and visiting the Old Jail, the Fountain of Youth, and the Castillo de San Marcos.</w:t>
                                </w:r>
                              </w:p>
                              <w:p w14:paraId="40C1357C" w14:textId="77777777" w:rsidR="002B5A0A" w:rsidRDefault="00057203" w:rsidP="00057203">
                                <w:pPr>
                                  <w:spacing w:after="120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 xml:space="preserve">In addition to St. Augustine, we will be going to the Camp </w:t>
                                </w:r>
                                <w:proofErr w:type="spellStart"/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Kulaqua</w:t>
                                </w:r>
                                <w:proofErr w:type="spellEnd"/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 xml:space="preserve"> River Ranch Park on May 23</w:t>
                                </w:r>
                                <w:r w:rsidRPr="00057203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vertAlign w:val="superscript"/>
                                  </w:rPr>
                                  <w:t>rd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. Students will get to go on the water slides, float on the lazy river, and play in the wave pool. This trip is open to all 5</w:t>
                                </w:r>
                                <w:r w:rsidRPr="00057203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 xml:space="preserve"> grade students so long as </w:t>
                                </w:r>
                                <w:r w:rsidR="002B5A0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 xml:space="preserve">they have demonstrated good behavior throughout the year. In addition, </w:t>
                                </w:r>
                                <w:r w:rsidR="002B5A0A" w:rsidRPr="00785F16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u w:val="single"/>
                                  </w:rPr>
                                  <w:t>they must not miss any more than three homework assignments between now and then</w:t>
                                </w:r>
                                <w:r w:rsidR="002B5A0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.</w:t>
                                </w:r>
                              </w:p>
                              <w:p w14:paraId="332455DE" w14:textId="2E3EEEF2" w:rsidR="00D1314B" w:rsidRDefault="002B5A0A" w:rsidP="00057203">
                                <w:pPr>
                                  <w:spacing w:after="120"/>
                                  <w:jc w:val="center"/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More information will be sent home soon, including cost and chaperone possibilities.</w:t>
                                </w:r>
                              </w:p>
                            </w:sdtContent>
                          </w:sdt>
                          <w:p w14:paraId="7DF1A25F" w14:textId="6C09C1D5" w:rsidR="009238DC" w:rsidRPr="0077246B" w:rsidRDefault="00D1314B" w:rsidP="001011A1">
                            <w:pPr>
                              <w:spacing w:after="120"/>
                              <w:jc w:val="center"/>
                              <w:rPr>
                                <w:rFonts w:ascii="Curlz MT" w:hAnsi="Curlz MT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urlz MT" w:hAnsi="Curlz MT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8B049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47pt;margin-top:72.75pt;width:421.35pt;height:25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" filled="f" stroked="f" strokecolor="#c6a27b [1944]">
                <v:textbox inset="3.6pt,,3.6pt">
                  <w:txbxContent>
                    <w:sdt>
                      <w:sdtPr>
                        <w:rPr>
                          <w:color w:val="000000" w:themeColor="text1"/>
                        </w:rPr>
                        <w:id w:val="1495535866"/>
                      </w:sdtPr>
                      <w:sdtEndPr>
                        <w:rPr>
                          <w:rFonts w:ascii="Curlz MT" w:hAnsi="Curlz MT"/>
                          <w:b/>
                          <w:sz w:val="52"/>
                          <w:szCs w:val="52"/>
                        </w:rPr>
                      </w:sdtEndPr>
                      <w:sdtContent>
                        <w:p w14:paraId="1B8C856D" w14:textId="77777777" w:rsidR="00057203" w:rsidRDefault="007F0BA8" w:rsidP="00057203">
                          <w:pPr>
                            <w:spacing w:after="120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</w:pPr>
                          <w:r>
                            <w:rPr>
                              <w:rFonts w:ascii="Curlz MT" w:hAnsi="Curlz MT"/>
                              <w:b/>
                              <w:color w:val="000000" w:themeColor="text1"/>
                              <w:sz w:val="72"/>
                              <w:szCs w:val="72"/>
                            </w:rPr>
                            <w:t>Field Trips</w:t>
                          </w:r>
                          <w:r w:rsidR="00D14F36" w:rsidRPr="00D14F36">
                            <w:rPr>
                              <w:rFonts w:ascii="Arial" w:eastAsia="Times New Roman" w:hAnsi="Arial" w:cs="Arial"/>
                              <w:color w:val="222222"/>
                              <w:sz w:val="19"/>
                              <w:szCs w:val="19"/>
                            </w:rPr>
                            <w:br/>
                          </w:r>
                          <w:r w:rsidR="00057203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I’m pleased to announce that before the school year ends and my 5</w:t>
                          </w:r>
                          <w:r w:rsidR="00057203" w:rsidRPr="00057203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vertAlign w:val="superscript"/>
                            </w:rPr>
                            <w:t>th</w:t>
                          </w:r>
                          <w:r w:rsidR="00057203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 xml:space="preserve"> grade scholars become middle schoolers, we have arranged not one, but TWO amazing field trips so that we can end our year on a high note!</w:t>
                          </w:r>
                        </w:p>
                        <w:p w14:paraId="7D107C84" w14:textId="77777777" w:rsidR="00057203" w:rsidRDefault="00057203" w:rsidP="00057203">
                          <w:pPr>
                            <w:spacing w:after="120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On May 14</w:t>
                          </w:r>
                          <w:r w:rsidRPr="00057203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, Safety Patrol students will have the opportunity to visit historic St. Augustine! After studying Florida history in 4</w:t>
                          </w:r>
                          <w:r w:rsidRPr="00057203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 xml:space="preserve"> grade, and American History in 5</w:t>
                          </w:r>
                          <w:r w:rsidRPr="00057203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, students will get to see many of the sites that they had only read about in their textbooks. Among other things, we will be taking a trolley tour and visiting the Old Jail, the Fountain of Youth, and the Castillo de San Marcos.</w:t>
                          </w:r>
                        </w:p>
                        <w:p w14:paraId="40C1357C" w14:textId="77777777" w:rsidR="002B5A0A" w:rsidRDefault="00057203" w:rsidP="00057203">
                          <w:pPr>
                            <w:spacing w:after="120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 xml:space="preserve">In addition to St. Augustine, we will be going to the Camp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Kulaqua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 xml:space="preserve"> River Ranch Park on May 23</w:t>
                          </w:r>
                          <w:r w:rsidRPr="00057203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vertAlign w:val="superscript"/>
                            </w:rPr>
                            <w:t>rd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. Students will get to go on the water slides, float on the lazy river, and play in the wave pool. This trip is open to all 5</w:t>
                          </w:r>
                          <w:r w:rsidRPr="00057203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 xml:space="preserve"> grade students so long as </w:t>
                          </w:r>
                          <w:r w:rsidR="002B5A0A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 xml:space="preserve">they have demonstrated good behavior throughout the year. In addition, </w:t>
                          </w:r>
                          <w:r w:rsidR="002B5A0A" w:rsidRPr="00785F16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u w:val="single"/>
                            </w:rPr>
                            <w:t>they must not miss any more than three homework assignments between now and then</w:t>
                          </w:r>
                          <w:r w:rsidR="002B5A0A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.</w:t>
                          </w:r>
                        </w:p>
                        <w:p w14:paraId="332455DE" w14:textId="2E3EEEF2" w:rsidR="00D1314B" w:rsidRDefault="002B5A0A" w:rsidP="00057203">
                          <w:pPr>
                            <w:spacing w:after="120"/>
                            <w:jc w:val="center"/>
                            <w:rPr>
                              <w:rFonts w:ascii="Curlz MT" w:hAnsi="Curlz MT"/>
                              <w:b/>
                              <w:color w:val="000000" w:themeColor="text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More information will be sent home soon, including cost and chaperone possibilities.</w:t>
                          </w:r>
                        </w:p>
                      </w:sdtContent>
                    </w:sdt>
                    <w:p w14:paraId="7DF1A25F" w14:textId="6C09C1D5" w:rsidR="009238DC" w:rsidRPr="0077246B" w:rsidRDefault="00D1314B" w:rsidP="001011A1">
                      <w:pPr>
                        <w:spacing w:after="120"/>
                        <w:jc w:val="center"/>
                        <w:rPr>
                          <w:rFonts w:ascii="Curlz MT" w:hAnsi="Curlz MT"/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="Curlz MT" w:hAnsi="Curlz MT"/>
                          <w:b/>
                          <w:color w:val="000000" w:themeColor="text1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A2587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E50462" wp14:editId="03FAA6AC">
                <wp:simplePos x="0" y="0"/>
                <wp:positionH relativeFrom="margin">
                  <wp:posOffset>4104005</wp:posOffset>
                </wp:positionH>
                <wp:positionV relativeFrom="paragraph">
                  <wp:posOffset>4391025</wp:posOffset>
                </wp:positionV>
                <wp:extent cx="3124200" cy="2486025"/>
                <wp:effectExtent l="0" t="0" r="19050" b="285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2486025"/>
                        </a:xfrm>
                        <a:prstGeom prst="roundRect">
                          <a:avLst>
                            <a:gd name="adj" fmla="val 2500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3F7260A" w14:textId="77777777" w:rsidR="002B5A0A" w:rsidRPr="00FA55DC" w:rsidRDefault="002B5A0A" w:rsidP="002B5A0A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Yearbook Opportunity</w:t>
                            </w:r>
                          </w:p>
                          <w:p w14:paraId="02FE2A16" w14:textId="2A258264" w:rsidR="004B5058" w:rsidRDefault="002B5A0A" w:rsidP="0072550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hd w:val="clear" w:color="auto" w:fill="FFFFFF"/>
                              </w:rPr>
                              <w:t>If your child attended the 5 Points of Life Race or the Savage Race, please have them wear their t-shirts on Thursday, March 21</w:t>
                            </w:r>
                            <w:r w:rsidRPr="002B5A0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hd w:val="clear" w:color="auto" w:fill="FFFFFF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hd w:val="clear" w:color="auto" w:fill="FFFFFF"/>
                              </w:rPr>
                              <w:t xml:space="preserve"> for a</w:t>
                            </w:r>
                            <w:r w:rsidR="00907CB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hd w:val="clear" w:color="auto" w:fill="FFFFFF"/>
                              </w:rPr>
                              <w:t xml:space="preserve"> yearbook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hd w:val="clear" w:color="auto" w:fill="FFFFFF"/>
                              </w:rPr>
                              <w:t>photo!</w:t>
                            </w:r>
                            <w:r w:rsidR="00907CB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hd w:val="clear" w:color="auto" w:fill="FFFFFF"/>
                              </w:rPr>
                              <w:t xml:space="preserve"> Remember, y</w:t>
                            </w:r>
                            <w:r w:rsidR="00D1314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earbooks are now on sale, and orders are due by </w:t>
                            </w:r>
                            <w:r w:rsidR="004B505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Friday, April 26</w:t>
                            </w:r>
                            <w:r w:rsidR="004B5058" w:rsidRPr="004B505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 w:rsidR="004B505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.</w:t>
                            </w:r>
                          </w:p>
                          <w:p w14:paraId="23A1728C" w14:textId="5EDE9247" w:rsidR="004B5058" w:rsidRPr="004B5058" w:rsidRDefault="00907CBC" w:rsidP="004B5058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Science Fair</w:t>
                            </w:r>
                          </w:p>
                          <w:p w14:paraId="4EFB42B7" w14:textId="121B898C" w:rsidR="00185912" w:rsidRDefault="00907CBC" w:rsidP="0072550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Science fair projects are due </w:t>
                            </w:r>
                            <w:r w:rsidRPr="00785F1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  <w:t>THIS THURSDAY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, March 21</w:t>
                            </w:r>
                            <w:r w:rsidRPr="00907CB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st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. We will be presenting to the 2</w:t>
                            </w:r>
                            <w:r w:rsidRPr="00907CB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nd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and 3</w:t>
                            </w:r>
                            <w:r w:rsidRPr="00907CB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rd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graders that day for a quiz grade. If students need to make changes, they will then have until March 28</w:t>
                            </w:r>
                            <w:r w:rsidRPr="00907CB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to do so before they present to the class for a test grade. Students are also expected to present that evening at PI Night. 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E50462" id="AutoShape 12" o:spid="_x0000_s1027" style="position:absolute;margin-left:323.15pt;margin-top:345.75pt;width:246pt;height:195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" fillcolor="#664a2c [2408]" strokecolor="#89643b [3208]">
                <v:textbox inset=",7.2pt">
                  <w:txbxContent>
                    <w:p w14:paraId="13F7260A" w14:textId="77777777" w:rsidR="002B5A0A" w:rsidRPr="00FA55DC" w:rsidRDefault="002B5A0A" w:rsidP="002B5A0A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Yearbook Opportunity</w:t>
                      </w:r>
                    </w:p>
                    <w:p w14:paraId="02FE2A16" w14:textId="2A258264" w:rsidR="004B5058" w:rsidRDefault="002B5A0A" w:rsidP="0072550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hd w:val="clear" w:color="auto" w:fill="FFFFFF"/>
                        </w:rPr>
                        <w:t>If your child attended the 5 Points of Life Race or the Savage Race, please have them wear their t-shirts on Thursday, March 21</w:t>
                      </w:r>
                      <w:r w:rsidRPr="002B5A0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hd w:val="clear" w:color="auto" w:fill="FFFFFF"/>
                          <w:vertAlign w:val="superscript"/>
                        </w:rPr>
                        <w:t>st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hd w:val="clear" w:color="auto" w:fill="FFFFFF"/>
                        </w:rPr>
                        <w:t xml:space="preserve"> for a</w:t>
                      </w:r>
                      <w:r w:rsidR="00907CB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hd w:val="clear" w:color="auto" w:fill="FFFFFF"/>
                        </w:rPr>
                        <w:t xml:space="preserve"> yearbook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hd w:val="clear" w:color="auto" w:fill="FFFFFF"/>
                        </w:rPr>
                        <w:t>photo!</w:t>
                      </w:r>
                      <w:r w:rsidR="00907CB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hd w:val="clear" w:color="auto" w:fill="FFFFFF"/>
                        </w:rPr>
                        <w:t xml:space="preserve"> Remember, y</w:t>
                      </w:r>
                      <w:r w:rsidR="00D1314B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earbooks are now on sale, and orders are due by </w:t>
                      </w:r>
                      <w:r w:rsidR="004B5058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Friday, April 26</w:t>
                      </w:r>
                      <w:r w:rsidR="004B5058" w:rsidRPr="004B5058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th</w:t>
                      </w:r>
                      <w:r w:rsidR="004B5058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.</w:t>
                      </w:r>
                    </w:p>
                    <w:p w14:paraId="23A1728C" w14:textId="5EDE9247" w:rsidR="004B5058" w:rsidRPr="004B5058" w:rsidRDefault="00907CBC" w:rsidP="004B5058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Science Fair</w:t>
                      </w:r>
                    </w:p>
                    <w:p w14:paraId="4EFB42B7" w14:textId="121B898C" w:rsidR="00185912" w:rsidRDefault="00907CBC" w:rsidP="0072550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Science fair projects are due </w:t>
                      </w:r>
                      <w:r w:rsidRPr="00785F16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  <w:t>THIS THURSDAY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, March 21</w:t>
                      </w:r>
                      <w:r w:rsidRPr="00907CBC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st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. We will be presenting to the 2</w:t>
                      </w:r>
                      <w:r w:rsidRPr="00907CBC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nd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and 3</w:t>
                      </w:r>
                      <w:r w:rsidRPr="00907CBC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rd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graders that day for a quiz grade. If students need to make changes, they will then have until March 28</w:t>
                      </w:r>
                      <w:r w:rsidRPr="00907CBC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th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to do so before they present to the class for a test grade. Students are also expected to present that evening at PI Night.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C7811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E095D9" wp14:editId="29F1DF4B">
                <wp:simplePos x="0" y="0"/>
                <wp:positionH relativeFrom="margin">
                  <wp:posOffset>5781675</wp:posOffset>
                </wp:positionH>
                <wp:positionV relativeFrom="paragraph">
                  <wp:posOffset>12700</wp:posOffset>
                </wp:positionV>
                <wp:extent cx="1647825" cy="1189355"/>
                <wp:effectExtent l="38100" t="19050" r="85725" b="4889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62BBA8D3" w14:textId="269480FF" w:rsidR="003816A4" w:rsidRPr="007064E5" w:rsidRDefault="00785F16" w:rsidP="002A48E7">
                            <w:pPr>
                              <w:pStyle w:val="New"/>
                              <w:rPr>
                                <w:rFonts w:ascii="Times New Roman" w:hAnsi="Times New Roman" w:cs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M</w:t>
                            </w:r>
                            <w:r w:rsidR="0077698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 xml:space="preserve">arch </w:t>
                            </w:r>
                            <w:r w:rsidR="00702D2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15</w:t>
                            </w:r>
                            <w:r w:rsidR="00DA4F3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,</w:t>
                            </w:r>
                            <w:r w:rsidR="00E03C77" w:rsidRPr="007064E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 xml:space="preserve"> 201</w:t>
                            </w:r>
                            <w:r w:rsidR="00AC5D5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E095D9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28" type="#_x0000_t92" style="position:absolute;margin-left:455.25pt;margin-top:1pt;width:129.75pt;height:93.6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14:paraId="62BBA8D3" w14:textId="269480FF" w:rsidR="003816A4" w:rsidRPr="007064E5" w:rsidRDefault="00785F16" w:rsidP="002A48E7">
                      <w:pPr>
                        <w:pStyle w:val="New"/>
                        <w:rPr>
                          <w:rFonts w:ascii="Times New Roman" w:hAnsi="Times New Roman" w:cs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M</w:t>
                      </w:r>
                      <w:r w:rsidR="0077698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 xml:space="preserve">arch </w:t>
                      </w:r>
                      <w:r w:rsidR="00702D2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15</w:t>
                      </w:r>
                      <w:r w:rsidR="00DA4F3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,</w:t>
                      </w:r>
                      <w:r w:rsidR="00E03C77" w:rsidRPr="007064E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 xml:space="preserve"> 201</w:t>
                      </w:r>
                      <w:r w:rsidR="00AC5D5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57C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C526CA" wp14:editId="65289BBC">
                <wp:simplePos x="0" y="0"/>
                <wp:positionH relativeFrom="margin">
                  <wp:posOffset>38100</wp:posOffset>
                </wp:positionH>
                <wp:positionV relativeFrom="paragraph">
                  <wp:posOffset>7153275</wp:posOffset>
                </wp:positionV>
                <wp:extent cx="7190105" cy="1085850"/>
                <wp:effectExtent l="0" t="0" r="10795" b="1905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0105" cy="1085850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3F9AF6" w14:textId="1914DC78" w:rsidR="0083675D" w:rsidRPr="00A36F67" w:rsidRDefault="00A36F67" w:rsidP="0083675D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For </w:t>
                            </w:r>
                            <w:r w:rsidR="006418E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Monday</w:t>
                            </w:r>
                            <w:r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, s</w:t>
                            </w:r>
                            <w:r w:rsidR="0083675D"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tudents should neatly write </w:t>
                            </w:r>
                            <w:r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and mark </w:t>
                            </w:r>
                            <w:r w:rsidR="0083675D"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each of the following words with large, legible print on the index cards sent home today.</w:t>
                            </w:r>
                          </w:p>
                          <w:p w14:paraId="4E9F3CED" w14:textId="51C3FFAF" w:rsidR="00366909" w:rsidRPr="009B2365" w:rsidRDefault="00FC16AA" w:rsidP="00366909">
                            <w:pPr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69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teleprompter</w:t>
                            </w:r>
                            <w:r w:rsidR="003669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366909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3669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telepathically</w:t>
                            </w:r>
                            <w:r w:rsidR="00366909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366909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3669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669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telemarketer</w:t>
                            </w:r>
                            <w:r w:rsidR="00366909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366909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3669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669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telecommunication</w:t>
                            </w:r>
                            <w:r w:rsidR="003669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3669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3669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teleportation</w:t>
                            </w:r>
                          </w:p>
                          <w:p w14:paraId="4C26F0FA" w14:textId="6734BC68" w:rsidR="00227D18" w:rsidRPr="009B2365" w:rsidRDefault="00FC16AA" w:rsidP="00366909">
                            <w:pPr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69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telekinesis</w:t>
                            </w:r>
                            <w:r w:rsidR="00366909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366909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3669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telemetry</w:t>
                            </w:r>
                            <w:r w:rsidR="00366909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366909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3669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669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teleconference</w:t>
                            </w:r>
                            <w:r w:rsidR="00366909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3669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669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telecommuter</w:t>
                            </w:r>
                            <w:r w:rsidR="00366909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3669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3669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telegraphically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C526CA" id="AutoShape 13" o:spid="_x0000_s1029" style="position:absolute;margin-left:3pt;margin-top:563.25pt;width:566.15pt;height:85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" fillcolor="#664a2c [2408]" strokecolor="#89643b [3208]">
                <v:textbox inset=",7.2pt">
                  <w:txbxContent>
                    <w:p w14:paraId="4B3F9AF6" w14:textId="1914DC78" w:rsidR="0083675D" w:rsidRPr="00A36F67" w:rsidRDefault="00A36F67" w:rsidP="0083675D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For </w:t>
                      </w:r>
                      <w:r w:rsidR="006418E8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Monday</w:t>
                      </w:r>
                      <w:r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, s</w:t>
                      </w:r>
                      <w:r w:rsidR="0083675D"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tudents should neatly write </w:t>
                      </w:r>
                      <w:r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and mark </w:t>
                      </w:r>
                      <w:r w:rsidR="0083675D"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each of the following words with large, legible print on the index cards sent home today.</w:t>
                      </w:r>
                    </w:p>
                    <w:p w14:paraId="4E9F3CED" w14:textId="51C3FFAF" w:rsidR="00366909" w:rsidRPr="009B2365" w:rsidRDefault="00FC16AA" w:rsidP="00366909">
                      <w:pPr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669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teleprompter</w:t>
                      </w:r>
                      <w:r w:rsidR="003669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366909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3669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telepathically</w:t>
                      </w:r>
                      <w:r w:rsidR="00366909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366909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3669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3669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telemarketer</w:t>
                      </w:r>
                      <w:r w:rsidR="00366909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366909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3669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3669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telecommunication</w:t>
                      </w:r>
                      <w:r w:rsidR="003669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3669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3669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teleportation</w:t>
                      </w:r>
                    </w:p>
                    <w:p w14:paraId="4C26F0FA" w14:textId="6734BC68" w:rsidR="00227D18" w:rsidRPr="009B2365" w:rsidRDefault="00FC16AA" w:rsidP="00366909">
                      <w:pPr>
                        <w:shd w:val="clear" w:color="auto" w:fill="FFFFFF" w:themeFill="background1"/>
                        <w:rPr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669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telekinesis</w:t>
                      </w:r>
                      <w:r w:rsidR="00366909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366909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3669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telemetry</w:t>
                      </w:r>
                      <w:r w:rsidR="00366909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366909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3669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3669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teleconference</w:t>
                      </w:r>
                      <w:r w:rsidR="00366909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3669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3669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telecommuter</w:t>
                      </w:r>
                      <w:r w:rsidR="00366909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3669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3669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telegraphically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35ED0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0E0E32" wp14:editId="3143526E">
                <wp:simplePos x="0" y="0"/>
                <wp:positionH relativeFrom="column">
                  <wp:posOffset>95250</wp:posOffset>
                </wp:positionH>
                <wp:positionV relativeFrom="paragraph">
                  <wp:posOffset>4391025</wp:posOffset>
                </wp:positionV>
                <wp:extent cx="3920490" cy="2486025"/>
                <wp:effectExtent l="0" t="0" r="22860" b="28575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0490" cy="2486025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158" w:type="pct"/>
                              <w:tblInd w:w="-9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253"/>
                            </w:tblGrid>
                            <w:tr w:rsidR="00565818" w:rsidRPr="00565818" w14:paraId="6FF5BA30" w14:textId="77777777" w:rsidTr="00011B22">
                              <w:trPr>
                                <w:trHeight w:val="2160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099B2AE1" w14:textId="7C09D0E2" w:rsidR="00AB1DC5" w:rsidRDefault="00462E10" w:rsidP="00AB1DC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9065B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We’re currently in Ch. 5 and are learning the causes of the American Revolution. </w:t>
                                  </w:r>
                                </w:p>
                                <w:p w14:paraId="20C8C09F" w14:textId="7AC7CB47" w:rsidR="00462E10" w:rsidRDefault="00462E10" w:rsidP="00AB1DC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ELA</w:t>
                                  </w:r>
                                  <w:r w:rsidR="00B1126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This week, we </w:t>
                                  </w:r>
                                  <w:r w:rsidR="0092725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focused on </w:t>
                                  </w:r>
                                  <w:r w:rsidR="00135D0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sequencing, summarizing, active and passive voices, </w:t>
                                  </w:r>
                                  <w:r w:rsidR="0018591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and </w:t>
                                  </w:r>
                                  <w:r w:rsidR="0088691D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our</w:t>
                                  </w:r>
                                  <w:r w:rsidR="0036178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prefix</w:t>
                                  </w:r>
                                  <w:r w:rsidR="0088691D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, </w:t>
                                  </w:r>
                                  <w:r w:rsidR="0036178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“</w:t>
                                  </w:r>
                                  <w:r w:rsidR="0018591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hyp</w:t>
                                  </w:r>
                                  <w:r w:rsidR="00135D0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er</w:t>
                                  </w:r>
                                  <w:r w:rsidR="0036178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-</w:t>
                                  </w:r>
                                  <w:r w:rsidR="0018591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  <w:r w:rsidR="0036178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”</w:t>
                                  </w:r>
                                </w:p>
                                <w:p w14:paraId="50926728" w14:textId="6E9637AC" w:rsidR="00361784" w:rsidRDefault="00462E10" w:rsidP="00465629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Math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36178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We</w:t>
                                  </w:r>
                                  <w:r w:rsidR="00135D0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just tested on </w:t>
                                  </w:r>
                                  <w:r w:rsidR="0018591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Ch. 9, and will </w:t>
                                  </w:r>
                                  <w:r w:rsidR="00135D0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now be multiplying and dividing fractions. This should be ano</w:t>
                                  </w:r>
                                  <w:bookmarkStart w:id="0" w:name="_GoBack"/>
                                  <w:bookmarkEnd w:id="0"/>
                                  <w:r w:rsidR="00135D0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ther quick chapter!</w:t>
                                  </w:r>
                                  <w:r w:rsidR="00720CB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</w:p>
                                <w:p w14:paraId="1B8C49BE" w14:textId="2E4C32BE" w:rsidR="00AD4EC9" w:rsidRPr="00AB1DC5" w:rsidRDefault="00820986" w:rsidP="00B1719A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Science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F37FD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We’re finishing </w:t>
                                  </w:r>
                                  <w:r w:rsidR="00B1719A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matter, mixtures, solutions, and physical and chemical changes</w:t>
                                  </w:r>
                                  <w:r w:rsidR="00F37FD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, and will test </w:t>
                                  </w:r>
                                  <w:r w:rsidR="001D275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Ch. 5</w:t>
                                  </w:r>
                                  <w:r w:rsidR="00F37FD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Thursday</w:t>
                                  </w:r>
                                  <w:r w:rsidR="00B1719A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  <w:r w:rsidR="000903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565818" w:rsidRPr="00565818" w14:paraId="43BFCA5D" w14:textId="77777777" w:rsidTr="00011B22">
                              <w:trPr>
                                <w:trHeight w:val="1515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40F4BE2C" w14:textId="6B69E527" w:rsidR="00FC4D96" w:rsidRDefault="00012EAD" w:rsidP="005554B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Word of the Week</w:t>
                                  </w:r>
                                  <w:r w:rsidR="008A24D9" w:rsidRPr="00565818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:</w:t>
                                  </w:r>
                                </w:p>
                                <w:p w14:paraId="083065D8" w14:textId="3AAF1914" w:rsidR="00DF266A" w:rsidRPr="00EE187B" w:rsidRDefault="00012EAD" w:rsidP="00EE187B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EE187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3"/>
                                      <w:lang w:eastAsia="zh-CN" w:bidi="hi-IN"/>
                                    </w:rPr>
                                    <w:t>Our word of the week was “</w:t>
                                  </w:r>
                                  <w:r w:rsidR="00907CB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3"/>
                                      <w:lang w:eastAsia="zh-CN" w:bidi="hi-IN"/>
                                    </w:rPr>
                                    <w:t>initiative</w:t>
                                  </w:r>
                                  <w:r w:rsidRPr="00EE187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3"/>
                                      <w:lang w:eastAsia="zh-CN" w:bidi="hi-IN"/>
                                    </w:rPr>
                                    <w:t>.”</w:t>
                                  </w:r>
                                  <w:r w:rsidR="00EE187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907CBC" w:rsidRPr="00907CB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hd w:val="clear" w:color="auto" w:fill="FFFFFF"/>
                                    </w:rPr>
                                    <w:t xml:space="preserve">Initiative is the ability to be resourceful and work without always being told what to do. </w:t>
                                  </w:r>
                                  <w:r w:rsidR="00907CB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hd w:val="clear" w:color="auto" w:fill="FFFFFF"/>
                                    </w:rPr>
                                    <w:t xml:space="preserve">People </w:t>
                                  </w:r>
                                  <w:r w:rsidR="00907CBC" w:rsidRPr="00907CB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hd w:val="clear" w:color="auto" w:fill="FFFFFF"/>
                                    </w:rPr>
                                    <w:t xml:space="preserve">who show initiative demonstrate they can think for themselves and </w:t>
                                  </w:r>
                                  <w:proofErr w:type="gramStart"/>
                                  <w:r w:rsidR="00907CBC" w:rsidRPr="00907CB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hd w:val="clear" w:color="auto" w:fill="FFFFFF"/>
                                    </w:rPr>
                                    <w:t>take action</w:t>
                                  </w:r>
                                  <w:proofErr w:type="gramEnd"/>
                                  <w:r w:rsidR="00907CBC" w:rsidRPr="00907CB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hd w:val="clear" w:color="auto" w:fill="FFFFFF"/>
                                    </w:rPr>
                                    <w:t xml:space="preserve"> when necessary. It means using your head, and having the drive to achieve.</w:t>
                                  </w:r>
                                </w:p>
                              </w:tc>
                            </w:tr>
                            <w:tr w:rsidR="00565818" w:rsidRPr="00565818" w14:paraId="6C1A3A0E" w14:textId="77777777" w:rsidTr="00780DDF">
                              <w:tc>
                                <w:tcPr>
                                  <w:tcW w:w="5000" w:type="pct"/>
                                </w:tcPr>
                                <w:p w14:paraId="2FC322C9" w14:textId="77777777" w:rsidR="00C97DCF" w:rsidRPr="00565818" w:rsidRDefault="00C97DCF" w:rsidP="00565818">
                                  <w:pPr>
                                    <w:pStyle w:val="EventDetails"/>
                                    <w:shd w:val="clear" w:color="auto" w:fill="FFFFFF" w:themeFill="background1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321E67" w14:textId="77777777" w:rsidR="00C97DCF" w:rsidRPr="00565818" w:rsidRDefault="00C97DCF" w:rsidP="005658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0E0E32" id="AutoShape 7" o:spid="_x0000_s1030" style="position:absolute;margin-left:7.5pt;margin-top:345.75pt;width:308.7pt;height:19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" fillcolor="#664a2c [2408]" strokecolor="#89643b [3208]">
                <v:textbox>
                  <w:txbxContent>
                    <w:tbl>
                      <w:tblPr>
                        <w:tblStyle w:val="TableGrid"/>
                        <w:tblW w:w="5158" w:type="pct"/>
                        <w:tblInd w:w="-9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253"/>
                      </w:tblGrid>
                      <w:tr w:rsidR="00565818" w:rsidRPr="00565818" w14:paraId="6FF5BA30" w14:textId="77777777" w:rsidTr="00011B22">
                        <w:trPr>
                          <w:trHeight w:val="2160"/>
                        </w:trPr>
                        <w:tc>
                          <w:tcPr>
                            <w:tcW w:w="5000" w:type="pct"/>
                          </w:tcPr>
                          <w:p w14:paraId="099B2AE1" w14:textId="7C09D0E2" w:rsidR="00AB1DC5" w:rsidRDefault="00462E10" w:rsidP="00AB1DC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SS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9065B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We’re currently in Ch. 5 and are learning the causes of the American Revolution. </w:t>
                            </w:r>
                          </w:p>
                          <w:p w14:paraId="20C8C09F" w14:textId="7AC7CB47" w:rsidR="00462E10" w:rsidRDefault="00462E10" w:rsidP="00AB1DC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ELA</w:t>
                            </w:r>
                            <w:r w:rsidR="00B1126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This week, we </w:t>
                            </w:r>
                            <w:r w:rsidR="0092725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focused on </w:t>
                            </w:r>
                            <w:r w:rsidR="00135D0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sequencing, summarizing, active and passive voices, </w:t>
                            </w:r>
                            <w:r w:rsidR="0018591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and </w:t>
                            </w:r>
                            <w:r w:rsidR="0088691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our</w:t>
                            </w:r>
                            <w:r w:rsidR="0036178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prefix</w:t>
                            </w:r>
                            <w:r w:rsidR="0088691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, </w:t>
                            </w:r>
                            <w:r w:rsidR="0036178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“</w:t>
                            </w:r>
                            <w:r w:rsidR="0018591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hyp</w:t>
                            </w:r>
                            <w:r w:rsidR="00135D0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er</w:t>
                            </w:r>
                            <w:r w:rsidR="0036178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-</w:t>
                            </w:r>
                            <w:r w:rsidR="0018591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.</w:t>
                            </w:r>
                            <w:r w:rsidR="0036178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”</w:t>
                            </w:r>
                          </w:p>
                          <w:p w14:paraId="50926728" w14:textId="6E9637AC" w:rsidR="00361784" w:rsidRDefault="00462E10" w:rsidP="0046562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Math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36178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We</w:t>
                            </w:r>
                            <w:r w:rsidR="00135D0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just tested on </w:t>
                            </w:r>
                            <w:r w:rsidR="0018591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Ch. 9, and will </w:t>
                            </w:r>
                            <w:r w:rsidR="00135D0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now be multiplying and dividing fractions. This should be ano</w:t>
                            </w:r>
                            <w:bookmarkStart w:id="1" w:name="_GoBack"/>
                            <w:bookmarkEnd w:id="1"/>
                            <w:r w:rsidR="00135D0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ther quick chapter!</w:t>
                            </w:r>
                            <w:r w:rsidR="00720CB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</w:p>
                          <w:p w14:paraId="1B8C49BE" w14:textId="2E4C32BE" w:rsidR="00AD4EC9" w:rsidRPr="00AB1DC5" w:rsidRDefault="00820986" w:rsidP="00B1719A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Science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F37FD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We’re finishing </w:t>
                            </w:r>
                            <w:r w:rsidR="00B1719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matter, mixtures, solutions, and physical and chemical changes</w:t>
                            </w:r>
                            <w:r w:rsidR="00F37FD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, and will test </w:t>
                            </w:r>
                            <w:r w:rsidR="001D275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Ch. 5</w:t>
                            </w:r>
                            <w:r w:rsidR="00F37FD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Thursday</w:t>
                            </w:r>
                            <w:r w:rsidR="00B1719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.</w:t>
                            </w:r>
                            <w:r w:rsidR="000903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</w:p>
                        </w:tc>
                      </w:tr>
                      <w:tr w:rsidR="00565818" w:rsidRPr="00565818" w14:paraId="43BFCA5D" w14:textId="77777777" w:rsidTr="00011B22">
                        <w:trPr>
                          <w:trHeight w:val="1515"/>
                        </w:trPr>
                        <w:tc>
                          <w:tcPr>
                            <w:tcW w:w="5000" w:type="pct"/>
                          </w:tcPr>
                          <w:p w14:paraId="40F4BE2C" w14:textId="6B69E527" w:rsidR="00FC4D96" w:rsidRDefault="00012EAD" w:rsidP="005554B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Word of the Week</w:t>
                            </w:r>
                            <w:r w:rsidR="008A24D9" w:rsidRPr="0056581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:</w:t>
                            </w:r>
                          </w:p>
                          <w:p w14:paraId="083065D8" w14:textId="3AAF1914" w:rsidR="00DF266A" w:rsidRPr="00EE187B" w:rsidRDefault="00012EAD" w:rsidP="00EE187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EE187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Our word of the week was “</w:t>
                            </w:r>
                            <w:r w:rsidR="00907CB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initiative</w:t>
                            </w:r>
                            <w:r w:rsidRPr="00EE187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.”</w:t>
                            </w:r>
                            <w:r w:rsidR="00EE187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907CBC" w:rsidRPr="00907C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hd w:val="clear" w:color="auto" w:fill="FFFFFF"/>
                              </w:rPr>
                              <w:t xml:space="preserve">Initiative is the ability to be resourceful and work without always being told what to do. </w:t>
                            </w:r>
                            <w:r w:rsidR="00907C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hd w:val="clear" w:color="auto" w:fill="FFFFFF"/>
                              </w:rPr>
                              <w:t xml:space="preserve">People </w:t>
                            </w:r>
                            <w:r w:rsidR="00907CBC" w:rsidRPr="00907C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hd w:val="clear" w:color="auto" w:fill="FFFFFF"/>
                              </w:rPr>
                              <w:t xml:space="preserve">who show initiative demonstrate they can think for themselves and </w:t>
                            </w:r>
                            <w:proofErr w:type="gramStart"/>
                            <w:r w:rsidR="00907CBC" w:rsidRPr="00907C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hd w:val="clear" w:color="auto" w:fill="FFFFFF"/>
                              </w:rPr>
                              <w:t>take action</w:t>
                            </w:r>
                            <w:proofErr w:type="gramEnd"/>
                            <w:r w:rsidR="00907CBC" w:rsidRPr="00907C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hd w:val="clear" w:color="auto" w:fill="FFFFFF"/>
                              </w:rPr>
                              <w:t xml:space="preserve"> when necessary. It means using your head, and having the drive to achieve.</w:t>
                            </w:r>
                          </w:p>
                        </w:tc>
                      </w:tr>
                      <w:tr w:rsidR="00565818" w:rsidRPr="00565818" w14:paraId="6C1A3A0E" w14:textId="77777777" w:rsidTr="00780DDF">
                        <w:tc>
                          <w:tcPr>
                            <w:tcW w:w="5000" w:type="pct"/>
                          </w:tcPr>
                          <w:p w14:paraId="2FC322C9" w14:textId="77777777" w:rsidR="00C97DCF" w:rsidRPr="00565818" w:rsidRDefault="00C97DCF" w:rsidP="00565818">
                            <w:pPr>
                              <w:pStyle w:val="EventDetails"/>
                              <w:shd w:val="clear" w:color="auto" w:fill="FFFFFF" w:themeFill="background1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14:paraId="45321E67" w14:textId="77777777" w:rsidR="00C97DCF" w:rsidRPr="00565818" w:rsidRDefault="00C97DCF" w:rsidP="00565818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  <w:r w:rsidR="006D416E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BE1DA0" wp14:editId="5E8370E5">
                <wp:simplePos x="0" y="0"/>
                <wp:positionH relativeFrom="column">
                  <wp:posOffset>85725</wp:posOffset>
                </wp:positionH>
                <wp:positionV relativeFrom="paragraph">
                  <wp:posOffset>8296274</wp:posOffset>
                </wp:positionV>
                <wp:extent cx="7172325" cy="1266825"/>
                <wp:effectExtent l="0" t="0" r="9525" b="9525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7E6A7" w14:textId="77777777" w:rsidR="004C5EC6" w:rsidRPr="00565818" w:rsidRDefault="004C5EC6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--------------------------------------------------------------------------------------------------------------------------------------------</w:t>
                            </w:r>
                            <w:r w:rsidR="008070F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14:paraId="3EF86B10" w14:textId="71FC3C37" w:rsidR="00940812" w:rsidRPr="00565818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 have read the </w:t>
                            </w:r>
                            <w:r w:rsidR="00B1719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March </w:t>
                            </w:r>
                            <w:r w:rsidR="00702D2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15</w:t>
                            </w:r>
                            <w:r w:rsidR="0009373A" w:rsidRPr="0009373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09373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edition of </w:t>
                            </w:r>
                            <w:r w:rsidRPr="00565818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The Becker Bulletin</w:t>
                            </w:r>
                          </w:p>
                          <w:p w14:paraId="5B3008D9" w14:textId="77777777" w:rsidR="0041718A" w:rsidRPr="00565818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CD043F9" w14:textId="77777777" w:rsidR="0041718A" w:rsidRPr="00823976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Student S</w:t>
                            </w:r>
                            <w:r w:rsidR="007737D6"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ignature </w:t>
                            </w:r>
                            <w:r w:rsidR="007737D6"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______________________________</w:t>
                            </w:r>
                            <w:r w:rsidR="007737D6"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Parent Signature</w:t>
                            </w:r>
                            <w:r w:rsidR="007737D6"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_______________________________</w:t>
                            </w:r>
                            <w:r w:rsidR="008070F5"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14:paraId="3CCC8AD0" w14:textId="77777777" w:rsidR="004C5EC6" w:rsidRPr="00823976" w:rsidRDefault="004C5EC6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Questions/Comments 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E1DA0" id="Text Box 16" o:spid="_x0000_s1031" type="#_x0000_t202" style="position:absolute;margin-left:6.75pt;margin-top:653.25pt;width:564.75pt;height:9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" filled="f" stroked="f">
                <v:textbox inset="0,0,0,0">
                  <w:txbxContent>
                    <w:p w14:paraId="5B17E6A7" w14:textId="77777777" w:rsidR="004C5EC6" w:rsidRPr="00565818" w:rsidRDefault="004C5EC6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color w:val="000000" w:themeColor="text1"/>
                          <w:sz w:val="24"/>
                          <w:szCs w:val="24"/>
                        </w:rPr>
                        <w:t>--------------------------------------------------------------------------------------------------------------------------------------------</w:t>
                      </w:r>
                      <w:r w:rsidR="008070F5">
                        <w:rPr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</w:p>
                    <w:p w14:paraId="3EF86B10" w14:textId="71FC3C37" w:rsidR="00940812" w:rsidRPr="00565818" w:rsidRDefault="0041718A" w:rsidP="00565818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I have read the </w:t>
                      </w:r>
                      <w:r w:rsidR="00B1719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March </w:t>
                      </w:r>
                      <w:r w:rsidR="00702D2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15</w:t>
                      </w:r>
                      <w:r w:rsidR="0009373A" w:rsidRPr="0009373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09373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edition of </w:t>
                      </w:r>
                      <w:r w:rsidRPr="00565818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The Becker Bulletin</w:t>
                      </w:r>
                    </w:p>
                    <w:p w14:paraId="5B3008D9" w14:textId="77777777" w:rsidR="0041718A" w:rsidRPr="00565818" w:rsidRDefault="0041718A" w:rsidP="00565818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CD043F9" w14:textId="77777777" w:rsidR="0041718A" w:rsidRPr="00823976" w:rsidRDefault="0041718A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Student S</w:t>
                      </w:r>
                      <w:r w:rsidR="007737D6"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ignature </w:t>
                      </w:r>
                      <w:r w:rsidR="007737D6"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______________________________</w:t>
                      </w:r>
                      <w:r w:rsidR="007737D6"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Parent Signature</w:t>
                      </w:r>
                      <w:r w:rsidR="007737D6"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_______________________________</w:t>
                      </w:r>
                      <w:r w:rsidR="008070F5"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_</w:t>
                      </w:r>
                    </w:p>
                    <w:p w14:paraId="3CCC8AD0" w14:textId="77777777" w:rsidR="004C5EC6" w:rsidRPr="00823976" w:rsidRDefault="004C5EC6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Questions/Comments 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070F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8EDF13" wp14:editId="4B10CC98">
                <wp:simplePos x="0" y="0"/>
                <wp:positionH relativeFrom="column">
                  <wp:posOffset>95250</wp:posOffset>
                </wp:positionH>
                <wp:positionV relativeFrom="paragraph">
                  <wp:posOffset>6924675</wp:posOffset>
                </wp:positionV>
                <wp:extent cx="3052445" cy="192405"/>
                <wp:effectExtent l="0" t="0" r="14605" b="1714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DB5A9" w14:textId="77777777" w:rsidR="00BA239F" w:rsidRPr="008070F5" w:rsidRDefault="006552CD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8070F5">
                              <w:rPr>
                                <w:color w:val="FFFFFF" w:themeColor="background1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EDF13" id="Text Box 14" o:spid="_x0000_s1032" type="#_x0000_t202" style="position:absolute;margin-left:7.5pt;margin-top:545.25pt;width:240.35pt;height:15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" filled="f" stroked="f">
                <v:textbox inset=",0,0,0">
                  <w:txbxContent>
                    <w:p w14:paraId="367DB5A9" w14:textId="77777777" w:rsidR="00BA239F" w:rsidRPr="008070F5" w:rsidRDefault="006552CD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8070F5">
                        <w:rPr>
                          <w:color w:val="FFFFFF" w:themeColor="background1"/>
                        </w:rPr>
                        <w:t>Spelling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85C440" wp14:editId="4CC6ADB5">
                <wp:simplePos x="0" y="0"/>
                <wp:positionH relativeFrom="column">
                  <wp:posOffset>4178300</wp:posOffset>
                </wp:positionH>
                <wp:positionV relativeFrom="paragraph">
                  <wp:posOffset>4173855</wp:posOffset>
                </wp:positionV>
                <wp:extent cx="3052445" cy="163830"/>
                <wp:effectExtent l="3175" t="1905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A499B" w14:textId="77777777" w:rsidR="00CB1A69" w:rsidRPr="00565818" w:rsidRDefault="00CD0AC7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>Miscellaneous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5C440" id="Text Box 10" o:spid="_x0000_s1033" type="#_x0000_t202" style="position:absolute;margin-left:329pt;margin-top:328.65pt;width:240.35pt;height:1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" filled="f" stroked="f">
                <v:textbox style="mso-fit-shape-to-text:t" inset=",0,0,0">
                  <w:txbxContent>
                    <w:p w14:paraId="449A499B" w14:textId="77777777" w:rsidR="00CB1A69" w:rsidRPr="00565818" w:rsidRDefault="00CD0AC7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>Miscellaneous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02C627" wp14:editId="6E78B85B">
                <wp:simplePos x="0" y="0"/>
                <wp:positionH relativeFrom="column">
                  <wp:posOffset>127635</wp:posOffset>
                </wp:positionH>
                <wp:positionV relativeFrom="paragraph">
                  <wp:posOffset>4183380</wp:posOffset>
                </wp:positionV>
                <wp:extent cx="3447415" cy="163830"/>
                <wp:effectExtent l="3810" t="190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0BC49" w14:textId="77777777" w:rsidR="0026142A" w:rsidRPr="00565818" w:rsidRDefault="00FF7564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 xml:space="preserve">The Week </w:t>
                            </w:r>
                            <w:proofErr w:type="gramStart"/>
                            <w:r w:rsidRPr="00565818">
                              <w:rPr>
                                <w:color w:val="FFFFFF" w:themeColor="background1"/>
                              </w:rPr>
                              <w:t>In</w:t>
                            </w:r>
                            <w:proofErr w:type="gramEnd"/>
                            <w:r w:rsidRPr="00565818">
                              <w:rPr>
                                <w:color w:val="FFFFFF" w:themeColor="background1"/>
                              </w:rPr>
                              <w:t xml:space="preserve"> Review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2C627" id="Text Box 9" o:spid="_x0000_s1034" type="#_x0000_t202" style="position:absolute;margin-left:10.05pt;margin-top:329.4pt;width:271.45pt;height:1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" filled="f" stroked="f">
                <v:textbox style="mso-fit-shape-to-text:t" inset=",0,0,0">
                  <w:txbxContent>
                    <w:p w14:paraId="10A0BC49" w14:textId="77777777" w:rsidR="0026142A" w:rsidRPr="00565818" w:rsidRDefault="00FF7564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 xml:space="preserve">The Week </w:t>
                      </w:r>
                      <w:proofErr w:type="gramStart"/>
                      <w:r w:rsidRPr="00565818">
                        <w:rPr>
                          <w:color w:val="FFFFFF" w:themeColor="background1"/>
                        </w:rPr>
                        <w:t>In</w:t>
                      </w:r>
                      <w:proofErr w:type="gramEnd"/>
                      <w:r w:rsidRPr="00565818">
                        <w:rPr>
                          <w:color w:val="FFFFFF" w:themeColor="background1"/>
                        </w:rPr>
                        <w:t xml:space="preserve"> Review</w:t>
                      </w: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45745F" wp14:editId="0B8E16FD">
                <wp:simplePos x="0" y="0"/>
                <wp:positionH relativeFrom="column">
                  <wp:posOffset>96520</wp:posOffset>
                </wp:positionH>
                <wp:positionV relativeFrom="paragraph">
                  <wp:posOffset>1024255</wp:posOffset>
                </wp:positionV>
                <wp:extent cx="7132320" cy="3090545"/>
                <wp:effectExtent l="10795" t="5080" r="10160" b="9525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3090545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42358B" w14:textId="77777777" w:rsidR="007C1833" w:rsidRPr="00565818" w:rsidRDefault="007C1833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45745F" id="AutoShape 4" o:spid="_x0000_s1035" alt="book-bg" style="position:absolute;margin-left:7.6pt;margin-top:80.65pt;width:561.6pt;height:24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" strokecolor="#89643b [3208]" strokeweight=".5pt">
                <v:fill r:id="rId8" o:title="book-bg" recolor="t" rotate="t" type="frame"/>
                <v:textbox inset="0,0,0,0">
                  <w:txbxContent>
                    <w:p w14:paraId="7542358B" w14:textId="77777777" w:rsidR="007C1833" w:rsidRPr="00565818" w:rsidRDefault="007C1833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149D68" wp14:editId="0AB9BD7A">
                <wp:simplePos x="0" y="0"/>
                <wp:positionH relativeFrom="column">
                  <wp:posOffset>236855</wp:posOffset>
                </wp:positionH>
                <wp:positionV relativeFrom="paragraph">
                  <wp:posOffset>1200785</wp:posOffset>
                </wp:positionV>
                <wp:extent cx="1804670" cy="2377440"/>
                <wp:effectExtent l="0" t="0" r="5080" b="381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9583032"/>
                              <w:picture/>
                            </w:sdtPr>
                            <w:sdtEndPr/>
                            <w:sdtContent>
                              <w:p w14:paraId="76D8AA66" w14:textId="66214330" w:rsidR="009238DC" w:rsidRDefault="007F0BA8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51B784F" wp14:editId="78D16D0B">
                                      <wp:extent cx="1590675" cy="2295525"/>
                                      <wp:effectExtent l="38100" t="38100" r="47625" b="47625"/>
                                      <wp:docPr id="2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field trip.jp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90675" cy="22955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 w="285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49D68" id="Text Box 5" o:spid="_x0000_s1036" type="#_x0000_t202" style="position:absolute;margin-left:18.65pt;margin-top:94.55pt;width:142.1pt;height:18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" filled="f" stroked="f" strokecolor="#c6a27b [1944]">
                <v:textbox inset="0,0,0,0">
                  <w:txbxContent>
                    <w:sdt>
                      <w:sdtPr>
                        <w:id w:val="9583032"/>
                        <w:picture/>
                      </w:sdtPr>
                      <w:sdtEndPr/>
                      <w:sdtContent>
                        <w:p w14:paraId="76D8AA66" w14:textId="66214330" w:rsidR="009238DC" w:rsidRDefault="007F0BA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1B784F" wp14:editId="78D16D0B">
                                <wp:extent cx="1590675" cy="2295525"/>
                                <wp:effectExtent l="38100" t="38100" r="47625" b="47625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field trip.jpg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90675" cy="2295525"/>
                                        </a:xfrm>
                                        <a:prstGeom prst="rect">
                                          <a:avLst/>
                                        </a:prstGeom>
                                        <a:ln w="28575">
                                          <a:solidFill>
                                            <a:schemeClr val="tx1"/>
                                          </a:solidFill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04CFA6" wp14:editId="3D9B2337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stellar" w:hAnsi="Castellar"/>
                                <w:color w:val="C6A27B" w:themeColor="accent5" w:themeTint="99"/>
                              </w:rPr>
                              <w:id w:val="555162761"/>
                            </w:sdtPr>
                            <w:sdtEndPr>
                              <w:rPr>
                                <w:sz w:val="56"/>
                                <w:szCs w:val="56"/>
                              </w:rPr>
                            </w:sdtEndPr>
                            <w:sdtContent>
                              <w:p w14:paraId="42B8D5F6" w14:textId="77777777" w:rsidR="001553D6" w:rsidRPr="00565818" w:rsidRDefault="001553D6" w:rsidP="001553D6">
                                <w:pPr>
                                  <w:jc w:val="center"/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THE</w:t>
                                </w:r>
                              </w:p>
                              <w:p w14:paraId="47F5247F" w14:textId="77777777" w:rsidR="0003296B" w:rsidRPr="001553D6" w:rsidRDefault="001553D6" w:rsidP="001553D6">
                                <w:pPr>
                                  <w:jc w:val="center"/>
                                  <w:rPr>
                                    <w:rFonts w:ascii="Castellar" w:hAnsi="Castellar"/>
                                    <w:color w:val="C6A27B" w:themeColor="accent5" w:themeTint="99"/>
                                    <w:sz w:val="56"/>
                                    <w:szCs w:val="56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BECKER BULLETIN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04CFA6" id="AutoShape 3" o:spid="_x0000_s1037" alt="nl-header" style="position:absolute;margin-left:6.9pt;margin-top:7.2pt;width:561.6pt;height:6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" strokecolor="#89643b [3208]" strokeweight=".5pt">
                <v:fill r:id="rId11" o:title="nl-header" recolor="t" rotate="t" type="frame"/>
                <v:textbox inset=",0,0,0">
                  <w:txbxContent>
                    <w:sdt>
                      <w:sdtPr>
                        <w:rPr>
                          <w:rFonts w:ascii="Castellar" w:hAnsi="Castellar"/>
                          <w:color w:val="C6A27B" w:themeColor="accent5" w:themeTint="99"/>
                        </w:rPr>
                        <w:id w:val="555162761"/>
                      </w:sdtPr>
                      <w:sdtEndPr>
                        <w:rPr>
                          <w:sz w:val="56"/>
                          <w:szCs w:val="56"/>
                        </w:rPr>
                      </w:sdtEndPr>
                      <w:sdtContent>
                        <w:p w14:paraId="42B8D5F6" w14:textId="77777777" w:rsidR="001553D6" w:rsidRPr="00565818" w:rsidRDefault="001553D6" w:rsidP="001553D6">
                          <w:pPr>
                            <w:jc w:val="center"/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  <w:t>THE</w:t>
                          </w:r>
                        </w:p>
                        <w:p w14:paraId="47F5247F" w14:textId="77777777" w:rsidR="0003296B" w:rsidRPr="001553D6" w:rsidRDefault="001553D6" w:rsidP="001553D6">
                          <w:pPr>
                            <w:jc w:val="center"/>
                            <w:rPr>
                              <w:rFonts w:ascii="Castellar" w:hAnsi="Castellar"/>
                              <w:color w:val="C6A27B" w:themeColor="accent5" w:themeTint="99"/>
                              <w:sz w:val="56"/>
                              <w:szCs w:val="56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56"/>
                              <w:szCs w:val="56"/>
                            </w:rPr>
                            <w:t>BECKER BULLETIN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82B67D" wp14:editId="268A142F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01200"/>
                <wp:effectExtent l="9525" t="9525" r="9525" b="95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01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D1ABDA" id="Rectangle 2" o:spid="_x0000_s1026" style="position:absolute;margin-left:0;margin-top:0;width:8in;height:756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" fillcolor="#44311d [1608]">
                <w10:wrap anchorx="margin" anchory="margin"/>
              </v:rect>
            </w:pict>
          </mc:Fallback>
        </mc:AlternateContent>
      </w:r>
    </w:p>
    <w:sectPr w:rsidR="00EE39FE" w:rsidRPr="00565818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327430"/>
    <w:multiLevelType w:val="hybridMultilevel"/>
    <w:tmpl w:val="637CF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F647D1"/>
    <w:multiLevelType w:val="hybridMultilevel"/>
    <w:tmpl w:val="A73E5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53D6"/>
    <w:rsid w:val="00011B22"/>
    <w:rsid w:val="00012EAD"/>
    <w:rsid w:val="000204BC"/>
    <w:rsid w:val="0003016D"/>
    <w:rsid w:val="0003296B"/>
    <w:rsid w:val="00033FA2"/>
    <w:rsid w:val="0003798B"/>
    <w:rsid w:val="00057203"/>
    <w:rsid w:val="0006215D"/>
    <w:rsid w:val="00070AE8"/>
    <w:rsid w:val="0008433B"/>
    <w:rsid w:val="00090386"/>
    <w:rsid w:val="000904A8"/>
    <w:rsid w:val="0009373A"/>
    <w:rsid w:val="000C2AFB"/>
    <w:rsid w:val="000C5595"/>
    <w:rsid w:val="000C7D48"/>
    <w:rsid w:val="000D466B"/>
    <w:rsid w:val="000D7EEC"/>
    <w:rsid w:val="000E3470"/>
    <w:rsid w:val="000E4462"/>
    <w:rsid w:val="000F2E63"/>
    <w:rsid w:val="000F3598"/>
    <w:rsid w:val="000F4642"/>
    <w:rsid w:val="001011A1"/>
    <w:rsid w:val="00107350"/>
    <w:rsid w:val="00113D55"/>
    <w:rsid w:val="00122F8D"/>
    <w:rsid w:val="001259D2"/>
    <w:rsid w:val="00133A59"/>
    <w:rsid w:val="00135D04"/>
    <w:rsid w:val="00142073"/>
    <w:rsid w:val="00142BB8"/>
    <w:rsid w:val="0015410C"/>
    <w:rsid w:val="001553D6"/>
    <w:rsid w:val="00155B24"/>
    <w:rsid w:val="001576B4"/>
    <w:rsid w:val="00165230"/>
    <w:rsid w:val="0018251B"/>
    <w:rsid w:val="00185912"/>
    <w:rsid w:val="001859AC"/>
    <w:rsid w:val="00185A42"/>
    <w:rsid w:val="001C744D"/>
    <w:rsid w:val="001D00A1"/>
    <w:rsid w:val="001D2756"/>
    <w:rsid w:val="001D6B0A"/>
    <w:rsid w:val="001E010F"/>
    <w:rsid w:val="001E0C17"/>
    <w:rsid w:val="001E64BE"/>
    <w:rsid w:val="001E7E2D"/>
    <w:rsid w:val="00207729"/>
    <w:rsid w:val="002079DC"/>
    <w:rsid w:val="00207B79"/>
    <w:rsid w:val="002115A7"/>
    <w:rsid w:val="00216C34"/>
    <w:rsid w:val="00225938"/>
    <w:rsid w:val="00225BD8"/>
    <w:rsid w:val="00227D18"/>
    <w:rsid w:val="00230521"/>
    <w:rsid w:val="0026142A"/>
    <w:rsid w:val="00286243"/>
    <w:rsid w:val="002866D4"/>
    <w:rsid w:val="002A48E7"/>
    <w:rsid w:val="002B0330"/>
    <w:rsid w:val="002B5A0A"/>
    <w:rsid w:val="002C0810"/>
    <w:rsid w:val="002C1C09"/>
    <w:rsid w:val="002C490B"/>
    <w:rsid w:val="002C5567"/>
    <w:rsid w:val="002C7707"/>
    <w:rsid w:val="002E10E9"/>
    <w:rsid w:val="002E7927"/>
    <w:rsid w:val="002F3E2C"/>
    <w:rsid w:val="0030448B"/>
    <w:rsid w:val="0031005E"/>
    <w:rsid w:val="003279DB"/>
    <w:rsid w:val="00333408"/>
    <w:rsid w:val="00336759"/>
    <w:rsid w:val="00361784"/>
    <w:rsid w:val="0036184C"/>
    <w:rsid w:val="00364174"/>
    <w:rsid w:val="00366909"/>
    <w:rsid w:val="003704F7"/>
    <w:rsid w:val="00373BF6"/>
    <w:rsid w:val="003816A4"/>
    <w:rsid w:val="00384854"/>
    <w:rsid w:val="00397566"/>
    <w:rsid w:val="003A587F"/>
    <w:rsid w:val="003B0357"/>
    <w:rsid w:val="003B7CE1"/>
    <w:rsid w:val="003C2376"/>
    <w:rsid w:val="003C3946"/>
    <w:rsid w:val="003E1BE5"/>
    <w:rsid w:val="003F58D0"/>
    <w:rsid w:val="004142EA"/>
    <w:rsid w:val="0041718A"/>
    <w:rsid w:val="00425A95"/>
    <w:rsid w:val="00452612"/>
    <w:rsid w:val="0046142D"/>
    <w:rsid w:val="00462E10"/>
    <w:rsid w:val="00464F18"/>
    <w:rsid w:val="00465629"/>
    <w:rsid w:val="0047197F"/>
    <w:rsid w:val="00487CA3"/>
    <w:rsid w:val="00491725"/>
    <w:rsid w:val="0049352E"/>
    <w:rsid w:val="004A035D"/>
    <w:rsid w:val="004A4507"/>
    <w:rsid w:val="004B008E"/>
    <w:rsid w:val="004B127C"/>
    <w:rsid w:val="004B1B5D"/>
    <w:rsid w:val="004B2B1B"/>
    <w:rsid w:val="004B5058"/>
    <w:rsid w:val="004C39D8"/>
    <w:rsid w:val="004C5EC6"/>
    <w:rsid w:val="004D1D37"/>
    <w:rsid w:val="004D4508"/>
    <w:rsid w:val="004E45A3"/>
    <w:rsid w:val="004E6623"/>
    <w:rsid w:val="004E7C9F"/>
    <w:rsid w:val="005006D7"/>
    <w:rsid w:val="00505B02"/>
    <w:rsid w:val="00525E38"/>
    <w:rsid w:val="00527F6B"/>
    <w:rsid w:val="00530CD5"/>
    <w:rsid w:val="00531EA0"/>
    <w:rsid w:val="00535ED0"/>
    <w:rsid w:val="00551EC5"/>
    <w:rsid w:val="005554B5"/>
    <w:rsid w:val="00562D43"/>
    <w:rsid w:val="00565818"/>
    <w:rsid w:val="005834A8"/>
    <w:rsid w:val="0058716D"/>
    <w:rsid w:val="0059323D"/>
    <w:rsid w:val="00595D5F"/>
    <w:rsid w:val="00596F8B"/>
    <w:rsid w:val="005A1414"/>
    <w:rsid w:val="005A2587"/>
    <w:rsid w:val="005A5679"/>
    <w:rsid w:val="005A7A62"/>
    <w:rsid w:val="005E55A8"/>
    <w:rsid w:val="005E7EF6"/>
    <w:rsid w:val="005F5BAE"/>
    <w:rsid w:val="00606690"/>
    <w:rsid w:val="00615DB3"/>
    <w:rsid w:val="0063250D"/>
    <w:rsid w:val="00636851"/>
    <w:rsid w:val="0063743F"/>
    <w:rsid w:val="006418E8"/>
    <w:rsid w:val="006552CD"/>
    <w:rsid w:val="00662702"/>
    <w:rsid w:val="0067027A"/>
    <w:rsid w:val="006804D7"/>
    <w:rsid w:val="0068178E"/>
    <w:rsid w:val="006A0032"/>
    <w:rsid w:val="006A2A81"/>
    <w:rsid w:val="006A56BC"/>
    <w:rsid w:val="006C7811"/>
    <w:rsid w:val="006D11BC"/>
    <w:rsid w:val="006D416E"/>
    <w:rsid w:val="006E4FA2"/>
    <w:rsid w:val="006E55E2"/>
    <w:rsid w:val="006E763D"/>
    <w:rsid w:val="006F549D"/>
    <w:rsid w:val="00702D21"/>
    <w:rsid w:val="007048E4"/>
    <w:rsid w:val="007064E5"/>
    <w:rsid w:val="00714BE6"/>
    <w:rsid w:val="00720CBF"/>
    <w:rsid w:val="00722911"/>
    <w:rsid w:val="0072550B"/>
    <w:rsid w:val="00726509"/>
    <w:rsid w:val="00727F51"/>
    <w:rsid w:val="00732932"/>
    <w:rsid w:val="00733338"/>
    <w:rsid w:val="00740E10"/>
    <w:rsid w:val="00741A36"/>
    <w:rsid w:val="00743B57"/>
    <w:rsid w:val="007444C3"/>
    <w:rsid w:val="00747DF9"/>
    <w:rsid w:val="0075617D"/>
    <w:rsid w:val="0076557F"/>
    <w:rsid w:val="0077246B"/>
    <w:rsid w:val="007737D6"/>
    <w:rsid w:val="00775087"/>
    <w:rsid w:val="00776984"/>
    <w:rsid w:val="0078018E"/>
    <w:rsid w:val="00780DDF"/>
    <w:rsid w:val="0078582C"/>
    <w:rsid w:val="00785F16"/>
    <w:rsid w:val="00787914"/>
    <w:rsid w:val="007A7115"/>
    <w:rsid w:val="007A7C91"/>
    <w:rsid w:val="007B4C89"/>
    <w:rsid w:val="007B747A"/>
    <w:rsid w:val="007C1833"/>
    <w:rsid w:val="007E4964"/>
    <w:rsid w:val="007F0BA8"/>
    <w:rsid w:val="00804D06"/>
    <w:rsid w:val="00806428"/>
    <w:rsid w:val="00806D7C"/>
    <w:rsid w:val="008070F5"/>
    <w:rsid w:val="00810E73"/>
    <w:rsid w:val="008156A8"/>
    <w:rsid w:val="00815A68"/>
    <w:rsid w:val="00817205"/>
    <w:rsid w:val="00820986"/>
    <w:rsid w:val="00822FE9"/>
    <w:rsid w:val="00823976"/>
    <w:rsid w:val="008301AE"/>
    <w:rsid w:val="00831C64"/>
    <w:rsid w:val="0083675D"/>
    <w:rsid w:val="008415F2"/>
    <w:rsid w:val="00843CA8"/>
    <w:rsid w:val="0084725B"/>
    <w:rsid w:val="00847D51"/>
    <w:rsid w:val="008508BC"/>
    <w:rsid w:val="0085616F"/>
    <w:rsid w:val="0087231F"/>
    <w:rsid w:val="008727B2"/>
    <w:rsid w:val="0087568B"/>
    <w:rsid w:val="0088691D"/>
    <w:rsid w:val="008A24D9"/>
    <w:rsid w:val="008A2C3D"/>
    <w:rsid w:val="008B0000"/>
    <w:rsid w:val="008B31E4"/>
    <w:rsid w:val="008B53B6"/>
    <w:rsid w:val="008F06A2"/>
    <w:rsid w:val="008F082F"/>
    <w:rsid w:val="008F7612"/>
    <w:rsid w:val="009065B3"/>
    <w:rsid w:val="00907CBC"/>
    <w:rsid w:val="009202AF"/>
    <w:rsid w:val="009238DC"/>
    <w:rsid w:val="00927251"/>
    <w:rsid w:val="009277CF"/>
    <w:rsid w:val="009401BF"/>
    <w:rsid w:val="00940812"/>
    <w:rsid w:val="009428F2"/>
    <w:rsid w:val="0094791C"/>
    <w:rsid w:val="009538E8"/>
    <w:rsid w:val="00962810"/>
    <w:rsid w:val="00971314"/>
    <w:rsid w:val="009733DE"/>
    <w:rsid w:val="00982A86"/>
    <w:rsid w:val="00991F98"/>
    <w:rsid w:val="009B099E"/>
    <w:rsid w:val="009B2365"/>
    <w:rsid w:val="009C1E74"/>
    <w:rsid w:val="009D1519"/>
    <w:rsid w:val="009D463F"/>
    <w:rsid w:val="009E0C76"/>
    <w:rsid w:val="009E3E70"/>
    <w:rsid w:val="009E4869"/>
    <w:rsid w:val="009E7BF0"/>
    <w:rsid w:val="009E7E7D"/>
    <w:rsid w:val="009F5DB0"/>
    <w:rsid w:val="00A25AB5"/>
    <w:rsid w:val="00A335C8"/>
    <w:rsid w:val="00A35C82"/>
    <w:rsid w:val="00A36F67"/>
    <w:rsid w:val="00A444B5"/>
    <w:rsid w:val="00A47EF8"/>
    <w:rsid w:val="00A61486"/>
    <w:rsid w:val="00A71644"/>
    <w:rsid w:val="00A72DC5"/>
    <w:rsid w:val="00A7423F"/>
    <w:rsid w:val="00A742B4"/>
    <w:rsid w:val="00A82C07"/>
    <w:rsid w:val="00AA2877"/>
    <w:rsid w:val="00AB1DC5"/>
    <w:rsid w:val="00AB40F3"/>
    <w:rsid w:val="00AC135D"/>
    <w:rsid w:val="00AC2571"/>
    <w:rsid w:val="00AC5D51"/>
    <w:rsid w:val="00AD019E"/>
    <w:rsid w:val="00AD10A0"/>
    <w:rsid w:val="00AD1595"/>
    <w:rsid w:val="00AD190C"/>
    <w:rsid w:val="00AD1A34"/>
    <w:rsid w:val="00AD4EC9"/>
    <w:rsid w:val="00AD548E"/>
    <w:rsid w:val="00AE1D9B"/>
    <w:rsid w:val="00AE4D31"/>
    <w:rsid w:val="00AE51A7"/>
    <w:rsid w:val="00AE6DBE"/>
    <w:rsid w:val="00AF3C0F"/>
    <w:rsid w:val="00AF6CC1"/>
    <w:rsid w:val="00B04C20"/>
    <w:rsid w:val="00B0561B"/>
    <w:rsid w:val="00B1126B"/>
    <w:rsid w:val="00B1637A"/>
    <w:rsid w:val="00B1719A"/>
    <w:rsid w:val="00B25805"/>
    <w:rsid w:val="00B33E5D"/>
    <w:rsid w:val="00B35AD3"/>
    <w:rsid w:val="00B41374"/>
    <w:rsid w:val="00B60346"/>
    <w:rsid w:val="00B65A72"/>
    <w:rsid w:val="00B70980"/>
    <w:rsid w:val="00B812A6"/>
    <w:rsid w:val="00B94E07"/>
    <w:rsid w:val="00B97BD4"/>
    <w:rsid w:val="00BA14E5"/>
    <w:rsid w:val="00BA239F"/>
    <w:rsid w:val="00BC1623"/>
    <w:rsid w:val="00BC7BCA"/>
    <w:rsid w:val="00BD61E3"/>
    <w:rsid w:val="00BE4EC6"/>
    <w:rsid w:val="00BE6D86"/>
    <w:rsid w:val="00BF552C"/>
    <w:rsid w:val="00C007EC"/>
    <w:rsid w:val="00C05217"/>
    <w:rsid w:val="00C07276"/>
    <w:rsid w:val="00C100A5"/>
    <w:rsid w:val="00C14A6F"/>
    <w:rsid w:val="00C17F88"/>
    <w:rsid w:val="00C208C2"/>
    <w:rsid w:val="00C20B51"/>
    <w:rsid w:val="00C305C9"/>
    <w:rsid w:val="00C44878"/>
    <w:rsid w:val="00C46B8D"/>
    <w:rsid w:val="00C47331"/>
    <w:rsid w:val="00C562C2"/>
    <w:rsid w:val="00C7009B"/>
    <w:rsid w:val="00C714E7"/>
    <w:rsid w:val="00C72A4B"/>
    <w:rsid w:val="00C84CED"/>
    <w:rsid w:val="00C97DCF"/>
    <w:rsid w:val="00CA206B"/>
    <w:rsid w:val="00CA5D91"/>
    <w:rsid w:val="00CB1A69"/>
    <w:rsid w:val="00CC665E"/>
    <w:rsid w:val="00CD0AC7"/>
    <w:rsid w:val="00CD0E4D"/>
    <w:rsid w:val="00CF0A2A"/>
    <w:rsid w:val="00D1314B"/>
    <w:rsid w:val="00D14CFE"/>
    <w:rsid w:val="00D14F36"/>
    <w:rsid w:val="00D156AD"/>
    <w:rsid w:val="00D16837"/>
    <w:rsid w:val="00D34431"/>
    <w:rsid w:val="00D43682"/>
    <w:rsid w:val="00D43C4B"/>
    <w:rsid w:val="00D45AEB"/>
    <w:rsid w:val="00D57D0A"/>
    <w:rsid w:val="00D6062A"/>
    <w:rsid w:val="00D64485"/>
    <w:rsid w:val="00D6765F"/>
    <w:rsid w:val="00D71168"/>
    <w:rsid w:val="00D751D2"/>
    <w:rsid w:val="00D8510B"/>
    <w:rsid w:val="00DA1426"/>
    <w:rsid w:val="00DA4ECC"/>
    <w:rsid w:val="00DA4F3C"/>
    <w:rsid w:val="00DA62D3"/>
    <w:rsid w:val="00DA674C"/>
    <w:rsid w:val="00DB5B8C"/>
    <w:rsid w:val="00DB710A"/>
    <w:rsid w:val="00DC60EA"/>
    <w:rsid w:val="00DD0C66"/>
    <w:rsid w:val="00DD1F3D"/>
    <w:rsid w:val="00DD70E8"/>
    <w:rsid w:val="00DE447E"/>
    <w:rsid w:val="00DE5677"/>
    <w:rsid w:val="00DF266A"/>
    <w:rsid w:val="00DF3380"/>
    <w:rsid w:val="00DF3609"/>
    <w:rsid w:val="00DF4002"/>
    <w:rsid w:val="00E02DC2"/>
    <w:rsid w:val="00E03C77"/>
    <w:rsid w:val="00E1023F"/>
    <w:rsid w:val="00E1243C"/>
    <w:rsid w:val="00E242E6"/>
    <w:rsid w:val="00E33E41"/>
    <w:rsid w:val="00E357C9"/>
    <w:rsid w:val="00E453CC"/>
    <w:rsid w:val="00E45D74"/>
    <w:rsid w:val="00E51E4D"/>
    <w:rsid w:val="00E61ACF"/>
    <w:rsid w:val="00E84CDE"/>
    <w:rsid w:val="00E867DD"/>
    <w:rsid w:val="00EA73BE"/>
    <w:rsid w:val="00EA76AC"/>
    <w:rsid w:val="00EC1524"/>
    <w:rsid w:val="00ED02B7"/>
    <w:rsid w:val="00ED0E11"/>
    <w:rsid w:val="00EE187B"/>
    <w:rsid w:val="00EE2BCE"/>
    <w:rsid w:val="00EE39FE"/>
    <w:rsid w:val="00EE493F"/>
    <w:rsid w:val="00EF4FE7"/>
    <w:rsid w:val="00F06BEC"/>
    <w:rsid w:val="00F153CF"/>
    <w:rsid w:val="00F2263F"/>
    <w:rsid w:val="00F23511"/>
    <w:rsid w:val="00F2776B"/>
    <w:rsid w:val="00F33456"/>
    <w:rsid w:val="00F37FD4"/>
    <w:rsid w:val="00F47899"/>
    <w:rsid w:val="00F51632"/>
    <w:rsid w:val="00F61E1F"/>
    <w:rsid w:val="00F76790"/>
    <w:rsid w:val="00F86835"/>
    <w:rsid w:val="00F93BD2"/>
    <w:rsid w:val="00F96D35"/>
    <w:rsid w:val="00FA55DC"/>
    <w:rsid w:val="00FA6384"/>
    <w:rsid w:val="00FA73E0"/>
    <w:rsid w:val="00FB2B1F"/>
    <w:rsid w:val="00FB2D7F"/>
    <w:rsid w:val="00FB6923"/>
    <w:rsid w:val="00FC16AA"/>
    <w:rsid w:val="00FC2598"/>
    <w:rsid w:val="00FC4D96"/>
    <w:rsid w:val="00FC4E8B"/>
    <w:rsid w:val="00FD57EE"/>
    <w:rsid w:val="00FE4025"/>
    <w:rsid w:val="00FE6A14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18EC0"/>
  <w15:docId w15:val="{B102DD03-D091-4812-87E4-9D5924194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unhideWhenUsed/>
    <w:rsid w:val="0060669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06690"/>
  </w:style>
  <w:style w:type="character" w:styleId="Emphasis">
    <w:name w:val="Emphasis"/>
    <w:basedOn w:val="DefaultParagraphFont"/>
    <w:uiPriority w:val="20"/>
    <w:qFormat/>
    <w:rsid w:val="00011B22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2C1C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30C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13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4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5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923E25-A035-4E1B-8F2B-345A4F684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>ACPS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John Becker</dc:creator>
  <cp:lastModifiedBy>John Becker</cp:lastModifiedBy>
  <cp:revision>2</cp:revision>
  <cp:lastPrinted>2018-01-11T22:52:00Z</cp:lastPrinted>
  <dcterms:created xsi:type="dcterms:W3CDTF">2019-03-13T20:58:00Z</dcterms:created>
  <dcterms:modified xsi:type="dcterms:W3CDTF">2019-03-13T20:58:00Z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