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BC990" w14:textId="47FEC22C" w:rsidR="00832230" w:rsidRDefault="00E357C9" w:rsidP="00C72A4B"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C526CA" wp14:editId="2C5D052F">
                <wp:simplePos x="0" y="0"/>
                <wp:positionH relativeFrom="margin">
                  <wp:posOffset>38100</wp:posOffset>
                </wp:positionH>
                <wp:positionV relativeFrom="paragraph">
                  <wp:posOffset>7153275</wp:posOffset>
                </wp:positionV>
                <wp:extent cx="7190105" cy="108585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0105" cy="108585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3F9AF6" w14:textId="1914DC78" w:rsidR="0083675D" w:rsidRPr="00A36F67" w:rsidRDefault="00A36F67" w:rsidP="0083675D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For </w:t>
                            </w:r>
                            <w:r w:rsidR="006418E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Monday</w:t>
                            </w: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, s</w:t>
                            </w:r>
                            <w:r w:rsidR="0083675D"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tudents should neatly write </w:t>
                            </w: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and mark </w:t>
                            </w:r>
                            <w:r w:rsidR="0083675D"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each of the following words with large, legible print on the index cards sent home today.</w:t>
                            </w:r>
                          </w:p>
                          <w:p w14:paraId="0124F304" w14:textId="77777777" w:rsidR="00CB1D4F" w:rsidRPr="009B2365" w:rsidRDefault="00832230" w:rsidP="00CB1D4F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CB1D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polymorphous</w:t>
                            </w:r>
                            <w:r w:rsidR="00CB1D4F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CB1D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monologue</w:t>
                            </w:r>
                            <w:r w:rsidR="00CB1D4F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CB1D4F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CB1D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bipartisan</w:t>
                            </w:r>
                            <w:r w:rsidR="00CB1D4F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CB1D4F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CB1D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quadrilateral</w:t>
                            </w:r>
                            <w:r w:rsidR="00CB1D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CB1D4F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CB1D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hexagonal</w:t>
                            </w:r>
                          </w:p>
                          <w:p w14:paraId="192720C1" w14:textId="018B8B3E" w:rsidR="00767B06" w:rsidRPr="009B2365" w:rsidRDefault="00CB1D4F" w:rsidP="00CB1D4F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polyhedron</w:t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universally</w:t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triathlon</w:t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pentagonal</w:t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equilateral</w:t>
                            </w:r>
                          </w:p>
                          <w:p w14:paraId="4C26F0FA" w14:textId="368BCF39" w:rsidR="00227D18" w:rsidRPr="009B2365" w:rsidRDefault="00227D18" w:rsidP="00767B06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C526CA" id="AutoShape 13" o:spid="_x0000_s1026" style="position:absolute;margin-left:3pt;margin-top:563.25pt;width:566.15pt;height:85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" fillcolor="#664a2c [2408]" strokecolor="#89643b [3208]">
                <v:textbox inset=",7.2pt">
                  <w:txbxContent>
                    <w:p w14:paraId="4B3F9AF6" w14:textId="1914DC78" w:rsidR="0083675D" w:rsidRPr="00A36F67" w:rsidRDefault="00A36F67" w:rsidP="0083675D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For </w:t>
                      </w:r>
                      <w:r w:rsidR="006418E8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Monday</w:t>
                      </w: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, s</w:t>
                      </w:r>
                      <w:r w:rsidR="0083675D"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tudents should neatly write </w:t>
                      </w: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and mark </w:t>
                      </w:r>
                      <w:r w:rsidR="0083675D"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each of the following words with large, legible print on the index cards sent home today.</w:t>
                      </w:r>
                    </w:p>
                    <w:p w14:paraId="0124F304" w14:textId="77777777" w:rsidR="00CB1D4F" w:rsidRPr="009B2365" w:rsidRDefault="00832230" w:rsidP="00CB1D4F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CB1D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polymorphous</w:t>
                      </w:r>
                      <w:r w:rsidR="00CB1D4F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CB1D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monologue</w:t>
                      </w:r>
                      <w:r w:rsidR="00CB1D4F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CB1D4F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CB1D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bipartisan</w:t>
                      </w:r>
                      <w:r w:rsidR="00CB1D4F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CB1D4F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CB1D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quadrilateral</w:t>
                      </w:r>
                      <w:r w:rsidR="00CB1D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CB1D4F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CB1D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hexagonal</w:t>
                      </w:r>
                    </w:p>
                    <w:p w14:paraId="192720C1" w14:textId="018B8B3E" w:rsidR="00767B06" w:rsidRPr="009B2365" w:rsidRDefault="00CB1D4F" w:rsidP="00CB1D4F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polyhedron</w:t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universally</w:t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triathlon</w:t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pentagonal</w:t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equilateral</w:t>
                      </w:r>
                    </w:p>
                    <w:p w14:paraId="4C26F0FA" w14:textId="368BCF39" w:rsidR="00227D18" w:rsidRPr="009B2365" w:rsidRDefault="00227D18" w:rsidP="00767B06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33FA2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E50462" wp14:editId="48E5E850">
                <wp:simplePos x="0" y="0"/>
                <wp:positionH relativeFrom="margin">
                  <wp:posOffset>4114801</wp:posOffset>
                </wp:positionH>
                <wp:positionV relativeFrom="paragraph">
                  <wp:posOffset>4391025</wp:posOffset>
                </wp:positionV>
                <wp:extent cx="3124200" cy="2486025"/>
                <wp:effectExtent l="0" t="0" r="19050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248602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A7B500" w14:textId="7378B68C" w:rsidR="00491BFC" w:rsidRDefault="00472C87" w:rsidP="00BB13D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Black History Month</w:t>
                            </w:r>
                            <w:r w:rsidR="00491BF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309074C8" w14:textId="75141159" w:rsidR="008F460F" w:rsidRDefault="00472C87" w:rsidP="00BB13D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A special “thank you” to </w:t>
                            </w:r>
                            <w:proofErr w:type="spellStart"/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Nayomi</w:t>
                            </w:r>
                            <w:proofErr w:type="spellEnd"/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Paul and Vidhu Verma for researching and presenting information on famous African Americans during Morning Meeting. Excellent</w:t>
                            </w:r>
                            <w:r w:rsidR="0053317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, thorough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work!</w:t>
                            </w:r>
                          </w:p>
                          <w:p w14:paraId="37C754FC" w14:textId="77777777" w:rsidR="00533175" w:rsidRDefault="00533175" w:rsidP="00BB13D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14:paraId="27314016" w14:textId="3B10CDC4" w:rsidR="008F460F" w:rsidRDefault="008F460F" w:rsidP="00BB13D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8F460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Citizen of the Week</w:t>
                            </w:r>
                            <w:r w:rsidRPr="008F460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0EB2B292" w14:textId="4506FA91" w:rsidR="008F460F" w:rsidRPr="008F460F" w:rsidRDefault="008F460F" w:rsidP="00BB13D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Our Citizen of the Week for this past week</w:t>
                            </w:r>
                            <w:r w:rsidR="00472C8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was </w:t>
                            </w:r>
                            <w:r w:rsidR="00472C8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Sam Moore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. S</w:t>
                            </w:r>
                            <w:r w:rsidR="00472C8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am works very hard in the classroom, and is always polite and respectful, often thinking about the needs </w:t>
                            </w:r>
                            <w:r w:rsidR="0053317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and feelings </w:t>
                            </w:r>
                            <w:r w:rsidR="00472C8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of others over his own.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E50462" id="AutoShape 12" o:spid="_x0000_s1027" style="position:absolute;margin-left:324pt;margin-top:345.75pt;width:246pt;height:19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" fillcolor="#664a2c [2408]" strokecolor="#89643b [3208]">
                <v:textbox inset=",7.2pt">
                  <w:txbxContent>
                    <w:p w14:paraId="6CA7B500" w14:textId="7378B68C" w:rsidR="00491BFC" w:rsidRDefault="00472C87" w:rsidP="00BB13D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Black History Month</w:t>
                      </w:r>
                      <w:r w:rsidR="00491BFC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:</w:t>
                      </w:r>
                    </w:p>
                    <w:p w14:paraId="309074C8" w14:textId="75141159" w:rsidR="008F460F" w:rsidRDefault="00472C87" w:rsidP="00BB13D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A special “thank you” to </w:t>
                      </w:r>
                      <w:proofErr w:type="spellStart"/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Nayomi</w:t>
                      </w:r>
                      <w:proofErr w:type="spellEnd"/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Paul and Vidhu Verma for researching and presenting information on famous African Americans during Morning Meeting. Excellent</w:t>
                      </w:r>
                      <w:r w:rsidR="00533175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, thorough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work!</w:t>
                      </w:r>
                    </w:p>
                    <w:p w14:paraId="37C754FC" w14:textId="77777777" w:rsidR="00533175" w:rsidRDefault="00533175" w:rsidP="00BB13D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14:paraId="27314016" w14:textId="3B10CDC4" w:rsidR="008F460F" w:rsidRDefault="008F460F" w:rsidP="00BB13D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8F460F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Citizen of the Week</w:t>
                      </w:r>
                      <w:r w:rsidRPr="008F460F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:</w:t>
                      </w:r>
                    </w:p>
                    <w:p w14:paraId="0EB2B292" w14:textId="4506FA91" w:rsidR="008F460F" w:rsidRPr="008F460F" w:rsidRDefault="008F460F" w:rsidP="00BB13D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Our Citizen of the Week for this past week</w:t>
                      </w:r>
                      <w:r w:rsidR="00472C87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was </w:t>
                      </w:r>
                      <w:r w:rsidR="00472C87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Sam Moore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. S</w:t>
                      </w:r>
                      <w:r w:rsidR="00472C87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am works very hard in the classroom, and is always polite and respectful, often thinking about the needs </w:t>
                      </w:r>
                      <w:r w:rsidR="00533175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and feelings </w:t>
                      </w:r>
                      <w:r w:rsidR="00472C87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of others over his own.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5ED0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0E0E32" wp14:editId="3143526E">
                <wp:simplePos x="0" y="0"/>
                <wp:positionH relativeFrom="column">
                  <wp:posOffset>95250</wp:posOffset>
                </wp:positionH>
                <wp:positionV relativeFrom="paragraph">
                  <wp:posOffset>4391025</wp:posOffset>
                </wp:positionV>
                <wp:extent cx="3920490" cy="2486025"/>
                <wp:effectExtent l="0" t="0" r="22860" b="2857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86025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158" w:type="pct"/>
                              <w:tblInd w:w="-9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14"/>
                            </w:tblGrid>
                            <w:tr w:rsidR="00565818" w:rsidRPr="00565818" w14:paraId="6FF5BA30" w14:textId="77777777" w:rsidTr="00011B22">
                              <w:trPr>
                                <w:trHeight w:val="2160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99B2AE1" w14:textId="7D2BE2AF" w:rsidR="00AB1DC5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D4232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88386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445C2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just </w:t>
                                  </w:r>
                                  <w:r w:rsidR="00533175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tested </w:t>
                                  </w:r>
                                  <w:r w:rsidR="0088386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Co</w:t>
                                  </w:r>
                                  <w:r w:rsidR="00AE3E4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lonial Life</w:t>
                                  </w:r>
                                  <w:r w:rsidR="00EE023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, and will now begin studying the American Revolution in Ch. 5.</w:t>
                                  </w:r>
                                  <w:r w:rsidR="00AE3E4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  <w:p w14:paraId="20C8C09F" w14:textId="5B024BDC" w:rsidR="00462E10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 w:rsidR="00B1126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This week, we </w:t>
                                  </w:r>
                                  <w:r w:rsidR="00062F0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did</w:t>
                                  </w:r>
                                  <w:r w:rsidR="00174EC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533175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fact and opinion, past, present, and future tenses, and the prefixes, “</w:t>
                                  </w:r>
                                  <w:proofErr w:type="spellStart"/>
                                  <w:r w:rsidR="00533175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sym</w:t>
                                  </w:r>
                                  <w:proofErr w:type="spellEnd"/>
                                  <w:r w:rsidR="00533175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-” and “syn-.”</w:t>
                                  </w:r>
                                </w:p>
                                <w:p w14:paraId="50926728" w14:textId="5C3D4CEA" w:rsidR="00361784" w:rsidRDefault="00462E10" w:rsidP="00465629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2C3C9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have finished Ch. 8, and will be testing on Monday. Make sure to review vocab words!</w:t>
                                  </w:r>
                                  <w:r w:rsidR="006B5F5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  <w:p w14:paraId="1B8C49BE" w14:textId="6FE73854" w:rsidR="00E453CC" w:rsidRPr="00AB1DC5" w:rsidRDefault="00820986" w:rsidP="002C3C9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Science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72291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2C3C9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just tested on weather and the water cycle, and will now begin to study matter, mixtures, and solutions</w:t>
                                  </w:r>
                                  <w:r w:rsidR="00062F0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65818" w:rsidRPr="00565818" w14:paraId="43BFCA5D" w14:textId="77777777" w:rsidTr="00011B22">
                              <w:trPr>
                                <w:trHeight w:val="1515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40F4BE2C" w14:textId="77777777" w:rsidR="00FC4D96" w:rsidRDefault="00012EAD" w:rsidP="005554B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="008A24D9" w:rsidRPr="0056581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83065D8" w14:textId="5A7AE6DD" w:rsidR="008070F5" w:rsidRPr="00565818" w:rsidRDefault="004D26C9" w:rsidP="00E95D83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2B7A0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kindness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.” </w:t>
                                  </w:r>
                                  <w:r w:rsidR="00E95D83" w:rsidRPr="00E95D83">
                                    <w:rPr>
                                      <w:rStyle w:val="Emphasis"/>
                                      <w:rFonts w:ascii="Times New Roman" w:hAnsi="Times New Roman" w:cs="Times New Roman"/>
                                      <w:b/>
                                      <w:bCs/>
                                      <w:i w:val="0"/>
                                      <w:iCs w:val="0"/>
                                      <w:shd w:val="clear" w:color="auto" w:fill="FFFFFF"/>
                                    </w:rPr>
                                    <w:t xml:space="preserve">Kindness </w:t>
                                  </w:r>
                                  <w:r w:rsidR="00E95D83" w:rsidRPr="00E95D83"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FFFFFF"/>
                                    </w:rPr>
                                    <w:t>has many benefits</w:t>
                                  </w:r>
                                  <w:r w:rsidR="00E95D83"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FFFFFF"/>
                                    </w:rPr>
                                    <w:t>,</w:t>
                                  </w:r>
                                  <w:r w:rsidR="00E95D83" w:rsidRPr="00E95D83"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FFFFFF"/>
                                    </w:rPr>
                                    <w:t xml:space="preserve"> including increased happiness and a healthy heart. It slows down the aging process and improves relationships, which indirectly boo</w:t>
                                  </w:r>
                                  <w:r w:rsidR="00E95D83"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FFFFFF"/>
                                    </w:rPr>
                                    <w:t xml:space="preserve">sts </w:t>
                                  </w:r>
                                  <w:r w:rsidR="00E95D83" w:rsidRPr="00E95D83"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FFFFFF"/>
                                    </w:rPr>
                                    <w:t>your health.</w:t>
                                  </w:r>
                                  <w:r w:rsidR="00E95D83"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FFFFFF"/>
                                    </w:rPr>
                                    <w:t xml:space="preserve"> Showing kindness is just as rewarding as receiving it from someone else.</w:t>
                                  </w:r>
                                </w:p>
                              </w:tc>
                            </w:tr>
                            <w:tr w:rsidR="00565818" w:rsidRPr="00565818" w14:paraId="6C1A3A0E" w14:textId="77777777" w:rsidTr="00780DDF">
                              <w:tc>
                                <w:tcPr>
                                  <w:tcW w:w="5000" w:type="pct"/>
                                </w:tcPr>
                                <w:p w14:paraId="2FC322C9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321E67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0E0E32" id="AutoShape 7" o:spid="_x0000_s1028" style="position:absolute;margin-left:7.5pt;margin-top:345.75pt;width:308.7pt;height:19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158" w:type="pct"/>
                        <w:tblInd w:w="-9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14"/>
                      </w:tblGrid>
                      <w:tr w:rsidR="00565818" w:rsidRPr="00565818" w14:paraId="6FF5BA30" w14:textId="77777777" w:rsidTr="00011B22">
                        <w:trPr>
                          <w:trHeight w:val="2160"/>
                        </w:trPr>
                        <w:tc>
                          <w:tcPr>
                            <w:tcW w:w="5000" w:type="pct"/>
                          </w:tcPr>
                          <w:p w14:paraId="099B2AE1" w14:textId="7D2BE2AF" w:rsidR="00AB1DC5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D4232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88386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445C2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just </w:t>
                            </w:r>
                            <w:r w:rsidR="0053317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tested </w:t>
                            </w:r>
                            <w:r w:rsidR="0088386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Co</w:t>
                            </w:r>
                            <w:r w:rsidR="00AE3E4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lonial Life</w:t>
                            </w:r>
                            <w:r w:rsidR="00EE023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, and will now begin studying the American Revolution in Ch. 5.</w:t>
                            </w:r>
                            <w:r w:rsidR="00AE3E4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14:paraId="20C8C09F" w14:textId="5B024BDC" w:rsidR="00462E10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 w:rsidR="00B1126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This week, we </w:t>
                            </w:r>
                            <w:r w:rsidR="00062F0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did</w:t>
                            </w:r>
                            <w:r w:rsidR="00174EC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53317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fact and opinion, past, present, and future tenses, and the prefixes, “</w:t>
                            </w:r>
                            <w:proofErr w:type="spellStart"/>
                            <w:r w:rsidR="0053317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sym</w:t>
                            </w:r>
                            <w:proofErr w:type="spellEnd"/>
                            <w:r w:rsidR="0053317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-” and “syn-.”</w:t>
                            </w:r>
                          </w:p>
                          <w:p w14:paraId="50926728" w14:textId="5C3D4CEA" w:rsidR="00361784" w:rsidRDefault="00462E10" w:rsidP="0046562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2C3C9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have finished Ch. 8, and will be testing on Monday. Make sure to review vocab words!</w:t>
                            </w:r>
                            <w:r w:rsidR="006B5F5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14:paraId="1B8C49BE" w14:textId="6FE73854" w:rsidR="00E453CC" w:rsidRPr="00AB1DC5" w:rsidRDefault="00820986" w:rsidP="002C3C9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Science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72291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2C3C9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just tested on weather and the water cycle, and will now begin to study matter, mixtures, and solutions</w:t>
                            </w:r>
                            <w:r w:rsidR="00062F0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</w:p>
                        </w:tc>
                      </w:tr>
                      <w:tr w:rsidR="00565818" w:rsidRPr="00565818" w14:paraId="43BFCA5D" w14:textId="77777777" w:rsidTr="00011B22">
                        <w:trPr>
                          <w:trHeight w:val="1515"/>
                        </w:trPr>
                        <w:tc>
                          <w:tcPr>
                            <w:tcW w:w="5000" w:type="pct"/>
                          </w:tcPr>
                          <w:p w14:paraId="40F4BE2C" w14:textId="77777777" w:rsidR="00FC4D96" w:rsidRDefault="00012EAD" w:rsidP="005554B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="008A24D9"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</w:t>
                            </w:r>
                          </w:p>
                          <w:p w14:paraId="083065D8" w14:textId="5A7AE6DD" w:rsidR="008070F5" w:rsidRPr="00565818" w:rsidRDefault="004D26C9" w:rsidP="00E95D8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 w:rsidR="002B7A0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kindness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.” </w:t>
                            </w:r>
                            <w:r w:rsidR="00E95D83" w:rsidRPr="00E95D83">
                              <w:rPr>
                                <w:rStyle w:val="Emphasis"/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hd w:val="clear" w:color="auto" w:fill="FFFFFF"/>
                              </w:rPr>
                              <w:t xml:space="preserve">Kindness </w:t>
                            </w:r>
                            <w:r w:rsidR="00E95D83" w:rsidRPr="00E95D83">
                              <w:rPr>
                                <w:rFonts w:ascii="Times New Roman" w:hAnsi="Times New Roman" w:cs="Times New Roman"/>
                                <w:b/>
                                <w:shd w:val="clear" w:color="auto" w:fill="FFFFFF"/>
                              </w:rPr>
                              <w:t>has many benefits</w:t>
                            </w:r>
                            <w:r w:rsidR="00E95D83">
                              <w:rPr>
                                <w:rFonts w:ascii="Times New Roman" w:hAnsi="Times New Roman" w:cs="Times New Roman"/>
                                <w:b/>
                                <w:shd w:val="clear" w:color="auto" w:fill="FFFFFF"/>
                              </w:rPr>
                              <w:t>,</w:t>
                            </w:r>
                            <w:r w:rsidR="00E95D83" w:rsidRPr="00E95D83">
                              <w:rPr>
                                <w:rFonts w:ascii="Times New Roman" w:hAnsi="Times New Roman" w:cs="Times New Roman"/>
                                <w:b/>
                                <w:shd w:val="clear" w:color="auto" w:fill="FFFFFF"/>
                              </w:rPr>
                              <w:t xml:space="preserve"> including increased happiness and a healthy heart. It slows down the aging process and improves relationships, which indirectly boo</w:t>
                            </w:r>
                            <w:r w:rsidR="00E95D83">
                              <w:rPr>
                                <w:rFonts w:ascii="Times New Roman" w:hAnsi="Times New Roman" w:cs="Times New Roman"/>
                                <w:b/>
                                <w:shd w:val="clear" w:color="auto" w:fill="FFFFFF"/>
                              </w:rPr>
                              <w:t xml:space="preserve">sts </w:t>
                            </w:r>
                            <w:r w:rsidR="00E95D83" w:rsidRPr="00E95D83">
                              <w:rPr>
                                <w:rFonts w:ascii="Times New Roman" w:hAnsi="Times New Roman" w:cs="Times New Roman"/>
                                <w:b/>
                                <w:shd w:val="clear" w:color="auto" w:fill="FFFFFF"/>
                              </w:rPr>
                              <w:t>your health.</w:t>
                            </w:r>
                            <w:r w:rsidR="00E95D83">
                              <w:rPr>
                                <w:rFonts w:ascii="Times New Roman" w:hAnsi="Times New Roman" w:cs="Times New Roman"/>
                                <w:b/>
                                <w:shd w:val="clear" w:color="auto" w:fill="FFFFFF"/>
                              </w:rPr>
                              <w:t xml:space="preserve"> Showing kindness is just as rewarding as receiving it from someone else.</w:t>
                            </w:r>
                          </w:p>
                        </w:tc>
                      </w:tr>
                      <w:tr w:rsidR="00565818" w:rsidRPr="00565818" w14:paraId="6C1A3A0E" w14:textId="77777777" w:rsidTr="00780DDF">
                        <w:tc>
                          <w:tcPr>
                            <w:tcW w:w="5000" w:type="pct"/>
                          </w:tcPr>
                          <w:p w14:paraId="2FC322C9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45321E67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6D416E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BE1DA0" wp14:editId="5E8370E5">
                <wp:simplePos x="0" y="0"/>
                <wp:positionH relativeFrom="column">
                  <wp:posOffset>85725</wp:posOffset>
                </wp:positionH>
                <wp:positionV relativeFrom="paragraph">
                  <wp:posOffset>8296274</wp:posOffset>
                </wp:positionV>
                <wp:extent cx="7172325" cy="126682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7E6A7" w14:textId="77777777" w:rsidR="004C5EC6" w:rsidRPr="00565818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--------------------------------------------------------------------------------------------------------------------------------------------</w:t>
                            </w:r>
                            <w:r w:rsidR="008070F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14:paraId="3EF86B10" w14:textId="52FD9E95" w:rsidR="00940812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 have read the </w:t>
                            </w:r>
                            <w:r w:rsidR="00CB1D4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March 1</w:t>
                            </w:r>
                            <w:r w:rsidR="00CB1D4F" w:rsidRPr="00CB1D4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CB1D4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edition of 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The Becker Bulletin</w:t>
                            </w:r>
                          </w:p>
                          <w:p w14:paraId="5B3008D9" w14:textId="77777777" w:rsidR="0041718A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CD043F9" w14:textId="77777777" w:rsidR="0041718A" w:rsidRPr="00823976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Student S</w:t>
                            </w:r>
                            <w:r w:rsidR="007737D6"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ignature 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______________________________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Parent Signature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_______________________________</w:t>
                            </w:r>
                            <w:r w:rsidR="008070F5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14:paraId="3CCC8AD0" w14:textId="77777777" w:rsidR="004C5EC6" w:rsidRPr="00823976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BE1DA0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9" type="#_x0000_t202" style="position:absolute;margin-left:6.75pt;margin-top:653.25pt;width:564.75pt;height:9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" filled="f" stroked="f">
                <v:textbox inset="0,0,0,0">
                  <w:txbxContent>
                    <w:p w14:paraId="5B17E6A7" w14:textId="77777777" w:rsidR="004C5EC6" w:rsidRPr="00565818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color w:val="000000" w:themeColor="text1"/>
                          <w:sz w:val="24"/>
                          <w:szCs w:val="24"/>
                        </w:rPr>
                        <w:t>--------------------------------------------------------------------------------------------------------------------------------------------</w:t>
                      </w:r>
                      <w:r w:rsidR="008070F5">
                        <w:rPr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</w:p>
                    <w:p w14:paraId="3EF86B10" w14:textId="52FD9E95" w:rsidR="00940812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 have read the </w:t>
                      </w:r>
                      <w:r w:rsidR="00CB1D4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March 1</w:t>
                      </w:r>
                      <w:r w:rsidR="00CB1D4F" w:rsidRPr="00CB1D4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CB1D4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edition of </w:t>
                      </w:r>
                      <w:r w:rsidRPr="00565818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The Becker Bulletin</w:t>
                      </w:r>
                    </w:p>
                    <w:p w14:paraId="5B3008D9" w14:textId="77777777" w:rsidR="0041718A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CD043F9" w14:textId="77777777" w:rsidR="0041718A" w:rsidRPr="00823976" w:rsidRDefault="0041718A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Student S</w:t>
                      </w:r>
                      <w:r w:rsidR="007737D6"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ignature 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______________________________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Parent Signature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_______________________________</w:t>
                      </w:r>
                      <w:r w:rsidR="008070F5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</w:t>
                      </w:r>
                    </w:p>
                    <w:p w14:paraId="3CCC8AD0" w14:textId="77777777" w:rsidR="004C5EC6" w:rsidRPr="00823976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8EDF13" wp14:editId="4B10CC98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DB5A9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EDF13" id="Text Box 14" o:spid="_x0000_s1030" type="#_x0000_t202" style="position:absolute;margin-left:7.5pt;margin-top:545.25pt;width:240.35pt;height:1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" filled="f" stroked="f">
                <v:textbox inset=",0,0,0">
                  <w:txbxContent>
                    <w:p w14:paraId="367DB5A9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85C440" wp14:editId="4CC6ADB5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A499B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5C440" id="Text Box 10" o:spid="_x0000_s1031" type="#_x0000_t202" style="position:absolute;margin-left:329pt;margin-top:328.65pt;width:240.3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" filled="f" stroked="f">
                <v:textbox style="mso-fit-shape-to-text:t" inset=",0,0,0">
                  <w:txbxContent>
                    <w:p w14:paraId="449A499B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02C627" wp14:editId="6E78B85B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0BC49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2C627" id="Text Box 9" o:spid="_x0000_s1032" type="#_x0000_t202" style="position:absolute;margin-left:10.05pt;margin-top:329.4pt;width:271.45pt;height: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" filled="f" stroked="f">
                <v:textbox style="mso-fit-shape-to-text:t" inset=",0,0,0">
                  <w:txbxContent>
                    <w:p w14:paraId="10A0BC49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45745F" wp14:editId="0B8E16FD">
                <wp:simplePos x="0" y="0"/>
                <wp:positionH relativeFrom="column">
                  <wp:posOffset>96520</wp:posOffset>
                </wp:positionH>
                <wp:positionV relativeFrom="paragraph">
                  <wp:posOffset>1024255</wp:posOffset>
                </wp:positionV>
                <wp:extent cx="7132320" cy="3090545"/>
                <wp:effectExtent l="10795" t="5080" r="10160" b="9525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42358B" w14:textId="77777777" w:rsidR="007C1833" w:rsidRPr="00565818" w:rsidRDefault="007C1833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45745F" id="AutoShape 4" o:spid="_x0000_s1033" alt="book-bg" style="position:absolute;margin-left:7.6pt;margin-top:80.65pt;width:561.6pt;height:2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" strokecolor="#89643b [3208]" strokeweight=".5pt">
                <v:fill r:id="rId9" o:title="book-bg" recolor="t" rotate="t" type="frame"/>
                <v:textbox inset="0,0,0,0">
                  <w:txbxContent>
                    <w:p w14:paraId="7542358B" w14:textId="77777777" w:rsidR="007C1833" w:rsidRPr="00565818" w:rsidRDefault="007C1833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49D68" wp14:editId="12877449">
                <wp:simplePos x="0" y="0"/>
                <wp:positionH relativeFrom="column">
                  <wp:posOffset>236855</wp:posOffset>
                </wp:positionH>
                <wp:positionV relativeFrom="paragraph">
                  <wp:posOffset>1200785</wp:posOffset>
                </wp:positionV>
                <wp:extent cx="1804670" cy="2377440"/>
                <wp:effectExtent l="0" t="0" r="5080" b="381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2139690109"/>
                              <w:picture/>
                            </w:sdtPr>
                            <w:sdtEndPr/>
                            <w:sdtContent>
                              <w:p w14:paraId="76D8AA66" w14:textId="2A1923DB" w:rsidR="009238DC" w:rsidRDefault="006634B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18153CA" wp14:editId="77E5B9CA">
                                      <wp:extent cx="1800225" cy="2428875"/>
                                      <wp:effectExtent l="0" t="0" r="9525" b="9525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calendar.jp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804670" cy="24348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49D68" id="Text Box 5" o:spid="_x0000_s1034" type="#_x0000_t202" style="position:absolute;margin-left:18.65pt;margin-top:94.55pt;width:142.1pt;height:18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" filled="f" stroked="f" strokecolor="#c6a27b [1944]">
                <v:textbox inset="0,0,0,0">
                  <w:txbxContent>
                    <w:sdt>
                      <w:sdtPr>
                        <w:rPr>
                          <w:noProof/>
                        </w:rPr>
                        <w:id w:val="2139690109"/>
                        <w:picture/>
                      </w:sdtPr>
                      <w:sdtEndPr/>
                      <w:sdtContent>
                        <w:p w14:paraId="76D8AA66" w14:textId="2A1923DB" w:rsidR="009238DC" w:rsidRDefault="006634B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18153CA" wp14:editId="77E5B9CA">
                                <wp:extent cx="1800225" cy="2428875"/>
                                <wp:effectExtent l="0" t="0" r="9525" b="9525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alendar.jp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4670" cy="243487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4CFA6" wp14:editId="6C32C02D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1232740650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42B8D5F6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47F5247F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04CFA6" id="AutoShape 3" o:spid="_x0000_s1035" alt="nl-header" style="position:absolute;margin-left:6.9pt;margin-top:7.2pt;width:561.6pt;height:6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" strokecolor="#89643b [3208]" strokeweight=".5pt">
                <v:fill r:id="rId12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1232740650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42B8D5F6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47F5247F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82B67D" wp14:editId="1BCABCFA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9525" t="9525" r="952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014CB" id="Rectangle 2" o:spid="_x0000_s1026" style="position:absolute;margin-left:0;margin-top:0;width:8in;height:7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" fillcolor="#44311d [1608]">
                <w10:wrap anchorx="margin" anchory="margin"/>
              </v:rect>
            </w:pict>
          </mc:Fallback>
        </mc:AlternateContent>
      </w:r>
    </w:p>
    <w:p w14:paraId="31CAE35C" w14:textId="283C5C13" w:rsidR="00832230" w:rsidRPr="00832230" w:rsidRDefault="00832230" w:rsidP="00832230"/>
    <w:p w14:paraId="2394D3A6" w14:textId="2EA51501" w:rsidR="00832230" w:rsidRPr="00832230" w:rsidRDefault="00ED5806" w:rsidP="00832230"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E095D9" wp14:editId="5D38E672">
                <wp:simplePos x="0" y="0"/>
                <wp:positionH relativeFrom="margin">
                  <wp:posOffset>5638800</wp:posOffset>
                </wp:positionH>
                <wp:positionV relativeFrom="paragraph">
                  <wp:posOffset>25400</wp:posOffset>
                </wp:positionV>
                <wp:extent cx="1647825" cy="1189355"/>
                <wp:effectExtent l="38100" t="19050" r="85725" b="4889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62BBA8D3" w14:textId="07E6D7D3" w:rsidR="003816A4" w:rsidRPr="007064E5" w:rsidRDefault="00CB1D4F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March 1</w:t>
                            </w:r>
                            <w:r w:rsidR="00DA4F3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,</w:t>
                            </w:r>
                            <w:r w:rsidR="00E03C77" w:rsidRPr="007064E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 xml:space="preserve"> 201</w:t>
                            </w:r>
                            <w:r w:rsidR="0083223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E095D9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36" type="#_x0000_t92" style="position:absolute;margin-left:444pt;margin-top:2pt;width:129.75pt;height:93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62BBA8D3" w14:textId="07E6D7D3" w:rsidR="003816A4" w:rsidRPr="007064E5" w:rsidRDefault="00CB1D4F" w:rsidP="002A48E7">
                      <w:pPr>
                        <w:pStyle w:val="New"/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March 1</w:t>
                      </w:r>
                      <w:r w:rsidR="00DA4F3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,</w:t>
                      </w:r>
                      <w:r w:rsidR="00E03C77" w:rsidRPr="007064E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 xml:space="preserve"> 201</w:t>
                      </w:r>
                      <w:r w:rsidR="0083223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B0EBE7" w14:textId="01906F82" w:rsidR="00832230" w:rsidRPr="00832230" w:rsidRDefault="00832230" w:rsidP="00832230"/>
    <w:p w14:paraId="57766B42" w14:textId="00F2A5B4" w:rsidR="00832230" w:rsidRPr="00832230" w:rsidRDefault="00832230" w:rsidP="00832230"/>
    <w:p w14:paraId="40507147" w14:textId="77777777" w:rsidR="00832230" w:rsidRPr="00832230" w:rsidRDefault="00832230" w:rsidP="00832230"/>
    <w:p w14:paraId="230A60EB" w14:textId="6D58D936" w:rsidR="00832230" w:rsidRPr="00832230" w:rsidRDefault="00F87087" w:rsidP="00832230"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8B049D" wp14:editId="24004DD3">
                <wp:simplePos x="0" y="0"/>
                <wp:positionH relativeFrom="column">
                  <wp:posOffset>2042795</wp:posOffset>
                </wp:positionH>
                <wp:positionV relativeFrom="paragraph">
                  <wp:posOffset>24765</wp:posOffset>
                </wp:positionV>
                <wp:extent cx="5170805" cy="3029585"/>
                <wp:effectExtent l="0" t="0" r="0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805" cy="302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</w:rPr>
                              <w:id w:val="1495535866"/>
                            </w:sdtPr>
                            <w:sdtEndPr>
                              <w:rPr>
                                <w:rFonts w:ascii="Curlz MT" w:hAnsi="Curlz MT"/>
                                <w:b/>
                                <w:sz w:val="24"/>
                                <w:szCs w:val="24"/>
                              </w:rPr>
                            </w:sdtEndPr>
                            <w:sdtContent>
                              <w:p w14:paraId="13A3A37E" w14:textId="2B938CA7" w:rsidR="00861E63" w:rsidRDefault="006634B8" w:rsidP="00861E63">
                                <w:pPr>
                                  <w:spacing w:after="120"/>
                                  <w:jc w:val="center"/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2"/>
                                    <w:szCs w:val="52"/>
                                  </w:rPr>
                                  <w:t>Important Dates</w:t>
                                </w:r>
                              </w:p>
                              <w:p w14:paraId="2DD0D600" w14:textId="37EB1DCE" w:rsidR="006634B8" w:rsidRPr="00250DD7" w:rsidRDefault="00861E63" w:rsidP="006634B8">
                                <w:pPr>
                                  <w:shd w:val="clear" w:color="auto" w:fill="FFFFFF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</w:pPr>
                                <w:r w:rsidRPr="00D14F36">
                                  <w:rPr>
                                    <w:rFonts w:ascii="Arial" w:eastAsia="Times New Roman" w:hAnsi="Arial" w:cs="Arial"/>
                                    <w:color w:val="222222"/>
                                    <w:sz w:val="19"/>
                                    <w:szCs w:val="19"/>
                                  </w:rPr>
                                  <w:br/>
                                </w:r>
                                <w:r w:rsidR="006634B8" w:rsidRPr="00F67CBF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  <w:u w:val="single"/>
                                  </w:rPr>
                                  <w:t>March</w:t>
                                </w:r>
                                <w:r w:rsidR="00250DD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250DD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250DD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250DD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250DD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250DD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9E071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250DD7" w:rsidRPr="00250DD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  <w:u w:val="single"/>
                                  </w:rPr>
                                  <w:t>May</w:t>
                                </w:r>
                              </w:p>
                              <w:p w14:paraId="0FE038CF" w14:textId="51E34ABE" w:rsidR="006634B8" w:rsidRDefault="00F67CBF" w:rsidP="006634B8">
                                <w:pPr>
                                  <w:shd w:val="clear" w:color="auto" w:fill="FFFFFF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20</w:t>
                                </w:r>
                                <w:r w:rsidRPr="00F67CBF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- End of 3</w:t>
                                </w:r>
                                <w:r w:rsidRPr="00F67CBF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  <w:vertAlign w:val="superscript"/>
                                  </w:rPr>
                                  <w:t>rd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 xml:space="preserve"> Nine Weeks</w:t>
                                </w:r>
                                <w:r w:rsidR="00250DD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250DD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250DD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9E071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250DD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="00250DD7" w:rsidRPr="00250DD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  <w:vertAlign w:val="superscript"/>
                                  </w:rPr>
                                  <w:t>st</w:t>
                                </w:r>
                                <w:r w:rsidR="00250DD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- ELA FSA (Day 1)</w:t>
                                </w:r>
                              </w:p>
                              <w:p w14:paraId="19725741" w14:textId="17B72BE0" w:rsidR="00F67CBF" w:rsidRDefault="00F67CBF" w:rsidP="006634B8">
                                <w:pPr>
                                  <w:shd w:val="clear" w:color="auto" w:fill="FFFFFF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22</w:t>
                                </w:r>
                                <w:r w:rsidRPr="00F67CBF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  <w:vertAlign w:val="superscript"/>
                                  </w:rPr>
                                  <w:t>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- No School (Teacher Workday)</w:t>
                                </w:r>
                                <w:r w:rsidR="00250DD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9E071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250DD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="00250DD7" w:rsidRPr="00250DD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  <w:vertAlign w:val="superscript"/>
                                  </w:rPr>
                                  <w:t>nd</w:t>
                                </w:r>
                                <w:r w:rsidR="00250DD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- ELA FSA (Day 2)</w:t>
                                </w:r>
                              </w:p>
                              <w:p w14:paraId="2CE6506E" w14:textId="691AE379" w:rsidR="00F67CBF" w:rsidRDefault="00F67CBF" w:rsidP="006634B8">
                                <w:pPr>
                                  <w:shd w:val="clear" w:color="auto" w:fill="FFFFFF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28</w:t>
                                </w:r>
                                <w:r w:rsidRPr="00F67CBF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- Science Fair PI Night</w:t>
                                </w:r>
                                <w:r w:rsidR="00250DD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250DD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250DD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9E071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250DD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7</w:t>
                                </w:r>
                                <w:r w:rsidR="00250DD7" w:rsidRPr="00250DD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  <w:vertAlign w:val="superscript"/>
                                  </w:rPr>
                                  <w:t>th</w:t>
                                </w:r>
                                <w:r w:rsidR="00250DD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- Math FSA (Day 1)</w:t>
                                </w:r>
                              </w:p>
                              <w:p w14:paraId="594BD7AA" w14:textId="47959483" w:rsidR="00F67CBF" w:rsidRDefault="00F67CBF" w:rsidP="006634B8">
                                <w:pPr>
                                  <w:shd w:val="clear" w:color="auto" w:fill="FFFFFF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29</w:t>
                                </w:r>
                                <w:r w:rsidRPr="00F67CBF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- Report Cards Go Home</w:t>
                                </w:r>
                                <w:r w:rsidR="00250DD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250DD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9E071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250DD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8</w:t>
                                </w:r>
                                <w:r w:rsidR="00250DD7" w:rsidRPr="00250DD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  <w:vertAlign w:val="superscript"/>
                                  </w:rPr>
                                  <w:t>th</w:t>
                                </w:r>
                                <w:r w:rsidR="00250DD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- Math FSA (Day 2)</w:t>
                                </w:r>
                              </w:p>
                              <w:p w14:paraId="2B389A4D" w14:textId="58EB6FE1" w:rsidR="00F67CBF" w:rsidRDefault="009E071A" w:rsidP="006634B8">
                                <w:pPr>
                                  <w:shd w:val="clear" w:color="auto" w:fill="FFFFFF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836DAA" w:rsidRPr="00836DA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32"/>
                                    <w:szCs w:val="32"/>
                                  </w:rPr>
                                  <w:t>YIKES!!!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  <w:t>9</w:t>
                                </w:r>
                                <w:r w:rsidRPr="009E071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- Science FSA (Day 1)</w:t>
                                </w:r>
                              </w:p>
                              <w:p w14:paraId="2C22B4AF" w14:textId="59E66DD8" w:rsidR="00F67CBF" w:rsidRPr="009E071A" w:rsidRDefault="00F67CBF" w:rsidP="006634B8">
                                <w:pPr>
                                  <w:shd w:val="clear" w:color="auto" w:fill="FFFFFF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</w:pPr>
                                <w:r w:rsidRPr="00F67CBF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  <w:u w:val="single"/>
                                  </w:rPr>
                                  <w:t>April</w:t>
                                </w:r>
                                <w:r w:rsidR="009E071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9E071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9E071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9E071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9E071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9E071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9E071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  <w:t>10</w:t>
                                </w:r>
                                <w:r w:rsidR="009E071A" w:rsidRPr="009E071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  <w:vertAlign w:val="superscript"/>
                                  </w:rPr>
                                  <w:t>th</w:t>
                                </w:r>
                                <w:r w:rsidR="009E071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- Science FSA (Day 2)</w:t>
                                </w:r>
                              </w:p>
                              <w:p w14:paraId="4A7A5938" w14:textId="7810D4D4" w:rsidR="00F67CBF" w:rsidRDefault="00F67CBF" w:rsidP="006634B8">
                                <w:pPr>
                                  <w:shd w:val="clear" w:color="auto" w:fill="FFFFFF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Pr="00F67CBF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  <w:vertAlign w:val="superscript"/>
                                  </w:rPr>
                                  <w:t>st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 xml:space="preserve"> – 5</w:t>
                                </w:r>
                                <w:r w:rsidRPr="00F67CBF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- Spring Break</w:t>
                                </w:r>
                                <w:r w:rsidR="009E071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9E071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9E071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9E071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  <w:t>29</w:t>
                                </w:r>
                                <w:r w:rsidR="009E071A" w:rsidRPr="009E071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  <w:vertAlign w:val="superscript"/>
                                  </w:rPr>
                                  <w:t>th</w:t>
                                </w:r>
                                <w:r w:rsidR="009E071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- Graduation</w:t>
                                </w:r>
                              </w:p>
                              <w:p w14:paraId="46287717" w14:textId="38C1AF4B" w:rsidR="00F67CBF" w:rsidRDefault="00F67CBF" w:rsidP="006634B8">
                                <w:pPr>
                                  <w:shd w:val="clear" w:color="auto" w:fill="FFFFFF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9</w:t>
                                </w:r>
                                <w:r w:rsidRPr="00F67CBF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- Writing FSA</w:t>
                                </w:r>
                                <w:r w:rsidR="009E071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9E071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9E071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9E071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9E071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ab/>
                                  <w:t>31</w:t>
                                </w:r>
                                <w:r w:rsidR="009E071A" w:rsidRPr="009E071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  <w:vertAlign w:val="superscript"/>
                                  </w:rPr>
                                  <w:t>st</w:t>
                                </w:r>
                                <w:r w:rsidR="009E071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- Last Day of School</w:t>
                                </w:r>
                              </w:p>
                              <w:p w14:paraId="1F52C5D7" w14:textId="183BA943" w:rsidR="00F67CBF" w:rsidRDefault="00F67CBF" w:rsidP="006634B8">
                                <w:pPr>
                                  <w:shd w:val="clear" w:color="auto" w:fill="FFFFFF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13</w:t>
                                </w:r>
                                <w:r w:rsidRPr="00F67CBF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- HLA Garden Day</w:t>
                                </w:r>
                              </w:p>
                              <w:p w14:paraId="5C240565" w14:textId="77777777" w:rsidR="00250DD7" w:rsidRDefault="00250DD7" w:rsidP="00EF1B46">
                                <w:pPr>
                                  <w:shd w:val="clear" w:color="auto" w:fill="FFFFFF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25</w:t>
                                </w:r>
                                <w:r w:rsidRPr="00250DD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- PI Night</w:t>
                                </w:r>
                              </w:p>
                              <w:p w14:paraId="7DF1A25F" w14:textId="6CEFCD3A" w:rsidR="009238DC" w:rsidRPr="00EF1B46" w:rsidRDefault="00AD4AFC" w:rsidP="00EF1B46">
                                <w:pPr>
                                  <w:shd w:val="clear" w:color="auto" w:fill="FFFFFF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</w:pPr>
                              </w:p>
                            </w:sdtContent>
                          </w:sdt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B049D" id="Text Box 6" o:spid="_x0000_s1037" type="#_x0000_t202" style="position:absolute;margin-left:160.85pt;margin-top:1.95pt;width:407.15pt;height:238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" filled="f" stroked="f" strokecolor="#c6a27b [1944]">
                <v:textbox inset="3.6pt,,3.6pt">
                  <w:txbxContent>
                    <w:sdt>
                      <w:sdtPr>
                        <w:rPr>
                          <w:color w:val="000000" w:themeColor="text1"/>
                        </w:rPr>
                        <w:id w:val="1495535866"/>
                      </w:sdtPr>
                      <w:sdtEndPr>
                        <w:rPr>
                          <w:rFonts w:ascii="Curlz MT" w:hAnsi="Curlz MT"/>
                          <w:b/>
                          <w:sz w:val="24"/>
                          <w:szCs w:val="24"/>
                        </w:rPr>
                      </w:sdtEndPr>
                      <w:sdtContent>
                        <w:p w14:paraId="13A3A37E" w14:textId="2B938CA7" w:rsidR="00861E63" w:rsidRDefault="006634B8" w:rsidP="00861E63">
                          <w:pPr>
                            <w:spacing w:after="120"/>
                            <w:jc w:val="center"/>
                            <w:rPr>
                              <w:rFonts w:ascii="Curlz MT" w:hAnsi="Curlz MT"/>
                              <w:b/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urlz MT" w:hAnsi="Curlz MT"/>
                              <w:b/>
                              <w:color w:val="000000" w:themeColor="text1"/>
                              <w:sz w:val="52"/>
                              <w:szCs w:val="52"/>
                            </w:rPr>
                            <w:t>Important Dates</w:t>
                          </w:r>
                        </w:p>
                        <w:p w14:paraId="2DD0D600" w14:textId="37EB1DCE" w:rsidR="006634B8" w:rsidRPr="00250DD7" w:rsidRDefault="00861E63" w:rsidP="006634B8">
                          <w:p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</w:pPr>
                          <w:r w:rsidRPr="00D14F36">
                            <w:rPr>
                              <w:rFonts w:ascii="Arial" w:eastAsia="Times New Roman" w:hAnsi="Arial" w:cs="Arial"/>
                              <w:color w:val="222222"/>
                              <w:sz w:val="19"/>
                              <w:szCs w:val="19"/>
                            </w:rPr>
                            <w:br/>
                          </w:r>
                          <w:r w:rsidR="006634B8" w:rsidRPr="00F67CBF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  <w:u w:val="single"/>
                            </w:rPr>
                            <w:t>March</w:t>
                          </w:r>
                          <w:r w:rsidR="00250DD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250DD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250DD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250DD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250DD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250DD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9E071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250DD7" w:rsidRPr="00250DD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  <w:u w:val="single"/>
                            </w:rPr>
                            <w:t>May</w:t>
                          </w:r>
                        </w:p>
                        <w:p w14:paraId="0FE038CF" w14:textId="51E34ABE" w:rsidR="006634B8" w:rsidRDefault="00F67CBF" w:rsidP="006634B8">
                          <w:p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20</w:t>
                          </w:r>
                          <w:r w:rsidRPr="00F67CBF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- End of 3</w:t>
                          </w:r>
                          <w:r w:rsidRPr="00F67CBF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  <w:vertAlign w:val="superscript"/>
                            </w:rPr>
                            <w:t>rd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 xml:space="preserve"> Nine Weeks</w:t>
                          </w:r>
                          <w:r w:rsidR="00250DD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250DD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250DD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9E071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250DD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1</w:t>
                          </w:r>
                          <w:r w:rsidR="00250DD7" w:rsidRPr="00250DD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  <w:vertAlign w:val="superscript"/>
                            </w:rPr>
                            <w:t>st</w:t>
                          </w:r>
                          <w:r w:rsidR="00250DD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- ELA FSA (Day 1)</w:t>
                          </w:r>
                        </w:p>
                        <w:p w14:paraId="19725741" w14:textId="17B72BE0" w:rsidR="00F67CBF" w:rsidRDefault="00F67CBF" w:rsidP="006634B8">
                          <w:p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22</w:t>
                          </w:r>
                          <w:r w:rsidRPr="00F67CBF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  <w:vertAlign w:val="superscript"/>
                            </w:rPr>
                            <w:t>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- No School (Teacher Workday)</w:t>
                          </w:r>
                          <w:r w:rsidR="00250DD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9E071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250DD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2</w:t>
                          </w:r>
                          <w:r w:rsidR="00250DD7" w:rsidRPr="00250DD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  <w:vertAlign w:val="superscript"/>
                            </w:rPr>
                            <w:t>nd</w:t>
                          </w:r>
                          <w:r w:rsidR="00250DD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- ELA FSA (Day 2)</w:t>
                          </w:r>
                        </w:p>
                        <w:p w14:paraId="2CE6506E" w14:textId="691AE379" w:rsidR="00F67CBF" w:rsidRDefault="00F67CBF" w:rsidP="006634B8">
                          <w:p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28</w:t>
                          </w:r>
                          <w:r w:rsidRPr="00F67CBF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- Science Fair PI Night</w:t>
                          </w:r>
                          <w:r w:rsidR="00250DD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250DD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250DD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9E071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250DD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7</w:t>
                          </w:r>
                          <w:r w:rsidR="00250DD7" w:rsidRPr="00250DD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 w:rsidR="00250DD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- Math FSA (Day 1)</w:t>
                          </w:r>
                        </w:p>
                        <w:p w14:paraId="594BD7AA" w14:textId="47959483" w:rsidR="00F67CBF" w:rsidRDefault="00F67CBF" w:rsidP="006634B8">
                          <w:p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29</w:t>
                          </w:r>
                          <w:r w:rsidRPr="00F67CBF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- Report Cards Go Home</w:t>
                          </w:r>
                          <w:r w:rsidR="00250DD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250DD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9E071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250DD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8</w:t>
                          </w:r>
                          <w:r w:rsidR="00250DD7" w:rsidRPr="00250DD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 w:rsidR="00250DD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- Math FSA (Day 2)</w:t>
                          </w:r>
                        </w:p>
                        <w:p w14:paraId="2B389A4D" w14:textId="58EB6FE1" w:rsidR="00F67CBF" w:rsidRDefault="009E071A" w:rsidP="006634B8">
                          <w:p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836DAA" w:rsidRPr="00836DA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32"/>
                              <w:szCs w:val="32"/>
                            </w:rPr>
                            <w:t>YIKES!!!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  <w:t>9</w:t>
                          </w:r>
                          <w:r w:rsidRPr="009E071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- Science FSA (Day 1)</w:t>
                          </w:r>
                        </w:p>
                        <w:p w14:paraId="2C22B4AF" w14:textId="59E66DD8" w:rsidR="00F67CBF" w:rsidRPr="009E071A" w:rsidRDefault="00F67CBF" w:rsidP="006634B8">
                          <w:p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</w:pPr>
                          <w:r w:rsidRPr="00F67CBF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  <w:u w:val="single"/>
                            </w:rPr>
                            <w:t>April</w:t>
                          </w:r>
                          <w:r w:rsidR="009E071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9E071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9E071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9E071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9E071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9E071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9E071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  <w:t>10</w:t>
                          </w:r>
                          <w:r w:rsidR="009E071A" w:rsidRPr="009E071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 w:rsidR="009E071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- Science FSA (Day 2)</w:t>
                          </w:r>
                        </w:p>
                        <w:p w14:paraId="4A7A5938" w14:textId="7810D4D4" w:rsidR="00F67CBF" w:rsidRDefault="00F67CBF" w:rsidP="006634B8">
                          <w:p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1</w:t>
                          </w:r>
                          <w:r w:rsidRPr="00F67CBF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  <w:vertAlign w:val="superscript"/>
                            </w:rPr>
                            <w:t>st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 xml:space="preserve"> – 5</w:t>
                          </w:r>
                          <w:r w:rsidRPr="00F67CBF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- Spring Break</w:t>
                          </w:r>
                          <w:r w:rsidR="009E071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9E071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9E071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9E071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  <w:t>29</w:t>
                          </w:r>
                          <w:r w:rsidR="009E071A" w:rsidRPr="009E071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 w:rsidR="009E071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- Graduation</w:t>
                          </w:r>
                        </w:p>
                        <w:p w14:paraId="46287717" w14:textId="38C1AF4B" w:rsidR="00F67CBF" w:rsidRDefault="00F67CBF" w:rsidP="006634B8">
                          <w:p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9</w:t>
                          </w:r>
                          <w:r w:rsidRPr="00F67CBF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- Writing FSA</w:t>
                          </w:r>
                          <w:r w:rsidR="009E071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9E071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9E071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9E071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</w:r>
                          <w:r w:rsidR="009E071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ab/>
                            <w:t>31</w:t>
                          </w:r>
                          <w:r w:rsidR="009E071A" w:rsidRPr="009E071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  <w:vertAlign w:val="superscript"/>
                            </w:rPr>
                            <w:t>st</w:t>
                          </w:r>
                          <w:r w:rsidR="009E071A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- Last Day of School</w:t>
                          </w:r>
                        </w:p>
                        <w:p w14:paraId="1F52C5D7" w14:textId="183BA943" w:rsidR="00F67CBF" w:rsidRDefault="00F67CBF" w:rsidP="006634B8">
                          <w:p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13</w:t>
                          </w:r>
                          <w:r w:rsidRPr="00F67CBF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- HLA Garden Day</w:t>
                          </w:r>
                        </w:p>
                        <w:p w14:paraId="5C240565" w14:textId="77777777" w:rsidR="00250DD7" w:rsidRDefault="00250DD7" w:rsidP="00EF1B46">
                          <w:p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25</w:t>
                          </w:r>
                          <w:r w:rsidRPr="00250DD7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- PI Night</w:t>
                          </w:r>
                        </w:p>
                        <w:p w14:paraId="7DF1A25F" w14:textId="6CEFCD3A" w:rsidR="009238DC" w:rsidRPr="00EF1B46" w:rsidRDefault="00AD4AFC" w:rsidP="00EF1B46">
                          <w:p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</w:pP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687888E9" w14:textId="77777777" w:rsidR="00832230" w:rsidRPr="00832230" w:rsidRDefault="00832230" w:rsidP="00832230"/>
    <w:p w14:paraId="103D0476" w14:textId="77777777" w:rsidR="00832230" w:rsidRPr="00832230" w:rsidRDefault="00832230" w:rsidP="00832230"/>
    <w:p w14:paraId="3EB14978" w14:textId="77777777" w:rsidR="00832230" w:rsidRPr="00832230" w:rsidRDefault="00832230" w:rsidP="00832230"/>
    <w:p w14:paraId="1CE65BE9" w14:textId="77777777" w:rsidR="00832230" w:rsidRPr="00832230" w:rsidRDefault="00832230" w:rsidP="00832230"/>
    <w:p w14:paraId="375F2796" w14:textId="77777777" w:rsidR="00832230" w:rsidRPr="00832230" w:rsidRDefault="00832230" w:rsidP="00832230"/>
    <w:p w14:paraId="04DF9479" w14:textId="77777777" w:rsidR="00832230" w:rsidRPr="00832230" w:rsidRDefault="00832230" w:rsidP="00832230"/>
    <w:p w14:paraId="58B28983" w14:textId="3F15C44B" w:rsidR="00832230" w:rsidRPr="00832230" w:rsidRDefault="0027799F" w:rsidP="00832230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183F3F" wp14:editId="1A546A70">
                <wp:simplePos x="0" y="0"/>
                <wp:positionH relativeFrom="column">
                  <wp:posOffset>5219700</wp:posOffset>
                </wp:positionH>
                <wp:positionV relativeFrom="paragraph">
                  <wp:posOffset>78740</wp:posOffset>
                </wp:positionV>
                <wp:extent cx="85725" cy="704850"/>
                <wp:effectExtent l="0" t="0" r="28575" b="19050"/>
                <wp:wrapNone/>
                <wp:docPr id="2" name="Left Bra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70485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4D8C04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2" o:spid="_x0000_s1026" type="#_x0000_t87" style="position:absolute;margin-left:411pt;margin-top:6.2pt;width:6.75pt;height:5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" adj="219" strokecolor="black [3040]"/>
            </w:pict>
          </mc:Fallback>
        </mc:AlternateContent>
      </w:r>
    </w:p>
    <w:p w14:paraId="74E5B1F4" w14:textId="77777777" w:rsidR="00832230" w:rsidRPr="00832230" w:rsidRDefault="00832230" w:rsidP="00832230"/>
    <w:p w14:paraId="42937937" w14:textId="77777777" w:rsidR="00832230" w:rsidRPr="00832230" w:rsidRDefault="00832230" w:rsidP="00832230"/>
    <w:p w14:paraId="0158BAB7" w14:textId="77777777" w:rsidR="00832230" w:rsidRPr="00832230" w:rsidRDefault="00832230" w:rsidP="00832230"/>
    <w:p w14:paraId="414CCD58" w14:textId="77777777" w:rsidR="00832230" w:rsidRPr="00832230" w:rsidRDefault="00832230" w:rsidP="00832230"/>
    <w:p w14:paraId="3C4C947E" w14:textId="77777777" w:rsidR="00832230" w:rsidRPr="00832230" w:rsidRDefault="00832230" w:rsidP="00832230"/>
    <w:p w14:paraId="78CBBBF6" w14:textId="77777777" w:rsidR="00832230" w:rsidRPr="00832230" w:rsidRDefault="00832230" w:rsidP="00832230"/>
    <w:p w14:paraId="2A3DC156" w14:textId="77777777" w:rsidR="00832230" w:rsidRPr="00832230" w:rsidRDefault="00832230" w:rsidP="00832230"/>
    <w:p w14:paraId="066E496F" w14:textId="77777777" w:rsidR="00832230" w:rsidRPr="00832230" w:rsidRDefault="00832230" w:rsidP="00832230"/>
    <w:p w14:paraId="3F7A95CF" w14:textId="77777777" w:rsidR="00832230" w:rsidRPr="00832230" w:rsidRDefault="00832230" w:rsidP="00832230"/>
    <w:p w14:paraId="7DC30389" w14:textId="77777777" w:rsidR="00832230" w:rsidRPr="00832230" w:rsidRDefault="00832230" w:rsidP="00832230"/>
    <w:p w14:paraId="6584DF34" w14:textId="77777777" w:rsidR="00832230" w:rsidRPr="00832230" w:rsidRDefault="00832230" w:rsidP="00832230">
      <w:bookmarkStart w:id="0" w:name="_GoBack"/>
      <w:bookmarkEnd w:id="0"/>
    </w:p>
    <w:p w14:paraId="34467C75" w14:textId="77777777" w:rsidR="00832230" w:rsidRPr="00832230" w:rsidRDefault="00832230" w:rsidP="00832230"/>
    <w:p w14:paraId="0C8B0612" w14:textId="77777777" w:rsidR="00832230" w:rsidRPr="00832230" w:rsidRDefault="00832230" w:rsidP="00832230"/>
    <w:p w14:paraId="328CAA87" w14:textId="77777777" w:rsidR="00832230" w:rsidRPr="00832230" w:rsidRDefault="00832230" w:rsidP="00235272">
      <w:pPr>
        <w:ind w:left="720"/>
      </w:pPr>
    </w:p>
    <w:p w14:paraId="3CBFE910" w14:textId="77777777" w:rsidR="00832230" w:rsidRPr="00832230" w:rsidRDefault="00832230" w:rsidP="00832230"/>
    <w:p w14:paraId="69BFE33A" w14:textId="77777777" w:rsidR="00832230" w:rsidRPr="00832230" w:rsidRDefault="00832230" w:rsidP="00832230"/>
    <w:p w14:paraId="3981B6F9" w14:textId="77777777" w:rsidR="00832230" w:rsidRPr="00832230" w:rsidRDefault="00832230" w:rsidP="00832230"/>
    <w:p w14:paraId="221410A3" w14:textId="77777777" w:rsidR="00832230" w:rsidRPr="00832230" w:rsidRDefault="00832230" w:rsidP="00832230"/>
    <w:p w14:paraId="7DDD31FC" w14:textId="77777777" w:rsidR="00832230" w:rsidRPr="00832230" w:rsidRDefault="00832230" w:rsidP="00832230"/>
    <w:p w14:paraId="32D2799B" w14:textId="77777777" w:rsidR="00832230" w:rsidRPr="00832230" w:rsidRDefault="00832230" w:rsidP="00832230"/>
    <w:p w14:paraId="5F2F9CDA" w14:textId="77777777" w:rsidR="00832230" w:rsidRPr="00832230" w:rsidRDefault="00832230" w:rsidP="00832230"/>
    <w:p w14:paraId="05BA373A" w14:textId="77777777" w:rsidR="00832230" w:rsidRPr="00832230" w:rsidRDefault="00832230" w:rsidP="00832230"/>
    <w:p w14:paraId="20787C14" w14:textId="77777777" w:rsidR="00832230" w:rsidRPr="00832230" w:rsidRDefault="00832230" w:rsidP="00832230"/>
    <w:p w14:paraId="3CC715AB" w14:textId="77777777" w:rsidR="00832230" w:rsidRPr="00832230" w:rsidRDefault="00832230" w:rsidP="00832230"/>
    <w:p w14:paraId="0948DFB1" w14:textId="77777777" w:rsidR="00832230" w:rsidRPr="00832230" w:rsidRDefault="00832230" w:rsidP="00832230"/>
    <w:p w14:paraId="454CB259" w14:textId="77777777" w:rsidR="00832230" w:rsidRPr="00832230" w:rsidRDefault="00832230" w:rsidP="00832230"/>
    <w:p w14:paraId="2F94A1EC" w14:textId="77777777" w:rsidR="00832230" w:rsidRPr="00832230" w:rsidRDefault="00832230" w:rsidP="00832230"/>
    <w:p w14:paraId="572436CF" w14:textId="77777777" w:rsidR="00832230" w:rsidRPr="00832230" w:rsidRDefault="00832230" w:rsidP="00832230"/>
    <w:p w14:paraId="708121FD" w14:textId="77777777" w:rsidR="00832230" w:rsidRPr="00832230" w:rsidRDefault="00832230" w:rsidP="00832230"/>
    <w:p w14:paraId="53DB62FD" w14:textId="77777777" w:rsidR="00832230" w:rsidRPr="00832230" w:rsidRDefault="00832230" w:rsidP="00832230"/>
    <w:p w14:paraId="3722A343" w14:textId="2271731B" w:rsidR="00832230" w:rsidRDefault="00832230" w:rsidP="00832230"/>
    <w:p w14:paraId="75599B90" w14:textId="77777777" w:rsidR="00EE39FE" w:rsidRPr="00832230" w:rsidRDefault="00EE39FE" w:rsidP="00832230">
      <w:pPr>
        <w:jc w:val="right"/>
      </w:pPr>
    </w:p>
    <w:sectPr w:rsidR="00EE39FE" w:rsidRPr="00832230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3BA1A5" w14:textId="77777777" w:rsidR="00EF1B46" w:rsidRDefault="00EF1B46" w:rsidP="00EF1B46">
      <w:r>
        <w:separator/>
      </w:r>
    </w:p>
  </w:endnote>
  <w:endnote w:type="continuationSeparator" w:id="0">
    <w:p w14:paraId="7EA4F743" w14:textId="77777777" w:rsidR="00EF1B46" w:rsidRDefault="00EF1B46" w:rsidP="00EF1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814CB5" w14:textId="77777777" w:rsidR="00EF1B46" w:rsidRDefault="00EF1B46" w:rsidP="00EF1B46">
      <w:r>
        <w:separator/>
      </w:r>
    </w:p>
  </w:footnote>
  <w:footnote w:type="continuationSeparator" w:id="0">
    <w:p w14:paraId="6C446D43" w14:textId="77777777" w:rsidR="00EF1B46" w:rsidRDefault="00EF1B46" w:rsidP="00EF1B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3D6"/>
    <w:rsid w:val="00011B22"/>
    <w:rsid w:val="00012EAD"/>
    <w:rsid w:val="0001788D"/>
    <w:rsid w:val="000204BC"/>
    <w:rsid w:val="0003016D"/>
    <w:rsid w:val="0003296B"/>
    <w:rsid w:val="00033FA2"/>
    <w:rsid w:val="0003798B"/>
    <w:rsid w:val="0006215D"/>
    <w:rsid w:val="00062F06"/>
    <w:rsid w:val="00070AE8"/>
    <w:rsid w:val="0008433B"/>
    <w:rsid w:val="00090386"/>
    <w:rsid w:val="000904A8"/>
    <w:rsid w:val="000C2AFB"/>
    <w:rsid w:val="000C5595"/>
    <w:rsid w:val="000C7D48"/>
    <w:rsid w:val="000D466B"/>
    <w:rsid w:val="000D7EEC"/>
    <w:rsid w:val="000E4462"/>
    <w:rsid w:val="000F2E63"/>
    <w:rsid w:val="000F4642"/>
    <w:rsid w:val="00107350"/>
    <w:rsid w:val="00113D55"/>
    <w:rsid w:val="00122F8D"/>
    <w:rsid w:val="001259D2"/>
    <w:rsid w:val="00133A59"/>
    <w:rsid w:val="001406CD"/>
    <w:rsid w:val="00142073"/>
    <w:rsid w:val="00142BB8"/>
    <w:rsid w:val="001553D6"/>
    <w:rsid w:val="001576B4"/>
    <w:rsid w:val="00165230"/>
    <w:rsid w:val="00174EC3"/>
    <w:rsid w:val="0018251B"/>
    <w:rsid w:val="001859AC"/>
    <w:rsid w:val="00185A42"/>
    <w:rsid w:val="001974C6"/>
    <w:rsid w:val="001C744D"/>
    <w:rsid w:val="001D00A1"/>
    <w:rsid w:val="001D6B0A"/>
    <w:rsid w:val="001E010F"/>
    <w:rsid w:val="001E0C17"/>
    <w:rsid w:val="001E64BE"/>
    <w:rsid w:val="001E7E2D"/>
    <w:rsid w:val="00207729"/>
    <w:rsid w:val="002079DC"/>
    <w:rsid w:val="00207B79"/>
    <w:rsid w:val="002115A7"/>
    <w:rsid w:val="00216C34"/>
    <w:rsid w:val="00225938"/>
    <w:rsid w:val="00227D18"/>
    <w:rsid w:val="00230521"/>
    <w:rsid w:val="00235272"/>
    <w:rsid w:val="00250DD7"/>
    <w:rsid w:val="0026142A"/>
    <w:rsid w:val="0027799F"/>
    <w:rsid w:val="00286243"/>
    <w:rsid w:val="002866D4"/>
    <w:rsid w:val="002A48E7"/>
    <w:rsid w:val="002B0330"/>
    <w:rsid w:val="002B7A0F"/>
    <w:rsid w:val="002C0810"/>
    <w:rsid w:val="002C1C09"/>
    <w:rsid w:val="002C3C9E"/>
    <w:rsid w:val="002C490B"/>
    <w:rsid w:val="002C5567"/>
    <w:rsid w:val="002C7707"/>
    <w:rsid w:val="002E10E9"/>
    <w:rsid w:val="002E7927"/>
    <w:rsid w:val="002F3E2C"/>
    <w:rsid w:val="0030448B"/>
    <w:rsid w:val="0031005E"/>
    <w:rsid w:val="00336759"/>
    <w:rsid w:val="00351266"/>
    <w:rsid w:val="00361784"/>
    <w:rsid w:val="0036184C"/>
    <w:rsid w:val="00364174"/>
    <w:rsid w:val="003704F7"/>
    <w:rsid w:val="003816A4"/>
    <w:rsid w:val="00384854"/>
    <w:rsid w:val="00397566"/>
    <w:rsid w:val="003A587F"/>
    <w:rsid w:val="003B0357"/>
    <w:rsid w:val="003B3C85"/>
    <w:rsid w:val="003B7CE1"/>
    <w:rsid w:val="003C2376"/>
    <w:rsid w:val="003C3946"/>
    <w:rsid w:val="003E1BE5"/>
    <w:rsid w:val="003F58D0"/>
    <w:rsid w:val="004142EA"/>
    <w:rsid w:val="0041718A"/>
    <w:rsid w:val="00425A95"/>
    <w:rsid w:val="00445C27"/>
    <w:rsid w:val="00452612"/>
    <w:rsid w:val="0046142D"/>
    <w:rsid w:val="00462E10"/>
    <w:rsid w:val="00464F18"/>
    <w:rsid w:val="00465629"/>
    <w:rsid w:val="00467930"/>
    <w:rsid w:val="00472C87"/>
    <w:rsid w:val="00487CA3"/>
    <w:rsid w:val="00491725"/>
    <w:rsid w:val="00491BFC"/>
    <w:rsid w:val="0049352E"/>
    <w:rsid w:val="004A035D"/>
    <w:rsid w:val="004A4507"/>
    <w:rsid w:val="004B008E"/>
    <w:rsid w:val="004B127C"/>
    <w:rsid w:val="004B1B5D"/>
    <w:rsid w:val="004B2B1B"/>
    <w:rsid w:val="004C39D8"/>
    <w:rsid w:val="004C5EC6"/>
    <w:rsid w:val="004D26C9"/>
    <w:rsid w:val="004D4508"/>
    <w:rsid w:val="004E45A3"/>
    <w:rsid w:val="004E6623"/>
    <w:rsid w:val="004E7C9F"/>
    <w:rsid w:val="005006D7"/>
    <w:rsid w:val="00505B02"/>
    <w:rsid w:val="00527F6B"/>
    <w:rsid w:val="00531EA0"/>
    <w:rsid w:val="00533175"/>
    <w:rsid w:val="00535ED0"/>
    <w:rsid w:val="00546E84"/>
    <w:rsid w:val="005554B5"/>
    <w:rsid w:val="00562D43"/>
    <w:rsid w:val="00565818"/>
    <w:rsid w:val="005834A8"/>
    <w:rsid w:val="0058716D"/>
    <w:rsid w:val="0059323D"/>
    <w:rsid w:val="00596F8B"/>
    <w:rsid w:val="005A5679"/>
    <w:rsid w:val="005A7A62"/>
    <w:rsid w:val="005E004E"/>
    <w:rsid w:val="005E55A8"/>
    <w:rsid w:val="005E7EF6"/>
    <w:rsid w:val="005F5BAE"/>
    <w:rsid w:val="00606690"/>
    <w:rsid w:val="00615DB3"/>
    <w:rsid w:val="00636851"/>
    <w:rsid w:val="0063743F"/>
    <w:rsid w:val="006418E8"/>
    <w:rsid w:val="006552CD"/>
    <w:rsid w:val="00662702"/>
    <w:rsid w:val="006634B8"/>
    <w:rsid w:val="0067027A"/>
    <w:rsid w:val="00677689"/>
    <w:rsid w:val="0068178E"/>
    <w:rsid w:val="006A0032"/>
    <w:rsid w:val="006A2A81"/>
    <w:rsid w:val="006A56BC"/>
    <w:rsid w:val="006B5F5B"/>
    <w:rsid w:val="006C7811"/>
    <w:rsid w:val="006D11BC"/>
    <w:rsid w:val="006D416E"/>
    <w:rsid w:val="006E4FA2"/>
    <w:rsid w:val="006E55E2"/>
    <w:rsid w:val="006E763D"/>
    <w:rsid w:val="006F549D"/>
    <w:rsid w:val="007048E4"/>
    <w:rsid w:val="007064E5"/>
    <w:rsid w:val="00720CBF"/>
    <w:rsid w:val="00722911"/>
    <w:rsid w:val="0072550B"/>
    <w:rsid w:val="00726509"/>
    <w:rsid w:val="00727F51"/>
    <w:rsid w:val="00732932"/>
    <w:rsid w:val="00740E10"/>
    <w:rsid w:val="00741A36"/>
    <w:rsid w:val="007434EB"/>
    <w:rsid w:val="00743B57"/>
    <w:rsid w:val="007444C3"/>
    <w:rsid w:val="0075617D"/>
    <w:rsid w:val="0076557F"/>
    <w:rsid w:val="00767B06"/>
    <w:rsid w:val="0077246B"/>
    <w:rsid w:val="007737D6"/>
    <w:rsid w:val="00775087"/>
    <w:rsid w:val="0078018E"/>
    <w:rsid w:val="00780DDF"/>
    <w:rsid w:val="0078582C"/>
    <w:rsid w:val="007A7C91"/>
    <w:rsid w:val="007B747A"/>
    <w:rsid w:val="007C117A"/>
    <w:rsid w:val="007C1833"/>
    <w:rsid w:val="007E4964"/>
    <w:rsid w:val="00806428"/>
    <w:rsid w:val="008070F5"/>
    <w:rsid w:val="00810E73"/>
    <w:rsid w:val="008156A8"/>
    <w:rsid w:val="00815A68"/>
    <w:rsid w:val="00817205"/>
    <w:rsid w:val="00820986"/>
    <w:rsid w:val="00822FE9"/>
    <w:rsid w:val="00823976"/>
    <w:rsid w:val="00831C64"/>
    <w:rsid w:val="00832230"/>
    <w:rsid w:val="0083675D"/>
    <w:rsid w:val="00836DAA"/>
    <w:rsid w:val="008415F2"/>
    <w:rsid w:val="00843CA8"/>
    <w:rsid w:val="0084725B"/>
    <w:rsid w:val="00847D51"/>
    <w:rsid w:val="008508BC"/>
    <w:rsid w:val="0085616F"/>
    <w:rsid w:val="00861E63"/>
    <w:rsid w:val="008727B2"/>
    <w:rsid w:val="0087568B"/>
    <w:rsid w:val="00883864"/>
    <w:rsid w:val="008A24D9"/>
    <w:rsid w:val="008A2C3D"/>
    <w:rsid w:val="008B0000"/>
    <w:rsid w:val="008B31E4"/>
    <w:rsid w:val="008F06A2"/>
    <w:rsid w:val="008F082F"/>
    <w:rsid w:val="008F460F"/>
    <w:rsid w:val="008F7612"/>
    <w:rsid w:val="009202AF"/>
    <w:rsid w:val="009238DC"/>
    <w:rsid w:val="00927251"/>
    <w:rsid w:val="009277CF"/>
    <w:rsid w:val="009401BF"/>
    <w:rsid w:val="00940812"/>
    <w:rsid w:val="009428F2"/>
    <w:rsid w:val="0094791C"/>
    <w:rsid w:val="0095214D"/>
    <w:rsid w:val="009538E8"/>
    <w:rsid w:val="00971314"/>
    <w:rsid w:val="009717A6"/>
    <w:rsid w:val="009733DE"/>
    <w:rsid w:val="00982A86"/>
    <w:rsid w:val="009B099E"/>
    <w:rsid w:val="009B2365"/>
    <w:rsid w:val="009C1E74"/>
    <w:rsid w:val="009D463F"/>
    <w:rsid w:val="009E071A"/>
    <w:rsid w:val="009E0C76"/>
    <w:rsid w:val="009E4869"/>
    <w:rsid w:val="009E7BF0"/>
    <w:rsid w:val="009E7E7D"/>
    <w:rsid w:val="00A25AB5"/>
    <w:rsid w:val="00A27FE6"/>
    <w:rsid w:val="00A35C82"/>
    <w:rsid w:val="00A36F67"/>
    <w:rsid w:val="00A444B5"/>
    <w:rsid w:val="00A47EF8"/>
    <w:rsid w:val="00A61486"/>
    <w:rsid w:val="00A71644"/>
    <w:rsid w:val="00A72DC5"/>
    <w:rsid w:val="00A7423F"/>
    <w:rsid w:val="00A742B4"/>
    <w:rsid w:val="00A82C07"/>
    <w:rsid w:val="00AA2877"/>
    <w:rsid w:val="00AA3D94"/>
    <w:rsid w:val="00AB1DC5"/>
    <w:rsid w:val="00AB40F3"/>
    <w:rsid w:val="00AC135D"/>
    <w:rsid w:val="00AC5D51"/>
    <w:rsid w:val="00AD019E"/>
    <w:rsid w:val="00AD10A0"/>
    <w:rsid w:val="00AD1595"/>
    <w:rsid w:val="00AD190C"/>
    <w:rsid w:val="00AD548E"/>
    <w:rsid w:val="00AE1D9B"/>
    <w:rsid w:val="00AE3E48"/>
    <w:rsid w:val="00AE4D31"/>
    <w:rsid w:val="00AE51A7"/>
    <w:rsid w:val="00AE6DBE"/>
    <w:rsid w:val="00AF3C0F"/>
    <w:rsid w:val="00AF6CC1"/>
    <w:rsid w:val="00B04C20"/>
    <w:rsid w:val="00B0561B"/>
    <w:rsid w:val="00B1126B"/>
    <w:rsid w:val="00B1637A"/>
    <w:rsid w:val="00B25805"/>
    <w:rsid w:val="00B33E5D"/>
    <w:rsid w:val="00B35AD3"/>
    <w:rsid w:val="00B41374"/>
    <w:rsid w:val="00B60346"/>
    <w:rsid w:val="00B65A72"/>
    <w:rsid w:val="00B70980"/>
    <w:rsid w:val="00B812A6"/>
    <w:rsid w:val="00BA14E5"/>
    <w:rsid w:val="00BA239F"/>
    <w:rsid w:val="00BB13DC"/>
    <w:rsid w:val="00BC1623"/>
    <w:rsid w:val="00BC7BCA"/>
    <w:rsid w:val="00BD61E3"/>
    <w:rsid w:val="00BE4EC6"/>
    <w:rsid w:val="00BE6D86"/>
    <w:rsid w:val="00BF552C"/>
    <w:rsid w:val="00C05217"/>
    <w:rsid w:val="00C07276"/>
    <w:rsid w:val="00C100A5"/>
    <w:rsid w:val="00C14A6F"/>
    <w:rsid w:val="00C208C2"/>
    <w:rsid w:val="00C20B51"/>
    <w:rsid w:val="00C305C9"/>
    <w:rsid w:val="00C36605"/>
    <w:rsid w:val="00C44878"/>
    <w:rsid w:val="00C46B8D"/>
    <w:rsid w:val="00C47331"/>
    <w:rsid w:val="00C562C2"/>
    <w:rsid w:val="00C7009B"/>
    <w:rsid w:val="00C722C9"/>
    <w:rsid w:val="00C72A4B"/>
    <w:rsid w:val="00C84CED"/>
    <w:rsid w:val="00C97DCF"/>
    <w:rsid w:val="00CA5D91"/>
    <w:rsid w:val="00CB1A69"/>
    <w:rsid w:val="00CB1D4F"/>
    <w:rsid w:val="00CC665E"/>
    <w:rsid w:val="00CD0AC7"/>
    <w:rsid w:val="00CD0E4D"/>
    <w:rsid w:val="00CF0A2A"/>
    <w:rsid w:val="00D14F36"/>
    <w:rsid w:val="00D156AD"/>
    <w:rsid w:val="00D16837"/>
    <w:rsid w:val="00D32DB6"/>
    <w:rsid w:val="00D34431"/>
    <w:rsid w:val="00D42326"/>
    <w:rsid w:val="00D43682"/>
    <w:rsid w:val="00D43C4B"/>
    <w:rsid w:val="00D45AEB"/>
    <w:rsid w:val="00D473E4"/>
    <w:rsid w:val="00D57D0A"/>
    <w:rsid w:val="00D6062A"/>
    <w:rsid w:val="00D64485"/>
    <w:rsid w:val="00D6765F"/>
    <w:rsid w:val="00D71168"/>
    <w:rsid w:val="00D714AA"/>
    <w:rsid w:val="00D8510B"/>
    <w:rsid w:val="00DA1426"/>
    <w:rsid w:val="00DA4ECC"/>
    <w:rsid w:val="00DA4F3C"/>
    <w:rsid w:val="00DA62D3"/>
    <w:rsid w:val="00DA674C"/>
    <w:rsid w:val="00DB5B8C"/>
    <w:rsid w:val="00DB710A"/>
    <w:rsid w:val="00DC60EA"/>
    <w:rsid w:val="00DD0C66"/>
    <w:rsid w:val="00DD1F3D"/>
    <w:rsid w:val="00DD3801"/>
    <w:rsid w:val="00DD70E8"/>
    <w:rsid w:val="00DE447E"/>
    <w:rsid w:val="00DE5677"/>
    <w:rsid w:val="00DF3380"/>
    <w:rsid w:val="00DF3609"/>
    <w:rsid w:val="00DF4002"/>
    <w:rsid w:val="00E02DC2"/>
    <w:rsid w:val="00E03C77"/>
    <w:rsid w:val="00E1023F"/>
    <w:rsid w:val="00E1243C"/>
    <w:rsid w:val="00E14269"/>
    <w:rsid w:val="00E33E41"/>
    <w:rsid w:val="00E357C9"/>
    <w:rsid w:val="00E453CC"/>
    <w:rsid w:val="00E45D74"/>
    <w:rsid w:val="00E51E4D"/>
    <w:rsid w:val="00E61ACF"/>
    <w:rsid w:val="00E84CDE"/>
    <w:rsid w:val="00E867DD"/>
    <w:rsid w:val="00E95D83"/>
    <w:rsid w:val="00EA5C3B"/>
    <w:rsid w:val="00EA73BE"/>
    <w:rsid w:val="00EC1524"/>
    <w:rsid w:val="00ED02B7"/>
    <w:rsid w:val="00ED0E11"/>
    <w:rsid w:val="00ED4936"/>
    <w:rsid w:val="00ED5806"/>
    <w:rsid w:val="00EE023B"/>
    <w:rsid w:val="00EE2BCE"/>
    <w:rsid w:val="00EE39FE"/>
    <w:rsid w:val="00EE493F"/>
    <w:rsid w:val="00EF1B46"/>
    <w:rsid w:val="00EF4FE7"/>
    <w:rsid w:val="00F06BEC"/>
    <w:rsid w:val="00F153CF"/>
    <w:rsid w:val="00F2263F"/>
    <w:rsid w:val="00F23511"/>
    <w:rsid w:val="00F2776B"/>
    <w:rsid w:val="00F33456"/>
    <w:rsid w:val="00F447D5"/>
    <w:rsid w:val="00F47899"/>
    <w:rsid w:val="00F61E1F"/>
    <w:rsid w:val="00F665D3"/>
    <w:rsid w:val="00F67CBF"/>
    <w:rsid w:val="00F76790"/>
    <w:rsid w:val="00F86835"/>
    <w:rsid w:val="00F87087"/>
    <w:rsid w:val="00F96D35"/>
    <w:rsid w:val="00FA73E0"/>
    <w:rsid w:val="00FB2B1F"/>
    <w:rsid w:val="00FB2D7F"/>
    <w:rsid w:val="00FB6923"/>
    <w:rsid w:val="00FC4D96"/>
    <w:rsid w:val="00FC4E8B"/>
    <w:rsid w:val="00FD57EE"/>
    <w:rsid w:val="00FE6A14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18EC0"/>
  <w15:docId w15:val="{98B4879E-380B-4293-9FE6-9BE1BC928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unhideWhenUsed/>
    <w:rsid w:val="0060669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06690"/>
  </w:style>
  <w:style w:type="character" w:styleId="Emphasis">
    <w:name w:val="Emphasis"/>
    <w:basedOn w:val="DefaultParagraphFont"/>
    <w:uiPriority w:val="20"/>
    <w:qFormat/>
    <w:rsid w:val="00011B2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C1C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F1B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1B46"/>
  </w:style>
  <w:style w:type="paragraph" w:styleId="Footer">
    <w:name w:val="footer"/>
    <w:basedOn w:val="Normal"/>
    <w:link w:val="FooterChar"/>
    <w:uiPriority w:val="99"/>
    <w:unhideWhenUsed/>
    <w:rsid w:val="00EF1B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1B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3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088E01-C2C7-4E50-A758-D93C20D1E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John Becker</cp:lastModifiedBy>
  <cp:revision>2</cp:revision>
  <cp:lastPrinted>2019-02-27T21:28:00Z</cp:lastPrinted>
  <dcterms:created xsi:type="dcterms:W3CDTF">2019-02-27T22:08:00Z</dcterms:created>
  <dcterms:modified xsi:type="dcterms:W3CDTF">2019-02-27T22:08:00Z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