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56813D89" w:rsidR="00832230" w:rsidRDefault="0077246B" w:rsidP="00C72A4B">
      <w:r w:rsidRPr="00565818">
        <w:rPr>
          <w:noProof/>
        </w:rPr>
        <mc:AlternateContent>
          <mc:Choice Requires="wps">
            <w:drawing>
              <wp:anchor distT="0" distB="0" distL="114300" distR="114300" simplePos="0" relativeHeight="251665408" behindDoc="0" locked="0" layoutInCell="1" allowOverlap="1" wp14:anchorId="448B049D" wp14:editId="3392D495">
                <wp:simplePos x="0" y="0"/>
                <wp:positionH relativeFrom="column">
                  <wp:posOffset>2162176</wp:posOffset>
                </wp:positionH>
                <wp:positionV relativeFrom="paragraph">
                  <wp:posOffset>1047750</wp:posOffset>
                </wp:positionV>
                <wp:extent cx="4972050" cy="3029803"/>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1B57B65B" w14:textId="7B562723" w:rsidR="00D14F36" w:rsidRDefault="00DD3801"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Parent Teacher Conferences</w:t>
                                </w:r>
                              </w:p>
                              <w:p w14:paraId="2B0934CA" w14:textId="7340EA51" w:rsidR="009717A6" w:rsidRPr="00883864" w:rsidRDefault="00D14F36" w:rsidP="009717A6">
                                <w:pPr>
                                  <w:widowControl w:val="0"/>
                                  <w:suppressAutoHyphens/>
                                  <w:autoSpaceDN w:val="0"/>
                                  <w:textAlignment w:val="baseline"/>
                                  <w:rPr>
                                    <w:rFonts w:ascii="Times New Roman" w:eastAsia="SimSun" w:hAnsi="Times New Roman" w:cs="Times New Roman"/>
                                    <w:b/>
                                    <w:kern w:val="3"/>
                                    <w:sz w:val="24"/>
                                    <w:szCs w:val="24"/>
                                    <w:lang w:eastAsia="zh-CN" w:bidi="hi-IN"/>
                                  </w:rPr>
                                </w:pPr>
                                <w:r w:rsidRPr="00883864">
                                  <w:rPr>
                                    <w:rFonts w:ascii="Arial" w:eastAsia="Times New Roman" w:hAnsi="Arial" w:cs="Arial"/>
                                    <w:color w:val="222222"/>
                                    <w:sz w:val="24"/>
                                    <w:szCs w:val="24"/>
                                  </w:rPr>
                                  <w:br/>
                                </w:r>
                                <w:r w:rsidR="009717A6" w:rsidRPr="00883864">
                                  <w:rPr>
                                    <w:rFonts w:ascii="Times New Roman" w:eastAsia="SimSun" w:hAnsi="Times New Roman" w:cs="Times New Roman"/>
                                    <w:b/>
                                    <w:kern w:val="3"/>
                                    <w:sz w:val="24"/>
                                    <w:szCs w:val="24"/>
                                    <w:lang w:eastAsia="zh-CN" w:bidi="hi-IN"/>
                                  </w:rPr>
                                  <w:t xml:space="preserve">Parent teacher conferences will be held on </w:t>
                                </w:r>
                                <w:r w:rsidR="00E14269" w:rsidRPr="00883864">
                                  <w:rPr>
                                    <w:rFonts w:ascii="Times New Roman" w:eastAsia="SimSun" w:hAnsi="Times New Roman" w:cs="Times New Roman"/>
                                    <w:b/>
                                    <w:kern w:val="3"/>
                                    <w:sz w:val="24"/>
                                    <w:szCs w:val="24"/>
                                    <w:lang w:eastAsia="zh-CN" w:bidi="hi-IN"/>
                                  </w:rPr>
                                  <w:t>Monday, February 1</w:t>
                                </w:r>
                                <w:r w:rsidR="00883864" w:rsidRPr="00883864">
                                  <w:rPr>
                                    <w:rFonts w:ascii="Times New Roman" w:eastAsia="SimSun" w:hAnsi="Times New Roman" w:cs="Times New Roman"/>
                                    <w:b/>
                                    <w:kern w:val="3"/>
                                    <w:sz w:val="24"/>
                                    <w:szCs w:val="24"/>
                                    <w:lang w:eastAsia="zh-CN" w:bidi="hi-IN"/>
                                  </w:rPr>
                                  <w:t>1</w:t>
                                </w:r>
                                <w:r w:rsidR="00E14269" w:rsidRPr="00883864">
                                  <w:rPr>
                                    <w:rFonts w:ascii="Times New Roman" w:eastAsia="SimSun" w:hAnsi="Times New Roman" w:cs="Times New Roman"/>
                                    <w:b/>
                                    <w:kern w:val="3"/>
                                    <w:sz w:val="24"/>
                                    <w:szCs w:val="24"/>
                                    <w:vertAlign w:val="superscript"/>
                                    <w:lang w:eastAsia="zh-CN" w:bidi="hi-IN"/>
                                  </w:rPr>
                                  <w:t>th</w:t>
                                </w:r>
                                <w:r w:rsidR="00E14269" w:rsidRPr="00883864">
                                  <w:rPr>
                                    <w:rFonts w:ascii="Times New Roman" w:eastAsia="SimSun" w:hAnsi="Times New Roman" w:cs="Times New Roman"/>
                                    <w:b/>
                                    <w:kern w:val="3"/>
                                    <w:sz w:val="24"/>
                                    <w:szCs w:val="24"/>
                                    <w:lang w:eastAsia="zh-CN" w:bidi="hi-IN"/>
                                  </w:rPr>
                                  <w:t xml:space="preserve">, </w:t>
                                </w:r>
                                <w:r w:rsidR="009717A6" w:rsidRPr="00883864">
                                  <w:rPr>
                                    <w:rFonts w:ascii="Times New Roman" w:eastAsia="SimSun" w:hAnsi="Times New Roman" w:cs="Times New Roman"/>
                                    <w:b/>
                                    <w:kern w:val="3"/>
                                    <w:sz w:val="24"/>
                                    <w:szCs w:val="24"/>
                                    <w:lang w:eastAsia="zh-CN" w:bidi="hi-IN"/>
                                  </w:rPr>
                                  <w:t xml:space="preserve">from 7:30 am until 3:00 pm. Each meeting will last no longer than 30 minutes. For parents unable to attend on that day, </w:t>
                                </w:r>
                                <w:r w:rsidR="00E14269" w:rsidRPr="00883864">
                                  <w:rPr>
                                    <w:rFonts w:ascii="Times New Roman" w:eastAsia="SimSun" w:hAnsi="Times New Roman" w:cs="Times New Roman"/>
                                    <w:b/>
                                    <w:kern w:val="3"/>
                                    <w:sz w:val="24"/>
                                    <w:szCs w:val="24"/>
                                    <w:lang w:eastAsia="zh-CN" w:bidi="hi-IN"/>
                                  </w:rPr>
                                  <w:t xml:space="preserve">we’ll need to find a time to get together soon thereafter. </w:t>
                                </w:r>
                                <w:r w:rsidR="009717A6" w:rsidRPr="00883864">
                                  <w:rPr>
                                    <w:rFonts w:ascii="Times New Roman" w:eastAsia="SimSun" w:hAnsi="Times New Roman" w:cs="Times New Roman"/>
                                    <w:b/>
                                    <w:kern w:val="3"/>
                                    <w:sz w:val="24"/>
                                    <w:szCs w:val="24"/>
                                    <w:lang w:eastAsia="zh-CN" w:bidi="hi-IN"/>
                                  </w:rPr>
                                  <w:t xml:space="preserve">If you have not signed up for a time, there is a sign-up sheet located by the school’s front desk. </w:t>
                                </w:r>
                              </w:p>
                              <w:p w14:paraId="1B3B059F" w14:textId="77777777" w:rsidR="009717A6" w:rsidRPr="00883864" w:rsidRDefault="009717A6" w:rsidP="009717A6">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42536F3E" w14:textId="0172C59C" w:rsidR="009717A6" w:rsidRPr="00883864" w:rsidRDefault="009717A6" w:rsidP="009717A6">
                                <w:pPr>
                                  <w:widowControl w:val="0"/>
                                  <w:suppressAutoHyphens/>
                                  <w:autoSpaceDN w:val="0"/>
                                  <w:textAlignment w:val="baseline"/>
                                  <w:rPr>
                                    <w:b/>
                                    <w:color w:val="000000" w:themeColor="text1"/>
                                    <w:sz w:val="24"/>
                                    <w:szCs w:val="24"/>
                                  </w:rPr>
                                </w:pPr>
                                <w:r w:rsidRPr="00883864">
                                  <w:rPr>
                                    <w:rFonts w:ascii="Times New Roman" w:eastAsia="SimSun" w:hAnsi="Times New Roman" w:cs="Times New Roman"/>
                                    <w:b/>
                                    <w:kern w:val="3"/>
                                    <w:sz w:val="24"/>
                                    <w:szCs w:val="24"/>
                                    <w:lang w:eastAsia="zh-CN" w:bidi="hi-IN"/>
                                  </w:rPr>
                                  <w:t xml:space="preserve">Conferences will focus on </w:t>
                                </w:r>
                                <w:r w:rsidR="00E14269" w:rsidRPr="00883864">
                                  <w:rPr>
                                    <w:rFonts w:ascii="Times New Roman" w:eastAsia="SimSun" w:hAnsi="Times New Roman" w:cs="Times New Roman"/>
                                    <w:b/>
                                    <w:kern w:val="3"/>
                                    <w:sz w:val="24"/>
                                    <w:szCs w:val="24"/>
                                    <w:lang w:eastAsia="zh-CN" w:bidi="hi-IN"/>
                                  </w:rPr>
                                  <w:t>middle</w:t>
                                </w:r>
                                <w:r w:rsidRPr="00883864">
                                  <w:rPr>
                                    <w:rFonts w:ascii="Times New Roman" w:eastAsia="SimSun" w:hAnsi="Times New Roman" w:cs="Times New Roman"/>
                                    <w:b/>
                                    <w:kern w:val="3"/>
                                    <w:sz w:val="24"/>
                                    <w:szCs w:val="24"/>
                                    <w:lang w:eastAsia="zh-CN" w:bidi="hi-IN"/>
                                  </w:rPr>
                                  <w:t xml:space="preserve"> of the year data collected from such things as reading, science, math, and writing assessments, as well as </w:t>
                                </w:r>
                                <w:r w:rsidR="001974C6" w:rsidRPr="00883864">
                                  <w:rPr>
                                    <w:rFonts w:ascii="Times New Roman" w:eastAsia="SimSun" w:hAnsi="Times New Roman" w:cs="Times New Roman"/>
                                    <w:b/>
                                    <w:kern w:val="3"/>
                                    <w:sz w:val="24"/>
                                    <w:szCs w:val="24"/>
                                    <w:lang w:eastAsia="zh-CN" w:bidi="hi-IN"/>
                                  </w:rPr>
                                  <w:t>f</w:t>
                                </w:r>
                                <w:r w:rsidRPr="00883864">
                                  <w:rPr>
                                    <w:rFonts w:ascii="Times New Roman" w:eastAsia="SimSun" w:hAnsi="Times New Roman" w:cs="Times New Roman"/>
                                    <w:b/>
                                    <w:kern w:val="3"/>
                                    <w:sz w:val="24"/>
                                    <w:szCs w:val="24"/>
                                    <w:lang w:eastAsia="zh-CN" w:bidi="hi-IN"/>
                                  </w:rPr>
                                  <w:t>luency timings. If you have any specific questions, make sure to bring them. Otherwise, just come with an open-mind and a positive attitude! Working together, I’m confident that everyone will get, or remain, on-track</w:t>
                                </w:r>
                                <w:r w:rsidR="00E14269" w:rsidRPr="00883864">
                                  <w:rPr>
                                    <w:rFonts w:ascii="Times New Roman" w:eastAsia="SimSun" w:hAnsi="Times New Roman" w:cs="Times New Roman"/>
                                    <w:b/>
                                    <w:kern w:val="3"/>
                                    <w:sz w:val="24"/>
                                    <w:szCs w:val="24"/>
                                    <w:lang w:eastAsia="zh-CN" w:bidi="hi-IN"/>
                                  </w:rPr>
                                  <w:t>.</w:t>
                                </w:r>
                                <w:r w:rsidRPr="00883864">
                                  <w:rPr>
                                    <w:rFonts w:ascii="Times New Roman" w:eastAsia="SimSun" w:hAnsi="Times New Roman" w:cs="Times New Roman"/>
                                    <w:b/>
                                    <w:kern w:val="3"/>
                                    <w:sz w:val="24"/>
                                    <w:szCs w:val="24"/>
                                    <w:lang w:eastAsia="zh-CN" w:bidi="hi-IN"/>
                                  </w:rPr>
                                  <w:t xml:space="preserve"> Looking forward to meeting with you all!</w:t>
                                </w:r>
                              </w:p>
                              <w:p w14:paraId="7DF1A25F" w14:textId="329F35FF" w:rsidR="009238DC" w:rsidRPr="0077246B" w:rsidRDefault="00235272" w:rsidP="009717A6">
                                <w:pPr>
                                  <w:shd w:val="clear" w:color="auto" w:fill="FFFFFF"/>
                                  <w:rPr>
                                    <w:rFonts w:ascii="Curlz MT" w:hAnsi="Curlz MT"/>
                                    <w:b/>
                                    <w:color w:val="000000" w:themeColor="text1"/>
                                    <w:sz w:val="52"/>
                                    <w:szCs w:val="52"/>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70.25pt;margin-top:82.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1B57B65B" w14:textId="7B562723" w:rsidR="00D14F36" w:rsidRDefault="00DD3801"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Parent Teacher Conferences</w:t>
                          </w:r>
                        </w:p>
                        <w:p w14:paraId="2B0934CA" w14:textId="7340EA51" w:rsidR="009717A6" w:rsidRPr="00883864" w:rsidRDefault="00D14F36" w:rsidP="009717A6">
                          <w:pPr>
                            <w:widowControl w:val="0"/>
                            <w:suppressAutoHyphens/>
                            <w:autoSpaceDN w:val="0"/>
                            <w:textAlignment w:val="baseline"/>
                            <w:rPr>
                              <w:rFonts w:ascii="Times New Roman" w:eastAsia="SimSun" w:hAnsi="Times New Roman" w:cs="Times New Roman"/>
                              <w:b/>
                              <w:kern w:val="3"/>
                              <w:sz w:val="24"/>
                              <w:szCs w:val="24"/>
                              <w:lang w:eastAsia="zh-CN" w:bidi="hi-IN"/>
                            </w:rPr>
                          </w:pPr>
                          <w:r w:rsidRPr="00883864">
                            <w:rPr>
                              <w:rFonts w:ascii="Arial" w:eastAsia="Times New Roman" w:hAnsi="Arial" w:cs="Arial"/>
                              <w:color w:val="222222"/>
                              <w:sz w:val="24"/>
                              <w:szCs w:val="24"/>
                            </w:rPr>
                            <w:br/>
                          </w:r>
                          <w:r w:rsidR="009717A6" w:rsidRPr="00883864">
                            <w:rPr>
                              <w:rFonts w:ascii="Times New Roman" w:eastAsia="SimSun" w:hAnsi="Times New Roman" w:cs="Times New Roman"/>
                              <w:b/>
                              <w:kern w:val="3"/>
                              <w:sz w:val="24"/>
                              <w:szCs w:val="24"/>
                              <w:lang w:eastAsia="zh-CN" w:bidi="hi-IN"/>
                            </w:rPr>
                            <w:t xml:space="preserve">Parent teacher conferences will be held on </w:t>
                          </w:r>
                          <w:r w:rsidR="00E14269" w:rsidRPr="00883864">
                            <w:rPr>
                              <w:rFonts w:ascii="Times New Roman" w:eastAsia="SimSun" w:hAnsi="Times New Roman" w:cs="Times New Roman"/>
                              <w:b/>
                              <w:kern w:val="3"/>
                              <w:sz w:val="24"/>
                              <w:szCs w:val="24"/>
                              <w:lang w:eastAsia="zh-CN" w:bidi="hi-IN"/>
                            </w:rPr>
                            <w:t>Monday, February 1</w:t>
                          </w:r>
                          <w:r w:rsidR="00883864" w:rsidRPr="00883864">
                            <w:rPr>
                              <w:rFonts w:ascii="Times New Roman" w:eastAsia="SimSun" w:hAnsi="Times New Roman" w:cs="Times New Roman"/>
                              <w:b/>
                              <w:kern w:val="3"/>
                              <w:sz w:val="24"/>
                              <w:szCs w:val="24"/>
                              <w:lang w:eastAsia="zh-CN" w:bidi="hi-IN"/>
                            </w:rPr>
                            <w:t>1</w:t>
                          </w:r>
                          <w:r w:rsidR="00E14269" w:rsidRPr="00883864">
                            <w:rPr>
                              <w:rFonts w:ascii="Times New Roman" w:eastAsia="SimSun" w:hAnsi="Times New Roman" w:cs="Times New Roman"/>
                              <w:b/>
                              <w:kern w:val="3"/>
                              <w:sz w:val="24"/>
                              <w:szCs w:val="24"/>
                              <w:vertAlign w:val="superscript"/>
                              <w:lang w:eastAsia="zh-CN" w:bidi="hi-IN"/>
                            </w:rPr>
                            <w:t>th</w:t>
                          </w:r>
                          <w:r w:rsidR="00E14269" w:rsidRPr="00883864">
                            <w:rPr>
                              <w:rFonts w:ascii="Times New Roman" w:eastAsia="SimSun" w:hAnsi="Times New Roman" w:cs="Times New Roman"/>
                              <w:b/>
                              <w:kern w:val="3"/>
                              <w:sz w:val="24"/>
                              <w:szCs w:val="24"/>
                              <w:lang w:eastAsia="zh-CN" w:bidi="hi-IN"/>
                            </w:rPr>
                            <w:t xml:space="preserve">, </w:t>
                          </w:r>
                          <w:r w:rsidR="009717A6" w:rsidRPr="00883864">
                            <w:rPr>
                              <w:rFonts w:ascii="Times New Roman" w:eastAsia="SimSun" w:hAnsi="Times New Roman" w:cs="Times New Roman"/>
                              <w:b/>
                              <w:kern w:val="3"/>
                              <w:sz w:val="24"/>
                              <w:szCs w:val="24"/>
                              <w:lang w:eastAsia="zh-CN" w:bidi="hi-IN"/>
                            </w:rPr>
                            <w:t xml:space="preserve">from 7:30 am until 3:00 pm. Each meeting will last no longer than 30 minutes. For parents unable to attend on that day, </w:t>
                          </w:r>
                          <w:r w:rsidR="00E14269" w:rsidRPr="00883864">
                            <w:rPr>
                              <w:rFonts w:ascii="Times New Roman" w:eastAsia="SimSun" w:hAnsi="Times New Roman" w:cs="Times New Roman"/>
                              <w:b/>
                              <w:kern w:val="3"/>
                              <w:sz w:val="24"/>
                              <w:szCs w:val="24"/>
                              <w:lang w:eastAsia="zh-CN" w:bidi="hi-IN"/>
                            </w:rPr>
                            <w:t xml:space="preserve">we’ll need to find a time to get together soon thereafter. </w:t>
                          </w:r>
                          <w:r w:rsidR="009717A6" w:rsidRPr="00883864">
                            <w:rPr>
                              <w:rFonts w:ascii="Times New Roman" w:eastAsia="SimSun" w:hAnsi="Times New Roman" w:cs="Times New Roman"/>
                              <w:b/>
                              <w:kern w:val="3"/>
                              <w:sz w:val="24"/>
                              <w:szCs w:val="24"/>
                              <w:lang w:eastAsia="zh-CN" w:bidi="hi-IN"/>
                            </w:rPr>
                            <w:t xml:space="preserve">If you have not signed up for a time, there is a sign-up sheet located by the school’s front desk. </w:t>
                          </w:r>
                        </w:p>
                        <w:p w14:paraId="1B3B059F" w14:textId="77777777" w:rsidR="009717A6" w:rsidRPr="00883864" w:rsidRDefault="009717A6" w:rsidP="009717A6">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42536F3E" w14:textId="0172C59C" w:rsidR="009717A6" w:rsidRPr="00883864" w:rsidRDefault="009717A6" w:rsidP="009717A6">
                          <w:pPr>
                            <w:widowControl w:val="0"/>
                            <w:suppressAutoHyphens/>
                            <w:autoSpaceDN w:val="0"/>
                            <w:textAlignment w:val="baseline"/>
                            <w:rPr>
                              <w:b/>
                              <w:color w:val="000000" w:themeColor="text1"/>
                              <w:sz w:val="24"/>
                              <w:szCs w:val="24"/>
                            </w:rPr>
                          </w:pPr>
                          <w:r w:rsidRPr="00883864">
                            <w:rPr>
                              <w:rFonts w:ascii="Times New Roman" w:eastAsia="SimSun" w:hAnsi="Times New Roman" w:cs="Times New Roman"/>
                              <w:b/>
                              <w:kern w:val="3"/>
                              <w:sz w:val="24"/>
                              <w:szCs w:val="24"/>
                              <w:lang w:eastAsia="zh-CN" w:bidi="hi-IN"/>
                            </w:rPr>
                            <w:t xml:space="preserve">Conferences will focus on </w:t>
                          </w:r>
                          <w:r w:rsidR="00E14269" w:rsidRPr="00883864">
                            <w:rPr>
                              <w:rFonts w:ascii="Times New Roman" w:eastAsia="SimSun" w:hAnsi="Times New Roman" w:cs="Times New Roman"/>
                              <w:b/>
                              <w:kern w:val="3"/>
                              <w:sz w:val="24"/>
                              <w:szCs w:val="24"/>
                              <w:lang w:eastAsia="zh-CN" w:bidi="hi-IN"/>
                            </w:rPr>
                            <w:t>middle</w:t>
                          </w:r>
                          <w:r w:rsidRPr="00883864">
                            <w:rPr>
                              <w:rFonts w:ascii="Times New Roman" w:eastAsia="SimSun" w:hAnsi="Times New Roman" w:cs="Times New Roman"/>
                              <w:b/>
                              <w:kern w:val="3"/>
                              <w:sz w:val="24"/>
                              <w:szCs w:val="24"/>
                              <w:lang w:eastAsia="zh-CN" w:bidi="hi-IN"/>
                            </w:rPr>
                            <w:t xml:space="preserve"> of the year data collected from such things as reading, science, math, and writing assessments, as well as </w:t>
                          </w:r>
                          <w:r w:rsidR="001974C6" w:rsidRPr="00883864">
                            <w:rPr>
                              <w:rFonts w:ascii="Times New Roman" w:eastAsia="SimSun" w:hAnsi="Times New Roman" w:cs="Times New Roman"/>
                              <w:b/>
                              <w:kern w:val="3"/>
                              <w:sz w:val="24"/>
                              <w:szCs w:val="24"/>
                              <w:lang w:eastAsia="zh-CN" w:bidi="hi-IN"/>
                            </w:rPr>
                            <w:t>f</w:t>
                          </w:r>
                          <w:r w:rsidRPr="00883864">
                            <w:rPr>
                              <w:rFonts w:ascii="Times New Roman" w:eastAsia="SimSun" w:hAnsi="Times New Roman" w:cs="Times New Roman"/>
                              <w:b/>
                              <w:kern w:val="3"/>
                              <w:sz w:val="24"/>
                              <w:szCs w:val="24"/>
                              <w:lang w:eastAsia="zh-CN" w:bidi="hi-IN"/>
                            </w:rPr>
                            <w:t>luency timings. If you have any specific questions, make sure to bring them. Otherwise, just come with an open-mind and a positive attitude! Working together, I’m confident that everyone will get, or remain, on-track</w:t>
                          </w:r>
                          <w:r w:rsidR="00E14269" w:rsidRPr="00883864">
                            <w:rPr>
                              <w:rFonts w:ascii="Times New Roman" w:eastAsia="SimSun" w:hAnsi="Times New Roman" w:cs="Times New Roman"/>
                              <w:b/>
                              <w:kern w:val="3"/>
                              <w:sz w:val="24"/>
                              <w:szCs w:val="24"/>
                              <w:lang w:eastAsia="zh-CN" w:bidi="hi-IN"/>
                            </w:rPr>
                            <w:t>.</w:t>
                          </w:r>
                          <w:r w:rsidRPr="00883864">
                            <w:rPr>
                              <w:rFonts w:ascii="Times New Roman" w:eastAsia="SimSun" w:hAnsi="Times New Roman" w:cs="Times New Roman"/>
                              <w:b/>
                              <w:kern w:val="3"/>
                              <w:sz w:val="24"/>
                              <w:szCs w:val="24"/>
                              <w:lang w:eastAsia="zh-CN" w:bidi="hi-IN"/>
                            </w:rPr>
                            <w:t xml:space="preserve"> Looking forward to meeting with you all!</w:t>
                          </w:r>
                        </w:p>
                        <w:p w14:paraId="7DF1A25F" w14:textId="329F35FF" w:rsidR="009238DC" w:rsidRPr="0077246B" w:rsidRDefault="00235272" w:rsidP="009717A6">
                          <w:pPr>
                            <w:shd w:val="clear" w:color="auto" w:fill="FFFFFF"/>
                            <w:rPr>
                              <w:rFonts w:ascii="Curlz MT" w:hAnsi="Curlz MT"/>
                              <w:b/>
                              <w:color w:val="000000" w:themeColor="text1"/>
                              <w:sz w:val="52"/>
                              <w:szCs w:val="52"/>
                            </w:rPr>
                          </w:pPr>
                        </w:p>
                      </w:sdtContent>
                    </w:sdt>
                  </w:txbxContent>
                </v:textbox>
              </v:shape>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1A56E592"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832230">
                              <w:rPr>
                                <w:rFonts w:ascii="Times New Roman" w:hAnsi="Times New Roman" w:cs="Times New Roman"/>
                                <w:b/>
                                <w:color w:val="000000" w:themeColor="text1"/>
                                <w:sz w:val="22"/>
                              </w:rPr>
                              <w:t>1</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832230">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BRxh3u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1A56E592"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832230">
                        <w:rPr>
                          <w:rFonts w:ascii="Times New Roman" w:hAnsi="Times New Roman" w:cs="Times New Roman"/>
                          <w:b/>
                          <w:color w:val="000000" w:themeColor="text1"/>
                          <w:sz w:val="22"/>
                        </w:rPr>
                        <w:t>1</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832230">
                        <w:rPr>
                          <w:rFonts w:ascii="Times New Roman" w:hAnsi="Times New Roman" w:cs="Times New Roman"/>
                          <w:b/>
                          <w:color w:val="000000" w:themeColor="text1"/>
                          <w:sz w:val="22"/>
                        </w:rPr>
                        <w:t>9</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426DE488">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51DA6D4C" w14:textId="4857F19C" w:rsidR="00832230" w:rsidRPr="009B2365" w:rsidRDefault="00832230" w:rsidP="00832230">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proofErr w:type="gramStart"/>
                            <w:r>
                              <w:rPr>
                                <w:rFonts w:ascii="Times New Roman" w:hAnsi="Times New Roman" w:cs="Times New Roman"/>
                                <w:b/>
                                <w:sz w:val="24"/>
                                <w:szCs w:val="24"/>
                              </w:rPr>
                              <w:t>antisocial</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superficial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artificial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presidential</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influential</w:t>
                            </w:r>
                          </w:p>
                          <w:p w14:paraId="4C26F0FA" w14:textId="439FE74F" w:rsidR="00227D18" w:rsidRPr="009B2365" w:rsidRDefault="00832230" w:rsidP="00832230">
                            <w:pPr>
                              <w:shd w:val="clear" w:color="auto" w:fill="FFFFFF" w:themeFill="background1"/>
                              <w:rPr>
                                <w:b/>
                              </w:rPr>
                            </w:pPr>
                            <w:r w:rsidRPr="009B2365">
                              <w:rPr>
                                <w:rFonts w:ascii="Times New Roman" w:hAnsi="Times New Roman" w:cs="Times New Roman"/>
                                <w:b/>
                                <w:sz w:val="24"/>
                                <w:szCs w:val="24"/>
                              </w:rPr>
                              <w:tab/>
                            </w:r>
                            <w:proofErr w:type="gramStart"/>
                            <w:r>
                              <w:rPr>
                                <w:rFonts w:ascii="Times New Roman" w:hAnsi="Times New Roman" w:cs="Times New Roman"/>
                                <w:b/>
                                <w:sz w:val="24"/>
                                <w:szCs w:val="24"/>
                              </w:rPr>
                              <w:t>residential</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exponential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sequential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impartial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confidential</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MxVw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E1P07IBcUTGHQz7hv8DCi24n5T0uGs19T92zElK9HuDU7MsZrO4nJeKu1Q2&#10;SZmV8ym6McMRqqbhJK7DsNA769S2xUhFIsRAHORGhdNIDlmN6eM+pe6Pux8X9lJPXr9/qNUvAA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Y2zMV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51DA6D4C" w14:textId="4857F19C" w:rsidR="00832230" w:rsidRPr="009B2365" w:rsidRDefault="00832230" w:rsidP="00832230">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proofErr w:type="gramStart"/>
                      <w:r>
                        <w:rPr>
                          <w:rFonts w:ascii="Times New Roman" w:hAnsi="Times New Roman" w:cs="Times New Roman"/>
                          <w:b/>
                          <w:sz w:val="24"/>
                          <w:szCs w:val="24"/>
                        </w:rPr>
                        <w:t>antisocial</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superficial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artificial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presidential</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influential</w:t>
                      </w:r>
                    </w:p>
                    <w:p w14:paraId="4C26F0FA" w14:textId="439FE74F" w:rsidR="00227D18" w:rsidRPr="009B2365" w:rsidRDefault="00832230" w:rsidP="00832230">
                      <w:pPr>
                        <w:shd w:val="clear" w:color="auto" w:fill="FFFFFF" w:themeFill="background1"/>
                        <w:rPr>
                          <w:b/>
                        </w:rPr>
                      </w:pPr>
                      <w:r w:rsidRPr="009B2365">
                        <w:rPr>
                          <w:rFonts w:ascii="Times New Roman" w:hAnsi="Times New Roman" w:cs="Times New Roman"/>
                          <w:b/>
                          <w:sz w:val="24"/>
                          <w:szCs w:val="24"/>
                        </w:rPr>
                        <w:tab/>
                      </w:r>
                      <w:proofErr w:type="gramStart"/>
                      <w:r>
                        <w:rPr>
                          <w:rFonts w:ascii="Times New Roman" w:hAnsi="Times New Roman" w:cs="Times New Roman"/>
                          <w:b/>
                          <w:sz w:val="24"/>
                          <w:szCs w:val="24"/>
                        </w:rPr>
                        <w:t>residential</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exponential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sequential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impartial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confidential</w:t>
                      </w: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0FB0372" w14:textId="7267229E" w:rsidR="00361784" w:rsidRDefault="0072550B"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Valentine’s Day</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7D720EDC" w:rsidR="00033FA2" w:rsidRPr="00033FA2" w:rsidRDefault="0072550B"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72550B">
                              <w:rPr>
                                <w:rFonts w:ascii="Times New Roman" w:eastAsia="SimSun" w:hAnsi="Times New Roman" w:cs="Times New Roman"/>
                                <w:b/>
                                <w:bCs/>
                                <w:color w:val="000000" w:themeColor="text1"/>
                                <w:kern w:val="3"/>
                                <w:lang w:eastAsia="zh-CN" w:bidi="hi-IN"/>
                              </w:rPr>
                              <w:t xml:space="preserve">In keeping with Healthy Learning Academy’s mission to promote health and nutrition, please DO NOT send in sugary treats </w:t>
                            </w:r>
                            <w:r>
                              <w:rPr>
                                <w:rFonts w:ascii="Times New Roman" w:eastAsia="SimSun" w:hAnsi="Times New Roman" w:cs="Times New Roman"/>
                                <w:b/>
                                <w:bCs/>
                                <w:color w:val="000000" w:themeColor="text1"/>
                                <w:kern w:val="3"/>
                                <w:lang w:eastAsia="zh-CN" w:bidi="hi-IN"/>
                              </w:rPr>
                              <w:t xml:space="preserve">for our Valentine’s Day celebration on </w:t>
                            </w:r>
                            <w:r w:rsidR="00883864">
                              <w:rPr>
                                <w:rFonts w:ascii="Times New Roman" w:eastAsia="SimSun" w:hAnsi="Times New Roman" w:cs="Times New Roman"/>
                                <w:b/>
                                <w:bCs/>
                                <w:color w:val="000000" w:themeColor="text1"/>
                                <w:kern w:val="3"/>
                                <w:lang w:eastAsia="zh-CN" w:bidi="hi-IN"/>
                              </w:rPr>
                              <w:t>Thursday</w:t>
                            </w:r>
                            <w:r>
                              <w:rPr>
                                <w:rFonts w:ascii="Times New Roman" w:eastAsia="SimSun" w:hAnsi="Times New Roman" w:cs="Times New Roman"/>
                                <w:b/>
                                <w:bCs/>
                                <w:color w:val="000000" w:themeColor="text1"/>
                                <w:kern w:val="3"/>
                                <w:lang w:eastAsia="zh-CN" w:bidi="hi-IN"/>
                              </w:rPr>
                              <w:t>, February 14</w:t>
                            </w:r>
                            <w:r w:rsidRPr="0072550B">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r w:rsidRPr="0072550B">
                              <w:rPr>
                                <w:rFonts w:ascii="Times New Roman" w:eastAsia="SimSun" w:hAnsi="Times New Roman" w:cs="Times New Roman"/>
                                <w:b/>
                                <w:bCs/>
                                <w:color w:val="000000" w:themeColor="text1"/>
                                <w:kern w:val="3"/>
                                <w:lang w:eastAsia="zh-CN" w:bidi="hi-IN"/>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" fillcolor="#664a2c [2408]" strokecolor="#89643b [3208]">
                <v:textbox inset=",7.2pt">
                  <w:txbxContent>
                    <w:p w14:paraId="10FB0372" w14:textId="7267229E" w:rsidR="00361784" w:rsidRDefault="0072550B"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Valentine’s Day</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7D720EDC" w:rsidR="00033FA2" w:rsidRPr="00033FA2" w:rsidRDefault="0072550B"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72550B">
                        <w:rPr>
                          <w:rFonts w:ascii="Times New Roman" w:eastAsia="SimSun" w:hAnsi="Times New Roman" w:cs="Times New Roman"/>
                          <w:b/>
                          <w:bCs/>
                          <w:color w:val="000000" w:themeColor="text1"/>
                          <w:kern w:val="3"/>
                          <w:lang w:eastAsia="zh-CN" w:bidi="hi-IN"/>
                        </w:rPr>
                        <w:t xml:space="preserve">In keeping with Healthy Learning Academy’s mission to promote health and nutrition, please DO NOT send in sugary treats </w:t>
                      </w:r>
                      <w:r>
                        <w:rPr>
                          <w:rFonts w:ascii="Times New Roman" w:eastAsia="SimSun" w:hAnsi="Times New Roman" w:cs="Times New Roman"/>
                          <w:b/>
                          <w:bCs/>
                          <w:color w:val="000000" w:themeColor="text1"/>
                          <w:kern w:val="3"/>
                          <w:lang w:eastAsia="zh-CN" w:bidi="hi-IN"/>
                        </w:rPr>
                        <w:t xml:space="preserve">for our Valentine’s Day celebration on </w:t>
                      </w:r>
                      <w:r w:rsidR="00883864">
                        <w:rPr>
                          <w:rFonts w:ascii="Times New Roman" w:eastAsia="SimSun" w:hAnsi="Times New Roman" w:cs="Times New Roman"/>
                          <w:b/>
                          <w:bCs/>
                          <w:color w:val="000000" w:themeColor="text1"/>
                          <w:kern w:val="3"/>
                          <w:lang w:eastAsia="zh-CN" w:bidi="hi-IN"/>
                        </w:rPr>
                        <w:t>Thursday</w:t>
                      </w:r>
                      <w:r>
                        <w:rPr>
                          <w:rFonts w:ascii="Times New Roman" w:eastAsia="SimSun" w:hAnsi="Times New Roman" w:cs="Times New Roman"/>
                          <w:b/>
                          <w:bCs/>
                          <w:color w:val="000000" w:themeColor="text1"/>
                          <w:kern w:val="3"/>
                          <w:lang w:eastAsia="zh-CN" w:bidi="hi-IN"/>
                        </w:rPr>
                        <w:t>, February 14</w:t>
                      </w:r>
                      <w:r w:rsidRPr="0072550B">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r w:rsidRPr="0072550B">
                        <w:rPr>
                          <w:rFonts w:ascii="Times New Roman" w:eastAsia="SimSun" w:hAnsi="Times New Roman" w:cs="Times New Roman"/>
                          <w:b/>
                          <w:bCs/>
                          <w:color w:val="000000" w:themeColor="text1"/>
                          <w:kern w:val="3"/>
                          <w:lang w:eastAsia="zh-CN" w:bidi="hi-IN"/>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72B7D222"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We</w:t>
                                  </w:r>
                                  <w:r w:rsidR="00883864">
                                    <w:rPr>
                                      <w:rFonts w:ascii="Times New Roman" w:eastAsia="SimSun" w:hAnsi="Times New Roman" w:cs="Times New Roman"/>
                                      <w:b/>
                                      <w:bCs/>
                                      <w:kern w:val="3"/>
                                      <w:lang w:eastAsia="zh-CN" w:bidi="hi-IN"/>
                                    </w:rPr>
                                    <w:t xml:space="preserve"> just tested on Ch. 3, and are now beginning to learn about Co</w:t>
                                  </w:r>
                                  <w:r w:rsidR="00DF3380">
                                    <w:rPr>
                                      <w:rFonts w:ascii="Times New Roman" w:eastAsia="SimSun" w:hAnsi="Times New Roman" w:cs="Times New Roman"/>
                                      <w:b/>
                                      <w:bCs/>
                                      <w:kern w:val="3"/>
                                      <w:lang w:eastAsia="zh-CN" w:bidi="hi-IN"/>
                                    </w:rPr>
                                    <w:t>lonial Life.</w:t>
                                  </w:r>
                                </w:p>
                                <w:p w14:paraId="20C8C09F" w14:textId="69ABD6EA"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focused on</w:t>
                                  </w:r>
                                  <w:r w:rsidR="00883864">
                                    <w:rPr>
                                      <w:rFonts w:ascii="Times New Roman" w:eastAsia="SimSun" w:hAnsi="Times New Roman" w:cs="Times New Roman"/>
                                      <w:b/>
                                      <w:bCs/>
                                      <w:kern w:val="3"/>
                                      <w:lang w:eastAsia="zh-CN" w:bidi="hi-IN"/>
                                    </w:rPr>
                                    <w:t xml:space="preserve"> cause and effect</w:t>
                                  </w:r>
                                  <w:r w:rsidR="00235272">
                                    <w:rPr>
                                      <w:rFonts w:ascii="Times New Roman" w:eastAsia="SimSun" w:hAnsi="Times New Roman" w:cs="Times New Roman"/>
                                      <w:b/>
                                      <w:bCs/>
                                      <w:kern w:val="3"/>
                                      <w:lang w:eastAsia="zh-CN" w:bidi="hi-IN"/>
                                    </w:rPr>
                                    <w:t xml:space="preserve">, comparative and superlative adjectives and adverbs, and the </w:t>
                                  </w:r>
                                  <w:r w:rsidR="00361784">
                                    <w:rPr>
                                      <w:rFonts w:ascii="Times New Roman" w:eastAsia="SimSun" w:hAnsi="Times New Roman" w:cs="Times New Roman"/>
                                      <w:b/>
                                      <w:bCs/>
                                      <w:kern w:val="3"/>
                                      <w:lang w:eastAsia="zh-CN" w:bidi="hi-IN"/>
                                    </w:rPr>
                                    <w:t>prefix</w:t>
                                  </w:r>
                                  <w:r w:rsidR="0023527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 xml:space="preserve"> “</w:t>
                                  </w:r>
                                  <w:r w:rsidR="00235272">
                                    <w:rPr>
                                      <w:rFonts w:ascii="Times New Roman" w:eastAsia="SimSun" w:hAnsi="Times New Roman" w:cs="Times New Roman"/>
                                      <w:b/>
                                      <w:bCs/>
                                      <w:kern w:val="3"/>
                                      <w:lang w:eastAsia="zh-CN" w:bidi="hi-IN"/>
                                    </w:rPr>
                                    <w:t>mal</w:t>
                                  </w:r>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08FF6A26"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just tested decimals, but will continue to work on them</w:t>
                                  </w:r>
                                  <w:r w:rsidR="00D32DB6">
                                    <w:rPr>
                                      <w:rFonts w:ascii="Times New Roman" w:eastAsia="SimSun" w:hAnsi="Times New Roman" w:cs="Times New Roman"/>
                                      <w:b/>
                                      <w:bCs/>
                                      <w:kern w:val="3"/>
                                      <w:lang w:eastAsia="zh-CN" w:bidi="hi-IN"/>
                                    </w:rPr>
                                    <w:t xml:space="preserve"> while we</w:t>
                                  </w:r>
                                  <w:r w:rsidR="00235272">
                                    <w:rPr>
                                      <w:rFonts w:ascii="Times New Roman" w:eastAsia="SimSun" w:hAnsi="Times New Roman" w:cs="Times New Roman"/>
                                      <w:b/>
                                      <w:bCs/>
                                      <w:kern w:val="3"/>
                                      <w:lang w:eastAsia="zh-CN" w:bidi="hi-IN"/>
                                    </w:rPr>
                                    <w:t xml:space="preserve"> move through</w:t>
                                  </w:r>
                                  <w:r w:rsidR="00D32DB6">
                                    <w:rPr>
                                      <w:rFonts w:ascii="Times New Roman" w:eastAsia="SimSun" w:hAnsi="Times New Roman" w:cs="Times New Roman"/>
                                      <w:b/>
                                      <w:bCs/>
                                      <w:kern w:val="3"/>
                                      <w:lang w:eastAsia="zh-CN" w:bidi="hi-IN"/>
                                    </w:rPr>
                                    <w:t xml:space="preserve"> Ch. 7, as scores were not as good as I’d hoped.</w:t>
                                  </w:r>
                                  <w:r w:rsidR="00720CBF">
                                    <w:rPr>
                                      <w:rFonts w:ascii="Times New Roman" w:eastAsia="SimSun" w:hAnsi="Times New Roman" w:cs="Times New Roman"/>
                                      <w:b/>
                                      <w:bCs/>
                                      <w:kern w:val="3"/>
                                      <w:lang w:eastAsia="zh-CN" w:bidi="hi-IN"/>
                                    </w:rPr>
                                    <w:t xml:space="preserve"> </w:t>
                                  </w:r>
                                </w:p>
                                <w:p w14:paraId="1B8C49BE" w14:textId="28287B9E" w:rsidR="00E453CC" w:rsidRPr="00AB1DC5" w:rsidRDefault="00820986" w:rsidP="0023527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 xml:space="preserve">We </w:t>
                                  </w:r>
                                  <w:r w:rsidR="00235272">
                                    <w:rPr>
                                      <w:rFonts w:ascii="Times New Roman" w:eastAsia="SimSun" w:hAnsi="Times New Roman" w:cs="Times New Roman"/>
                                      <w:b/>
                                      <w:bCs/>
                                      <w:kern w:val="3"/>
                                      <w:lang w:eastAsia="zh-CN" w:bidi="hi-IN"/>
                                    </w:rPr>
                                    <w:t>just tested on our Solar System!</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3B790180" w:rsidR="008070F5" w:rsidRPr="00565818" w:rsidRDefault="00012EAD" w:rsidP="0088386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832230">
                                    <w:rPr>
                                      <w:rFonts w:ascii="Times New Roman" w:eastAsia="SimSun" w:hAnsi="Times New Roman" w:cs="Times New Roman"/>
                                      <w:b/>
                                      <w:bCs/>
                                      <w:kern w:val="3"/>
                                      <w:lang w:eastAsia="zh-CN" w:bidi="hi-IN"/>
                                    </w:rPr>
                                    <w:t>generosity</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546E84">
                                    <w:rPr>
                                      <w:rFonts w:ascii="Times New Roman" w:eastAsia="SimSun" w:hAnsi="Times New Roman" w:cs="Times New Roman"/>
                                      <w:b/>
                                      <w:bCs/>
                                      <w:kern w:val="3"/>
                                      <w:lang w:eastAsia="zh-CN" w:bidi="hi-IN"/>
                                    </w:rPr>
                                    <w:t xml:space="preserve">Being generous means to give freely or unselfishly. Generosity is both a natural confidence builder and a natural repellant of self-hatred. </w:t>
                                  </w:r>
                                  <w:r w:rsidR="00883864">
                                    <w:rPr>
                                      <w:rFonts w:ascii="Times New Roman" w:eastAsia="SimSun" w:hAnsi="Times New Roman" w:cs="Times New Roman"/>
                                      <w:b/>
                                      <w:bCs/>
                                      <w:kern w:val="3"/>
                                      <w:lang w:eastAsia="zh-CN" w:bidi="hi-IN"/>
                                    </w:rPr>
                                    <w:t>It’s also an important trait because it fosters a sense of community and a feeling of interconnectedness.</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72B7D222"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We</w:t>
                            </w:r>
                            <w:r w:rsidR="00883864">
                              <w:rPr>
                                <w:rFonts w:ascii="Times New Roman" w:eastAsia="SimSun" w:hAnsi="Times New Roman" w:cs="Times New Roman"/>
                                <w:b/>
                                <w:bCs/>
                                <w:kern w:val="3"/>
                                <w:lang w:eastAsia="zh-CN" w:bidi="hi-IN"/>
                              </w:rPr>
                              <w:t xml:space="preserve"> just tested on Ch. 3, and are now beginning to learn about Co</w:t>
                            </w:r>
                            <w:r w:rsidR="00DF3380">
                              <w:rPr>
                                <w:rFonts w:ascii="Times New Roman" w:eastAsia="SimSun" w:hAnsi="Times New Roman" w:cs="Times New Roman"/>
                                <w:b/>
                                <w:bCs/>
                                <w:kern w:val="3"/>
                                <w:lang w:eastAsia="zh-CN" w:bidi="hi-IN"/>
                              </w:rPr>
                              <w:t>lonial Life.</w:t>
                            </w:r>
                          </w:p>
                          <w:p w14:paraId="20C8C09F" w14:textId="69ABD6EA"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focused on</w:t>
                            </w:r>
                            <w:r w:rsidR="00883864">
                              <w:rPr>
                                <w:rFonts w:ascii="Times New Roman" w:eastAsia="SimSun" w:hAnsi="Times New Roman" w:cs="Times New Roman"/>
                                <w:b/>
                                <w:bCs/>
                                <w:kern w:val="3"/>
                                <w:lang w:eastAsia="zh-CN" w:bidi="hi-IN"/>
                              </w:rPr>
                              <w:t xml:space="preserve"> cause and effect</w:t>
                            </w:r>
                            <w:r w:rsidR="00235272">
                              <w:rPr>
                                <w:rFonts w:ascii="Times New Roman" w:eastAsia="SimSun" w:hAnsi="Times New Roman" w:cs="Times New Roman"/>
                                <w:b/>
                                <w:bCs/>
                                <w:kern w:val="3"/>
                                <w:lang w:eastAsia="zh-CN" w:bidi="hi-IN"/>
                              </w:rPr>
                              <w:t xml:space="preserve">, comparative and superlative adjectives and adverbs, and the </w:t>
                            </w:r>
                            <w:r w:rsidR="00361784">
                              <w:rPr>
                                <w:rFonts w:ascii="Times New Roman" w:eastAsia="SimSun" w:hAnsi="Times New Roman" w:cs="Times New Roman"/>
                                <w:b/>
                                <w:bCs/>
                                <w:kern w:val="3"/>
                                <w:lang w:eastAsia="zh-CN" w:bidi="hi-IN"/>
                              </w:rPr>
                              <w:t>prefix</w:t>
                            </w:r>
                            <w:r w:rsidR="0023527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 xml:space="preserve"> “</w:t>
                            </w:r>
                            <w:r w:rsidR="00235272">
                              <w:rPr>
                                <w:rFonts w:ascii="Times New Roman" w:eastAsia="SimSun" w:hAnsi="Times New Roman" w:cs="Times New Roman"/>
                                <w:b/>
                                <w:bCs/>
                                <w:kern w:val="3"/>
                                <w:lang w:eastAsia="zh-CN" w:bidi="hi-IN"/>
                              </w:rPr>
                              <w:t>mal</w:t>
                            </w:r>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08FF6A26"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just tested decimals, but will continue to work on them</w:t>
                            </w:r>
                            <w:r w:rsidR="00D32DB6">
                              <w:rPr>
                                <w:rFonts w:ascii="Times New Roman" w:eastAsia="SimSun" w:hAnsi="Times New Roman" w:cs="Times New Roman"/>
                                <w:b/>
                                <w:bCs/>
                                <w:kern w:val="3"/>
                                <w:lang w:eastAsia="zh-CN" w:bidi="hi-IN"/>
                              </w:rPr>
                              <w:t xml:space="preserve"> while we</w:t>
                            </w:r>
                            <w:r w:rsidR="00235272">
                              <w:rPr>
                                <w:rFonts w:ascii="Times New Roman" w:eastAsia="SimSun" w:hAnsi="Times New Roman" w:cs="Times New Roman"/>
                                <w:b/>
                                <w:bCs/>
                                <w:kern w:val="3"/>
                                <w:lang w:eastAsia="zh-CN" w:bidi="hi-IN"/>
                              </w:rPr>
                              <w:t xml:space="preserve"> move through</w:t>
                            </w:r>
                            <w:r w:rsidR="00D32DB6">
                              <w:rPr>
                                <w:rFonts w:ascii="Times New Roman" w:eastAsia="SimSun" w:hAnsi="Times New Roman" w:cs="Times New Roman"/>
                                <w:b/>
                                <w:bCs/>
                                <w:kern w:val="3"/>
                                <w:lang w:eastAsia="zh-CN" w:bidi="hi-IN"/>
                              </w:rPr>
                              <w:t xml:space="preserve"> Ch. 7, as scores were not as good as I’d hoped.</w:t>
                            </w:r>
                            <w:r w:rsidR="00720CBF">
                              <w:rPr>
                                <w:rFonts w:ascii="Times New Roman" w:eastAsia="SimSun" w:hAnsi="Times New Roman" w:cs="Times New Roman"/>
                                <w:b/>
                                <w:bCs/>
                                <w:kern w:val="3"/>
                                <w:lang w:eastAsia="zh-CN" w:bidi="hi-IN"/>
                              </w:rPr>
                              <w:t xml:space="preserve"> </w:t>
                            </w:r>
                          </w:p>
                          <w:p w14:paraId="1B8C49BE" w14:textId="28287B9E" w:rsidR="00E453CC" w:rsidRPr="00AB1DC5" w:rsidRDefault="00820986" w:rsidP="0023527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 xml:space="preserve">We </w:t>
                            </w:r>
                            <w:r w:rsidR="00235272">
                              <w:rPr>
                                <w:rFonts w:ascii="Times New Roman" w:eastAsia="SimSun" w:hAnsi="Times New Roman" w:cs="Times New Roman"/>
                                <w:b/>
                                <w:bCs/>
                                <w:kern w:val="3"/>
                                <w:lang w:eastAsia="zh-CN" w:bidi="hi-IN"/>
                              </w:rPr>
                              <w:t>just tested on our Solar System!</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3B790180" w:rsidR="008070F5" w:rsidRPr="00565818" w:rsidRDefault="00012EAD" w:rsidP="0088386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832230">
                              <w:rPr>
                                <w:rFonts w:ascii="Times New Roman" w:eastAsia="SimSun" w:hAnsi="Times New Roman" w:cs="Times New Roman"/>
                                <w:b/>
                                <w:bCs/>
                                <w:kern w:val="3"/>
                                <w:lang w:eastAsia="zh-CN" w:bidi="hi-IN"/>
                              </w:rPr>
                              <w:t>generosity</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546E84">
                              <w:rPr>
                                <w:rFonts w:ascii="Times New Roman" w:eastAsia="SimSun" w:hAnsi="Times New Roman" w:cs="Times New Roman"/>
                                <w:b/>
                                <w:bCs/>
                                <w:kern w:val="3"/>
                                <w:lang w:eastAsia="zh-CN" w:bidi="hi-IN"/>
                              </w:rPr>
                              <w:t xml:space="preserve">Being generous means to give freely or unselfishly. Generosity is both a natural confidence builder and a natural repellant of self-hatred. </w:t>
                            </w:r>
                            <w:r w:rsidR="00883864">
                              <w:rPr>
                                <w:rFonts w:ascii="Times New Roman" w:eastAsia="SimSun" w:hAnsi="Times New Roman" w:cs="Times New Roman"/>
                                <w:b/>
                                <w:bCs/>
                                <w:kern w:val="3"/>
                                <w:lang w:eastAsia="zh-CN" w:bidi="hi-IN"/>
                              </w:rPr>
                              <w:t>It’s also an important trait because it fosters a sense of community and a feeling of interconnectedness.</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453A617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832230">
                              <w:rPr>
                                <w:rFonts w:ascii="Times New Roman" w:hAnsi="Times New Roman" w:cs="Times New Roman"/>
                                <w:color w:val="000000" w:themeColor="text1"/>
                                <w:sz w:val="24"/>
                                <w:szCs w:val="24"/>
                              </w:rPr>
                              <w:t>1</w:t>
                            </w:r>
                            <w:r w:rsidR="00832230" w:rsidRPr="00832230">
                              <w:rPr>
                                <w:rFonts w:ascii="Times New Roman" w:hAnsi="Times New Roman" w:cs="Times New Roman"/>
                                <w:color w:val="000000" w:themeColor="text1"/>
                                <w:sz w:val="24"/>
                                <w:szCs w:val="24"/>
                                <w:vertAlign w:val="superscript"/>
                              </w:rPr>
                              <w:t>st</w:t>
                            </w:r>
                            <w:r w:rsidR="00832230">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453A617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832230">
                        <w:rPr>
                          <w:rFonts w:ascii="Times New Roman" w:hAnsi="Times New Roman" w:cs="Times New Roman"/>
                          <w:color w:val="000000" w:themeColor="text1"/>
                          <w:sz w:val="24"/>
                          <w:szCs w:val="24"/>
                        </w:rPr>
                        <w:t>1</w:t>
                      </w:r>
                      <w:r w:rsidR="00832230" w:rsidRPr="00832230">
                        <w:rPr>
                          <w:rFonts w:ascii="Times New Roman" w:hAnsi="Times New Roman" w:cs="Times New Roman"/>
                          <w:color w:val="000000" w:themeColor="text1"/>
                          <w:sz w:val="24"/>
                          <w:szCs w:val="24"/>
                          <w:vertAlign w:val="superscript"/>
                        </w:rPr>
                        <w:t>st</w:t>
                      </w:r>
                      <w:r w:rsidR="00832230">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65CA48F">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533FA9C1" w:rsidR="009238DC" w:rsidRDefault="00ED4936">
                                <w:r>
                                  <w:rPr>
                                    <w:noProof/>
                                  </w:rPr>
                                  <w:drawing>
                                    <wp:inline distT="0" distB="0" distL="0" distR="0" wp14:anchorId="4C60422E" wp14:editId="19507B6E">
                                      <wp:extent cx="1804670" cy="233362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33362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533FA9C1" w:rsidR="009238DC" w:rsidRDefault="00ED4936">
                          <w:r>
                            <w:rPr>
                              <w:noProof/>
                            </w:rPr>
                            <w:drawing>
                              <wp:inline distT="0" distB="0" distL="0" distR="0" wp14:anchorId="4C60422E" wp14:editId="19507B6E">
                                <wp:extent cx="1804670" cy="233362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jpg"/>
                                        <pic:cNvPicPr/>
                                      </pic:nvPicPr>
                                      <pic:blipFill>
                                        <a:blip r:embed="rId10">
                                          <a:extLst>
                                            <a:ext uri="{28A0092B-C50C-407E-A947-70E740481C1C}">
                                              <a14:useLocalDpi xmlns:a14="http://schemas.microsoft.com/office/drawing/2010/main" val="0"/>
                                            </a:ext>
                                          </a:extLst>
                                        </a:blip>
                                        <a:stretch>
                                          <a:fillRect/>
                                        </a:stretch>
                                      </pic:blipFill>
                                      <pic:spPr>
                                        <a:xfrm>
                                          <a:off x="0" y="0"/>
                                          <a:ext cx="1804670" cy="233362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789F120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769F9247">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CC977"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p w14:paraId="31CAE35C" w14:textId="77777777" w:rsidR="00832230" w:rsidRPr="00832230" w:rsidRDefault="00832230" w:rsidP="00832230"/>
    <w:p w14:paraId="2394D3A6" w14:textId="77777777" w:rsidR="00832230" w:rsidRPr="00832230" w:rsidRDefault="00832230" w:rsidP="00832230"/>
    <w:p w14:paraId="49B0EBE7" w14:textId="77777777" w:rsidR="00832230" w:rsidRPr="00832230" w:rsidRDefault="00832230" w:rsidP="00832230"/>
    <w:p w14:paraId="57766B42" w14:textId="77777777" w:rsidR="00832230" w:rsidRPr="00832230" w:rsidRDefault="00832230" w:rsidP="00832230"/>
    <w:p w14:paraId="40507147" w14:textId="77777777" w:rsidR="00832230" w:rsidRPr="00832230" w:rsidRDefault="00832230" w:rsidP="00832230"/>
    <w:p w14:paraId="230A60EB" w14:textId="77777777" w:rsidR="00832230" w:rsidRPr="00832230" w:rsidRDefault="00832230" w:rsidP="00832230"/>
    <w:p w14:paraId="687888E9" w14:textId="77777777" w:rsidR="00832230" w:rsidRPr="00832230" w:rsidRDefault="00832230" w:rsidP="00832230"/>
    <w:p w14:paraId="103D0476" w14:textId="77777777" w:rsidR="00832230" w:rsidRPr="00832230" w:rsidRDefault="00832230" w:rsidP="00832230"/>
    <w:p w14:paraId="3EB14978" w14:textId="77777777" w:rsidR="00832230" w:rsidRPr="00832230" w:rsidRDefault="00832230" w:rsidP="00832230"/>
    <w:p w14:paraId="1CE65BE9" w14:textId="77777777" w:rsidR="00832230" w:rsidRPr="00832230" w:rsidRDefault="00832230" w:rsidP="00832230"/>
    <w:p w14:paraId="375F2796" w14:textId="77777777" w:rsidR="00832230" w:rsidRPr="00832230" w:rsidRDefault="00832230" w:rsidP="00832230"/>
    <w:p w14:paraId="04DF9479" w14:textId="77777777" w:rsidR="00832230" w:rsidRPr="00832230" w:rsidRDefault="00832230" w:rsidP="00832230"/>
    <w:p w14:paraId="58B28983" w14:textId="77777777" w:rsidR="00832230" w:rsidRPr="00832230" w:rsidRDefault="00832230" w:rsidP="00832230"/>
    <w:p w14:paraId="74E5B1F4" w14:textId="77777777" w:rsidR="00832230" w:rsidRPr="00832230" w:rsidRDefault="00832230" w:rsidP="00832230"/>
    <w:p w14:paraId="42937937" w14:textId="77777777" w:rsidR="00832230" w:rsidRPr="00832230" w:rsidRDefault="00832230" w:rsidP="00832230"/>
    <w:p w14:paraId="0158BAB7" w14:textId="77777777" w:rsidR="00832230" w:rsidRPr="00832230" w:rsidRDefault="00832230" w:rsidP="00832230"/>
    <w:p w14:paraId="414CCD58" w14:textId="77777777" w:rsidR="00832230" w:rsidRPr="00832230" w:rsidRDefault="00832230" w:rsidP="00832230"/>
    <w:p w14:paraId="3C4C947E" w14:textId="77777777" w:rsidR="00832230" w:rsidRPr="00832230" w:rsidRDefault="00832230" w:rsidP="00832230"/>
    <w:p w14:paraId="78CBBBF6" w14:textId="77777777" w:rsidR="00832230" w:rsidRPr="00832230" w:rsidRDefault="00832230" w:rsidP="00832230"/>
    <w:p w14:paraId="2A3DC156" w14:textId="77777777" w:rsidR="00832230" w:rsidRPr="00832230" w:rsidRDefault="00832230" w:rsidP="00832230"/>
    <w:p w14:paraId="066E496F" w14:textId="77777777" w:rsidR="00832230" w:rsidRPr="00832230" w:rsidRDefault="00832230" w:rsidP="00832230"/>
    <w:p w14:paraId="3F7A95CF" w14:textId="77777777" w:rsidR="00832230" w:rsidRPr="00832230" w:rsidRDefault="00832230" w:rsidP="00832230"/>
    <w:p w14:paraId="7DC30389" w14:textId="77777777" w:rsidR="00832230" w:rsidRPr="00832230" w:rsidRDefault="00832230" w:rsidP="00832230"/>
    <w:p w14:paraId="6584DF34" w14:textId="77777777" w:rsidR="00832230" w:rsidRPr="00832230" w:rsidRDefault="00832230" w:rsidP="00832230"/>
    <w:p w14:paraId="34467C75" w14:textId="77777777" w:rsidR="00832230" w:rsidRPr="00832230" w:rsidRDefault="00832230" w:rsidP="00832230"/>
    <w:p w14:paraId="0C8B0612" w14:textId="77777777" w:rsidR="00832230" w:rsidRPr="00832230" w:rsidRDefault="00832230" w:rsidP="00832230"/>
    <w:p w14:paraId="328CAA87" w14:textId="77777777" w:rsidR="00832230" w:rsidRPr="00832230" w:rsidRDefault="00832230" w:rsidP="00235272">
      <w:pPr>
        <w:ind w:left="720"/>
      </w:pPr>
    </w:p>
    <w:p w14:paraId="3CBFE910" w14:textId="77777777" w:rsidR="00832230" w:rsidRPr="00832230" w:rsidRDefault="00832230" w:rsidP="00832230"/>
    <w:p w14:paraId="69BFE33A" w14:textId="77777777" w:rsidR="00832230" w:rsidRPr="00832230" w:rsidRDefault="00832230" w:rsidP="00832230"/>
    <w:p w14:paraId="3981B6F9" w14:textId="77777777" w:rsidR="00832230" w:rsidRPr="00832230" w:rsidRDefault="00832230" w:rsidP="00832230"/>
    <w:p w14:paraId="221410A3" w14:textId="77777777" w:rsidR="00832230" w:rsidRPr="00832230" w:rsidRDefault="00832230" w:rsidP="00832230"/>
    <w:p w14:paraId="7DDD31FC" w14:textId="77777777" w:rsidR="00832230" w:rsidRPr="00832230" w:rsidRDefault="00832230" w:rsidP="00832230"/>
    <w:p w14:paraId="32D2799B" w14:textId="77777777" w:rsidR="00832230" w:rsidRPr="00832230" w:rsidRDefault="00832230" w:rsidP="00832230"/>
    <w:p w14:paraId="5F2F9CDA" w14:textId="77777777" w:rsidR="00832230" w:rsidRPr="00832230" w:rsidRDefault="00832230" w:rsidP="00832230"/>
    <w:p w14:paraId="05BA373A" w14:textId="77777777" w:rsidR="00832230" w:rsidRPr="00832230" w:rsidRDefault="00832230" w:rsidP="00832230"/>
    <w:p w14:paraId="20787C14" w14:textId="77777777" w:rsidR="00832230" w:rsidRPr="00832230" w:rsidRDefault="00832230" w:rsidP="00832230"/>
    <w:p w14:paraId="3CC715AB" w14:textId="77777777" w:rsidR="00832230" w:rsidRPr="00832230" w:rsidRDefault="00832230" w:rsidP="00832230"/>
    <w:p w14:paraId="0948DFB1" w14:textId="77777777" w:rsidR="00832230" w:rsidRPr="00832230" w:rsidRDefault="00832230" w:rsidP="00832230"/>
    <w:p w14:paraId="454CB259" w14:textId="77777777" w:rsidR="00832230" w:rsidRPr="00832230" w:rsidRDefault="00832230" w:rsidP="00832230"/>
    <w:p w14:paraId="2F94A1EC" w14:textId="77777777" w:rsidR="00832230" w:rsidRPr="00832230" w:rsidRDefault="00832230" w:rsidP="00832230"/>
    <w:p w14:paraId="572436CF" w14:textId="77777777" w:rsidR="00832230" w:rsidRPr="00832230" w:rsidRDefault="00832230" w:rsidP="00832230"/>
    <w:p w14:paraId="708121FD" w14:textId="77777777" w:rsidR="00832230" w:rsidRPr="00832230" w:rsidRDefault="00832230" w:rsidP="00832230"/>
    <w:p w14:paraId="53DB62FD" w14:textId="77777777" w:rsidR="00832230" w:rsidRPr="00832230" w:rsidRDefault="00832230" w:rsidP="00832230">
      <w:bookmarkStart w:id="0" w:name="_GoBack"/>
      <w:bookmarkEnd w:id="0"/>
    </w:p>
    <w:p w14:paraId="3722A343" w14:textId="2271731B" w:rsidR="00832230" w:rsidRDefault="00832230" w:rsidP="00832230"/>
    <w:p w14:paraId="75599B90" w14:textId="77777777" w:rsidR="00EE39FE" w:rsidRPr="00832230" w:rsidRDefault="00EE39FE" w:rsidP="00832230">
      <w:pPr>
        <w:jc w:val="right"/>
      </w:pPr>
    </w:p>
    <w:sectPr w:rsidR="00EE39FE" w:rsidRPr="00832230"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2073"/>
    <w:rsid w:val="00142BB8"/>
    <w:rsid w:val="001553D6"/>
    <w:rsid w:val="001576B4"/>
    <w:rsid w:val="00165230"/>
    <w:rsid w:val="0018251B"/>
    <w:rsid w:val="001859AC"/>
    <w:rsid w:val="00185A42"/>
    <w:rsid w:val="001974C6"/>
    <w:rsid w:val="001C744D"/>
    <w:rsid w:val="001D00A1"/>
    <w:rsid w:val="001D6B0A"/>
    <w:rsid w:val="001E010F"/>
    <w:rsid w:val="001E0C17"/>
    <w:rsid w:val="001E64BE"/>
    <w:rsid w:val="001E7E2D"/>
    <w:rsid w:val="00207729"/>
    <w:rsid w:val="002079DC"/>
    <w:rsid w:val="00207B79"/>
    <w:rsid w:val="002115A7"/>
    <w:rsid w:val="00216C34"/>
    <w:rsid w:val="00225938"/>
    <w:rsid w:val="00227D18"/>
    <w:rsid w:val="00230521"/>
    <w:rsid w:val="00235272"/>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46E84"/>
    <w:rsid w:val="005554B5"/>
    <w:rsid w:val="00562D43"/>
    <w:rsid w:val="00565818"/>
    <w:rsid w:val="005834A8"/>
    <w:rsid w:val="0058716D"/>
    <w:rsid w:val="0059323D"/>
    <w:rsid w:val="00596F8B"/>
    <w:rsid w:val="005A5679"/>
    <w:rsid w:val="005A7A62"/>
    <w:rsid w:val="005E004E"/>
    <w:rsid w:val="005E55A8"/>
    <w:rsid w:val="005E7EF6"/>
    <w:rsid w:val="005F5BAE"/>
    <w:rsid w:val="00606690"/>
    <w:rsid w:val="00615DB3"/>
    <w:rsid w:val="00636851"/>
    <w:rsid w:val="0063743F"/>
    <w:rsid w:val="006418E8"/>
    <w:rsid w:val="006552CD"/>
    <w:rsid w:val="00662702"/>
    <w:rsid w:val="0067027A"/>
    <w:rsid w:val="0068178E"/>
    <w:rsid w:val="006A0032"/>
    <w:rsid w:val="006A2A81"/>
    <w:rsid w:val="006A56BC"/>
    <w:rsid w:val="006C7811"/>
    <w:rsid w:val="006D11BC"/>
    <w:rsid w:val="006D416E"/>
    <w:rsid w:val="006E4FA2"/>
    <w:rsid w:val="006E55E2"/>
    <w:rsid w:val="006E763D"/>
    <w:rsid w:val="006F549D"/>
    <w:rsid w:val="007048E4"/>
    <w:rsid w:val="007064E5"/>
    <w:rsid w:val="00720CBF"/>
    <w:rsid w:val="00722911"/>
    <w:rsid w:val="0072550B"/>
    <w:rsid w:val="00726509"/>
    <w:rsid w:val="00727F51"/>
    <w:rsid w:val="00732932"/>
    <w:rsid w:val="00740E10"/>
    <w:rsid w:val="00741A36"/>
    <w:rsid w:val="007434EB"/>
    <w:rsid w:val="00743B57"/>
    <w:rsid w:val="007444C3"/>
    <w:rsid w:val="0075617D"/>
    <w:rsid w:val="0076557F"/>
    <w:rsid w:val="0077246B"/>
    <w:rsid w:val="007737D6"/>
    <w:rsid w:val="00775087"/>
    <w:rsid w:val="0078018E"/>
    <w:rsid w:val="00780DDF"/>
    <w:rsid w:val="0078582C"/>
    <w:rsid w:val="007A7C91"/>
    <w:rsid w:val="007B747A"/>
    <w:rsid w:val="007C1833"/>
    <w:rsid w:val="007E4964"/>
    <w:rsid w:val="00806428"/>
    <w:rsid w:val="008070F5"/>
    <w:rsid w:val="00810E73"/>
    <w:rsid w:val="008156A8"/>
    <w:rsid w:val="00815A68"/>
    <w:rsid w:val="00817205"/>
    <w:rsid w:val="00820986"/>
    <w:rsid w:val="00822FE9"/>
    <w:rsid w:val="00823976"/>
    <w:rsid w:val="00831C64"/>
    <w:rsid w:val="00832230"/>
    <w:rsid w:val="0083675D"/>
    <w:rsid w:val="008415F2"/>
    <w:rsid w:val="00843CA8"/>
    <w:rsid w:val="0084725B"/>
    <w:rsid w:val="00847D51"/>
    <w:rsid w:val="008508BC"/>
    <w:rsid w:val="0085616F"/>
    <w:rsid w:val="008727B2"/>
    <w:rsid w:val="0087568B"/>
    <w:rsid w:val="00883864"/>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17A6"/>
    <w:rsid w:val="009733DE"/>
    <w:rsid w:val="00982A86"/>
    <w:rsid w:val="009B099E"/>
    <w:rsid w:val="009B2365"/>
    <w:rsid w:val="009C1E74"/>
    <w:rsid w:val="009D463F"/>
    <w:rsid w:val="009E0C76"/>
    <w:rsid w:val="009E4869"/>
    <w:rsid w:val="009E7BF0"/>
    <w:rsid w:val="009E7E7D"/>
    <w:rsid w:val="00A25AB5"/>
    <w:rsid w:val="00A27FE6"/>
    <w:rsid w:val="00A35C82"/>
    <w:rsid w:val="00A36F67"/>
    <w:rsid w:val="00A444B5"/>
    <w:rsid w:val="00A47EF8"/>
    <w:rsid w:val="00A61486"/>
    <w:rsid w:val="00A71644"/>
    <w:rsid w:val="00A72DC5"/>
    <w:rsid w:val="00A7423F"/>
    <w:rsid w:val="00A742B4"/>
    <w:rsid w:val="00A82C07"/>
    <w:rsid w:val="00AA2877"/>
    <w:rsid w:val="00AA3D94"/>
    <w:rsid w:val="00AB1DC5"/>
    <w:rsid w:val="00AB40F3"/>
    <w:rsid w:val="00AC135D"/>
    <w:rsid w:val="00AC5D51"/>
    <w:rsid w:val="00AD019E"/>
    <w:rsid w:val="00AD10A0"/>
    <w:rsid w:val="00AD1595"/>
    <w:rsid w:val="00AD190C"/>
    <w:rsid w:val="00AD548E"/>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E6D86"/>
    <w:rsid w:val="00BF552C"/>
    <w:rsid w:val="00C05217"/>
    <w:rsid w:val="00C07276"/>
    <w:rsid w:val="00C100A5"/>
    <w:rsid w:val="00C14A6F"/>
    <w:rsid w:val="00C208C2"/>
    <w:rsid w:val="00C20B51"/>
    <w:rsid w:val="00C305C9"/>
    <w:rsid w:val="00C36605"/>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4F36"/>
    <w:rsid w:val="00D156AD"/>
    <w:rsid w:val="00D16837"/>
    <w:rsid w:val="00D32DB6"/>
    <w:rsid w:val="00D34431"/>
    <w:rsid w:val="00D42326"/>
    <w:rsid w:val="00D43682"/>
    <w:rsid w:val="00D43C4B"/>
    <w:rsid w:val="00D45AEB"/>
    <w:rsid w:val="00D57D0A"/>
    <w:rsid w:val="00D6062A"/>
    <w:rsid w:val="00D64485"/>
    <w:rsid w:val="00D6765F"/>
    <w:rsid w:val="00D71168"/>
    <w:rsid w:val="00D8510B"/>
    <w:rsid w:val="00DA1426"/>
    <w:rsid w:val="00DA4ECC"/>
    <w:rsid w:val="00DA4F3C"/>
    <w:rsid w:val="00DA62D3"/>
    <w:rsid w:val="00DA674C"/>
    <w:rsid w:val="00DB5B8C"/>
    <w:rsid w:val="00DB710A"/>
    <w:rsid w:val="00DC60EA"/>
    <w:rsid w:val="00DD0C66"/>
    <w:rsid w:val="00DD1F3D"/>
    <w:rsid w:val="00DD3801"/>
    <w:rsid w:val="00DD70E8"/>
    <w:rsid w:val="00DE447E"/>
    <w:rsid w:val="00DE5677"/>
    <w:rsid w:val="00DF3380"/>
    <w:rsid w:val="00DF3609"/>
    <w:rsid w:val="00DF4002"/>
    <w:rsid w:val="00E02DC2"/>
    <w:rsid w:val="00E03C77"/>
    <w:rsid w:val="00E1023F"/>
    <w:rsid w:val="00E1243C"/>
    <w:rsid w:val="00E14269"/>
    <w:rsid w:val="00E33E41"/>
    <w:rsid w:val="00E357C9"/>
    <w:rsid w:val="00E453CC"/>
    <w:rsid w:val="00E45D74"/>
    <w:rsid w:val="00E51E4D"/>
    <w:rsid w:val="00E61ACF"/>
    <w:rsid w:val="00E84CDE"/>
    <w:rsid w:val="00E867DD"/>
    <w:rsid w:val="00EA73BE"/>
    <w:rsid w:val="00EC1524"/>
    <w:rsid w:val="00ED02B7"/>
    <w:rsid w:val="00ED0E11"/>
    <w:rsid w:val="00ED4936"/>
    <w:rsid w:val="00EE2BCE"/>
    <w:rsid w:val="00EE39FE"/>
    <w:rsid w:val="00EE493F"/>
    <w:rsid w:val="00EF4FE7"/>
    <w:rsid w:val="00F06BEC"/>
    <w:rsid w:val="00F153CF"/>
    <w:rsid w:val="00F2263F"/>
    <w:rsid w:val="00F23511"/>
    <w:rsid w:val="00F2776B"/>
    <w:rsid w:val="00F33456"/>
    <w:rsid w:val="00F47899"/>
    <w:rsid w:val="00F61E1F"/>
    <w:rsid w:val="00F76790"/>
    <w:rsid w:val="00F86835"/>
    <w:rsid w:val="00F96D35"/>
    <w:rsid w:val="00FA73E0"/>
    <w:rsid w:val="00FB2B1F"/>
    <w:rsid w:val="00FB2D7F"/>
    <w:rsid w:val="00FB6923"/>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8C1492C5-B49B-4864-876C-988B8439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2018-01-11T22:52:00Z</cp:lastPrinted>
  <dcterms:created xsi:type="dcterms:W3CDTF">2019-01-30T19:53:00Z</dcterms:created>
  <dcterms:modified xsi:type="dcterms:W3CDTF">2019-01-30T19:53:00Z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