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8228D" w14:textId="77777777" w:rsidR="00EE39FE" w:rsidRPr="00565818" w:rsidRDefault="00012EAD" w:rsidP="00C72A4B">
      <w:bookmarkStart w:id="0" w:name="_GoBack"/>
      <w:bookmarkEnd w:id="0"/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F236F0" wp14:editId="406C075A">
                <wp:simplePos x="0" y="0"/>
                <wp:positionH relativeFrom="column">
                  <wp:posOffset>2105025</wp:posOffset>
                </wp:positionH>
                <wp:positionV relativeFrom="paragraph">
                  <wp:posOffset>1028701</wp:posOffset>
                </wp:positionV>
                <wp:extent cx="5045710" cy="3092450"/>
                <wp:effectExtent l="0" t="0" r="2540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309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1" w:name="_Hlk529371911" w:displacedByCustomXml="next"/>
                          <w:sdt>
                            <w:sdtPr>
                              <w:rPr>
                                <w:color w:val="000000" w:themeColor="text1"/>
                              </w:rPr>
                              <w:id w:val="1495535866"/>
                            </w:sdtPr>
                            <w:sdtEndPr>
                              <w:rPr>
                                <w:rFonts w:ascii="Curlz MT" w:hAnsi="Curlz MT"/>
                                <w:b/>
                                <w:sz w:val="56"/>
                                <w:szCs w:val="56"/>
                              </w:rPr>
                            </w:sdtEndPr>
                            <w:sdtContent>
                              <w:p w14:paraId="40154BD6" w14:textId="6431FFE6" w:rsidR="003C225F" w:rsidRPr="006A2A81" w:rsidRDefault="00EC1BDF" w:rsidP="003C225F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>Body Systems Project</w:t>
                                </w:r>
                              </w:p>
                            </w:sdtContent>
                          </w:sdt>
                          <w:bookmarkEnd w:id="1" w:displacedByCustomXml="prev"/>
                          <w:p w14:paraId="090109DD" w14:textId="7839AFF1" w:rsidR="00BE4EC6" w:rsidRPr="00F25199" w:rsidRDefault="00A60503" w:rsidP="00E33E4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>Just a reminder that Body Systems projects are due this Monday, December 3</w:t>
                            </w:r>
                            <w:r w:rsidRPr="00A60503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8"/>
                                <w:szCs w:val="28"/>
                                <w:vertAlign w:val="superscript"/>
                                <w:lang w:eastAsia="zh-CN" w:bidi="hi-IN"/>
                              </w:rPr>
                              <w:t>rd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>. Students have had since October 22</w:t>
                            </w:r>
                            <w:r w:rsidRPr="00A60503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8"/>
                                <w:szCs w:val="28"/>
                                <w:vertAlign w:val="superscript"/>
                                <w:lang w:eastAsia="zh-CN" w:bidi="hi-IN"/>
                              </w:rPr>
                              <w:t>nd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to work on these, and I’ve given plenty of class time for research and partner work, so I’m expecting neat, colorful, and thorough assignments. Remember, each student will receive two grades: one for the team project where each group had to draw and label their system and do a paper, and a second for the individual project where </w:t>
                            </w:r>
                            <w:r w:rsidR="00506280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>students had to report on a single organ associated with their system. A rubric was sent home with the assignment sheet, so I’d recommend checking off each requirement to ensure that everything was completed. Th</w:t>
                            </w:r>
                            <w:r w:rsidR="00FF0C06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>is project</w:t>
                            </w:r>
                            <w:r w:rsidR="00506280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will greatly impact report card grades, so be sure to put forth your best effort!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F236F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5.75pt;margin-top:81pt;width:397.3pt;height:2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" filled="f" stroked="f" strokecolor="#c6a27b [1944]">
                <v:textbox inset="3.6pt,,3.6pt">
                  <w:txbxContent>
                    <w:bookmarkStart w:id="2" w:name="_Hlk529371911" w:displacedByCustomXml="next"/>
                    <w:sdt>
                      <w:sdtPr>
                        <w:rPr>
                          <w:color w:val="000000" w:themeColor="text1"/>
                        </w:rPr>
                        <w:id w:val="1495535866"/>
                      </w:sdtPr>
                      <w:sdtEndPr>
                        <w:rPr>
                          <w:rFonts w:ascii="Curlz MT" w:hAnsi="Curlz MT"/>
                          <w:b/>
                          <w:sz w:val="56"/>
                          <w:szCs w:val="56"/>
                        </w:rPr>
                      </w:sdtEndPr>
                      <w:sdtContent>
                        <w:p w14:paraId="40154BD6" w14:textId="6431FFE6" w:rsidR="003C225F" w:rsidRPr="006A2A81" w:rsidRDefault="00EC1BDF" w:rsidP="003C225F">
                          <w:pPr>
                            <w:spacing w:after="120"/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>Body Systems Project</w:t>
                          </w:r>
                        </w:p>
                      </w:sdtContent>
                    </w:sdt>
                    <w:bookmarkEnd w:id="2" w:displacedByCustomXml="prev"/>
                    <w:p w14:paraId="090109DD" w14:textId="7839AFF1" w:rsidR="00BE4EC6" w:rsidRPr="00F25199" w:rsidRDefault="00A60503" w:rsidP="00E33E4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>Just a reminder that Body Systems projects are due this Monday, December 3</w:t>
                      </w:r>
                      <w:r w:rsidRPr="00A60503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8"/>
                          <w:szCs w:val="28"/>
                          <w:vertAlign w:val="superscript"/>
                          <w:lang w:eastAsia="zh-CN" w:bidi="hi-IN"/>
                        </w:rPr>
                        <w:t>rd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>. Students have had since October 22</w:t>
                      </w:r>
                      <w:r w:rsidRPr="00A60503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8"/>
                          <w:szCs w:val="28"/>
                          <w:vertAlign w:val="superscript"/>
                          <w:lang w:eastAsia="zh-CN" w:bidi="hi-IN"/>
                        </w:rPr>
                        <w:t>nd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to work on these, and I’ve given plenty of class time for research and partner work, so I’m expecting neat, colorful, and thorough assignments. Remember, each student will receive two grades: one for the team project where each group had to draw and label their system and do a paper, and a second for the individual project where </w:t>
                      </w:r>
                      <w:r w:rsidR="00506280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>students had to report on a single organ associated with their system. A rubric was sent home with the assignment sheet, so I’d recommend checking off each requirement to ensure that everything was completed. Th</w:t>
                      </w:r>
                      <w:r w:rsidR="00FF0C06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>is project</w:t>
                      </w:r>
                      <w:r w:rsidR="00506280">
                        <w:rPr>
                          <w:rFonts w:ascii="Times New Roman" w:eastAsia="SimSun" w:hAnsi="Times New Roman" w:cs="Times New Roman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will greatly impact report card grades, so be sure to put forth your best effort!</w:t>
                      </w:r>
                    </w:p>
                  </w:txbxContent>
                </v:textbox>
              </v:shape>
            </w:pict>
          </mc:Fallback>
        </mc:AlternateContent>
      </w:r>
      <w:r w:rsidR="00FD57E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43DE64" wp14:editId="06B77368">
                <wp:simplePos x="0" y="0"/>
                <wp:positionH relativeFrom="column">
                  <wp:posOffset>5553075</wp:posOffset>
                </wp:positionH>
                <wp:positionV relativeFrom="paragraph">
                  <wp:posOffset>190500</wp:posOffset>
                </wp:positionV>
                <wp:extent cx="1647825" cy="1189355"/>
                <wp:effectExtent l="38100" t="19050" r="85725" b="4889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328704" w14:textId="3172F3B2" w:rsidR="003816A4" w:rsidRPr="007064E5" w:rsidRDefault="003D1EDD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November </w:t>
                            </w:r>
                            <w:r w:rsidR="00A306B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30</w:t>
                            </w:r>
                            <w:r w:rsidR="00DA4F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E03C77" w:rsidRPr="007064E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 201</w:t>
                            </w:r>
                            <w:r w:rsidR="000D785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43DE64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7" type="#_x0000_t92" style="position:absolute;margin-left:437.25pt;margin-top:15pt;width:129.75pt;height:9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57328704" w14:textId="3172F3B2" w:rsidR="003816A4" w:rsidRPr="007064E5" w:rsidRDefault="003D1EDD" w:rsidP="002A48E7">
                      <w:pPr>
                        <w:pStyle w:val="New"/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November </w:t>
                      </w:r>
                      <w:r w:rsidR="00A306B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30</w:t>
                      </w:r>
                      <w:r w:rsidR="00DA4F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,</w:t>
                      </w:r>
                      <w:r w:rsidR="00E03C77" w:rsidRPr="007064E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 201</w:t>
                      </w:r>
                      <w:r w:rsidR="000D785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35ED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D2FE6D" wp14:editId="0933B500">
                <wp:simplePos x="0" y="0"/>
                <wp:positionH relativeFrom="column">
                  <wp:posOffset>95250</wp:posOffset>
                </wp:positionH>
                <wp:positionV relativeFrom="paragraph">
                  <wp:posOffset>4391025</wp:posOffset>
                </wp:positionV>
                <wp:extent cx="3920490" cy="2486025"/>
                <wp:effectExtent l="0" t="0" r="22860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8602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158" w:type="pct"/>
                              <w:tblInd w:w="-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14"/>
                            </w:tblGrid>
                            <w:tr w:rsidR="00565818" w:rsidRPr="00565818" w14:paraId="4C94FF44" w14:textId="77777777" w:rsidTr="00780DDF">
                              <w:trPr>
                                <w:trHeight w:val="2430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6C5829EC" w14:textId="74B7C66A" w:rsidR="00AB1DC5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34212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Students are </w:t>
                                  </w:r>
                                  <w:r w:rsidR="0000442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learning about the Age of Exploration</w:t>
                                  </w:r>
                                  <w:r w:rsidR="0034212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, and have been assigned a project on a famous explorer.</w:t>
                                  </w:r>
                                  <w:r w:rsid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14:paraId="6A8ECC53" w14:textId="341CAF9B" w:rsidR="00C07446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 w:rsidR="00B112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This week, we covered </w:t>
                                  </w:r>
                                  <w:r w:rsidR="0034212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fact and opinion, prepositions, prepositional phrases, and </w:t>
                                  </w:r>
                                  <w:r w:rsidR="0000442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prefix, “</w:t>
                                  </w:r>
                                  <w:r w:rsidR="0034212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-</w:t>
                                  </w:r>
                                  <w:r w:rsidR="0034212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</w:p>
                                <w:p w14:paraId="673BEC73" w14:textId="72022DF6" w:rsidR="00462E10" w:rsidRDefault="00C07446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C0744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</w:t>
                                  </w:r>
                                  <w:r w:rsidR="00462E10" w:rsidRPr="00C0744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a</w:t>
                                  </w:r>
                                  <w:r w:rsidR="00462E10"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th</w:t>
                                  </w:r>
                                  <w:r w:rsidR="00462E1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34212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We’re currently learning how to divide by two-digit divisors. Ch. 4 is very short, so start studying now, as we will be testing next week!</w:t>
                                  </w:r>
                                </w:p>
                                <w:p w14:paraId="00EAD90A" w14:textId="5237A02C" w:rsidR="00E453CC" w:rsidRPr="00AB1DC5" w:rsidRDefault="00820986" w:rsidP="0027620A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Science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34212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After Body System projects are submitted Monday, we will review and test Ch. 2 by the end of the week!</w:t>
                                  </w:r>
                                </w:p>
                              </w:tc>
                            </w:tr>
                            <w:tr w:rsidR="00565818" w:rsidRPr="00565818" w14:paraId="3F0B186F" w14:textId="77777777" w:rsidTr="00780DDF">
                              <w:trPr>
                                <w:trHeight w:val="1425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B11BB1C" w14:textId="77777777" w:rsidR="00B65A72" w:rsidRDefault="00012EAD" w:rsidP="00565818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="008A24D9"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</w:p>
                                <w:p w14:paraId="4243D339" w14:textId="629CD61C" w:rsidR="003D1EDD" w:rsidRPr="00565818" w:rsidRDefault="0017363A" w:rsidP="00D90C4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CC284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flexible.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  <w:r w:rsidR="00D90C4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25523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Flexibility is a key to success for many reasons. It helps you adapt to new surroundings and situations, and can help you overcome numerous obstacles in your daily life</w:t>
                                  </w:r>
                                  <w:r w:rsidR="00D90C4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65818" w:rsidRPr="00565818" w14:paraId="6DCA1EFD" w14:textId="77777777" w:rsidTr="00780DDF">
                              <w:tc>
                                <w:tcPr>
                                  <w:tcW w:w="5000" w:type="pct"/>
                                </w:tcPr>
                                <w:p w14:paraId="27B5354A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13B835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D2FE6D" id="AutoShape 7" o:spid="_x0000_s1028" style="position:absolute;margin-left:7.5pt;margin-top:345.75pt;width:308.7pt;height:1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158" w:type="pct"/>
                        <w:tblInd w:w="-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14"/>
                      </w:tblGrid>
                      <w:tr w:rsidR="00565818" w:rsidRPr="00565818" w14:paraId="4C94FF44" w14:textId="77777777" w:rsidTr="00780DDF">
                        <w:trPr>
                          <w:trHeight w:val="2430"/>
                        </w:trPr>
                        <w:tc>
                          <w:tcPr>
                            <w:tcW w:w="5000" w:type="pct"/>
                          </w:tcPr>
                          <w:p w14:paraId="6C5829EC" w14:textId="74B7C66A" w:rsidR="00AB1DC5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34212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Students are </w:t>
                            </w:r>
                            <w:r w:rsidR="000044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learning about the Age of Exploration</w:t>
                            </w:r>
                            <w:r w:rsidR="0034212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, and have been assigned a project on a famous explorer.</w:t>
                            </w:r>
                            <w:r w:rsid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6A8ECC53" w14:textId="341CAF9B" w:rsidR="00C07446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 w:rsidR="00B112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This week, we covered </w:t>
                            </w:r>
                            <w:r w:rsidR="0034212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fact and opinion, prepositions, prepositional phrases, and </w:t>
                            </w:r>
                            <w:r w:rsidR="000044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prefix, “</w:t>
                            </w:r>
                            <w:r w:rsidR="0034212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un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-</w:t>
                            </w:r>
                            <w:r w:rsidR="0034212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”</w:t>
                            </w:r>
                          </w:p>
                          <w:p w14:paraId="673BEC73" w14:textId="72022DF6" w:rsidR="00462E10" w:rsidRDefault="00C07446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C0744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</w:t>
                            </w:r>
                            <w:r w:rsidR="00462E10" w:rsidRPr="00C0744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a</w:t>
                            </w:r>
                            <w:r w:rsidR="00462E10"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th</w:t>
                            </w:r>
                            <w:r w:rsidR="00462E1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34212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We’re currently learning how to divide by two-digit divisors. Ch. 4 is very short, so start studying now, as we will be testing next week!</w:t>
                            </w:r>
                          </w:p>
                          <w:p w14:paraId="00EAD90A" w14:textId="5237A02C" w:rsidR="00E453CC" w:rsidRPr="00AB1DC5" w:rsidRDefault="00820986" w:rsidP="0027620A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Science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34212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After Body System projects are submitted Monday, we will review and test Ch. 2 by the end of the week!</w:t>
                            </w:r>
                          </w:p>
                        </w:tc>
                      </w:tr>
                      <w:tr w:rsidR="00565818" w:rsidRPr="00565818" w14:paraId="3F0B186F" w14:textId="77777777" w:rsidTr="00780DDF">
                        <w:trPr>
                          <w:trHeight w:val="1425"/>
                        </w:trPr>
                        <w:tc>
                          <w:tcPr>
                            <w:tcW w:w="5000" w:type="pct"/>
                          </w:tcPr>
                          <w:p w14:paraId="0B11BB1C" w14:textId="77777777" w:rsidR="00B65A72" w:rsidRDefault="00012EAD" w:rsidP="0056581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="008A24D9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</w:p>
                          <w:p w14:paraId="4243D339" w14:textId="629CD61C" w:rsidR="003D1EDD" w:rsidRPr="00565818" w:rsidRDefault="0017363A" w:rsidP="00D90C4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CC284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flexible.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”</w:t>
                            </w:r>
                            <w:r w:rsidR="00D90C4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25523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Flexibility is a key to success for many reasons. It helps you adapt to new surroundings and situations, and can help you overcome numerous obstacles in your daily life</w:t>
                            </w:r>
                            <w:r w:rsidR="00D90C4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</w:tc>
                      </w:tr>
                      <w:tr w:rsidR="00565818" w:rsidRPr="00565818" w14:paraId="6DCA1EFD" w14:textId="77777777" w:rsidTr="00780DDF">
                        <w:tc>
                          <w:tcPr>
                            <w:tcW w:w="5000" w:type="pct"/>
                          </w:tcPr>
                          <w:p w14:paraId="27B5354A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7E13B835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DA4F3C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5498B8" wp14:editId="0A738CA2">
                <wp:simplePos x="0" y="0"/>
                <wp:positionH relativeFrom="margin">
                  <wp:posOffset>95250</wp:posOffset>
                </wp:positionH>
                <wp:positionV relativeFrom="paragraph">
                  <wp:posOffset>7153275</wp:posOffset>
                </wp:positionV>
                <wp:extent cx="7132955" cy="108585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8585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DE2B7" w14:textId="34854AA0" w:rsidR="007A03C2" w:rsidRDefault="00791843" w:rsidP="007A03C2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1B1F5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Students should neatly write each of the following words with large, legible print on the index cards sent home today. In addition, they need to mark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all their words before </w:t>
                            </w:r>
                            <w:r w:rsidRPr="001B1F5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class on </w:t>
                            </w:r>
                            <w:r w:rsidR="008374B0" w:rsidRPr="00FF0C0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Monday</w:t>
                            </w:r>
                            <w:r w:rsidRPr="001B1F5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14:paraId="54ECE480" w14:textId="77777777" w:rsidR="007A03C2" w:rsidRDefault="007A03C2" w:rsidP="007A03C2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093C6B45" w14:textId="7317325B" w:rsidR="008374B0" w:rsidRPr="008374B0" w:rsidRDefault="007A03C2" w:rsidP="008374B0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6409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548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redundancy</w:t>
                            </w:r>
                            <w:r w:rsidR="008374B0" w:rsidRPr="008374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4548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409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374B0" w:rsidRPr="008374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di</w:t>
                            </w:r>
                            <w:r w:rsidR="004548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screpancy</w:t>
                            </w:r>
                            <w:r w:rsidR="008374B0" w:rsidRPr="008374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4548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presidency</w:t>
                            </w:r>
                            <w:r w:rsidR="008374B0" w:rsidRPr="008374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4548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inconsistency              complacency</w:t>
                            </w:r>
                          </w:p>
                          <w:p w14:paraId="6DEBEE09" w14:textId="4FB3158C" w:rsidR="008374B0" w:rsidRPr="008374B0" w:rsidRDefault="0045486A" w:rsidP="008374B0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6409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consultancy</w:t>
                            </w:r>
                            <w:r w:rsidR="008374B0" w:rsidRPr="008374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6409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esitancy</w:t>
                            </w:r>
                            <w:r w:rsidR="008374B0" w:rsidRPr="008374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8374B0" w:rsidRPr="008374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dependency</w:t>
                            </w:r>
                            <w:r w:rsidR="008374B0" w:rsidRPr="008374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transparency</w:t>
                            </w:r>
                            <w:r w:rsidR="008374B0" w:rsidRPr="008374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6409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delinquency</w:t>
                            </w:r>
                          </w:p>
                          <w:p w14:paraId="3F1DDCE7" w14:textId="628E5414" w:rsidR="00227D18" w:rsidRPr="00227D18" w:rsidRDefault="00227D18" w:rsidP="008374B0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5498B8" id="AutoShape 13" o:spid="_x0000_s1029" style="position:absolute;margin-left:7.5pt;margin-top:563.25pt;width:561.65pt;height:8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" fillcolor="#664a2c [2408]" strokecolor="#89643b [3208]">
                <v:textbox inset=",7.2pt">
                  <w:txbxContent>
                    <w:p w14:paraId="31CDE2B7" w14:textId="34854AA0" w:rsidR="007A03C2" w:rsidRDefault="00791843" w:rsidP="007A03C2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1B1F50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Students should neatly write each of the following words with large, legible print on the index cards sent home today. In addition, they need to mark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all their words before </w:t>
                      </w:r>
                      <w:r w:rsidRPr="001B1F50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class on </w:t>
                      </w:r>
                      <w:r w:rsidR="008374B0" w:rsidRPr="00FF0C06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Monday</w:t>
                      </w:r>
                      <w:r w:rsidRPr="001B1F50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.</w:t>
                      </w:r>
                    </w:p>
                    <w:p w14:paraId="54ECE480" w14:textId="77777777" w:rsidR="007A03C2" w:rsidRDefault="007A03C2" w:rsidP="007A03C2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093C6B45" w14:textId="7317325B" w:rsidR="008374B0" w:rsidRPr="008374B0" w:rsidRDefault="007A03C2" w:rsidP="008374B0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  <w:r w:rsidR="006409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="004548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redundancy</w:t>
                      </w:r>
                      <w:r w:rsidR="008374B0" w:rsidRPr="008374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4548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6409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8374B0" w:rsidRPr="008374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di</w:t>
                      </w:r>
                      <w:r w:rsidR="004548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screpancy</w:t>
                      </w:r>
                      <w:r w:rsidR="008374B0" w:rsidRPr="008374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4548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presidency</w:t>
                      </w:r>
                      <w:r w:rsidR="008374B0" w:rsidRPr="008374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45486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inconsistency              complacency</w:t>
                      </w:r>
                    </w:p>
                    <w:p w14:paraId="6DEBEE09" w14:textId="4FB3158C" w:rsidR="008374B0" w:rsidRPr="008374B0" w:rsidRDefault="0045486A" w:rsidP="008374B0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6409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consultancy</w:t>
                      </w:r>
                      <w:r w:rsidR="008374B0" w:rsidRPr="008374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6409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h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esitancy</w:t>
                      </w:r>
                      <w:r w:rsidR="008374B0" w:rsidRPr="008374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8374B0" w:rsidRPr="008374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dependency</w:t>
                      </w:r>
                      <w:r w:rsidR="008374B0" w:rsidRPr="008374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transparency</w:t>
                      </w:r>
                      <w:r w:rsidR="008374B0" w:rsidRPr="008374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6409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delinquency</w:t>
                      </w:r>
                    </w:p>
                    <w:p w14:paraId="3F1DDCE7" w14:textId="628E5414" w:rsidR="00227D18" w:rsidRPr="00227D18" w:rsidRDefault="00227D18" w:rsidP="008374B0">
                      <w:pPr>
                        <w:shd w:val="clear" w:color="auto" w:fill="FFFFFF" w:themeFill="background1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D416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E6E8C3" wp14:editId="6E7C465F">
                <wp:simplePos x="0" y="0"/>
                <wp:positionH relativeFrom="column">
                  <wp:posOffset>85725</wp:posOffset>
                </wp:positionH>
                <wp:positionV relativeFrom="paragraph">
                  <wp:posOffset>8296274</wp:posOffset>
                </wp:positionV>
                <wp:extent cx="7172325" cy="126682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6FB39" w14:textId="77777777" w:rsidR="004C5EC6" w:rsidRPr="00565818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--------------------------------------------------------------------------------------------------------------------------------------------</w:t>
                            </w:r>
                            <w:r w:rsidR="008070F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6C808575" w14:textId="52E82C78" w:rsidR="00940812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have read the </w:t>
                            </w:r>
                            <w:r w:rsidR="003D1ED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November </w:t>
                            </w:r>
                            <w:r w:rsidR="00A306B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30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edition of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The Becker Bulletin</w:t>
                            </w:r>
                          </w:p>
                          <w:p w14:paraId="198CCBD9" w14:textId="77777777" w:rsidR="0041718A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974FE80" w14:textId="77777777" w:rsidR="0041718A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Student S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ignature ______________________________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Parent Signature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_______________________________</w:t>
                            </w:r>
                            <w:r w:rsid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285456F5" w14:textId="77777777" w:rsidR="004C5EC6" w:rsidRPr="00565818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6E8C3" id="Text Box 16" o:spid="_x0000_s1030" type="#_x0000_t202" style="position:absolute;margin-left:6.75pt;margin-top:653.25pt;width:564.75pt;height:9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" filled="f" stroked="f">
                <v:textbox inset="0,0,0,0">
                  <w:txbxContent>
                    <w:p w14:paraId="4226FB39" w14:textId="77777777" w:rsidR="004C5EC6" w:rsidRPr="00565818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color w:val="000000" w:themeColor="text1"/>
                          <w:sz w:val="24"/>
                          <w:szCs w:val="24"/>
                        </w:rPr>
                        <w:t>--------------------------------------------------------------------------------------------------------------------------------------------</w:t>
                      </w:r>
                      <w:r w:rsidR="008070F5">
                        <w:rPr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</w:p>
                    <w:p w14:paraId="6C808575" w14:textId="52E82C78" w:rsidR="00940812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 have read the </w:t>
                      </w:r>
                      <w:r w:rsidR="003D1ED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November </w:t>
                      </w:r>
                      <w:r w:rsidR="00A306B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30</w:t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edition of </w:t>
                      </w:r>
                      <w:r w:rsidRPr="0056581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The Becker Bulletin</w:t>
                      </w:r>
                    </w:p>
                    <w:p w14:paraId="198CCBD9" w14:textId="77777777" w:rsidR="0041718A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974FE80" w14:textId="77777777" w:rsidR="0041718A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Student S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ignature ______________________________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Parent Signature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_______________________________</w:t>
                      </w:r>
                      <w:r w:rsidR="008070F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</w:t>
                      </w:r>
                    </w:p>
                    <w:p w14:paraId="285456F5" w14:textId="77777777" w:rsidR="004C5EC6" w:rsidRPr="00565818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A499EE" wp14:editId="35B21D32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6DB9B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499EE" id="Text Box 14" o:spid="_x0000_s1031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" filled="f" stroked="f">
                <v:textbox inset=",0,0,0">
                  <w:txbxContent>
                    <w:p w14:paraId="6D66DB9B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16E9EC" wp14:editId="4318C5A5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4391025</wp:posOffset>
                </wp:positionV>
                <wp:extent cx="3113405" cy="248602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8602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4E043D" w14:textId="1465A631" w:rsidR="00CD0AC7" w:rsidRDefault="00F25199" w:rsidP="0056581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Reminders</w:t>
                            </w:r>
                          </w:p>
                          <w:p w14:paraId="1AA573A7" w14:textId="288BE552" w:rsidR="00F25199" w:rsidRDefault="00FC0FB7" w:rsidP="00F2519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Our </w:t>
                            </w:r>
                            <w:r w:rsidR="0050628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field trip to the Santa Fe Zoo and the </w:t>
                            </w:r>
                            <w:proofErr w:type="spellStart"/>
                            <w:r w:rsidR="0050628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Kika</w:t>
                            </w:r>
                            <w:proofErr w:type="spellEnd"/>
                            <w:r w:rsidR="0050628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Silva </w:t>
                            </w:r>
                            <w:proofErr w:type="spellStart"/>
                            <w:r w:rsidR="0050628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Pla</w:t>
                            </w:r>
                            <w:proofErr w:type="spellEnd"/>
                            <w:r w:rsidR="0050628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Planetarium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is </w:t>
                            </w:r>
                            <w:r w:rsidR="0050628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Tuesday, December 4</w:t>
                            </w:r>
                            <w:r w:rsidR="00506280" w:rsidRPr="0050628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="0050628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While many students attended this field trip as 4</w:t>
                            </w:r>
                            <w:r w:rsidRPr="00FC0FB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graders, the program this year is supposed to align with our studies</w:t>
                            </w:r>
                            <w:r w:rsidR="0050628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more than it did last year. Permission slips and the $10 fee were due today, but I will accept them Monday. Make sure to wear your red HLA shirts!</w:t>
                            </w:r>
                          </w:p>
                          <w:p w14:paraId="2CC7C418" w14:textId="06BAA0A4" w:rsidR="00F25199" w:rsidRDefault="00F25199" w:rsidP="00F2519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14:paraId="5B811A65" w14:textId="6C40FC82" w:rsidR="00CD0AC7" w:rsidRPr="004E45A3" w:rsidRDefault="00FC0FB7" w:rsidP="001E7E2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If you can volunteer for our Garden Day next Wednesday, December 5</w:t>
                            </w:r>
                            <w:r w:rsidRPr="00FC0FB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, email me!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16E9EC" id="AutoShape 12" o:spid="_x0000_s1032" style="position:absolute;margin-left:324pt;margin-top:345.75pt;width:245.15pt;height:19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" fillcolor="#664a2c [2408]" strokecolor="#89643b [3208]">
                <v:textbox inset=",7.2pt">
                  <w:txbxContent>
                    <w:p w14:paraId="114E043D" w14:textId="1465A631" w:rsidR="00CD0AC7" w:rsidRDefault="00F25199" w:rsidP="0056581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Reminders</w:t>
                      </w:r>
                    </w:p>
                    <w:p w14:paraId="1AA573A7" w14:textId="288BE552" w:rsidR="00F25199" w:rsidRDefault="00FC0FB7" w:rsidP="00F2519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Our </w:t>
                      </w:r>
                      <w:r w:rsidR="00506280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field trip to the Santa Fe Zoo and the </w:t>
                      </w:r>
                      <w:proofErr w:type="spellStart"/>
                      <w:r w:rsidR="00506280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Kika</w:t>
                      </w:r>
                      <w:proofErr w:type="spellEnd"/>
                      <w:r w:rsidR="00506280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Silva </w:t>
                      </w:r>
                      <w:proofErr w:type="spellStart"/>
                      <w:r w:rsidR="00506280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Pla</w:t>
                      </w:r>
                      <w:proofErr w:type="spellEnd"/>
                      <w:r w:rsidR="00506280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Planetarium 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is </w:t>
                      </w:r>
                      <w:r w:rsidR="00506280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Tuesday, December 4</w:t>
                      </w:r>
                      <w:r w:rsidR="00506280" w:rsidRPr="00506280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vertAlign w:val="superscript"/>
                          <w:lang w:eastAsia="zh-CN" w:bidi="hi-IN"/>
                        </w:rPr>
                        <w:t>th</w:t>
                      </w:r>
                      <w:r w:rsidR="00506280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. 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While many students attended this field trip as 4</w:t>
                      </w:r>
                      <w:r w:rsidRPr="00FC0FB7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graders, the program this year is supposed to align with our studies</w:t>
                      </w:r>
                      <w:r w:rsidR="00506280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more than it did last year. Permission slips and the $10 fee were due today, but I will accept them Monday. Make sure to wear your red HLA shirts!</w:t>
                      </w:r>
                    </w:p>
                    <w:p w14:paraId="2CC7C418" w14:textId="06BAA0A4" w:rsidR="00F25199" w:rsidRDefault="00F25199" w:rsidP="00F25199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14:paraId="5B811A65" w14:textId="6C40FC82" w:rsidR="00CD0AC7" w:rsidRPr="004E45A3" w:rsidRDefault="00FC0FB7" w:rsidP="001E7E2D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If you can volunteer for our Garden Day next Wednesday, December 5</w:t>
                      </w:r>
                      <w:r w:rsidRPr="00FC0FB7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lang w:eastAsia="zh-CN" w:bidi="hi-IN"/>
                        </w:rPr>
                        <w:t>, email me!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632CA6" wp14:editId="7FB4B0BF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76321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32CA6" id="Text Box 10" o:spid="_x0000_s1033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8U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" filled="f" stroked="f">
                <v:textbox style="mso-fit-shape-to-text:t" inset=",0,0,0">
                  <w:txbxContent>
                    <w:p w14:paraId="2AC76321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ED846D" wp14:editId="1FFE18F3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E2496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D846D" id="Text Box 9" o:spid="_x0000_s1034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" filled="f" stroked="f">
                <v:textbox style="mso-fit-shape-to-text:t" inset=",0,0,0">
                  <w:txbxContent>
                    <w:p w14:paraId="3CAE2496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FE376" wp14:editId="6696271E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B52B0A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0FE376" id="AutoShape 4" o:spid="_x0000_s1035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" strokecolor="#89643b [3208]" strokeweight=".5pt">
                <v:fill r:id="rId7" o:title="book-bg" recolor="t" rotate="t" type="frame"/>
                <v:textbox inset="0,0,0,0">
                  <w:txbxContent>
                    <w:p w14:paraId="47B52B0A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67907A" wp14:editId="6F634BAD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0" r="5080" b="381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9583032"/>
                              <w:picture/>
                            </w:sdtPr>
                            <w:sdtEndPr/>
                            <w:sdtContent>
                              <w:p w14:paraId="36016F2E" w14:textId="2061DB1E" w:rsidR="009238DC" w:rsidRDefault="00A306B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51FCEC9" wp14:editId="0179E3B9">
                                      <wp:extent cx="1800225" cy="2705100"/>
                                      <wp:effectExtent l="0" t="0" r="9525" b="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ody.jp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04670" cy="27117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7907A" id="Text Box 5" o:spid="_x0000_s1036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" filled="f" stroked="f" strokecolor="#c6a27b [1944]">
                <v:textbox inset="0,0,0,0">
                  <w:txbxContent>
                    <w:sdt>
                      <w:sdtPr>
                        <w:rPr>
                          <w:noProof/>
                        </w:rPr>
                        <w:id w:val="9583032"/>
                        <w:picture/>
                      </w:sdtPr>
                      <w:sdtEndPr/>
                      <w:sdtContent>
                        <w:p w14:paraId="36016F2E" w14:textId="2061DB1E" w:rsidR="009238DC" w:rsidRDefault="00A306B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1FCEC9" wp14:editId="0179E3B9">
                                <wp:extent cx="1800225" cy="2705100"/>
                                <wp:effectExtent l="0" t="0" r="9525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ody.jp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4670" cy="271177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22D6AE" wp14:editId="2592B8C4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22E08A93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1B30EDAA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22D6AE"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AoAAAAAAAAAIQDI6rz4&#10;Ho4BAB6OAQAUAAAAZHJzL21lZGlhL2ltYWdlMS5wbmeJUE5HDQoaCgAAAA1JSERSAAAJFgAAANEI&#10;BgAAALMUfLI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" strokecolor="#89643b [3208]" strokeweight=".5pt">
                <v:fill r:id="rId10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22E08A93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1B30EDAA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C6EBE2" wp14:editId="5253E4D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FDE9C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</w:p>
    <w:sectPr w:rsidR="00EE39FE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3D6"/>
    <w:rsid w:val="00004423"/>
    <w:rsid w:val="00012EAD"/>
    <w:rsid w:val="00023007"/>
    <w:rsid w:val="0003016D"/>
    <w:rsid w:val="0003296B"/>
    <w:rsid w:val="0006215D"/>
    <w:rsid w:val="00070AE8"/>
    <w:rsid w:val="000904A8"/>
    <w:rsid w:val="000C5595"/>
    <w:rsid w:val="000C7D48"/>
    <w:rsid w:val="000D466B"/>
    <w:rsid w:val="000D785C"/>
    <w:rsid w:val="000D7EEC"/>
    <w:rsid w:val="000F2E63"/>
    <w:rsid w:val="000F4642"/>
    <w:rsid w:val="00107350"/>
    <w:rsid w:val="00122F8D"/>
    <w:rsid w:val="001259D2"/>
    <w:rsid w:val="00133A59"/>
    <w:rsid w:val="00142BB8"/>
    <w:rsid w:val="001553D6"/>
    <w:rsid w:val="001576B4"/>
    <w:rsid w:val="00165230"/>
    <w:rsid w:val="0017363A"/>
    <w:rsid w:val="001824E7"/>
    <w:rsid w:val="0018251B"/>
    <w:rsid w:val="001859AC"/>
    <w:rsid w:val="00190988"/>
    <w:rsid w:val="001D00A1"/>
    <w:rsid w:val="001D6B0A"/>
    <w:rsid w:val="001E0C17"/>
    <w:rsid w:val="001E7E2D"/>
    <w:rsid w:val="00207729"/>
    <w:rsid w:val="002079DC"/>
    <w:rsid w:val="002115A7"/>
    <w:rsid w:val="00225938"/>
    <w:rsid w:val="00227D18"/>
    <w:rsid w:val="00230521"/>
    <w:rsid w:val="00255232"/>
    <w:rsid w:val="0026142A"/>
    <w:rsid w:val="0027620A"/>
    <w:rsid w:val="00286243"/>
    <w:rsid w:val="002866D4"/>
    <w:rsid w:val="002A48E7"/>
    <w:rsid w:val="002B0330"/>
    <w:rsid w:val="002C0810"/>
    <w:rsid w:val="002C490B"/>
    <w:rsid w:val="002C5567"/>
    <w:rsid w:val="002C7707"/>
    <w:rsid w:val="002E0892"/>
    <w:rsid w:val="002E7927"/>
    <w:rsid w:val="002F3E2C"/>
    <w:rsid w:val="0031005E"/>
    <w:rsid w:val="00336759"/>
    <w:rsid w:val="0034212C"/>
    <w:rsid w:val="0036184C"/>
    <w:rsid w:val="00364174"/>
    <w:rsid w:val="003704F7"/>
    <w:rsid w:val="003816A4"/>
    <w:rsid w:val="00384854"/>
    <w:rsid w:val="003A587F"/>
    <w:rsid w:val="003B7CE1"/>
    <w:rsid w:val="003C225F"/>
    <w:rsid w:val="003C2376"/>
    <w:rsid w:val="003C3946"/>
    <w:rsid w:val="003D1EDD"/>
    <w:rsid w:val="003E1BE5"/>
    <w:rsid w:val="00404C37"/>
    <w:rsid w:val="004142EA"/>
    <w:rsid w:val="0041718A"/>
    <w:rsid w:val="00425A95"/>
    <w:rsid w:val="00452612"/>
    <w:rsid w:val="0045486A"/>
    <w:rsid w:val="0046142D"/>
    <w:rsid w:val="00462E10"/>
    <w:rsid w:val="00464F18"/>
    <w:rsid w:val="00487CA3"/>
    <w:rsid w:val="00491725"/>
    <w:rsid w:val="0049352E"/>
    <w:rsid w:val="004A08DC"/>
    <w:rsid w:val="004A4507"/>
    <w:rsid w:val="004B008E"/>
    <w:rsid w:val="004B127C"/>
    <w:rsid w:val="004B1B5D"/>
    <w:rsid w:val="004B2B1B"/>
    <w:rsid w:val="004B6AF5"/>
    <w:rsid w:val="004C39D8"/>
    <w:rsid w:val="004C5EB9"/>
    <w:rsid w:val="004C5EC6"/>
    <w:rsid w:val="004D4508"/>
    <w:rsid w:val="004E45A3"/>
    <w:rsid w:val="004E6623"/>
    <w:rsid w:val="004E7C9F"/>
    <w:rsid w:val="005006D7"/>
    <w:rsid w:val="00506280"/>
    <w:rsid w:val="00517A0C"/>
    <w:rsid w:val="00527F6B"/>
    <w:rsid w:val="00531EA0"/>
    <w:rsid w:val="00535ED0"/>
    <w:rsid w:val="00562D43"/>
    <w:rsid w:val="00565818"/>
    <w:rsid w:val="005834A8"/>
    <w:rsid w:val="0058716D"/>
    <w:rsid w:val="005A7A62"/>
    <w:rsid w:val="005B5C1C"/>
    <w:rsid w:val="005E55A8"/>
    <w:rsid w:val="005E7EF6"/>
    <w:rsid w:val="00636851"/>
    <w:rsid w:val="006409D5"/>
    <w:rsid w:val="006552CD"/>
    <w:rsid w:val="00662702"/>
    <w:rsid w:val="006627B1"/>
    <w:rsid w:val="0067027A"/>
    <w:rsid w:val="00673FE3"/>
    <w:rsid w:val="0068178E"/>
    <w:rsid w:val="006A2A81"/>
    <w:rsid w:val="006D416E"/>
    <w:rsid w:val="006E55E2"/>
    <w:rsid w:val="006F549D"/>
    <w:rsid w:val="007048E4"/>
    <w:rsid w:val="007064E5"/>
    <w:rsid w:val="00727F51"/>
    <w:rsid w:val="00732932"/>
    <w:rsid w:val="00740E10"/>
    <w:rsid w:val="00741A36"/>
    <w:rsid w:val="00743B57"/>
    <w:rsid w:val="007444C3"/>
    <w:rsid w:val="0075617D"/>
    <w:rsid w:val="0076557F"/>
    <w:rsid w:val="007737D6"/>
    <w:rsid w:val="00780DDF"/>
    <w:rsid w:val="007833A8"/>
    <w:rsid w:val="0078582C"/>
    <w:rsid w:val="00791843"/>
    <w:rsid w:val="007A03C2"/>
    <w:rsid w:val="007A7C91"/>
    <w:rsid w:val="007B747A"/>
    <w:rsid w:val="007C1833"/>
    <w:rsid w:val="007E4964"/>
    <w:rsid w:val="00806428"/>
    <w:rsid w:val="008070F5"/>
    <w:rsid w:val="00820986"/>
    <w:rsid w:val="00822FE9"/>
    <w:rsid w:val="00831C64"/>
    <w:rsid w:val="008374B0"/>
    <w:rsid w:val="008415F2"/>
    <w:rsid w:val="0084725B"/>
    <w:rsid w:val="00847D51"/>
    <w:rsid w:val="008508BC"/>
    <w:rsid w:val="008727B2"/>
    <w:rsid w:val="0087568B"/>
    <w:rsid w:val="008A24D9"/>
    <w:rsid w:val="008A2C3D"/>
    <w:rsid w:val="008B0000"/>
    <w:rsid w:val="008B31E4"/>
    <w:rsid w:val="008D6389"/>
    <w:rsid w:val="008F06A2"/>
    <w:rsid w:val="008F082F"/>
    <w:rsid w:val="009238DC"/>
    <w:rsid w:val="009277CF"/>
    <w:rsid w:val="00930BCC"/>
    <w:rsid w:val="009401BF"/>
    <w:rsid w:val="00940812"/>
    <w:rsid w:val="009428F2"/>
    <w:rsid w:val="009538E8"/>
    <w:rsid w:val="009733DE"/>
    <w:rsid w:val="00982A86"/>
    <w:rsid w:val="009B099E"/>
    <w:rsid w:val="009D463F"/>
    <w:rsid w:val="009D7586"/>
    <w:rsid w:val="009E4869"/>
    <w:rsid w:val="009E7BF0"/>
    <w:rsid w:val="009E7E7D"/>
    <w:rsid w:val="00A1249C"/>
    <w:rsid w:val="00A25AB5"/>
    <w:rsid w:val="00A306B4"/>
    <w:rsid w:val="00A35C82"/>
    <w:rsid w:val="00A444B5"/>
    <w:rsid w:val="00A60503"/>
    <w:rsid w:val="00A71644"/>
    <w:rsid w:val="00A742B4"/>
    <w:rsid w:val="00A82C07"/>
    <w:rsid w:val="00A92F30"/>
    <w:rsid w:val="00AA2877"/>
    <w:rsid w:val="00AB1DC5"/>
    <w:rsid w:val="00AB40F3"/>
    <w:rsid w:val="00AC135D"/>
    <w:rsid w:val="00AD10A0"/>
    <w:rsid w:val="00AD1595"/>
    <w:rsid w:val="00AD190C"/>
    <w:rsid w:val="00AE1D9B"/>
    <w:rsid w:val="00AE4D31"/>
    <w:rsid w:val="00AE6DBE"/>
    <w:rsid w:val="00AF3C0F"/>
    <w:rsid w:val="00AF6CC1"/>
    <w:rsid w:val="00B04C20"/>
    <w:rsid w:val="00B0561B"/>
    <w:rsid w:val="00B07EA8"/>
    <w:rsid w:val="00B1126B"/>
    <w:rsid w:val="00B1637A"/>
    <w:rsid w:val="00B16644"/>
    <w:rsid w:val="00B21262"/>
    <w:rsid w:val="00B25805"/>
    <w:rsid w:val="00B33E5D"/>
    <w:rsid w:val="00B41374"/>
    <w:rsid w:val="00B62844"/>
    <w:rsid w:val="00B65A72"/>
    <w:rsid w:val="00B70980"/>
    <w:rsid w:val="00B812A6"/>
    <w:rsid w:val="00BA239F"/>
    <w:rsid w:val="00BB34FC"/>
    <w:rsid w:val="00BC1623"/>
    <w:rsid w:val="00BC7BCA"/>
    <w:rsid w:val="00BD61E3"/>
    <w:rsid w:val="00BE4EC6"/>
    <w:rsid w:val="00BF0165"/>
    <w:rsid w:val="00BF552C"/>
    <w:rsid w:val="00C07276"/>
    <w:rsid w:val="00C07446"/>
    <w:rsid w:val="00C100A5"/>
    <w:rsid w:val="00C14A6F"/>
    <w:rsid w:val="00C208C2"/>
    <w:rsid w:val="00C20B51"/>
    <w:rsid w:val="00C305C9"/>
    <w:rsid w:val="00C44878"/>
    <w:rsid w:val="00C47331"/>
    <w:rsid w:val="00C562C2"/>
    <w:rsid w:val="00C6521F"/>
    <w:rsid w:val="00C72A4B"/>
    <w:rsid w:val="00C84CED"/>
    <w:rsid w:val="00C97DCF"/>
    <w:rsid w:val="00CB1A69"/>
    <w:rsid w:val="00CB4933"/>
    <w:rsid w:val="00CC284D"/>
    <w:rsid w:val="00CC665E"/>
    <w:rsid w:val="00CD0AC7"/>
    <w:rsid w:val="00CD0E4D"/>
    <w:rsid w:val="00CF0A2A"/>
    <w:rsid w:val="00D051DA"/>
    <w:rsid w:val="00D156AD"/>
    <w:rsid w:val="00D43682"/>
    <w:rsid w:val="00D43C4B"/>
    <w:rsid w:val="00D45AEB"/>
    <w:rsid w:val="00D57D0A"/>
    <w:rsid w:val="00D6062A"/>
    <w:rsid w:val="00D64485"/>
    <w:rsid w:val="00D6765F"/>
    <w:rsid w:val="00D90C4E"/>
    <w:rsid w:val="00DA1426"/>
    <w:rsid w:val="00DA4F3C"/>
    <w:rsid w:val="00DA62D3"/>
    <w:rsid w:val="00DB5B8C"/>
    <w:rsid w:val="00DB710A"/>
    <w:rsid w:val="00DC60EA"/>
    <w:rsid w:val="00DD0C66"/>
    <w:rsid w:val="00DE447E"/>
    <w:rsid w:val="00DE5677"/>
    <w:rsid w:val="00DF3420"/>
    <w:rsid w:val="00E02DC2"/>
    <w:rsid w:val="00E03C77"/>
    <w:rsid w:val="00E1023F"/>
    <w:rsid w:val="00E1243C"/>
    <w:rsid w:val="00E33E41"/>
    <w:rsid w:val="00E453CC"/>
    <w:rsid w:val="00E45D74"/>
    <w:rsid w:val="00E51E4D"/>
    <w:rsid w:val="00E61ACF"/>
    <w:rsid w:val="00E84CDE"/>
    <w:rsid w:val="00E867DD"/>
    <w:rsid w:val="00EC1524"/>
    <w:rsid w:val="00EC1BDF"/>
    <w:rsid w:val="00ED02B7"/>
    <w:rsid w:val="00ED0E11"/>
    <w:rsid w:val="00EE2BCE"/>
    <w:rsid w:val="00EE39FE"/>
    <w:rsid w:val="00EE493F"/>
    <w:rsid w:val="00EF4FE7"/>
    <w:rsid w:val="00F06BEC"/>
    <w:rsid w:val="00F153CF"/>
    <w:rsid w:val="00F2263F"/>
    <w:rsid w:val="00F23511"/>
    <w:rsid w:val="00F25199"/>
    <w:rsid w:val="00F47899"/>
    <w:rsid w:val="00F61E1F"/>
    <w:rsid w:val="00F76790"/>
    <w:rsid w:val="00F96D35"/>
    <w:rsid w:val="00FA1C44"/>
    <w:rsid w:val="00FA2977"/>
    <w:rsid w:val="00FA73E0"/>
    <w:rsid w:val="00FB2D7F"/>
    <w:rsid w:val="00FC0FB7"/>
    <w:rsid w:val="00FD2A62"/>
    <w:rsid w:val="00FD57EE"/>
    <w:rsid w:val="00FF0C06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26C6C"/>
  <w15:docId w15:val="{06246769-FECB-4D89-BAA4-025B08D6B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91820A-455D-499B-8607-255819C92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2018-11-28T23:13:00Z</cp:lastPrinted>
  <dcterms:created xsi:type="dcterms:W3CDTF">2018-11-28T23:14:00Z</dcterms:created>
  <dcterms:modified xsi:type="dcterms:W3CDTF">2018-11-28T23:14:00Z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