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8228D" w14:textId="36DB82FA" w:rsidR="00EE39FE" w:rsidRPr="00565818" w:rsidRDefault="00F524E7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3DE64" wp14:editId="5379A994">
                <wp:simplePos x="0" y="0"/>
                <wp:positionH relativeFrom="column">
                  <wp:posOffset>5553075</wp:posOffset>
                </wp:positionH>
                <wp:positionV relativeFrom="paragraph">
                  <wp:posOffset>95250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28704" w14:textId="0D8023A1" w:rsidR="003816A4" w:rsidRPr="007064E5" w:rsidRDefault="00A4551D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January </w:t>
                            </w:r>
                            <w:r w:rsidR="00F524E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6" type="#_x0000_t92" style="position:absolute;margin-left:437.25pt;margin-top:7.5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57328704" w14:textId="0D8023A1" w:rsidR="003816A4" w:rsidRPr="007064E5" w:rsidRDefault="00A4551D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January </w:t>
                      </w:r>
                      <w:r w:rsidR="00F524E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012EAD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236F0" wp14:editId="00EB070A">
                <wp:simplePos x="0" y="0"/>
                <wp:positionH relativeFrom="column">
                  <wp:posOffset>2105025</wp:posOffset>
                </wp:positionH>
                <wp:positionV relativeFrom="paragraph">
                  <wp:posOffset>1028701</wp:posOffset>
                </wp:positionV>
                <wp:extent cx="5045710" cy="3092450"/>
                <wp:effectExtent l="0" t="0" r="254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309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529371911" w:displacedByCustomXml="next"/>
                          <w:sdt>
                            <w:sdtPr>
                              <w:rPr>
                                <w:color w:val="000000" w:themeColor="text1"/>
                              </w:rPr>
                              <w:id w:val="-400527644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14:paraId="40154BD6" w14:textId="1E48CF3F" w:rsidR="003C225F" w:rsidRPr="006A2A81" w:rsidRDefault="00F524E7" w:rsidP="003C225F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 xml:space="preserve">Yoga </w:t>
                                </w:r>
                                <w:proofErr w:type="gramStart"/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Under</w:t>
                                </w:r>
                                <w:proofErr w:type="gramEnd"/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 xml:space="preserve"> the Stars!!!</w:t>
                                </w:r>
                              </w:p>
                            </w:sdtContent>
                          </w:sdt>
                          <w:bookmarkEnd w:id="0" w:displacedByCustomXml="prev"/>
                          <w:p w14:paraId="6E5AC268" w14:textId="7D57F7AA" w:rsidR="006C32E0" w:rsidRPr="00832191" w:rsidRDefault="007F141D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Our next Parent Involvement Night will be held on January 24</w:t>
                            </w:r>
                            <w:r w:rsidRPr="007F141D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from 6:00-7:00. This month, we will be focused on family fitness!</w:t>
                            </w:r>
                          </w:p>
                          <w:p w14:paraId="1318B75F" w14:textId="77777777" w:rsidR="006C32E0" w:rsidRPr="00832191" w:rsidRDefault="006C32E0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37180D11" w14:textId="77777777" w:rsidR="001C4D3C" w:rsidRPr="00412EC6" w:rsidRDefault="002C7E41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This fun-filled evening focusing on health and fitness will be led by our substitute teacher, and certified yoga instructor, Jennifer Sacket. </w:t>
                            </w:r>
                            <w:r w:rsidR="001C4D3C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Come and join us as we do yoga under the stars! All you need in order to participate is a yoga mat, towel, comfortable clothes, and sneakers. Children may participate, or stay with the HLA care provider.</w:t>
                            </w:r>
                          </w:p>
                          <w:p w14:paraId="6FE5A3F1" w14:textId="77777777" w:rsidR="001C4D3C" w:rsidRPr="00412EC6" w:rsidRDefault="001C4D3C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</w:p>
                          <w:sdt>
                            <w:sdt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id w:val="-1896961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14:paraId="60B232A6" w14:textId="596AED9A" w:rsidR="001C4D3C" w:rsidRPr="001C4D3C" w:rsidRDefault="001C4D3C" w:rsidP="001C4D3C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Volunteer Opportunity</w:t>
                                </w:r>
                              </w:p>
                            </w:sdtContent>
                          </w:sdt>
                          <w:p w14:paraId="1FC54618" w14:textId="1CF932C2" w:rsidR="006C32E0" w:rsidRDefault="001C4D3C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I could use some help with cooking duties for our January 24</w:t>
                            </w:r>
                            <w:r w:rsidRPr="001C4D3C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Parent Involvement Night. </w:t>
                            </w:r>
                            <w:r w:rsidR="00412EC6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Please email me if you can help out from 12:45-1:45.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165.75pt;margin-top:81pt;width:397.3pt;height:2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iU1QIAAPkF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" filled="f" stroked="f" strokecolor="#c6a27b [1944]">
                <v:textbox inset="3.6pt,,3.6pt">
                  <w:txbxContent>
                    <w:bookmarkStart w:id="1" w:name="_Hlk529371911" w:displacedByCustomXml="next"/>
                    <w:sdt>
                      <w:sdtPr>
                        <w:rPr>
                          <w:color w:val="000000" w:themeColor="text1"/>
                        </w:rPr>
                        <w:id w:val="-400527644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14:paraId="40154BD6" w14:textId="1E48CF3F" w:rsidR="003C225F" w:rsidRPr="006A2A81" w:rsidRDefault="00F524E7" w:rsidP="003C225F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 xml:space="preserve">Yoga </w:t>
                          </w:r>
                          <w:proofErr w:type="gramStart"/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Under</w:t>
                          </w:r>
                          <w:proofErr w:type="gramEnd"/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 xml:space="preserve"> the Stars!!!</w:t>
                          </w:r>
                        </w:p>
                      </w:sdtContent>
                    </w:sdt>
                    <w:bookmarkEnd w:id="1" w:displacedByCustomXml="prev"/>
                    <w:p w14:paraId="6E5AC268" w14:textId="7D57F7AA" w:rsidR="006C32E0" w:rsidRPr="00832191" w:rsidRDefault="007F141D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Our next Parent Involvement Night will be held on January 24</w:t>
                      </w:r>
                      <w:r w:rsidRPr="007F141D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, from 6:00-7:00. This month, we will be focused on family fitness!</w:t>
                      </w:r>
                    </w:p>
                    <w:p w14:paraId="1318B75F" w14:textId="77777777" w:rsidR="006C32E0" w:rsidRPr="00832191" w:rsidRDefault="006C32E0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37180D11" w14:textId="77777777" w:rsidR="001C4D3C" w:rsidRPr="00412EC6" w:rsidRDefault="002C7E41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This fun-filled evening focusing on health and fitness will be led by our substitute teacher, and certified yoga instructor, Jennifer Sacket. </w:t>
                      </w:r>
                      <w:r w:rsidR="001C4D3C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Come and join us as we do yoga under the stars! All you need in order to participate is a yoga mat, towel, comfortable clothes, and sneakers. Children may participate, or stay with the HLA care provider.</w:t>
                      </w:r>
                    </w:p>
                    <w:p w14:paraId="6FE5A3F1" w14:textId="77777777" w:rsidR="001C4D3C" w:rsidRPr="00412EC6" w:rsidRDefault="001C4D3C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</w:p>
                    <w:sdt>
                      <w:sdtPr>
                        <w:rPr>
                          <w:color w:val="000000" w:themeColor="text1"/>
                          <w:sz w:val="16"/>
                          <w:szCs w:val="16"/>
                        </w:rPr>
                        <w:id w:val="-1896961866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14:paraId="60B232A6" w14:textId="596AED9A" w:rsidR="001C4D3C" w:rsidRPr="001C4D3C" w:rsidRDefault="001C4D3C" w:rsidP="001C4D3C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Volunteer Opportunity</w:t>
                          </w:r>
                        </w:p>
                      </w:sdtContent>
                    </w:sdt>
                    <w:p w14:paraId="1FC54618" w14:textId="1CF932C2" w:rsidR="006C32E0" w:rsidRDefault="001C4D3C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I could use some help with cooking duties for our January 24</w:t>
                      </w:r>
                      <w:r w:rsidRPr="001C4D3C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Parent Involvement Night. </w:t>
                      </w:r>
                      <w:r w:rsidR="00412EC6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4"/>
                          <w:szCs w:val="24"/>
                          <w:lang w:eastAsia="zh-CN" w:bidi="hi-IN"/>
                        </w:rPr>
                        <w:t>Please email me if you can help out from 12:45-1:45.</w:t>
                      </w:r>
                    </w:p>
                  </w:txbxContent>
                </v:textbox>
              </v:shape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2FE6D" wp14:editId="0933B500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53"/>
                            </w:tblGrid>
                            <w:tr w:rsidR="00565818" w:rsidRPr="00565818" w14:paraId="4C94FF44" w14:textId="77777777" w:rsidTr="00780DDF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C5829EC" w14:textId="6A0A39F4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 are almost done with Ch. 3,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which concentrates on the European colonization of the Americas.</w:t>
                                  </w:r>
                                  <w:r w:rsid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Testing will be at the end of next week, or early the following week.</w:t>
                                  </w:r>
                                </w:p>
                                <w:p w14:paraId="6A8ECC53" w14:textId="39097AED" w:rsidR="00C07446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theme, inferring, predicting, tenses, </w:t>
                                  </w:r>
                                  <w:r w:rsidR="00982C1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 t</w:t>
                                  </w:r>
                                  <w:r w:rsidR="0000442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prefix</w:t>
                                  </w:r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“</w:t>
                                  </w:r>
                                  <w:proofErr w:type="spellStart"/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circ</w:t>
                                  </w:r>
                                  <w:proofErr w:type="spellEnd"/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-”</w:t>
                                  </w:r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 “</w:t>
                                  </w:r>
                                  <w:proofErr w:type="spellStart"/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circum</w:t>
                                  </w:r>
                                  <w:proofErr w:type="spellEnd"/>
                                  <w:r w:rsidR="0069434A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673BEC73" w14:textId="670C46A5" w:rsidR="00462E10" w:rsidRDefault="00C07446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</w:t>
                                  </w:r>
                                  <w:r w:rsidR="00462E10"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a</w:t>
                                  </w:r>
                                  <w:r w:rsidR="00462E10"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 w:rsidR="00462E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’re</w:t>
                                  </w:r>
                                  <w:r w:rsidR="00FF63B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still on Ch. 6, but are now dividing decimals. P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lease keep working on multiplication facts at home!</w:t>
                                  </w:r>
                                </w:p>
                                <w:p w14:paraId="00EAD90A" w14:textId="58EEB0B1" w:rsidR="00E453CC" w:rsidRPr="00AB1DC5" w:rsidRDefault="00820986" w:rsidP="00832191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321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are currently studying Ch. 3, which covers Earth and Space. </w:t>
                                  </w:r>
                                </w:p>
                              </w:tc>
                            </w:tr>
                            <w:tr w:rsidR="00565818" w:rsidRPr="00565818" w14:paraId="3F0B186F" w14:textId="77777777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B11BB1C" w14:textId="77777777" w:rsidR="00B65A72" w:rsidRDefault="00012EAD" w:rsidP="0056581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</w:p>
                                <w:p w14:paraId="4243D339" w14:textId="126FAF91" w:rsidR="003D1EDD" w:rsidRPr="00565818" w:rsidRDefault="0017363A" w:rsidP="00F524E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F524E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considerate</w:t>
                                  </w:r>
                                  <w:r w:rsidR="00CC28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D90C4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42290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When you</w:t>
                                  </w:r>
                                  <w:r w:rsidR="00F524E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are considerate of others, you take someone else’s feelings into account before making a decision. This often makes the other person feel loved and respected.</w:t>
                                  </w:r>
                                </w:p>
                              </w:tc>
                            </w:tr>
                            <w:tr w:rsidR="00565818" w:rsidRPr="00565818" w14:paraId="6DCA1EFD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7B5354A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13B835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53"/>
                      </w:tblGrid>
                      <w:tr w:rsidR="00565818" w:rsidRPr="00565818" w14:paraId="4C94FF44" w14:textId="77777777" w:rsidTr="00780DDF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14:paraId="6C5829EC" w14:textId="6A0A39F4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 are almost done with Ch. 3,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which concentrates on the European colonization of the Americas.</w:t>
                            </w:r>
                            <w:r w:rsid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Testing will be at the end of next week, or early the following week.</w:t>
                            </w:r>
                          </w:p>
                          <w:p w14:paraId="6A8ECC53" w14:textId="39097AED" w:rsidR="00C07446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theme, inferring, predicting, tenses, </w:t>
                            </w:r>
                            <w:r w:rsidR="00982C1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 t</w:t>
                            </w:r>
                            <w:r w:rsidR="000044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he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prefix</w:t>
                            </w:r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“</w:t>
                            </w:r>
                            <w:proofErr w:type="spellStart"/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circ</w:t>
                            </w:r>
                            <w:proofErr w:type="spellEnd"/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-”</w:t>
                            </w:r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 “</w:t>
                            </w:r>
                            <w:proofErr w:type="spellStart"/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circum</w:t>
                            </w:r>
                            <w:proofErr w:type="spellEnd"/>
                            <w:r w:rsidR="0069434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673BEC73" w14:textId="670C46A5" w:rsidR="00462E10" w:rsidRDefault="00C07446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</w:t>
                            </w:r>
                            <w:r w:rsidR="00462E10"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a</w:t>
                            </w:r>
                            <w:r w:rsidR="00462E10"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 w:rsidR="00462E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’re</w:t>
                            </w:r>
                            <w:r w:rsidR="00FF63B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still on Ch. 6, but are now dividing decimals. P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lease keep working on multiplication facts at home!</w:t>
                            </w:r>
                          </w:p>
                          <w:p w14:paraId="00EAD90A" w14:textId="58EEB0B1" w:rsidR="00E453CC" w:rsidRPr="00AB1DC5" w:rsidRDefault="00820986" w:rsidP="00832191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321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are currently studying Ch. 3, which covers Earth and Space. </w:t>
                            </w:r>
                          </w:p>
                        </w:tc>
                      </w:tr>
                      <w:tr w:rsidR="00565818" w:rsidRPr="00565818" w14:paraId="3F0B186F" w14:textId="77777777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14:paraId="0B11BB1C" w14:textId="77777777" w:rsidR="00B65A72" w:rsidRDefault="00012EAD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</w:p>
                          <w:p w14:paraId="4243D339" w14:textId="126FAF91" w:rsidR="003D1EDD" w:rsidRPr="00565818" w:rsidRDefault="0017363A" w:rsidP="00F524E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F52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considerate</w:t>
                            </w:r>
                            <w:r w:rsidR="00CC28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D90C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42290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When you</w:t>
                            </w:r>
                            <w:r w:rsidR="00F524E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are considerate of others, you take someone else’s feelings into account before making a decision. This often makes the other person feel loved and respected.</w:t>
                            </w:r>
                          </w:p>
                        </w:tc>
                      </w:tr>
                      <w:tr w:rsidR="00565818" w:rsidRPr="00565818" w14:paraId="6DCA1EFD" w14:textId="77777777" w:rsidTr="00780DDF">
                        <w:tc>
                          <w:tcPr>
                            <w:tcW w:w="5000" w:type="pct"/>
                          </w:tcPr>
                          <w:p w14:paraId="27B5354A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7E13B835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498B8" wp14:editId="0A738CA2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DE2B7" w14:textId="021841F9" w:rsidR="007A03C2" w:rsidRDefault="00791843" w:rsidP="007A03C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Students should neatly write each of the following words with large, legible print on the index cards sent home today. In addition, they need to mark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all their words before 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class on </w:t>
                            </w:r>
                            <w:r w:rsidR="001E11E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Tuesday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2099C0F2" w14:textId="77777777" w:rsidR="001E11E3" w:rsidRDefault="001E11E3" w:rsidP="001E11E3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2F8D4B33" w14:textId="57908774" w:rsidR="001E11E3" w:rsidRPr="009B2365" w:rsidRDefault="001E11E3" w:rsidP="001E11E3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voracious</w:t>
                            </w:r>
                            <w:proofErr w:type="gramEnd"/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audacious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capricious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infectious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superstitious</w:t>
                            </w:r>
                          </w:p>
                          <w:p w14:paraId="3F1DDCE7" w14:textId="5EA9513E" w:rsidR="00227D18" w:rsidRPr="00227D18" w:rsidRDefault="001E11E3" w:rsidP="001E11E3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luscious</w:t>
                            </w:r>
                            <w:proofErr w:type="gramEnd"/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precocious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pretentious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ostentatious</w:t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conscientious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7.5pt;margin-top:563.25pt;width:561.6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" fillcolor="#664a2c [2408]" strokecolor="#89643b [3208]">
                <v:textbox inset=",7.2pt">
                  <w:txbxContent>
                    <w:p w14:paraId="31CDE2B7" w14:textId="021841F9" w:rsidR="007A03C2" w:rsidRDefault="00791843" w:rsidP="007A03C2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Students should neatly write each of the following words with large, legible print on the index cards sent home today. In addition, they need to mark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all their words before 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class on </w:t>
                      </w:r>
                      <w:r w:rsidR="001E11E3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Tuesday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</w:p>
                    <w:p w14:paraId="2099C0F2" w14:textId="77777777" w:rsidR="001E11E3" w:rsidRDefault="001E11E3" w:rsidP="001E11E3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2F8D4B33" w14:textId="57908774" w:rsidR="001E11E3" w:rsidRPr="009B2365" w:rsidRDefault="001E11E3" w:rsidP="001E11E3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voracious</w:t>
                      </w:r>
                      <w:proofErr w:type="gramEnd"/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audacious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capricious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infectious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superstitious</w:t>
                      </w:r>
                    </w:p>
                    <w:p w14:paraId="3F1DDCE7" w14:textId="5EA9513E" w:rsidR="00227D18" w:rsidRPr="00227D18" w:rsidRDefault="001E11E3" w:rsidP="001E11E3">
                      <w:pPr>
                        <w:shd w:val="clear" w:color="auto" w:fill="FFFFFF" w:themeFill="background1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luscious</w:t>
                      </w:r>
                      <w:proofErr w:type="gramEnd"/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precocious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pretentious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ostentatious</w:t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conscientious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6E8C3" wp14:editId="6E7C465F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6FB39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C808575" w14:textId="402E8DB4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January 1</w:t>
                            </w:r>
                            <w:r w:rsidR="00F524E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="00EA760B" w:rsidRP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EA76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198CCB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74FE80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285456F5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j8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Y9vA8CMmreiegQJ&#10;SwECA53C4INFI+R3jAYYIhlW3/ZEUoza9xyegZk480LOi+28ILyEqxkutcRo2qz1NJv2vWS7BrCn&#10;p8bFDTyWmlkZP+VxfGIwGiyb4xgzs+d8b72ehu3qF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Dy5fj8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4226FB39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6C808575" w14:textId="402E8DB4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January 1</w:t>
                      </w:r>
                      <w:r w:rsidR="00F524E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="00EA760B" w:rsidRP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EA76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198CCB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74FE80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285456F5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499EE" wp14:editId="35B21D32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DB9B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499EE"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39tA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" filled="f" stroked="f">
                <v:textbox inset=",0,0,0">
                  <w:txbxContent>
                    <w:p w14:paraId="6D66DB9B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6E9EC" wp14:editId="4318C5A5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4E043D" w14:textId="1465A631" w:rsidR="00CD0AC7" w:rsidRDefault="00F2519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Reminders</w:t>
                            </w:r>
                          </w:p>
                          <w:p w14:paraId="1AEFAE4F" w14:textId="6068103F" w:rsidR="00EA760B" w:rsidRDefault="00C00ACF" w:rsidP="00EA760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Science Fair</w:t>
                            </w:r>
                            <w:r w:rsidR="00EA760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760BF02" w14:textId="09467F55" w:rsidR="00EA760B" w:rsidRDefault="00C00ACF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Attached to this edition of the Becker Bulletin is this week’s Science Fair assignment. Due next Friday, students will need to create an Essential Question and Statement of Purpose.</w:t>
                            </w:r>
                          </w:p>
                          <w:p w14:paraId="42FB153D" w14:textId="12917743" w:rsidR="001A7726" w:rsidRDefault="006A1866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Helping Hands 100</w:t>
                            </w:r>
                            <w:r w:rsidRPr="006A186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 xml:space="preserve"> Day Project</w:t>
                            </w:r>
                            <w:r w:rsidR="003B021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5B811A65" w14:textId="004EA933" w:rsidR="00CD0AC7" w:rsidRPr="004E45A3" w:rsidRDefault="006A1866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For our 100</w:t>
                            </w:r>
                            <w:r w:rsidRPr="006A186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day of school, we are challenging every student to bring in five cans or boxes of nonperishable food</w:t>
                            </w:r>
                            <w:r w:rsidR="00B365B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that we can donate to our local food bank. Help us help our community and donate by 1/29!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114E043D" w14:textId="1465A631" w:rsidR="00CD0AC7" w:rsidRDefault="00F2519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Reminders</w:t>
                      </w:r>
                    </w:p>
                    <w:p w14:paraId="1AEFAE4F" w14:textId="6068103F" w:rsidR="00EA760B" w:rsidRDefault="00C00ACF" w:rsidP="00EA760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Science Fair</w:t>
                      </w:r>
                      <w:r w:rsidR="00EA760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0760BF02" w14:textId="09467F55" w:rsidR="00EA760B" w:rsidRDefault="00C00ACF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Attached to this edition of the Becker Bulletin is this week’s Science Fair assignment. Due next Friday, students will need to create an Essential Question and Statement of Purpose.</w:t>
                      </w:r>
                    </w:p>
                    <w:p w14:paraId="42FB153D" w14:textId="12917743" w:rsidR="001A7726" w:rsidRDefault="006A1866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Helping Hands 100</w:t>
                      </w:r>
                      <w:r w:rsidRPr="006A186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 xml:space="preserve"> Day Project</w:t>
                      </w:r>
                      <w:r w:rsidR="003B021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</w:p>
                    <w:p w14:paraId="5B811A65" w14:textId="004EA933" w:rsidR="00CD0AC7" w:rsidRPr="004E45A3" w:rsidRDefault="006A1866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For our 100</w:t>
                      </w:r>
                      <w:r w:rsidRPr="006A1866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day of school, we are challenging every student to bring in five cans or boxes of nonperishable food</w:t>
                      </w:r>
                      <w:r w:rsidR="00B365BB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that we can donate to our local food bank. Help us help our community and donate by 1/29!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32CA6" wp14:editId="7FB4B0BF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6321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32CA6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2AC76321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D846D" wp14:editId="1FFE18F3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E2496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D846D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CAE2496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FE376" wp14:editId="6696271E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B52B0A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20FE376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47B52B0A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7907A" wp14:editId="0BA4661E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36016F2E" w14:textId="0F31C6CE" w:rsidR="009238DC" w:rsidRDefault="00F524E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A48DBA" wp14:editId="43C074D6">
                                      <wp:extent cx="1800225" cy="2286000"/>
                                      <wp:effectExtent l="0" t="0" r="9525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yogastars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2916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EndPr/>
                      <w:sdtContent>
                        <w:p w14:paraId="36016F2E" w14:textId="0F31C6CE" w:rsidR="009238DC" w:rsidRDefault="00F524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A48DBA" wp14:editId="43C074D6">
                                <wp:extent cx="1800225" cy="228600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yogastars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2916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2D6AE" wp14:editId="2592B8C4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22E08A93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1B30EDAA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22D6AE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22E08A93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1B30EDAA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6EBE2" wp14:editId="5253E4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42C9E8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  <w:proofErr w:type="gramStart"/>
      <w:r w:rsidR="0069434A">
        <w:t>l</w:t>
      </w:r>
      <w:bookmarkStart w:id="2" w:name="_GoBack"/>
      <w:bookmarkEnd w:id="2"/>
      <w:proofErr w:type="gramEnd"/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4423"/>
    <w:rsid w:val="00012EAD"/>
    <w:rsid w:val="00023007"/>
    <w:rsid w:val="0003016D"/>
    <w:rsid w:val="0003296B"/>
    <w:rsid w:val="00044691"/>
    <w:rsid w:val="0006215D"/>
    <w:rsid w:val="00070AE8"/>
    <w:rsid w:val="000904A8"/>
    <w:rsid w:val="000B597D"/>
    <w:rsid w:val="000C5595"/>
    <w:rsid w:val="000C7D48"/>
    <w:rsid w:val="000D466B"/>
    <w:rsid w:val="000D785C"/>
    <w:rsid w:val="000D7EEC"/>
    <w:rsid w:val="000F2E63"/>
    <w:rsid w:val="000F4642"/>
    <w:rsid w:val="00107350"/>
    <w:rsid w:val="00122F8D"/>
    <w:rsid w:val="001259D2"/>
    <w:rsid w:val="00133A59"/>
    <w:rsid w:val="00142BB8"/>
    <w:rsid w:val="001553D6"/>
    <w:rsid w:val="001576B4"/>
    <w:rsid w:val="00165230"/>
    <w:rsid w:val="0017363A"/>
    <w:rsid w:val="001824E7"/>
    <w:rsid w:val="0018251B"/>
    <w:rsid w:val="001859AC"/>
    <w:rsid w:val="00190988"/>
    <w:rsid w:val="001A7726"/>
    <w:rsid w:val="001C4D3C"/>
    <w:rsid w:val="001D00A1"/>
    <w:rsid w:val="001D6B0A"/>
    <w:rsid w:val="001E0C17"/>
    <w:rsid w:val="001E11E3"/>
    <w:rsid w:val="001E7E2D"/>
    <w:rsid w:val="00207729"/>
    <w:rsid w:val="002079DC"/>
    <w:rsid w:val="002115A7"/>
    <w:rsid w:val="00225938"/>
    <w:rsid w:val="00227D18"/>
    <w:rsid w:val="00230521"/>
    <w:rsid w:val="00255232"/>
    <w:rsid w:val="0026142A"/>
    <w:rsid w:val="0027620A"/>
    <w:rsid w:val="00286243"/>
    <w:rsid w:val="002866D4"/>
    <w:rsid w:val="002A48E7"/>
    <w:rsid w:val="002B0330"/>
    <w:rsid w:val="002C0810"/>
    <w:rsid w:val="002C490B"/>
    <w:rsid w:val="002C5567"/>
    <w:rsid w:val="002C7707"/>
    <w:rsid w:val="002C7E41"/>
    <w:rsid w:val="002E0892"/>
    <w:rsid w:val="002E7927"/>
    <w:rsid w:val="002F3E2C"/>
    <w:rsid w:val="0031005E"/>
    <w:rsid w:val="00336759"/>
    <w:rsid w:val="0034212C"/>
    <w:rsid w:val="0036184C"/>
    <w:rsid w:val="00364174"/>
    <w:rsid w:val="003704F7"/>
    <w:rsid w:val="003816A4"/>
    <w:rsid w:val="00384854"/>
    <w:rsid w:val="003A587F"/>
    <w:rsid w:val="003B0213"/>
    <w:rsid w:val="003B7CE1"/>
    <w:rsid w:val="003C225F"/>
    <w:rsid w:val="003C2376"/>
    <w:rsid w:val="003C3946"/>
    <w:rsid w:val="003D1EDD"/>
    <w:rsid w:val="003E1BE5"/>
    <w:rsid w:val="00404C37"/>
    <w:rsid w:val="00412EC6"/>
    <w:rsid w:val="004142EA"/>
    <w:rsid w:val="0041718A"/>
    <w:rsid w:val="0042290B"/>
    <w:rsid w:val="00425A95"/>
    <w:rsid w:val="00452612"/>
    <w:rsid w:val="0045486A"/>
    <w:rsid w:val="0046142D"/>
    <w:rsid w:val="00462E10"/>
    <w:rsid w:val="00464F18"/>
    <w:rsid w:val="00487CA3"/>
    <w:rsid w:val="00491725"/>
    <w:rsid w:val="0049352E"/>
    <w:rsid w:val="004A08DC"/>
    <w:rsid w:val="004A4507"/>
    <w:rsid w:val="004B008E"/>
    <w:rsid w:val="004B127C"/>
    <w:rsid w:val="004B1B5D"/>
    <w:rsid w:val="004B2B1B"/>
    <w:rsid w:val="004B6AF5"/>
    <w:rsid w:val="004C39D8"/>
    <w:rsid w:val="004C5EB9"/>
    <w:rsid w:val="004C5EC6"/>
    <w:rsid w:val="004D4508"/>
    <w:rsid w:val="004E45A3"/>
    <w:rsid w:val="004E6623"/>
    <w:rsid w:val="004E7C9F"/>
    <w:rsid w:val="005006D7"/>
    <w:rsid w:val="00506280"/>
    <w:rsid w:val="00517A0C"/>
    <w:rsid w:val="00527F6B"/>
    <w:rsid w:val="00531EA0"/>
    <w:rsid w:val="00535ED0"/>
    <w:rsid w:val="00562D43"/>
    <w:rsid w:val="00565818"/>
    <w:rsid w:val="005834A8"/>
    <w:rsid w:val="0058716D"/>
    <w:rsid w:val="005A7A62"/>
    <w:rsid w:val="005B5C1C"/>
    <w:rsid w:val="005E55A8"/>
    <w:rsid w:val="005E7EF6"/>
    <w:rsid w:val="00630473"/>
    <w:rsid w:val="00636851"/>
    <w:rsid w:val="006409D5"/>
    <w:rsid w:val="006552CD"/>
    <w:rsid w:val="00662702"/>
    <w:rsid w:val="006627B1"/>
    <w:rsid w:val="0067027A"/>
    <w:rsid w:val="00673FE3"/>
    <w:rsid w:val="0068178E"/>
    <w:rsid w:val="0069434A"/>
    <w:rsid w:val="006A1866"/>
    <w:rsid w:val="006A2A81"/>
    <w:rsid w:val="006C32E0"/>
    <w:rsid w:val="006D416E"/>
    <w:rsid w:val="006E55E2"/>
    <w:rsid w:val="006F549D"/>
    <w:rsid w:val="007048E4"/>
    <w:rsid w:val="007064E5"/>
    <w:rsid w:val="00727F51"/>
    <w:rsid w:val="00732932"/>
    <w:rsid w:val="00740E10"/>
    <w:rsid w:val="00741A36"/>
    <w:rsid w:val="00743B57"/>
    <w:rsid w:val="007444C3"/>
    <w:rsid w:val="0075617D"/>
    <w:rsid w:val="0076557F"/>
    <w:rsid w:val="007737D6"/>
    <w:rsid w:val="00780DDF"/>
    <w:rsid w:val="007833A8"/>
    <w:rsid w:val="0078582C"/>
    <w:rsid w:val="00791843"/>
    <w:rsid w:val="007A03C2"/>
    <w:rsid w:val="007A7C91"/>
    <w:rsid w:val="007B747A"/>
    <w:rsid w:val="007C1833"/>
    <w:rsid w:val="007E4964"/>
    <w:rsid w:val="007F141D"/>
    <w:rsid w:val="00806428"/>
    <w:rsid w:val="008070F5"/>
    <w:rsid w:val="00820986"/>
    <w:rsid w:val="00822FE9"/>
    <w:rsid w:val="00831C64"/>
    <w:rsid w:val="00832191"/>
    <w:rsid w:val="008374B0"/>
    <w:rsid w:val="008415F2"/>
    <w:rsid w:val="0084725B"/>
    <w:rsid w:val="00847D51"/>
    <w:rsid w:val="008508BC"/>
    <w:rsid w:val="008727B2"/>
    <w:rsid w:val="0087568B"/>
    <w:rsid w:val="008A24D9"/>
    <w:rsid w:val="008A2C3D"/>
    <w:rsid w:val="008B0000"/>
    <w:rsid w:val="008B31E4"/>
    <w:rsid w:val="008D6389"/>
    <w:rsid w:val="008F06A2"/>
    <w:rsid w:val="008F082F"/>
    <w:rsid w:val="009238DC"/>
    <w:rsid w:val="009277CF"/>
    <w:rsid w:val="00930BCC"/>
    <w:rsid w:val="009401BF"/>
    <w:rsid w:val="00940812"/>
    <w:rsid w:val="009428F2"/>
    <w:rsid w:val="009538E8"/>
    <w:rsid w:val="00966857"/>
    <w:rsid w:val="009733DE"/>
    <w:rsid w:val="00982A86"/>
    <w:rsid w:val="00982C17"/>
    <w:rsid w:val="009B099E"/>
    <w:rsid w:val="009D463F"/>
    <w:rsid w:val="009D7586"/>
    <w:rsid w:val="009E4869"/>
    <w:rsid w:val="009E7BF0"/>
    <w:rsid w:val="009E7E7D"/>
    <w:rsid w:val="00A1249C"/>
    <w:rsid w:val="00A25AB5"/>
    <w:rsid w:val="00A306B4"/>
    <w:rsid w:val="00A35C82"/>
    <w:rsid w:val="00A444B5"/>
    <w:rsid w:val="00A4551D"/>
    <w:rsid w:val="00A60503"/>
    <w:rsid w:val="00A71644"/>
    <w:rsid w:val="00A742B4"/>
    <w:rsid w:val="00A82C07"/>
    <w:rsid w:val="00A92F30"/>
    <w:rsid w:val="00AA2877"/>
    <w:rsid w:val="00AB1DC5"/>
    <w:rsid w:val="00AB40F3"/>
    <w:rsid w:val="00AC135D"/>
    <w:rsid w:val="00AD10A0"/>
    <w:rsid w:val="00AD1595"/>
    <w:rsid w:val="00AD190C"/>
    <w:rsid w:val="00AE1D9B"/>
    <w:rsid w:val="00AE4D31"/>
    <w:rsid w:val="00AE6DBE"/>
    <w:rsid w:val="00AF3C0F"/>
    <w:rsid w:val="00AF6CC1"/>
    <w:rsid w:val="00B04C20"/>
    <w:rsid w:val="00B0561B"/>
    <w:rsid w:val="00B07EA8"/>
    <w:rsid w:val="00B1126B"/>
    <w:rsid w:val="00B1637A"/>
    <w:rsid w:val="00B16644"/>
    <w:rsid w:val="00B21262"/>
    <w:rsid w:val="00B25805"/>
    <w:rsid w:val="00B33E5D"/>
    <w:rsid w:val="00B365BB"/>
    <w:rsid w:val="00B41374"/>
    <w:rsid w:val="00B62844"/>
    <w:rsid w:val="00B65A72"/>
    <w:rsid w:val="00B70980"/>
    <w:rsid w:val="00B812A6"/>
    <w:rsid w:val="00BA239F"/>
    <w:rsid w:val="00BC1623"/>
    <w:rsid w:val="00BC7BCA"/>
    <w:rsid w:val="00BD61E3"/>
    <w:rsid w:val="00BE4EC6"/>
    <w:rsid w:val="00BF0165"/>
    <w:rsid w:val="00BF552C"/>
    <w:rsid w:val="00C00ACF"/>
    <w:rsid w:val="00C07276"/>
    <w:rsid w:val="00C07446"/>
    <w:rsid w:val="00C100A5"/>
    <w:rsid w:val="00C14A6F"/>
    <w:rsid w:val="00C208C2"/>
    <w:rsid w:val="00C20B51"/>
    <w:rsid w:val="00C305C9"/>
    <w:rsid w:val="00C44878"/>
    <w:rsid w:val="00C47331"/>
    <w:rsid w:val="00C562C2"/>
    <w:rsid w:val="00C6521F"/>
    <w:rsid w:val="00C72A4B"/>
    <w:rsid w:val="00C84CED"/>
    <w:rsid w:val="00C97DCF"/>
    <w:rsid w:val="00CB1A69"/>
    <w:rsid w:val="00CB4933"/>
    <w:rsid w:val="00CC284D"/>
    <w:rsid w:val="00CC665E"/>
    <w:rsid w:val="00CD0AC7"/>
    <w:rsid w:val="00CD0E4D"/>
    <w:rsid w:val="00CF0A2A"/>
    <w:rsid w:val="00D051DA"/>
    <w:rsid w:val="00D156AD"/>
    <w:rsid w:val="00D43682"/>
    <w:rsid w:val="00D43C4B"/>
    <w:rsid w:val="00D45AEB"/>
    <w:rsid w:val="00D47D52"/>
    <w:rsid w:val="00D531C2"/>
    <w:rsid w:val="00D57D0A"/>
    <w:rsid w:val="00D6062A"/>
    <w:rsid w:val="00D64485"/>
    <w:rsid w:val="00D6765F"/>
    <w:rsid w:val="00D90C4E"/>
    <w:rsid w:val="00DA1426"/>
    <w:rsid w:val="00DA4F3C"/>
    <w:rsid w:val="00DA62D3"/>
    <w:rsid w:val="00DB5B8C"/>
    <w:rsid w:val="00DB710A"/>
    <w:rsid w:val="00DC60EA"/>
    <w:rsid w:val="00DD0C66"/>
    <w:rsid w:val="00DE447E"/>
    <w:rsid w:val="00DE5677"/>
    <w:rsid w:val="00DF3420"/>
    <w:rsid w:val="00E02DC2"/>
    <w:rsid w:val="00E03C77"/>
    <w:rsid w:val="00E1023F"/>
    <w:rsid w:val="00E1243C"/>
    <w:rsid w:val="00E33E41"/>
    <w:rsid w:val="00E453CC"/>
    <w:rsid w:val="00E45D74"/>
    <w:rsid w:val="00E51E4D"/>
    <w:rsid w:val="00E61ACF"/>
    <w:rsid w:val="00E84CDE"/>
    <w:rsid w:val="00E867DD"/>
    <w:rsid w:val="00EA760B"/>
    <w:rsid w:val="00EC1524"/>
    <w:rsid w:val="00EC1BDF"/>
    <w:rsid w:val="00ED02B7"/>
    <w:rsid w:val="00ED0E11"/>
    <w:rsid w:val="00EE2BCE"/>
    <w:rsid w:val="00EE39FE"/>
    <w:rsid w:val="00EE493F"/>
    <w:rsid w:val="00EF4FE7"/>
    <w:rsid w:val="00F06BEC"/>
    <w:rsid w:val="00F153CF"/>
    <w:rsid w:val="00F21083"/>
    <w:rsid w:val="00F2263F"/>
    <w:rsid w:val="00F23511"/>
    <w:rsid w:val="00F25199"/>
    <w:rsid w:val="00F47899"/>
    <w:rsid w:val="00F524E7"/>
    <w:rsid w:val="00F61E1F"/>
    <w:rsid w:val="00F76790"/>
    <w:rsid w:val="00F96D35"/>
    <w:rsid w:val="00FA1C44"/>
    <w:rsid w:val="00FA2977"/>
    <w:rsid w:val="00FA73E0"/>
    <w:rsid w:val="00FB2D7F"/>
    <w:rsid w:val="00FC0FB7"/>
    <w:rsid w:val="00FD2A62"/>
    <w:rsid w:val="00FD57EE"/>
    <w:rsid w:val="00FF0C06"/>
    <w:rsid w:val="00FF63B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26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6E893-0464-440A-A95F-F15E51EF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2019-01-09T17:41:00Z</cp:lastPrinted>
  <dcterms:created xsi:type="dcterms:W3CDTF">2019-01-15T19:30:00Z</dcterms:created>
  <dcterms:modified xsi:type="dcterms:W3CDTF">2019-01-15T19:30:00Z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