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18228D" w14:textId="77777777" w:rsidR="00EE39FE" w:rsidRPr="00565818" w:rsidRDefault="00012EAD" w:rsidP="00C72A4B">
      <w:bookmarkStart w:id="0" w:name="_GoBack"/>
      <w:bookmarkEnd w:id="0"/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F236F0" wp14:editId="406C075A">
                <wp:simplePos x="0" y="0"/>
                <wp:positionH relativeFrom="column">
                  <wp:posOffset>2105025</wp:posOffset>
                </wp:positionH>
                <wp:positionV relativeFrom="paragraph">
                  <wp:posOffset>1028701</wp:posOffset>
                </wp:positionV>
                <wp:extent cx="5045710" cy="3092450"/>
                <wp:effectExtent l="0" t="0" r="2540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710" cy="309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1" w:name="_Hlk529371911" w:displacedByCustomXml="next"/>
                          <w:sdt>
                            <w:sdtPr>
                              <w:rPr>
                                <w:color w:val="000000" w:themeColor="text1"/>
                              </w:rPr>
                              <w:id w:val="1495535866"/>
                            </w:sdtPr>
                            <w:sdtEndPr>
                              <w:rPr>
                                <w:rFonts w:ascii="Curlz MT" w:hAnsi="Curlz MT"/>
                                <w:b/>
                                <w:sz w:val="56"/>
                                <w:szCs w:val="56"/>
                              </w:rPr>
                            </w:sdtEndPr>
                            <w:sdtContent>
                              <w:p w14:paraId="40154BD6" w14:textId="2AC4878A" w:rsidR="003C225F" w:rsidRPr="006A2A81" w:rsidRDefault="00A4551D" w:rsidP="003C225F">
                                <w:pPr>
                                  <w:spacing w:after="120"/>
                                  <w:jc w:val="center"/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  <w:t>Science Fair TIPS</w:t>
                                </w:r>
                              </w:p>
                            </w:sdtContent>
                          </w:sdt>
                          <w:bookmarkEnd w:id="1" w:displacedByCustomXml="prev"/>
                          <w:p w14:paraId="6E5AC268" w14:textId="3DBB5499" w:rsidR="006C32E0" w:rsidRPr="00832191" w:rsidRDefault="00A4551D" w:rsidP="00E33E41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832191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Attached to this week’s </w:t>
                            </w:r>
                            <w:r w:rsidRPr="00832191">
                              <w:rPr>
                                <w:rFonts w:ascii="Times New Roman" w:eastAsia="SimSun" w:hAnsi="Times New Roman" w:cs="Times New Roman"/>
                                <w:b/>
                                <w:i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Becker Bulletin</w:t>
                            </w:r>
                            <w:r w:rsidRPr="00832191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is your first (and, hopefully, only) TIPS assignment for this </w:t>
                            </w:r>
                            <w:r w:rsidR="00832191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school </w:t>
                            </w:r>
                            <w:r w:rsidRPr="00832191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year.</w:t>
                            </w:r>
                          </w:p>
                          <w:p w14:paraId="1318B75F" w14:textId="77777777" w:rsidR="006C32E0" w:rsidRPr="00832191" w:rsidRDefault="006C32E0" w:rsidP="00E33E41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14:paraId="741E3064" w14:textId="56A93E15" w:rsidR="006C32E0" w:rsidRPr="00832191" w:rsidRDefault="006C32E0" w:rsidP="00E33E41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832191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For those new to the school, we hold our HLA Science Fair in March. Every Friday for the next two months, students will have an assignment </w:t>
                            </w:r>
                            <w:r w:rsidR="00832191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attached to our weekly newsletter that will be </w:t>
                            </w:r>
                            <w:r w:rsidRPr="00832191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due by the following Friday (or Thursday, if there’s a holiday). By following this schedule, all students will be able to complete the project requirements AND have a completed experiment by the due date. </w:t>
                            </w:r>
                          </w:p>
                          <w:p w14:paraId="77695A97" w14:textId="77777777" w:rsidR="006C32E0" w:rsidRPr="00832191" w:rsidRDefault="006C32E0" w:rsidP="00E33E41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14:paraId="1FC54618" w14:textId="395C509E" w:rsidR="006C32E0" w:rsidRDefault="006C32E0" w:rsidP="00E33E41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</w:pPr>
                            <w:r w:rsidRPr="00832191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Please take the time to review the Science Fair guidelines and discuss ideas with your child. </w:t>
                            </w:r>
                            <w:r w:rsidR="00832191" w:rsidRPr="00832191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Then, fill out the TIPS assignment and return it by next Thursday, January 17</w:t>
                            </w:r>
                            <w:r w:rsidR="00832191" w:rsidRPr="00832191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="00832191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. I would recommend hanging the due dates up at home so that you know what is required each week!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F236F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65.75pt;margin-top:81pt;width:397.3pt;height:2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" filled="f" stroked="f" strokecolor="#c6a27b [1944]">
                <v:textbox inset="3.6pt,,3.6pt">
                  <w:txbxContent>
                    <w:bookmarkStart w:id="2" w:name="_Hlk529371911" w:displacedByCustomXml="next"/>
                    <w:sdt>
                      <w:sdtPr>
                        <w:rPr>
                          <w:color w:val="000000" w:themeColor="text1"/>
                        </w:rPr>
                        <w:id w:val="1495535866"/>
                      </w:sdtPr>
                      <w:sdtEndPr>
                        <w:rPr>
                          <w:rFonts w:ascii="Curlz MT" w:hAnsi="Curlz MT"/>
                          <w:b/>
                          <w:sz w:val="56"/>
                          <w:szCs w:val="56"/>
                        </w:rPr>
                      </w:sdtEndPr>
                      <w:sdtContent>
                        <w:p w14:paraId="40154BD6" w14:textId="2AC4878A" w:rsidR="003C225F" w:rsidRPr="006A2A81" w:rsidRDefault="00A4551D" w:rsidP="003C225F">
                          <w:pPr>
                            <w:spacing w:after="120"/>
                            <w:jc w:val="center"/>
                            <w:rPr>
                              <w:rFonts w:ascii="Curlz MT" w:hAnsi="Curlz MT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urlz MT" w:hAnsi="Curlz MT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  <w:t>Science Fair TIPS</w:t>
                          </w:r>
                        </w:p>
                      </w:sdtContent>
                    </w:sdt>
                    <w:bookmarkEnd w:id="2" w:displacedByCustomXml="prev"/>
                    <w:p w14:paraId="6E5AC268" w14:textId="3DBB5499" w:rsidR="006C32E0" w:rsidRPr="00832191" w:rsidRDefault="00A4551D" w:rsidP="00E33E41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832191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Attached to this week’s </w:t>
                      </w:r>
                      <w:r w:rsidRPr="00832191">
                        <w:rPr>
                          <w:rFonts w:ascii="Times New Roman" w:eastAsia="SimSun" w:hAnsi="Times New Roman" w:cs="Times New Roman"/>
                          <w:b/>
                          <w:i/>
                          <w:kern w:val="3"/>
                          <w:sz w:val="24"/>
                          <w:szCs w:val="24"/>
                          <w:lang w:eastAsia="zh-CN" w:bidi="hi-IN"/>
                        </w:rPr>
                        <w:t>Becker Bulletin</w:t>
                      </w:r>
                      <w:r w:rsidRPr="00832191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is your first (and, hopefully, only) TIPS assignment for this </w:t>
                      </w:r>
                      <w:r w:rsidR="00832191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school </w:t>
                      </w:r>
                      <w:r w:rsidRPr="00832191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  <w:t>year.</w:t>
                      </w:r>
                    </w:p>
                    <w:p w14:paraId="1318B75F" w14:textId="77777777" w:rsidR="006C32E0" w:rsidRPr="00832191" w:rsidRDefault="006C32E0" w:rsidP="00E33E41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14:paraId="741E3064" w14:textId="56A93E15" w:rsidR="006C32E0" w:rsidRPr="00832191" w:rsidRDefault="006C32E0" w:rsidP="00E33E41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832191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For those new to the school, we hold our HLA Science Fair in March. Every Friday for the next two months, students will have an assignment </w:t>
                      </w:r>
                      <w:r w:rsidR="00832191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attached to our weekly newsletter that will be </w:t>
                      </w:r>
                      <w:r w:rsidRPr="00832191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due by the following Friday (or Thursday, if there’s a holiday). By following this schedule, all students will be able to complete the project requirements AND have a completed experiment by the due date. </w:t>
                      </w:r>
                    </w:p>
                    <w:p w14:paraId="77695A97" w14:textId="77777777" w:rsidR="006C32E0" w:rsidRPr="00832191" w:rsidRDefault="006C32E0" w:rsidP="00E33E41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14:paraId="1FC54618" w14:textId="395C509E" w:rsidR="006C32E0" w:rsidRDefault="006C32E0" w:rsidP="00E33E41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</w:pPr>
                      <w:r w:rsidRPr="00832191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Please take the time to review the Science Fair guidelines and discuss ideas with your child. </w:t>
                      </w:r>
                      <w:r w:rsidR="00832191" w:rsidRPr="00832191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  <w:t>Then, fill out the TIPS assignment and return it by next Thursday, January 17</w:t>
                      </w:r>
                      <w:r w:rsidR="00832191" w:rsidRPr="00832191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vertAlign w:val="superscript"/>
                          <w:lang w:eastAsia="zh-CN" w:bidi="hi-IN"/>
                        </w:rPr>
                        <w:t>th</w:t>
                      </w:r>
                      <w:r w:rsidR="00832191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  <w:t>. I would recommend hanging the due dates up at home so that you know what is required each week!</w:t>
                      </w:r>
                    </w:p>
                  </w:txbxContent>
                </v:textbox>
              </v:shape>
            </w:pict>
          </mc:Fallback>
        </mc:AlternateContent>
      </w:r>
      <w:r w:rsidR="00FD57EE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43DE64" wp14:editId="06B77368">
                <wp:simplePos x="0" y="0"/>
                <wp:positionH relativeFrom="column">
                  <wp:posOffset>5553075</wp:posOffset>
                </wp:positionH>
                <wp:positionV relativeFrom="paragraph">
                  <wp:posOffset>190500</wp:posOffset>
                </wp:positionV>
                <wp:extent cx="1647825" cy="1189355"/>
                <wp:effectExtent l="38100" t="19050" r="85725" b="4889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57328704" w14:textId="214BC2C1" w:rsidR="003816A4" w:rsidRPr="007064E5" w:rsidRDefault="00A4551D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January 11, 2019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43DE64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27" type="#_x0000_t92" style="position:absolute;margin-left:437.25pt;margin-top:15pt;width:129.75pt;height:93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57328704" w14:textId="214BC2C1" w:rsidR="003816A4" w:rsidRPr="007064E5" w:rsidRDefault="00A4551D" w:rsidP="002A48E7">
                      <w:pPr>
                        <w:pStyle w:val="New"/>
                        <w:rPr>
                          <w:rFonts w:ascii="Times New Roman" w:hAnsi="Times New Roman" w:cs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January 11, 2019</w:t>
                      </w:r>
                    </w:p>
                  </w:txbxContent>
                </v:textbox>
              </v:shape>
            </w:pict>
          </mc:Fallback>
        </mc:AlternateContent>
      </w:r>
      <w:r w:rsidR="00535ED0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D2FE6D" wp14:editId="0933B500">
                <wp:simplePos x="0" y="0"/>
                <wp:positionH relativeFrom="column">
                  <wp:posOffset>95250</wp:posOffset>
                </wp:positionH>
                <wp:positionV relativeFrom="paragraph">
                  <wp:posOffset>4391025</wp:posOffset>
                </wp:positionV>
                <wp:extent cx="3920490" cy="2486025"/>
                <wp:effectExtent l="0" t="0" r="22860" b="2857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486025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158" w:type="pct"/>
                              <w:tblInd w:w="-9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14"/>
                            </w:tblGrid>
                            <w:tr w:rsidR="00565818" w:rsidRPr="00565818" w14:paraId="4C94FF44" w14:textId="77777777" w:rsidTr="00780DDF">
                              <w:trPr>
                                <w:trHeight w:val="2430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6C5829EC" w14:textId="39771025" w:rsidR="00AB1DC5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83219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 just started Ch. 3, which concentrates on the European colonization of the Americas.</w:t>
                                  </w:r>
                                  <w:r w:rsid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  <w:p w14:paraId="6A8ECC53" w14:textId="657B2BE1" w:rsidR="00C07446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 w:rsidR="00B1126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This week, we covered </w:t>
                                  </w:r>
                                  <w:r w:rsidR="0083219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sequence of events, various types of verbs, </w:t>
                                  </w:r>
                                  <w:r w:rsidR="00982C1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and t</w:t>
                                  </w:r>
                                  <w:r w:rsidR="0000442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he 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prefix, “</w:t>
                                  </w:r>
                                  <w:r w:rsidR="0083219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intra-.”</w:t>
                                  </w:r>
                                </w:p>
                                <w:p w14:paraId="673BEC73" w14:textId="4D6F4F54" w:rsidR="00462E10" w:rsidRDefault="00C07446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C0744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</w:t>
                                  </w:r>
                                  <w:r w:rsidR="00462E10" w:rsidRPr="00C0744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a</w:t>
                                  </w:r>
                                  <w:r w:rsidR="00462E10"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th</w:t>
                                  </w:r>
                                  <w:r w:rsidR="00462E1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34212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83219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’re about halfway through </w:t>
                                  </w:r>
                                  <w:r w:rsidR="0034212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Ch. </w:t>
                                  </w:r>
                                  <w:r w:rsidR="00982C1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6, which focus</w:t>
                                  </w:r>
                                  <w:r w:rsidR="0083219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es</w:t>
                                  </w:r>
                                  <w:r w:rsidR="00982C1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on multiplying and dividing decimals.</w:t>
                                  </w:r>
                                  <w:r w:rsidR="0034212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83219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Please keep working on multiplication facts at home!</w:t>
                                  </w:r>
                                </w:p>
                                <w:p w14:paraId="00EAD90A" w14:textId="58EEB0B1" w:rsidR="00E453CC" w:rsidRPr="00AB1DC5" w:rsidRDefault="00820986" w:rsidP="00832191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Science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83219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Students are currently studying Ch. 3, which covers Earth and Space. </w:t>
                                  </w:r>
                                </w:p>
                              </w:tc>
                            </w:tr>
                            <w:tr w:rsidR="00565818" w:rsidRPr="00565818" w14:paraId="3F0B186F" w14:textId="77777777" w:rsidTr="00780DDF">
                              <w:trPr>
                                <w:trHeight w:val="1425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B11BB1C" w14:textId="77777777" w:rsidR="00B65A72" w:rsidRDefault="00012EAD" w:rsidP="00565818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="008A24D9" w:rsidRPr="0056581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</w:p>
                                <w:p w14:paraId="4243D339" w14:textId="662061CE" w:rsidR="003D1EDD" w:rsidRPr="00565818" w:rsidRDefault="0017363A" w:rsidP="00D531C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Our word of the week was “</w:t>
                                  </w:r>
                                  <w:r w:rsidR="0083219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refresh</w:t>
                                  </w:r>
                                  <w:r w:rsidR="00CC284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”</w:t>
                                  </w:r>
                                  <w:r w:rsidR="00D90C4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42290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When you </w:t>
                                  </w:r>
                                  <w:r w:rsidR="0004469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eat a healthy and balanced diet, and keep yourself hydrated, not only will your physical health improve, </w:t>
                                  </w:r>
                                  <w:r w:rsidR="00D531C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your mind will refresh to help fuel your brain and keep you sharp!</w:t>
                                  </w:r>
                                </w:p>
                              </w:tc>
                            </w:tr>
                            <w:tr w:rsidR="00565818" w:rsidRPr="00565818" w14:paraId="6DCA1EFD" w14:textId="77777777" w:rsidTr="00780DDF">
                              <w:tc>
                                <w:tcPr>
                                  <w:tcW w:w="5000" w:type="pct"/>
                                </w:tcPr>
                                <w:p w14:paraId="27B5354A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E13B835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D2FE6D" id="AutoShape 7" o:spid="_x0000_s1028" style="position:absolute;margin-left:7.5pt;margin-top:345.75pt;width:308.7pt;height:19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158" w:type="pct"/>
                        <w:tblInd w:w="-9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14"/>
                      </w:tblGrid>
                      <w:tr w:rsidR="00565818" w:rsidRPr="00565818" w14:paraId="4C94FF44" w14:textId="77777777" w:rsidTr="00780DDF">
                        <w:trPr>
                          <w:trHeight w:val="2430"/>
                        </w:trPr>
                        <w:tc>
                          <w:tcPr>
                            <w:tcW w:w="5000" w:type="pct"/>
                          </w:tcPr>
                          <w:p w14:paraId="6C5829EC" w14:textId="39771025" w:rsidR="00AB1DC5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83219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 just started Ch. 3, which concentrates on the European colonization of the Americas.</w:t>
                            </w:r>
                            <w:r w:rsid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 w14:paraId="6A8ECC53" w14:textId="657B2BE1" w:rsidR="00C07446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 w:rsidR="00B1126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This week, we covered </w:t>
                            </w:r>
                            <w:r w:rsidR="0083219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sequence of events, various types of verbs, </w:t>
                            </w:r>
                            <w:r w:rsidR="00982C1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and t</w:t>
                            </w:r>
                            <w:r w:rsidR="0000442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he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prefix, “</w:t>
                            </w:r>
                            <w:r w:rsidR="0083219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intra-.”</w:t>
                            </w:r>
                          </w:p>
                          <w:p w14:paraId="673BEC73" w14:textId="4D6F4F54" w:rsidR="00462E10" w:rsidRDefault="00C07446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C0744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</w:t>
                            </w:r>
                            <w:r w:rsidR="00462E10" w:rsidRPr="00C0744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a</w:t>
                            </w:r>
                            <w:r w:rsidR="00462E10"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th</w:t>
                            </w:r>
                            <w:r w:rsidR="00462E1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34212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83219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’re about halfway through </w:t>
                            </w:r>
                            <w:r w:rsidR="0034212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Ch. </w:t>
                            </w:r>
                            <w:r w:rsidR="00982C1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6, which focus</w:t>
                            </w:r>
                            <w:r w:rsidR="0083219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es</w:t>
                            </w:r>
                            <w:r w:rsidR="00982C1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on multiplying and dividing decimals.</w:t>
                            </w:r>
                            <w:r w:rsidR="0034212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83219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Please keep working on multiplication facts at home!</w:t>
                            </w:r>
                          </w:p>
                          <w:p w14:paraId="00EAD90A" w14:textId="58EEB0B1" w:rsidR="00E453CC" w:rsidRPr="00AB1DC5" w:rsidRDefault="00820986" w:rsidP="00832191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Science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83219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Students are currently studying Ch. 3, which covers Earth and Space. </w:t>
                            </w:r>
                          </w:p>
                        </w:tc>
                      </w:tr>
                      <w:tr w:rsidR="00565818" w:rsidRPr="00565818" w14:paraId="3F0B186F" w14:textId="77777777" w:rsidTr="00780DDF">
                        <w:trPr>
                          <w:trHeight w:val="1425"/>
                        </w:trPr>
                        <w:tc>
                          <w:tcPr>
                            <w:tcW w:w="5000" w:type="pct"/>
                          </w:tcPr>
                          <w:p w14:paraId="0B11BB1C" w14:textId="77777777" w:rsidR="00B65A72" w:rsidRDefault="00012EAD" w:rsidP="0056581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="008A24D9"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</w:p>
                          <w:p w14:paraId="4243D339" w14:textId="662061CE" w:rsidR="003D1EDD" w:rsidRPr="00565818" w:rsidRDefault="0017363A" w:rsidP="00D531C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Our word of the week was “</w:t>
                            </w:r>
                            <w:r w:rsidR="0083219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refresh</w:t>
                            </w:r>
                            <w:r w:rsidR="00CC284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”</w:t>
                            </w:r>
                            <w:r w:rsidR="00D90C4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42290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When you </w:t>
                            </w:r>
                            <w:r w:rsidR="0004469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eat a healthy and balanced diet, and keep yourself hydrated, not only will your physical health improve, </w:t>
                            </w:r>
                            <w:r w:rsidR="00D531C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your mind will refresh to help fuel your brain and keep you sharp!</w:t>
                            </w:r>
                          </w:p>
                        </w:tc>
                      </w:tr>
                      <w:tr w:rsidR="00565818" w:rsidRPr="00565818" w14:paraId="6DCA1EFD" w14:textId="77777777" w:rsidTr="00780DDF">
                        <w:tc>
                          <w:tcPr>
                            <w:tcW w:w="5000" w:type="pct"/>
                          </w:tcPr>
                          <w:p w14:paraId="27B5354A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7E13B835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DA4F3C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5498B8" wp14:editId="0A738CA2">
                <wp:simplePos x="0" y="0"/>
                <wp:positionH relativeFrom="margin">
                  <wp:posOffset>95250</wp:posOffset>
                </wp:positionH>
                <wp:positionV relativeFrom="paragraph">
                  <wp:posOffset>7153275</wp:posOffset>
                </wp:positionV>
                <wp:extent cx="7132955" cy="108585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955" cy="108585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CDE2B7" w14:textId="34854AA0" w:rsidR="007A03C2" w:rsidRDefault="00791843" w:rsidP="007A03C2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1B1F5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Students should neatly write each of the following words with large, legible print on the index cards sent home today. In addition, they need to mark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all their words before </w:t>
                            </w:r>
                            <w:r w:rsidRPr="001B1F5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class on </w:t>
                            </w:r>
                            <w:r w:rsidR="008374B0" w:rsidRPr="00FF0C0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Monday</w:t>
                            </w:r>
                            <w:r w:rsidRPr="001B1F5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  <w:p w14:paraId="54ECE480" w14:textId="77777777" w:rsidR="007A03C2" w:rsidRDefault="007A03C2" w:rsidP="007A03C2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1334FF2D" w14:textId="77777777" w:rsidR="00B365BB" w:rsidRPr="009B2365" w:rsidRDefault="000B597D" w:rsidP="00B365BB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B365B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proximity</w:t>
                            </w:r>
                            <w:r w:rsidR="00B365BB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365BB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365B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individuality</w:t>
                            </w:r>
                            <w:r w:rsidR="00B365BB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365BB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365B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opportunity</w:t>
                            </w:r>
                            <w:r w:rsidR="00B365BB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365BB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365B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prosperity</w:t>
                            </w:r>
                            <w:r w:rsidR="00B365B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365BB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365B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simplicity</w:t>
                            </w:r>
                          </w:p>
                          <w:p w14:paraId="732E0F20" w14:textId="077443EB" w:rsidR="00B365BB" w:rsidRPr="009B2365" w:rsidRDefault="00B365BB" w:rsidP="00B365BB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possibility</w:t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flexibility</w:t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productivity</w:t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vicinity</w:t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authority</w:t>
                            </w:r>
                          </w:p>
                          <w:p w14:paraId="3F1DDCE7" w14:textId="0DC32A28" w:rsidR="00227D18" w:rsidRPr="00227D18" w:rsidRDefault="00227D18" w:rsidP="00B365BB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5498B8" id="AutoShape 13" o:spid="_x0000_s1029" style="position:absolute;margin-left:7.5pt;margin-top:563.25pt;width:561.65pt;height:85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" fillcolor="#664a2c [2408]" strokecolor="#89643b [3208]">
                <v:textbox inset=",7.2pt">
                  <w:txbxContent>
                    <w:p w14:paraId="31CDE2B7" w14:textId="34854AA0" w:rsidR="007A03C2" w:rsidRDefault="00791843" w:rsidP="007A03C2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1B1F50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Students should neatly write each of the following words with large, legible print on the index cards sent home today. In addition, they need to mark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all their words before </w:t>
                      </w:r>
                      <w:r w:rsidRPr="001B1F50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class on </w:t>
                      </w:r>
                      <w:r w:rsidR="008374B0" w:rsidRPr="00FF0C06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Monday</w:t>
                      </w:r>
                      <w:r w:rsidRPr="001B1F50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.</w:t>
                      </w:r>
                    </w:p>
                    <w:p w14:paraId="54ECE480" w14:textId="77777777" w:rsidR="007A03C2" w:rsidRDefault="007A03C2" w:rsidP="007A03C2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1334FF2D" w14:textId="77777777" w:rsidR="00B365BB" w:rsidRPr="009B2365" w:rsidRDefault="000B597D" w:rsidP="00B365BB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</w:t>
                      </w:r>
                      <w:r w:rsidR="00B365B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proximity</w:t>
                      </w:r>
                      <w:r w:rsidR="00B365BB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B365BB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B365B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individuality</w:t>
                      </w:r>
                      <w:r w:rsidR="00B365BB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B365BB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B365B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opportunity</w:t>
                      </w:r>
                      <w:r w:rsidR="00B365BB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B365BB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B365B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prosperity</w:t>
                      </w:r>
                      <w:r w:rsidR="00B365B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B365BB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B365B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simplicity</w:t>
                      </w:r>
                    </w:p>
                    <w:p w14:paraId="732E0F20" w14:textId="077443EB" w:rsidR="00B365BB" w:rsidRPr="009B2365" w:rsidRDefault="00B365BB" w:rsidP="00B365BB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possibility</w:t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flexibility</w:t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productivity</w:t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vicinity</w:t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authority</w:t>
                      </w:r>
                    </w:p>
                    <w:p w14:paraId="3F1DDCE7" w14:textId="0DC32A28" w:rsidR="00227D18" w:rsidRPr="00227D18" w:rsidRDefault="00227D18" w:rsidP="00B365BB">
                      <w:pPr>
                        <w:shd w:val="clear" w:color="auto" w:fill="FFFFFF" w:themeFill="background1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D416E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E6E8C3" wp14:editId="6E7C465F">
                <wp:simplePos x="0" y="0"/>
                <wp:positionH relativeFrom="column">
                  <wp:posOffset>85725</wp:posOffset>
                </wp:positionH>
                <wp:positionV relativeFrom="paragraph">
                  <wp:posOffset>8296274</wp:posOffset>
                </wp:positionV>
                <wp:extent cx="7172325" cy="1266825"/>
                <wp:effectExtent l="0" t="0" r="9525" b="952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6FB39" w14:textId="77777777" w:rsidR="004C5EC6" w:rsidRPr="00565818" w:rsidRDefault="004C5EC6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--------------------------------------------------------------------------------------------------------------------------------------------</w:t>
                            </w:r>
                            <w:r w:rsidR="008070F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14:paraId="6C808575" w14:textId="410F02DE" w:rsidR="00940812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 have read the </w:t>
                            </w:r>
                            <w:r w:rsidR="00EA76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January 11</w:t>
                            </w:r>
                            <w:r w:rsidR="00EA760B" w:rsidRPr="00EA76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EA76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edition of 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The Becker Bulletin</w:t>
                            </w:r>
                          </w:p>
                          <w:p w14:paraId="198CCBD9" w14:textId="77777777" w:rsidR="0041718A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974FE80" w14:textId="77777777" w:rsidR="0041718A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Student S</w:t>
                            </w:r>
                            <w:r w:rsidR="007737D6"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ignature ______________________________</w:t>
                            </w:r>
                            <w:r w:rsidR="007737D6"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Parent Signature</w:t>
                            </w:r>
                            <w:r w:rsidR="007737D6"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_______________________________</w:t>
                            </w:r>
                            <w:r w:rsid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14:paraId="285456F5" w14:textId="77777777" w:rsidR="004C5EC6" w:rsidRPr="00565818" w:rsidRDefault="004C5EC6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Questions/Comments 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6E8C3" id="Text Box 16" o:spid="_x0000_s1030" type="#_x0000_t202" style="position:absolute;margin-left:6.75pt;margin-top:653.25pt;width:564.75pt;height:9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" filled="f" stroked="f">
                <v:textbox inset="0,0,0,0">
                  <w:txbxContent>
                    <w:p w14:paraId="4226FB39" w14:textId="77777777" w:rsidR="004C5EC6" w:rsidRPr="00565818" w:rsidRDefault="004C5EC6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color w:val="000000" w:themeColor="text1"/>
                          <w:sz w:val="24"/>
                          <w:szCs w:val="24"/>
                        </w:rPr>
                        <w:t>--------------------------------------------------------------------------------------------------------------------------------------------</w:t>
                      </w:r>
                      <w:r w:rsidR="008070F5">
                        <w:rPr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</w:p>
                    <w:p w14:paraId="6C808575" w14:textId="410F02DE" w:rsidR="00940812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 have read the </w:t>
                      </w:r>
                      <w:r w:rsidR="00EA760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January 11</w:t>
                      </w:r>
                      <w:r w:rsidR="00EA760B" w:rsidRPr="00EA760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EA760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edition of </w:t>
                      </w:r>
                      <w:r w:rsidRPr="00565818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The Becker Bulletin</w:t>
                      </w:r>
                    </w:p>
                    <w:p w14:paraId="198CCBD9" w14:textId="77777777" w:rsidR="0041718A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974FE80" w14:textId="77777777" w:rsidR="0041718A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Student S</w:t>
                      </w:r>
                      <w:r w:rsidR="007737D6"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ignature ______________________________</w:t>
                      </w:r>
                      <w:r w:rsidR="007737D6"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Parent Signature</w:t>
                      </w:r>
                      <w:r w:rsidR="007737D6"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_______________________________</w:t>
                      </w:r>
                      <w:r w:rsidR="008070F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_</w:t>
                      </w:r>
                    </w:p>
                    <w:p w14:paraId="285456F5" w14:textId="77777777" w:rsidR="004C5EC6" w:rsidRPr="00565818" w:rsidRDefault="004C5EC6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Questions/Comments 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A499EE" wp14:editId="35B21D32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6DB9B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499EE" id="Text Box 14" o:spid="_x0000_s1031" type="#_x0000_t202" style="position:absolute;margin-left:7.5pt;margin-top:545.25pt;width:240.35pt;height:1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" filled="f" stroked="f">
                <v:textbox inset=",0,0,0">
                  <w:txbxContent>
                    <w:p w14:paraId="6D66DB9B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16E9EC" wp14:editId="4318C5A5">
                <wp:simplePos x="0" y="0"/>
                <wp:positionH relativeFrom="margin">
                  <wp:posOffset>4114800</wp:posOffset>
                </wp:positionH>
                <wp:positionV relativeFrom="paragraph">
                  <wp:posOffset>4391025</wp:posOffset>
                </wp:positionV>
                <wp:extent cx="3113405" cy="2486025"/>
                <wp:effectExtent l="0" t="0" r="10795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48602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14E043D" w14:textId="1465A631" w:rsidR="00CD0AC7" w:rsidRDefault="00F25199" w:rsidP="0056581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Reminders</w:t>
                            </w:r>
                          </w:p>
                          <w:p w14:paraId="1AEFAE4F" w14:textId="258C6DD8" w:rsidR="00EA760B" w:rsidRDefault="00EA760B" w:rsidP="00EA760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Days Off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</w:p>
                          <w:p w14:paraId="77FEDC92" w14:textId="5F926F51" w:rsidR="00EA760B" w:rsidRPr="004E45A3" w:rsidRDefault="00EA760B" w:rsidP="00EA760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Don’t forget that students have Friday, January 18</w:t>
                            </w:r>
                            <w:r w:rsidRPr="00EA760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AND Monday, January 21</w:t>
                            </w:r>
                            <w:r w:rsidRPr="005379A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vertAlign w:val="superscript"/>
                                <w:lang w:eastAsia="zh-CN" w:bidi="hi-IN"/>
                              </w:rPr>
                              <w:t>st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off from school. Sadly, teachers don’t get to enjoy </w:t>
                            </w:r>
                            <w:r w:rsidR="00B365B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the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four-day weekend, as well…</w:t>
                            </w:r>
                          </w:p>
                          <w:p w14:paraId="0760BF02" w14:textId="77777777" w:rsidR="00EA760B" w:rsidRDefault="00EA760B" w:rsidP="001E7E2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</w:p>
                          <w:p w14:paraId="42FB153D" w14:textId="12917743" w:rsidR="001A7726" w:rsidRDefault="006A1866" w:rsidP="001E7E2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Helping Hands 100</w:t>
                            </w:r>
                            <w:r w:rsidRPr="006A186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 xml:space="preserve"> Day Project</w:t>
                            </w:r>
                            <w:r w:rsidR="003B021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</w:p>
                          <w:p w14:paraId="5B811A65" w14:textId="004EA933" w:rsidR="00CD0AC7" w:rsidRPr="004E45A3" w:rsidRDefault="006A1866" w:rsidP="001E7E2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For our 100</w:t>
                            </w:r>
                            <w:r w:rsidRPr="006A186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day of school, we are challenging every student to bring in five cans or boxes of nonperishable food</w:t>
                            </w:r>
                            <w:r w:rsidR="00B365B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that we can donate to our local food bank. Help us help our community and donate by 1/29!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16E9EC" id="AutoShape 12" o:spid="_x0000_s1032" style="position:absolute;margin-left:324pt;margin-top:345.75pt;width:245.15pt;height:195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" fillcolor="#664a2c [2408]" strokecolor="#89643b [3208]">
                <v:textbox inset=",7.2pt">
                  <w:txbxContent>
                    <w:p w14:paraId="114E043D" w14:textId="1465A631" w:rsidR="00CD0AC7" w:rsidRDefault="00F25199" w:rsidP="00565818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Reminders</w:t>
                      </w:r>
                    </w:p>
                    <w:p w14:paraId="1AEFAE4F" w14:textId="258C6DD8" w:rsidR="00EA760B" w:rsidRDefault="00EA760B" w:rsidP="00EA760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Days Off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:</w:t>
                      </w:r>
                    </w:p>
                    <w:p w14:paraId="77FEDC92" w14:textId="5F926F51" w:rsidR="00EA760B" w:rsidRPr="004E45A3" w:rsidRDefault="00EA760B" w:rsidP="00EA760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Don’t forget that students have Friday, January 18</w:t>
                      </w:r>
                      <w:r w:rsidRPr="00EA760B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vertAlign w:val="superscript"/>
                          <w:lang w:eastAsia="zh-CN" w:bidi="hi-IN"/>
                        </w:rPr>
                        <w:t>th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AND Monday, January 21</w:t>
                      </w:r>
                      <w:r w:rsidRPr="005379AB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vertAlign w:val="superscript"/>
                          <w:lang w:eastAsia="zh-CN" w:bidi="hi-IN"/>
                        </w:rPr>
                        <w:t>st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off from school. Sadly, teachers don’t get to enjoy </w:t>
                      </w:r>
                      <w:r w:rsidR="00B365BB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the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four-day weekend, as well…</w:t>
                      </w:r>
                    </w:p>
                    <w:p w14:paraId="0760BF02" w14:textId="77777777" w:rsidR="00EA760B" w:rsidRDefault="00EA760B" w:rsidP="001E7E2D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</w:p>
                    <w:p w14:paraId="42FB153D" w14:textId="12917743" w:rsidR="001A7726" w:rsidRDefault="006A1866" w:rsidP="001E7E2D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Helping Hands 100</w:t>
                      </w:r>
                      <w:r w:rsidRPr="006A1866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vertAlign w:val="superscript"/>
                          <w:lang w:eastAsia="zh-CN" w:bidi="hi-IN"/>
                        </w:rPr>
                        <w:t>th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 xml:space="preserve"> Day Project</w:t>
                      </w:r>
                      <w:r w:rsidR="003B0213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:</w:t>
                      </w:r>
                    </w:p>
                    <w:p w14:paraId="5B811A65" w14:textId="004EA933" w:rsidR="00CD0AC7" w:rsidRPr="004E45A3" w:rsidRDefault="006A1866" w:rsidP="001E7E2D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For our 100</w:t>
                      </w:r>
                      <w:r w:rsidRPr="006A1866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vertAlign w:val="superscript"/>
                          <w:lang w:eastAsia="zh-CN" w:bidi="hi-IN"/>
                        </w:rPr>
                        <w:t>th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day of school, we are challenging every student to bring in five cans or boxes of nonperishable food</w:t>
                      </w:r>
                      <w:r w:rsidR="00B365BB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that we can donate to our local food bank. Help us help our community and donate by 1/29!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632CA6" wp14:editId="7FB4B0BF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76321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32CA6" id="Text Box 10" o:spid="_x0000_s1033" type="#_x0000_t202" style="position:absolute;margin-left:329pt;margin-top:328.65pt;width:240.3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" filled="f" stroked="f">
                <v:textbox style="mso-fit-shape-to-text:t" inset=",0,0,0">
                  <w:txbxContent>
                    <w:p w14:paraId="2AC76321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ED846D" wp14:editId="1FFE18F3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E2496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D846D" id="Text Box 9" o:spid="_x0000_s1034" type="#_x0000_t202" style="position:absolute;margin-left:10.05pt;margin-top:329.4pt;width:271.45pt;height:1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" filled="f" stroked="f">
                <v:textbox style="mso-fit-shape-to-text:t" inset=",0,0,0">
                  <w:txbxContent>
                    <w:p w14:paraId="3CAE2496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0FE376" wp14:editId="6696271E">
                <wp:simplePos x="0" y="0"/>
                <wp:positionH relativeFrom="column">
                  <wp:posOffset>96520</wp:posOffset>
                </wp:positionH>
                <wp:positionV relativeFrom="paragraph">
                  <wp:posOffset>1024255</wp:posOffset>
                </wp:positionV>
                <wp:extent cx="7132320" cy="3090545"/>
                <wp:effectExtent l="10795" t="5080" r="10160" b="9525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B52B0A" w14:textId="77777777" w:rsidR="007C1833" w:rsidRPr="00565818" w:rsidRDefault="007C1833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0FE376" id="AutoShape 4" o:spid="_x0000_s1035" alt="book-bg" style="position:absolute;margin-left:7.6pt;margin-top:80.65pt;width:561.6pt;height:24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" strokecolor="#89643b [3208]" strokeweight=".5pt">
                <v:fill r:id="rId7" o:title="book-bg" recolor="t" rotate="t" type="frame"/>
                <v:textbox inset="0,0,0,0">
                  <w:txbxContent>
                    <w:p w14:paraId="47B52B0A" w14:textId="77777777" w:rsidR="007C1833" w:rsidRPr="00565818" w:rsidRDefault="007C1833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67907A" wp14:editId="310CA4C8">
                <wp:simplePos x="0" y="0"/>
                <wp:positionH relativeFrom="column">
                  <wp:posOffset>236855</wp:posOffset>
                </wp:positionH>
                <wp:positionV relativeFrom="paragraph">
                  <wp:posOffset>1200785</wp:posOffset>
                </wp:positionV>
                <wp:extent cx="1804670" cy="2377440"/>
                <wp:effectExtent l="0" t="0" r="5080" b="381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9583032"/>
                              <w:picture/>
                            </w:sdtPr>
                            <w:sdtEndPr/>
                            <w:sdtContent>
                              <w:p w14:paraId="36016F2E" w14:textId="6A9897B3" w:rsidR="009238DC" w:rsidRDefault="00A4551D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B0097E6" wp14:editId="57036229">
                                      <wp:extent cx="1800225" cy="2377440"/>
                                      <wp:effectExtent l="0" t="0" r="9525" b="3810"/>
                                      <wp:docPr id="20" name="Picture 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science fair.jp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804670" cy="23833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7907A" id="Text Box 5" o:spid="_x0000_s1036" type="#_x0000_t202" style="position:absolute;margin-left:18.65pt;margin-top:94.55pt;width:142.1pt;height:18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" filled="f" stroked="f" strokecolor="#c6a27b [1944]">
                <v:textbox inset="0,0,0,0">
                  <w:txbxContent>
                    <w:sdt>
                      <w:sdtPr>
                        <w:rPr>
                          <w:noProof/>
                        </w:rPr>
                        <w:id w:val="9583032"/>
                        <w:picture/>
                      </w:sdtPr>
                      <w:sdtEndPr/>
                      <w:sdtContent>
                        <w:p w14:paraId="36016F2E" w14:textId="6A9897B3" w:rsidR="009238DC" w:rsidRDefault="00A4551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B0097E6" wp14:editId="57036229">
                                <wp:extent cx="1800225" cy="2377440"/>
                                <wp:effectExtent l="0" t="0" r="9525" b="3810"/>
                                <wp:docPr id="20" name="Picture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cience fair.jp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04670" cy="23833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22D6AE" wp14:editId="2592B8C4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22E08A93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1B30EDAA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22D6AE" id="AutoShape 3" o:spid="_x0000_s1037" alt="nl-header" style="position:absolute;margin-left:6.9pt;margin-top:7.2pt;width:561.6pt;height:6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2z3pw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zBNITGqceEIu&#10;IQgZDHyJUOgcPFMy4FbXNHzvGUhK9J1FPp6XR0fpGchKAm8WmllgluP1mvIIlIzKdUQdnXsPatNh&#10;/BFk69KmtCoBkCk+1jIpuK+57eltSQ/CSz17/XwB1z8AAAD//wMAUEsDBAoAAAAAAAAAIQDI6rz4&#10;Ho4BAB6OAQAUAAAAZHJzL21lZGlhL2ltYWdlMS5wbmeJUE5HDQoaCgAAAA1JSERSAAAJFgAAANEI&#10;BgAAALMUfLI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" strokecolor="#89643b [3208]" strokeweight=".5pt">
                <v:fill r:id="rId10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22E08A93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1B30EDAA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C6EBE2" wp14:editId="5253E4D0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01200"/>
                <wp:effectExtent l="9525" t="9525" r="9525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77AD0" id="Rectangle 2" o:spid="_x0000_s1026" style="position:absolute;margin-left:0;margin-top:0;width:8in;height:75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" fillcolor="#44311d [1608]">
                <w10:wrap anchorx="margin" anchory="margin"/>
              </v:rect>
            </w:pict>
          </mc:Fallback>
        </mc:AlternateContent>
      </w:r>
    </w:p>
    <w:sectPr w:rsidR="00EE39FE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3D6"/>
    <w:rsid w:val="00004423"/>
    <w:rsid w:val="00012EAD"/>
    <w:rsid w:val="00023007"/>
    <w:rsid w:val="0003016D"/>
    <w:rsid w:val="0003296B"/>
    <w:rsid w:val="00044691"/>
    <w:rsid w:val="0006215D"/>
    <w:rsid w:val="00070AE8"/>
    <w:rsid w:val="000904A8"/>
    <w:rsid w:val="000B597D"/>
    <w:rsid w:val="000C5595"/>
    <w:rsid w:val="000C7D48"/>
    <w:rsid w:val="000D466B"/>
    <w:rsid w:val="000D785C"/>
    <w:rsid w:val="000D7EEC"/>
    <w:rsid w:val="000F2E63"/>
    <w:rsid w:val="000F4642"/>
    <w:rsid w:val="00107350"/>
    <w:rsid w:val="00122F8D"/>
    <w:rsid w:val="001259D2"/>
    <w:rsid w:val="00133A59"/>
    <w:rsid w:val="00142BB8"/>
    <w:rsid w:val="001553D6"/>
    <w:rsid w:val="001576B4"/>
    <w:rsid w:val="00165230"/>
    <w:rsid w:val="0017363A"/>
    <w:rsid w:val="001824E7"/>
    <w:rsid w:val="0018251B"/>
    <w:rsid w:val="001859AC"/>
    <w:rsid w:val="00190988"/>
    <w:rsid w:val="001A7726"/>
    <w:rsid w:val="001D00A1"/>
    <w:rsid w:val="001D6B0A"/>
    <w:rsid w:val="001E0C17"/>
    <w:rsid w:val="001E7E2D"/>
    <w:rsid w:val="00207729"/>
    <w:rsid w:val="002079DC"/>
    <w:rsid w:val="002115A7"/>
    <w:rsid w:val="00225938"/>
    <w:rsid w:val="00227D18"/>
    <w:rsid w:val="00230521"/>
    <w:rsid w:val="00255232"/>
    <w:rsid w:val="0026142A"/>
    <w:rsid w:val="0027620A"/>
    <w:rsid w:val="00286243"/>
    <w:rsid w:val="002866D4"/>
    <w:rsid w:val="002A48E7"/>
    <w:rsid w:val="002B0330"/>
    <w:rsid w:val="002C0810"/>
    <w:rsid w:val="002C490B"/>
    <w:rsid w:val="002C5567"/>
    <w:rsid w:val="002C7707"/>
    <w:rsid w:val="002E0892"/>
    <w:rsid w:val="002E7927"/>
    <w:rsid w:val="002F3E2C"/>
    <w:rsid w:val="0031005E"/>
    <w:rsid w:val="00336759"/>
    <w:rsid w:val="0034212C"/>
    <w:rsid w:val="0036184C"/>
    <w:rsid w:val="00364174"/>
    <w:rsid w:val="003704F7"/>
    <w:rsid w:val="003816A4"/>
    <w:rsid w:val="00384854"/>
    <w:rsid w:val="003A587F"/>
    <w:rsid w:val="003B0213"/>
    <w:rsid w:val="003B7CE1"/>
    <w:rsid w:val="003C225F"/>
    <w:rsid w:val="003C2376"/>
    <w:rsid w:val="003C3946"/>
    <w:rsid w:val="003D1EDD"/>
    <w:rsid w:val="003E1BE5"/>
    <w:rsid w:val="00404C37"/>
    <w:rsid w:val="004142EA"/>
    <w:rsid w:val="0041718A"/>
    <w:rsid w:val="0042290B"/>
    <w:rsid w:val="00425A95"/>
    <w:rsid w:val="00452612"/>
    <w:rsid w:val="0045486A"/>
    <w:rsid w:val="0046142D"/>
    <w:rsid w:val="00462E10"/>
    <w:rsid w:val="00464F18"/>
    <w:rsid w:val="00487CA3"/>
    <w:rsid w:val="00491725"/>
    <w:rsid w:val="0049352E"/>
    <w:rsid w:val="004A08DC"/>
    <w:rsid w:val="004A4507"/>
    <w:rsid w:val="004B008E"/>
    <w:rsid w:val="004B127C"/>
    <w:rsid w:val="004B1B5D"/>
    <w:rsid w:val="004B2B1B"/>
    <w:rsid w:val="004B6AF5"/>
    <w:rsid w:val="004C39D8"/>
    <w:rsid w:val="004C5EB9"/>
    <w:rsid w:val="004C5EC6"/>
    <w:rsid w:val="004D4508"/>
    <w:rsid w:val="004E45A3"/>
    <w:rsid w:val="004E6623"/>
    <w:rsid w:val="004E7C9F"/>
    <w:rsid w:val="005006D7"/>
    <w:rsid w:val="00506280"/>
    <w:rsid w:val="00517A0C"/>
    <w:rsid w:val="00527F6B"/>
    <w:rsid w:val="00531EA0"/>
    <w:rsid w:val="00535ED0"/>
    <w:rsid w:val="00562D43"/>
    <w:rsid w:val="00565818"/>
    <w:rsid w:val="005834A8"/>
    <w:rsid w:val="0058716D"/>
    <w:rsid w:val="005A7A62"/>
    <w:rsid w:val="005B5C1C"/>
    <w:rsid w:val="005E55A8"/>
    <w:rsid w:val="005E7EF6"/>
    <w:rsid w:val="00630473"/>
    <w:rsid w:val="00636851"/>
    <w:rsid w:val="006409D5"/>
    <w:rsid w:val="006552CD"/>
    <w:rsid w:val="00662702"/>
    <w:rsid w:val="006627B1"/>
    <w:rsid w:val="0067027A"/>
    <w:rsid w:val="00673FE3"/>
    <w:rsid w:val="0068178E"/>
    <w:rsid w:val="006A1866"/>
    <w:rsid w:val="006A2A81"/>
    <w:rsid w:val="006C32E0"/>
    <w:rsid w:val="006D416E"/>
    <w:rsid w:val="006E55E2"/>
    <w:rsid w:val="006F549D"/>
    <w:rsid w:val="007048E4"/>
    <w:rsid w:val="007064E5"/>
    <w:rsid w:val="00727F51"/>
    <w:rsid w:val="00732932"/>
    <w:rsid w:val="00740E10"/>
    <w:rsid w:val="00741A36"/>
    <w:rsid w:val="00743B57"/>
    <w:rsid w:val="007444C3"/>
    <w:rsid w:val="0075617D"/>
    <w:rsid w:val="0076557F"/>
    <w:rsid w:val="007737D6"/>
    <w:rsid w:val="00780DDF"/>
    <w:rsid w:val="007833A8"/>
    <w:rsid w:val="0078582C"/>
    <w:rsid w:val="00791843"/>
    <w:rsid w:val="007A03C2"/>
    <w:rsid w:val="007A7C91"/>
    <w:rsid w:val="007B747A"/>
    <w:rsid w:val="007C1833"/>
    <w:rsid w:val="007E4964"/>
    <w:rsid w:val="00806428"/>
    <w:rsid w:val="008070F5"/>
    <w:rsid w:val="00820986"/>
    <w:rsid w:val="00822FE9"/>
    <w:rsid w:val="00831C64"/>
    <w:rsid w:val="00832191"/>
    <w:rsid w:val="008374B0"/>
    <w:rsid w:val="008415F2"/>
    <w:rsid w:val="0084725B"/>
    <w:rsid w:val="00847D51"/>
    <w:rsid w:val="008508BC"/>
    <w:rsid w:val="008727B2"/>
    <w:rsid w:val="0087568B"/>
    <w:rsid w:val="008A24D9"/>
    <w:rsid w:val="008A2C3D"/>
    <w:rsid w:val="008B0000"/>
    <w:rsid w:val="008B31E4"/>
    <w:rsid w:val="008D6389"/>
    <w:rsid w:val="008F06A2"/>
    <w:rsid w:val="008F082F"/>
    <w:rsid w:val="009238DC"/>
    <w:rsid w:val="009277CF"/>
    <w:rsid w:val="00930BCC"/>
    <w:rsid w:val="009401BF"/>
    <w:rsid w:val="00940812"/>
    <w:rsid w:val="009428F2"/>
    <w:rsid w:val="009538E8"/>
    <w:rsid w:val="009733DE"/>
    <w:rsid w:val="00982A86"/>
    <w:rsid w:val="00982C17"/>
    <w:rsid w:val="009B099E"/>
    <w:rsid w:val="009D463F"/>
    <w:rsid w:val="009D7586"/>
    <w:rsid w:val="009E4869"/>
    <w:rsid w:val="009E7BF0"/>
    <w:rsid w:val="009E7E7D"/>
    <w:rsid w:val="00A1249C"/>
    <w:rsid w:val="00A25AB5"/>
    <w:rsid w:val="00A306B4"/>
    <w:rsid w:val="00A35C82"/>
    <w:rsid w:val="00A444B5"/>
    <w:rsid w:val="00A4551D"/>
    <w:rsid w:val="00A60503"/>
    <w:rsid w:val="00A71644"/>
    <w:rsid w:val="00A742B4"/>
    <w:rsid w:val="00A82C07"/>
    <w:rsid w:val="00A92F30"/>
    <w:rsid w:val="00AA2877"/>
    <w:rsid w:val="00AB1DC5"/>
    <w:rsid w:val="00AB40F3"/>
    <w:rsid w:val="00AC135D"/>
    <w:rsid w:val="00AD10A0"/>
    <w:rsid w:val="00AD1595"/>
    <w:rsid w:val="00AD190C"/>
    <w:rsid w:val="00AE1D9B"/>
    <w:rsid w:val="00AE4D31"/>
    <w:rsid w:val="00AE6DBE"/>
    <w:rsid w:val="00AF3C0F"/>
    <w:rsid w:val="00AF6CC1"/>
    <w:rsid w:val="00B04C20"/>
    <w:rsid w:val="00B0561B"/>
    <w:rsid w:val="00B07EA8"/>
    <w:rsid w:val="00B1126B"/>
    <w:rsid w:val="00B1637A"/>
    <w:rsid w:val="00B16644"/>
    <w:rsid w:val="00B21262"/>
    <w:rsid w:val="00B25805"/>
    <w:rsid w:val="00B33E5D"/>
    <w:rsid w:val="00B365BB"/>
    <w:rsid w:val="00B41374"/>
    <w:rsid w:val="00B62844"/>
    <w:rsid w:val="00B65A72"/>
    <w:rsid w:val="00B70980"/>
    <w:rsid w:val="00B812A6"/>
    <w:rsid w:val="00BA239F"/>
    <w:rsid w:val="00BC1623"/>
    <w:rsid w:val="00BC7BCA"/>
    <w:rsid w:val="00BD61E3"/>
    <w:rsid w:val="00BE4EC6"/>
    <w:rsid w:val="00BF0165"/>
    <w:rsid w:val="00BF552C"/>
    <w:rsid w:val="00C07276"/>
    <w:rsid w:val="00C07446"/>
    <w:rsid w:val="00C100A5"/>
    <w:rsid w:val="00C14A6F"/>
    <w:rsid w:val="00C208C2"/>
    <w:rsid w:val="00C20B51"/>
    <w:rsid w:val="00C305C9"/>
    <w:rsid w:val="00C44878"/>
    <w:rsid w:val="00C47331"/>
    <w:rsid w:val="00C562C2"/>
    <w:rsid w:val="00C6521F"/>
    <w:rsid w:val="00C72A4B"/>
    <w:rsid w:val="00C84CED"/>
    <w:rsid w:val="00C97DCF"/>
    <w:rsid w:val="00CB1A69"/>
    <w:rsid w:val="00CB4933"/>
    <w:rsid w:val="00CC284D"/>
    <w:rsid w:val="00CC665E"/>
    <w:rsid w:val="00CD0AC7"/>
    <w:rsid w:val="00CD0E4D"/>
    <w:rsid w:val="00CF0A2A"/>
    <w:rsid w:val="00D051DA"/>
    <w:rsid w:val="00D156AD"/>
    <w:rsid w:val="00D43682"/>
    <w:rsid w:val="00D43C4B"/>
    <w:rsid w:val="00D45AEB"/>
    <w:rsid w:val="00D47D52"/>
    <w:rsid w:val="00D531C2"/>
    <w:rsid w:val="00D57D0A"/>
    <w:rsid w:val="00D6062A"/>
    <w:rsid w:val="00D64485"/>
    <w:rsid w:val="00D6765F"/>
    <w:rsid w:val="00D90C4E"/>
    <w:rsid w:val="00DA1426"/>
    <w:rsid w:val="00DA4F3C"/>
    <w:rsid w:val="00DA62D3"/>
    <w:rsid w:val="00DB5B8C"/>
    <w:rsid w:val="00DB710A"/>
    <w:rsid w:val="00DC60EA"/>
    <w:rsid w:val="00DD0C66"/>
    <w:rsid w:val="00DE447E"/>
    <w:rsid w:val="00DE5677"/>
    <w:rsid w:val="00DF3420"/>
    <w:rsid w:val="00E02DC2"/>
    <w:rsid w:val="00E03C77"/>
    <w:rsid w:val="00E1023F"/>
    <w:rsid w:val="00E1243C"/>
    <w:rsid w:val="00E127CF"/>
    <w:rsid w:val="00E33E41"/>
    <w:rsid w:val="00E453CC"/>
    <w:rsid w:val="00E45D74"/>
    <w:rsid w:val="00E51E4D"/>
    <w:rsid w:val="00E61ACF"/>
    <w:rsid w:val="00E84CDE"/>
    <w:rsid w:val="00E867DD"/>
    <w:rsid w:val="00EA760B"/>
    <w:rsid w:val="00EC1524"/>
    <w:rsid w:val="00EC1BDF"/>
    <w:rsid w:val="00ED02B7"/>
    <w:rsid w:val="00ED0E11"/>
    <w:rsid w:val="00EE2BCE"/>
    <w:rsid w:val="00EE39FE"/>
    <w:rsid w:val="00EE493F"/>
    <w:rsid w:val="00EF4FE7"/>
    <w:rsid w:val="00F06BEC"/>
    <w:rsid w:val="00F153CF"/>
    <w:rsid w:val="00F21083"/>
    <w:rsid w:val="00F2263F"/>
    <w:rsid w:val="00F23511"/>
    <w:rsid w:val="00F25199"/>
    <w:rsid w:val="00F47899"/>
    <w:rsid w:val="00F61E1F"/>
    <w:rsid w:val="00F76790"/>
    <w:rsid w:val="00F96D35"/>
    <w:rsid w:val="00FA1C44"/>
    <w:rsid w:val="00FA2977"/>
    <w:rsid w:val="00FA73E0"/>
    <w:rsid w:val="00FB2D7F"/>
    <w:rsid w:val="00FC0FB7"/>
    <w:rsid w:val="00FD2A62"/>
    <w:rsid w:val="00FD57EE"/>
    <w:rsid w:val="00FF0C06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26C6C"/>
  <w15:docId w15:val="{1287FFE4-C5A2-4430-9794-B6BF21F19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2F1BF0-D7BC-4935-B6B0-3C74EA980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John Becker</cp:lastModifiedBy>
  <cp:revision>2</cp:revision>
  <cp:lastPrinted>2019-01-09T17:41:00Z</cp:lastPrinted>
  <dcterms:created xsi:type="dcterms:W3CDTF">2019-01-09T23:53:00Z</dcterms:created>
  <dcterms:modified xsi:type="dcterms:W3CDTF">2019-01-09T23:53:00Z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