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263693" w14:textId="680B57FC" w:rsidR="00EE39FE" w:rsidRPr="00565818" w:rsidRDefault="00CF73A5" w:rsidP="00C72A4B">
      <w:bookmarkStart w:id="0" w:name="_GoBack"/>
      <w:bookmarkEnd w:id="0"/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4087B92" wp14:editId="1AF73CB8">
                <wp:simplePos x="0" y="0"/>
                <wp:positionH relativeFrom="column">
                  <wp:posOffset>2037715</wp:posOffset>
                </wp:positionH>
                <wp:positionV relativeFrom="paragraph">
                  <wp:posOffset>952500</wp:posOffset>
                </wp:positionV>
                <wp:extent cx="5158105" cy="3077210"/>
                <wp:effectExtent l="0" t="0" r="4445" b="889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105" cy="307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1" w:name="_Hlk527558159"/>
                          <w:p w14:paraId="6303497C" w14:textId="7632A26C" w:rsidR="008C605D" w:rsidRDefault="00B95D3B" w:rsidP="008C605D">
                            <w:pPr>
                              <w:spacing w:after="120"/>
                              <w:jc w:val="center"/>
                              <w:rPr>
                                <w:rFonts w:ascii="Curlz MT" w:hAnsi="Curlz MT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sdt>
                              <w:sdtPr>
                                <w:rPr>
                                  <w:color w:val="000000" w:themeColor="text1"/>
                                  <w:sz w:val="56"/>
                                  <w:szCs w:val="56"/>
                                </w:rPr>
                                <w:id w:val="1495535866"/>
                              </w:sdtPr>
                              <w:sdtEndPr>
                                <w:rPr>
                                  <w:rFonts w:ascii="Curlz MT" w:hAnsi="Curlz MT"/>
                                  <w:b/>
                                  <w:sz w:val="44"/>
                                  <w:szCs w:val="44"/>
                                </w:rPr>
                              </w:sdtEndPr>
                              <w:sdtContent>
                                <w:r w:rsidR="004D7365"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  <w:t>Math Night</w:t>
                                </w:r>
                              </w:sdtContent>
                            </w:sdt>
                            <w:bookmarkEnd w:id="1"/>
                          </w:p>
                          <w:p w14:paraId="1C6B9D45" w14:textId="77777777" w:rsidR="007A7FBF" w:rsidRDefault="004D7365" w:rsidP="003854A6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4D7365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Our Math Parent Involvement Night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will be held next Thursday, October 25</w:t>
                            </w:r>
                            <w:r w:rsidRPr="004D7365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, from 6-7:00. We’ll use this time to go over what we do in class, school expectations, and the curriculum.</w:t>
                            </w:r>
                            <w:r w:rsidR="007A7FBF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I hope that everyone can attend.</w:t>
                            </w:r>
                          </w:p>
                          <w:p w14:paraId="48FE2F26" w14:textId="77777777" w:rsidR="007A7FBF" w:rsidRDefault="007A7FBF" w:rsidP="003854A6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14:paraId="391DA4E2" w14:textId="5F634A74" w:rsidR="007A7FBF" w:rsidRDefault="007A7FBF" w:rsidP="007A7FBF">
                            <w:pPr>
                              <w:widowControl w:val="0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sdt>
                              <w:sdtPr>
                                <w:rPr>
                                  <w:color w:val="000000" w:themeColor="text1"/>
                                  <w:sz w:val="56"/>
                                  <w:szCs w:val="56"/>
                                </w:rPr>
                                <w:id w:val="1641690355"/>
                              </w:sdtPr>
                              <w:sdtEndPr>
                                <w:rPr>
                                  <w:rFonts w:ascii="Curlz MT" w:hAnsi="Curlz MT"/>
                                  <w:b/>
                                  <w:sz w:val="44"/>
                                  <w:szCs w:val="44"/>
                                </w:rPr>
                              </w:sdtEndPr>
                              <w:sdtContent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  <w:t>Volunteer Opportunities</w:t>
                                </w:r>
                              </w:sdtContent>
                            </w:sdt>
                          </w:p>
                          <w:p w14:paraId="688ADB0C" w14:textId="3EE7DB5F" w:rsidR="007A7FBF" w:rsidRPr="00B95D3B" w:rsidRDefault="007A7FBF" w:rsidP="007A7FBF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B95D3B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For our Math Parent Involvement Night on Thursday, October 25</w:t>
                            </w:r>
                            <w:r w:rsidRPr="00B95D3B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Pr="00B95D3B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, we will need at least two parents to help with cooking duties from </w:t>
                            </w:r>
                            <w:r w:rsidRPr="00B95D3B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12:45-1:40</w:t>
                            </w:r>
                            <w:r w:rsidR="00B95D3B" w:rsidRPr="00B95D3B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. Any help </w:t>
                            </w:r>
                            <w:r w:rsidRPr="00B95D3B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would be greatly appreciated!</w:t>
                            </w:r>
                          </w:p>
                          <w:p w14:paraId="32023A38" w14:textId="77777777" w:rsidR="007A7FBF" w:rsidRPr="00B95D3B" w:rsidRDefault="007A7FBF" w:rsidP="007A7FBF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14:paraId="557E9AA8" w14:textId="6B1CB63A" w:rsidR="00BE4EC6" w:rsidRPr="00B95D3B" w:rsidRDefault="007A7FBF" w:rsidP="007A7FBF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95D3B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Parents will also be needed for various activities on Pumpkin Day, </w:t>
                            </w:r>
                            <w:r w:rsidR="00B95D3B" w:rsidRPr="00B95D3B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Wednesday, October</w:t>
                            </w:r>
                            <w:r w:rsidRPr="00B95D3B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31</w:t>
                            </w:r>
                            <w:r w:rsidR="00B95D3B" w:rsidRPr="00B95D3B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vertAlign w:val="superscript"/>
                                <w:lang w:eastAsia="zh-CN" w:bidi="hi-IN"/>
                              </w:rPr>
                              <w:t>st</w:t>
                            </w:r>
                            <w:r w:rsidRPr="00B95D3B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. </w:t>
                            </w:r>
                            <w:r w:rsidR="00B95D3B" w:rsidRPr="00B95D3B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I will need a hand doing math activities K-5 math activities.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087B9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0.45pt;margin-top:75pt;width:406.15pt;height:242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" filled="f" stroked="f" strokecolor="#c6a27b [1944]">
                <v:textbox inset="3.6pt,,3.6pt">
                  <w:txbxContent>
                    <w:bookmarkStart w:id="2" w:name="_Hlk527558159"/>
                    <w:p w14:paraId="6303497C" w14:textId="7632A26C" w:rsidR="008C605D" w:rsidRDefault="00B95D3B" w:rsidP="008C605D">
                      <w:pPr>
                        <w:spacing w:after="120"/>
                        <w:jc w:val="center"/>
                        <w:rPr>
                          <w:rFonts w:ascii="Curlz MT" w:hAnsi="Curlz MT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sdt>
                        <w:sdtPr>
                          <w:rPr>
                            <w:color w:val="000000" w:themeColor="text1"/>
                            <w:sz w:val="56"/>
                            <w:szCs w:val="56"/>
                          </w:rPr>
                          <w:id w:val="1495535866"/>
                        </w:sdtPr>
                        <w:sdtEndPr>
                          <w:rPr>
                            <w:rFonts w:ascii="Curlz MT" w:hAnsi="Curlz MT"/>
                            <w:b/>
                            <w:sz w:val="44"/>
                            <w:szCs w:val="44"/>
                          </w:rPr>
                        </w:sdtEndPr>
                        <w:sdtContent>
                          <w:r w:rsidR="004D7365"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  <w:t>Math Night</w:t>
                          </w:r>
                        </w:sdtContent>
                      </w:sdt>
                      <w:bookmarkEnd w:id="2"/>
                    </w:p>
                    <w:p w14:paraId="1C6B9D45" w14:textId="77777777" w:rsidR="007A7FBF" w:rsidRDefault="004D7365" w:rsidP="003854A6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4D7365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>Our Math Parent Involvement Night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will be held next Thursday, October 25</w:t>
                      </w:r>
                      <w:r w:rsidRPr="004D7365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>, from 6-7:00. We’ll use this time to go over what we do in class, school expectations, and the curriculum.</w:t>
                      </w:r>
                      <w:r w:rsidR="007A7FBF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I hope that everyone can attend.</w:t>
                      </w:r>
                    </w:p>
                    <w:p w14:paraId="48FE2F26" w14:textId="77777777" w:rsidR="007A7FBF" w:rsidRDefault="007A7FBF" w:rsidP="003854A6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14:paraId="391DA4E2" w14:textId="5F634A74" w:rsidR="007A7FBF" w:rsidRDefault="007A7FBF" w:rsidP="007A7FBF">
                      <w:pPr>
                        <w:widowControl w:val="0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sdt>
                        <w:sdtPr>
                          <w:rPr>
                            <w:color w:val="000000" w:themeColor="text1"/>
                            <w:sz w:val="56"/>
                            <w:szCs w:val="56"/>
                          </w:rPr>
                          <w:id w:val="1641690355"/>
                        </w:sdtPr>
                        <w:sdtEndPr>
                          <w:rPr>
                            <w:rFonts w:ascii="Curlz MT" w:hAnsi="Curlz MT"/>
                            <w:b/>
                            <w:sz w:val="44"/>
                            <w:szCs w:val="44"/>
                          </w:rPr>
                        </w:sdtEndPr>
                        <w:sdtContent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  <w:t>Volunteer Opportunities</w:t>
                          </w:r>
                        </w:sdtContent>
                      </w:sdt>
                    </w:p>
                    <w:p w14:paraId="688ADB0C" w14:textId="3EE7DB5F" w:rsidR="007A7FBF" w:rsidRPr="00B95D3B" w:rsidRDefault="007A7FBF" w:rsidP="007A7FBF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B95D3B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>For our Math Parent Involvement Night on Thursday, October 25</w:t>
                      </w:r>
                      <w:r w:rsidRPr="00B95D3B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vertAlign w:val="superscript"/>
                          <w:lang w:eastAsia="zh-CN" w:bidi="hi-IN"/>
                        </w:rPr>
                        <w:t>th</w:t>
                      </w:r>
                      <w:r w:rsidRPr="00B95D3B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, we will need at least two parents to help with cooking duties from </w:t>
                      </w:r>
                      <w:r w:rsidRPr="00B95D3B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>12:45-1:40</w:t>
                      </w:r>
                      <w:r w:rsidR="00B95D3B" w:rsidRPr="00B95D3B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. Any help </w:t>
                      </w:r>
                      <w:r w:rsidRPr="00B95D3B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>would be greatly appreciated!</w:t>
                      </w:r>
                    </w:p>
                    <w:p w14:paraId="32023A38" w14:textId="77777777" w:rsidR="007A7FBF" w:rsidRPr="00B95D3B" w:rsidRDefault="007A7FBF" w:rsidP="007A7FBF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14:paraId="557E9AA8" w14:textId="6B1CB63A" w:rsidR="00BE4EC6" w:rsidRPr="00B95D3B" w:rsidRDefault="007A7FBF" w:rsidP="007A7FBF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95D3B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Parents will also be needed for various activities on Pumpkin Day, </w:t>
                      </w:r>
                      <w:r w:rsidR="00B95D3B" w:rsidRPr="00B95D3B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>Wednesday, October</w:t>
                      </w:r>
                      <w:r w:rsidRPr="00B95D3B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31</w:t>
                      </w:r>
                      <w:r w:rsidR="00B95D3B" w:rsidRPr="00B95D3B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vertAlign w:val="superscript"/>
                          <w:lang w:eastAsia="zh-CN" w:bidi="hi-IN"/>
                        </w:rPr>
                        <w:t>st</w:t>
                      </w:r>
                      <w:r w:rsidRPr="00B95D3B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. </w:t>
                      </w:r>
                      <w:r w:rsidR="00B95D3B" w:rsidRPr="00B95D3B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>I will need a hand doing math activities K-5 math activities.</w:t>
                      </w:r>
                    </w:p>
                  </w:txbxContent>
                </v:textbox>
              </v:shape>
            </w:pict>
          </mc:Fallback>
        </mc:AlternateContent>
      </w:r>
      <w:r w:rsidR="00AC3FEE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6CE93C" wp14:editId="5D802D8B">
                <wp:simplePos x="0" y="0"/>
                <wp:positionH relativeFrom="column">
                  <wp:posOffset>96715</wp:posOffset>
                </wp:positionH>
                <wp:positionV relativeFrom="paragraph">
                  <wp:posOffset>4229100</wp:posOffset>
                </wp:positionV>
                <wp:extent cx="3946867" cy="2645410"/>
                <wp:effectExtent l="0" t="0" r="15875" b="2159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867" cy="2645410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158" w:type="pct"/>
                              <w:tblInd w:w="-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54"/>
                            </w:tblGrid>
                            <w:tr w:rsidR="00565818" w:rsidRPr="00565818" w14:paraId="1A6B5650" w14:textId="77777777" w:rsidTr="00780DDF">
                              <w:trPr>
                                <w:trHeight w:val="2430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15B1E6A2" w14:textId="7DC108EB" w:rsidR="00AB1DC5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: We</w:t>
                                  </w:r>
                                  <w:r w:rsidR="0008154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00500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are </w:t>
                                  </w:r>
                                  <w:r w:rsidR="00250B5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taking a test on </w:t>
                                  </w:r>
                                  <w:r w:rsidR="0000500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economics and government </w:t>
                                  </w:r>
                                  <w:r w:rsidR="00250B5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this Monday. A review sheet was sent home today.</w:t>
                                  </w:r>
                                </w:p>
                                <w:p w14:paraId="64E982C8" w14:textId="4960F125" w:rsidR="00462E10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 w:rsidR="00B1126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This week, we covered </w:t>
                                  </w:r>
                                  <w:r w:rsidR="00250B5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persuasion, conjunctions, and the prefix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“</w:t>
                                  </w:r>
                                  <w:r w:rsidR="00250B5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quad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-.”</w:t>
                                  </w:r>
                                </w:p>
                                <w:p w14:paraId="6D4B19C1" w14:textId="463702AA" w:rsidR="00462E10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: We</w:t>
                                  </w:r>
                                  <w:r w:rsidR="00732F6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250B5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just tested on</w:t>
                                  </w:r>
                                  <w:r w:rsidR="00C5718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Ch. 2</w:t>
                                  </w:r>
                                  <w:r w:rsidR="00250B5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, and many students are still struggling with multiplication. Please continue to work on this at home, as all math this year is based on this skill!!</w:t>
                                  </w:r>
                                  <w:r w:rsidR="004C146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!</w:t>
                                  </w:r>
                                  <w:r w:rsidR="0008154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  <w:p w14:paraId="7527FEEA" w14:textId="74F3C040" w:rsidR="00E453CC" w:rsidRPr="00AB1DC5" w:rsidRDefault="00820986" w:rsidP="0028599B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Science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C5718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Students </w:t>
                                  </w:r>
                                  <w:r w:rsidR="00250B5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are now </w:t>
                                  </w:r>
                                  <w:r w:rsidR="00C5718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studying body systems in Ch. 2. A project will be coming home soon!</w:t>
                                  </w:r>
                                  <w:r w:rsidR="00CC377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65818" w:rsidRPr="00565818" w14:paraId="669CC71C" w14:textId="77777777" w:rsidTr="00780DDF">
                              <w:trPr>
                                <w:trHeight w:val="1425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22DB05EB" w14:textId="77777777" w:rsidR="00B65A72" w:rsidRDefault="00012EAD" w:rsidP="00565818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="008A24D9" w:rsidRPr="0056581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</w:p>
                                <w:p w14:paraId="477ECD74" w14:textId="0DAEC861" w:rsidR="00705063" w:rsidRPr="00565818" w:rsidRDefault="00012EAD" w:rsidP="00A8764F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F6642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co</w:t>
                                  </w:r>
                                  <w:r w:rsidR="00150A3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urage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.” </w:t>
                                  </w:r>
                                  <w:r w:rsidR="00150A3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Aristotle called courage the first virtue, because it makes all the other virtues possible. It takes courage to attempt something that you’ve never tried before</w:t>
                                  </w:r>
                                  <w:r w:rsidR="00250B5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, and courage to stand up for something that you believe in. It allows us to overcome fear and </w:t>
                                  </w:r>
                                  <w:proofErr w:type="gramStart"/>
                                  <w:r w:rsidR="00250B5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take action</w:t>
                                  </w:r>
                                  <w:proofErr w:type="gramEnd"/>
                                  <w:r w:rsidR="00250B5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65818" w:rsidRPr="00565818" w14:paraId="45510E7D" w14:textId="77777777" w:rsidTr="00780DDF">
                              <w:tc>
                                <w:tcPr>
                                  <w:tcW w:w="5000" w:type="pct"/>
                                </w:tcPr>
                                <w:p w14:paraId="278F738F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A5AD92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6CE93C" id="AutoShape 7" o:spid="_x0000_s1027" style="position:absolute;margin-left:7.6pt;margin-top:333pt;width:310.8pt;height:20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158" w:type="pct"/>
                        <w:tblInd w:w="-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54"/>
                      </w:tblGrid>
                      <w:tr w:rsidR="00565818" w:rsidRPr="00565818" w14:paraId="1A6B5650" w14:textId="77777777" w:rsidTr="00780DDF">
                        <w:trPr>
                          <w:trHeight w:val="2430"/>
                        </w:trPr>
                        <w:tc>
                          <w:tcPr>
                            <w:tcW w:w="5000" w:type="pct"/>
                          </w:tcPr>
                          <w:p w14:paraId="15B1E6A2" w14:textId="7DC108EB" w:rsidR="00AB1DC5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 We</w:t>
                            </w:r>
                            <w:r w:rsidR="0008154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00500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are </w:t>
                            </w:r>
                            <w:r w:rsidR="00250B5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taking a test on </w:t>
                            </w:r>
                            <w:r w:rsidR="0000500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economics and government </w:t>
                            </w:r>
                            <w:r w:rsidR="00250B5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this Monday. A review sheet was sent home today.</w:t>
                            </w:r>
                          </w:p>
                          <w:p w14:paraId="64E982C8" w14:textId="4960F125" w:rsidR="00462E10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 w:rsidR="00B1126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This week, we covered </w:t>
                            </w:r>
                            <w:r w:rsidR="00250B5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persuasion, conjunctions, and the prefix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“</w:t>
                            </w:r>
                            <w:r w:rsidR="00250B5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quad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-.”</w:t>
                            </w:r>
                          </w:p>
                          <w:p w14:paraId="6D4B19C1" w14:textId="463702AA" w:rsidR="00462E10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 We</w:t>
                            </w:r>
                            <w:r w:rsidR="00732F6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250B5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just tested on</w:t>
                            </w:r>
                            <w:r w:rsidR="00C5718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Ch. 2</w:t>
                            </w:r>
                            <w:r w:rsidR="00250B5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, and many students are still struggling with multiplication. Please continue to work on this at home, as all math this year is based on this skill!!</w:t>
                            </w:r>
                            <w:r w:rsidR="004C146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!</w:t>
                            </w:r>
                            <w:r w:rsidR="0008154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14:paraId="7527FEEA" w14:textId="74F3C040" w:rsidR="00E453CC" w:rsidRPr="00AB1DC5" w:rsidRDefault="00820986" w:rsidP="0028599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Science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C5718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Students </w:t>
                            </w:r>
                            <w:r w:rsidR="00250B5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are now </w:t>
                            </w:r>
                            <w:r w:rsidR="00C5718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studying body systems in Ch. 2. A project will be coming home soon!</w:t>
                            </w:r>
                            <w:r w:rsidR="00CC377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</w:tc>
                      </w:tr>
                      <w:tr w:rsidR="00565818" w:rsidRPr="00565818" w14:paraId="669CC71C" w14:textId="77777777" w:rsidTr="00780DDF">
                        <w:trPr>
                          <w:trHeight w:val="1425"/>
                        </w:trPr>
                        <w:tc>
                          <w:tcPr>
                            <w:tcW w:w="5000" w:type="pct"/>
                          </w:tcPr>
                          <w:p w14:paraId="22DB05EB" w14:textId="77777777" w:rsidR="00B65A72" w:rsidRDefault="00012EAD" w:rsidP="0056581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="008A24D9"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</w:p>
                          <w:p w14:paraId="477ECD74" w14:textId="0DAEC861" w:rsidR="00705063" w:rsidRPr="00565818" w:rsidRDefault="00012EAD" w:rsidP="00A8764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F6642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co</w:t>
                            </w:r>
                            <w:r w:rsidR="00150A3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urage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.” </w:t>
                            </w:r>
                            <w:r w:rsidR="00150A3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Aristotle called courage the first virtue, because it makes all the other virtues possible. It takes courage to attempt something that you’ve never tried before</w:t>
                            </w:r>
                            <w:r w:rsidR="00250B5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, and courage to stand up for something that you believe in. It allows us to overcome fear and </w:t>
                            </w:r>
                            <w:proofErr w:type="gramStart"/>
                            <w:r w:rsidR="00250B5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take action</w:t>
                            </w:r>
                            <w:proofErr w:type="gramEnd"/>
                            <w:r w:rsidR="00250B5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</w:p>
                        </w:tc>
                      </w:tr>
                      <w:tr w:rsidR="00565818" w:rsidRPr="00565818" w14:paraId="45510E7D" w14:textId="77777777" w:rsidTr="00780DDF">
                        <w:tc>
                          <w:tcPr>
                            <w:tcW w:w="5000" w:type="pct"/>
                          </w:tcPr>
                          <w:p w14:paraId="278F738F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51A5AD92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AC3FEE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237E77" wp14:editId="4FBC1A26">
                <wp:simplePos x="0" y="0"/>
                <wp:positionH relativeFrom="column">
                  <wp:posOffset>96715</wp:posOffset>
                </wp:positionH>
                <wp:positionV relativeFrom="paragraph">
                  <wp:posOffset>8299938</wp:posOffset>
                </wp:positionV>
                <wp:extent cx="7131490" cy="1266825"/>
                <wp:effectExtent l="0" t="0" r="12700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49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5EA46" w14:textId="7E44098E" w:rsidR="004C5EC6" w:rsidRPr="00565818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--------------------------------------------------------------------------------------------------------------------------------------------</w:t>
                            </w:r>
                          </w:p>
                          <w:p w14:paraId="4C394B68" w14:textId="33C07202" w:rsidR="00940812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have read the </w:t>
                            </w:r>
                            <w:r w:rsidR="007C250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October </w:t>
                            </w:r>
                            <w:r w:rsidR="00F03BE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="00590E4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8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edition of 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The Becker Bulletin</w:t>
                            </w:r>
                          </w:p>
                          <w:p w14:paraId="4D0EB5AA" w14:textId="77777777" w:rsidR="0041718A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85C0F47" w14:textId="4311C7EF" w:rsidR="0041718A" w:rsidRPr="00565818" w:rsidRDefault="0041718A" w:rsidP="00AC3FEE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Student S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ignature ______________________________</w:t>
                            </w:r>
                            <w:r w:rsidR="00AC3FE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Parent Signature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____________________________</w:t>
                            </w:r>
                            <w:r w:rsid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</w:t>
                            </w:r>
                            <w:r w:rsidR="00AC3FE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14:paraId="0EC2EC70" w14:textId="119F1C85" w:rsidR="004C5EC6" w:rsidRPr="00565818" w:rsidRDefault="004C5EC6" w:rsidP="00AC3FEE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Questions/Comments 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37E77" id="Text Box 16" o:spid="_x0000_s1028" type="#_x0000_t202" style="position:absolute;margin-left:7.6pt;margin-top:653.55pt;width:561.55pt;height:9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4lrsgIAALQ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" filled="f" stroked="f">
                <v:textbox inset="0,0,0,0">
                  <w:txbxContent>
                    <w:p w14:paraId="2345EA46" w14:textId="7E44098E" w:rsidR="004C5EC6" w:rsidRPr="00565818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color w:val="000000" w:themeColor="text1"/>
                          <w:sz w:val="24"/>
                          <w:szCs w:val="24"/>
                        </w:rPr>
                        <w:t>--------------------------------------------------------------------------------------------------------------------------------------------</w:t>
                      </w:r>
                    </w:p>
                    <w:p w14:paraId="4C394B68" w14:textId="33C07202" w:rsidR="00940812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 have read the </w:t>
                      </w:r>
                      <w:r w:rsidR="007C250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October </w:t>
                      </w:r>
                      <w:r w:rsidR="00F03BE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="00590E4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8</w:t>
                      </w: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edition of </w:t>
                      </w:r>
                      <w:r w:rsidRPr="00565818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The Becker Bulletin</w:t>
                      </w:r>
                    </w:p>
                    <w:p w14:paraId="4D0EB5AA" w14:textId="77777777" w:rsidR="0041718A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85C0F47" w14:textId="4311C7EF" w:rsidR="0041718A" w:rsidRPr="00565818" w:rsidRDefault="0041718A" w:rsidP="00AC3FEE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Student S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ignature ______________________________</w:t>
                      </w:r>
                      <w:r w:rsidR="00AC3FE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Parent Signature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____________________________</w:t>
                      </w:r>
                      <w:r w:rsidR="008070F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</w:t>
                      </w:r>
                      <w:r w:rsidR="00AC3FE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__</w:t>
                      </w:r>
                    </w:p>
                    <w:p w14:paraId="0EC2EC70" w14:textId="119F1C85" w:rsidR="004C5EC6" w:rsidRPr="00565818" w:rsidRDefault="004C5EC6" w:rsidP="00AC3FEE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Questions/Comments 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AC3FEE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E5FFD5B" wp14:editId="3C8B4CFF">
                <wp:simplePos x="0" y="0"/>
                <wp:positionH relativeFrom="margin">
                  <wp:posOffset>0</wp:posOffset>
                </wp:positionH>
                <wp:positionV relativeFrom="margin">
                  <wp:posOffset>-70338</wp:posOffset>
                </wp:positionV>
                <wp:extent cx="7313686" cy="9768205"/>
                <wp:effectExtent l="0" t="0" r="20955" b="2349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3686" cy="97682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7274E" id="Rectangle 2" o:spid="_x0000_s1026" style="position:absolute;margin-left:0;margin-top:-5.55pt;width:575.9pt;height:769.1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" fillcolor="#44311d [1608]">
                <w10:wrap anchorx="margin" anchory="margin"/>
              </v:rect>
            </w:pict>
          </mc:Fallback>
        </mc:AlternateContent>
      </w:r>
      <w:r w:rsidR="00CC377F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C4EA1DF" wp14:editId="163B4AD3">
                <wp:simplePos x="0" y="0"/>
                <wp:positionH relativeFrom="column">
                  <wp:posOffset>0</wp:posOffset>
                </wp:positionH>
                <wp:positionV relativeFrom="paragraph">
                  <wp:posOffset>193431</wp:posOffset>
                </wp:positionV>
                <wp:extent cx="7315200" cy="735867"/>
                <wp:effectExtent l="0" t="0" r="19050" b="2667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735867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5A7600BA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7C06D37C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4EA1DF" id="AutoShape 3" o:spid="_x0000_s1029" alt="nl-header" style="position:absolute;margin-left:0;margin-top:15.25pt;width:8in;height:57.9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" strokecolor="#89643b [3208]" strokeweight=".5pt">
                <v:fill r:id="rId7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5A7600BA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7C06D37C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70506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38F5EA" wp14:editId="3593BE53">
                <wp:simplePos x="0" y="0"/>
                <wp:positionH relativeFrom="column">
                  <wp:posOffset>5951855</wp:posOffset>
                </wp:positionH>
                <wp:positionV relativeFrom="paragraph">
                  <wp:posOffset>351106</wp:posOffset>
                </wp:positionV>
                <wp:extent cx="1243379" cy="1189355"/>
                <wp:effectExtent l="19050" t="19050" r="52070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3379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A771AA3" w14:textId="1B3BDB79" w:rsidR="003816A4" w:rsidRPr="007064E5" w:rsidRDefault="00575466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October </w:t>
                            </w:r>
                            <w:r w:rsidR="00F03BE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1</w:t>
                            </w:r>
                            <w:r w:rsidR="00665C8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8</w:t>
                            </w:r>
                            <w:r w:rsidR="00DA4F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r w:rsidR="00E03C77" w:rsidRPr="007064E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 201</w:t>
                            </w:r>
                            <w:r w:rsidR="0070506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38F5EA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30" type="#_x0000_t92" style="position:absolute;margin-left:468.65pt;margin-top:27.65pt;width:97.9pt;height:9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A771AA3" w14:textId="1B3BDB79" w:rsidR="003816A4" w:rsidRPr="007064E5" w:rsidRDefault="00575466" w:rsidP="002A48E7">
                      <w:pPr>
                        <w:pStyle w:val="New"/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October </w:t>
                      </w:r>
                      <w:r w:rsidR="00F03BE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1</w:t>
                      </w:r>
                      <w:r w:rsidR="00665C8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8</w:t>
                      </w:r>
                      <w:r w:rsidR="00DA4F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,</w:t>
                      </w:r>
                      <w:r w:rsidR="00E03C77" w:rsidRPr="007064E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 201</w:t>
                      </w:r>
                      <w:r w:rsidR="0070506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0506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81BEAB" wp14:editId="69BEA6AF">
                <wp:simplePos x="0" y="0"/>
                <wp:positionH relativeFrom="column">
                  <wp:posOffset>127635</wp:posOffset>
                </wp:positionH>
                <wp:positionV relativeFrom="paragraph">
                  <wp:posOffset>4019550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64AF1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1BEAB" id="Text Box 9" o:spid="_x0000_s1031" type="#_x0000_t202" style="position:absolute;margin-left:10.05pt;margin-top:316.5pt;width:271.45pt;height:12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" filled="f" stroked="f">
                <v:textbox style="mso-fit-shape-to-text:t" inset=",0,0,0">
                  <w:txbxContent>
                    <w:p w14:paraId="0FF64AF1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70506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B62105" wp14:editId="49978952">
                <wp:simplePos x="0" y="0"/>
                <wp:positionH relativeFrom="margin">
                  <wp:posOffset>4116265</wp:posOffset>
                </wp:positionH>
                <wp:positionV relativeFrom="paragraph">
                  <wp:posOffset>4227342</wp:posOffset>
                </wp:positionV>
                <wp:extent cx="3113405" cy="2646485"/>
                <wp:effectExtent l="0" t="0" r="10795" b="2095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64648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96808F" w14:textId="77777777" w:rsidR="00705063" w:rsidRPr="00565818" w:rsidRDefault="00705063" w:rsidP="00705063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2CCEDB32" w14:textId="0509D90A" w:rsidR="00705063" w:rsidRPr="00DC0521" w:rsidRDefault="00665C81" w:rsidP="0070506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HLA Auction</w:t>
                            </w:r>
                          </w:p>
                          <w:p w14:paraId="3364EFEA" w14:textId="3812DD9D" w:rsidR="00556729" w:rsidRDefault="00665C81" w:rsidP="00590E4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Thanks to </w:t>
                            </w:r>
                            <w:r w:rsidR="00590E4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all those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who have signed up to donate coffee-related items to our auction basket. If you have yet to contribute</w:t>
                            </w:r>
                            <w:r w:rsidR="00590E4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, please do so by Tuesday, 10/23. The auction will be held on Thursday 10/25. Proceeds will go towards our school’s Butterfly Garden.</w:t>
                            </w:r>
                          </w:p>
                          <w:p w14:paraId="4A4E1D29" w14:textId="4E24044E" w:rsidR="00AE4577" w:rsidRPr="00556729" w:rsidRDefault="00556729" w:rsidP="00AE457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 w:rsidRPr="0055672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Teacher Workday</w:t>
                            </w:r>
                          </w:p>
                          <w:p w14:paraId="30001F6B" w14:textId="5E4544AC" w:rsidR="00CD0AC7" w:rsidRPr="00556729" w:rsidRDefault="00556729" w:rsidP="001E7E2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5672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Students will have </w:t>
                            </w:r>
                            <w:r w:rsidR="00665C8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tomorrow, </w:t>
                            </w:r>
                            <w:r w:rsidRPr="0055672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Friday, October 19</w:t>
                            </w:r>
                            <w:r w:rsidRPr="0055672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Pr="0055672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off from school. Sadly, however, teachers will be at work that day, participating in workshops. Enjoy the time off, and come back to school on Monday, ready to work!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B62105" id="AutoShape 12" o:spid="_x0000_s1032" style="position:absolute;margin-left:324.1pt;margin-top:332.85pt;width:245.15pt;height:208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" fillcolor="#664a2c [2408]" strokecolor="#89643b [3208]">
                <v:textbox inset=",7.2pt">
                  <w:txbxContent>
                    <w:p w14:paraId="5496808F" w14:textId="77777777" w:rsidR="00705063" w:rsidRPr="00565818" w:rsidRDefault="00705063" w:rsidP="00705063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2CCEDB32" w14:textId="0509D90A" w:rsidR="00705063" w:rsidRPr="00DC0521" w:rsidRDefault="00665C81" w:rsidP="0070506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HLA Auction</w:t>
                      </w:r>
                    </w:p>
                    <w:p w14:paraId="3364EFEA" w14:textId="3812DD9D" w:rsidR="00556729" w:rsidRDefault="00665C81" w:rsidP="00590E4E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Thanks to </w:t>
                      </w:r>
                      <w:r w:rsidR="00590E4E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all those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who have signed up to donate coffee-related items to our auction basket. If you have yet to contribute</w:t>
                      </w:r>
                      <w:r w:rsidR="00590E4E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, please do so by Tuesday, 10/23. The auction will be held on Thursday 10/25. Proceeds will go towards our school’s Butterfly Garden.</w:t>
                      </w:r>
                    </w:p>
                    <w:p w14:paraId="4A4E1D29" w14:textId="4E24044E" w:rsidR="00AE4577" w:rsidRPr="00556729" w:rsidRDefault="00556729" w:rsidP="00AE457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 w:rsidRPr="00556729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Teacher Workday</w:t>
                      </w:r>
                    </w:p>
                    <w:p w14:paraId="30001F6B" w14:textId="5E4544AC" w:rsidR="00CD0AC7" w:rsidRPr="00556729" w:rsidRDefault="00556729" w:rsidP="001E7E2D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56729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Students will have </w:t>
                      </w:r>
                      <w:r w:rsidR="00665C81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tomorrow, </w:t>
                      </w:r>
                      <w:r w:rsidRPr="00556729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Friday, October 19</w:t>
                      </w:r>
                      <w:r w:rsidRPr="00556729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vertAlign w:val="superscript"/>
                          <w:lang w:eastAsia="zh-CN" w:bidi="hi-IN"/>
                        </w:rPr>
                        <w:t>th</w:t>
                      </w:r>
                      <w:r w:rsidRPr="00556729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off from school. Sadly, however, teachers will be at work that day, participating in workshops. Enjoy the time off, and come back to school on Monday, ready to work!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0506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7D2FF9" wp14:editId="380F1C06">
                <wp:simplePos x="0" y="0"/>
                <wp:positionH relativeFrom="column">
                  <wp:posOffset>4169752</wp:posOffset>
                </wp:positionH>
                <wp:positionV relativeFrom="paragraph">
                  <wp:posOffset>4018817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C85A1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D2FF9" id="Text Box 10" o:spid="_x0000_s1033" type="#_x0000_t202" style="position:absolute;margin-left:328.35pt;margin-top:316.45pt;width:240.35pt;height:1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" filled="f" stroked="f">
                <v:textbox style="mso-fit-shape-to-text:t" inset=",0,0,0">
                  <w:txbxContent>
                    <w:p w14:paraId="23AC85A1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70506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C0EDD7A" wp14:editId="1DB5A8C7">
                <wp:simplePos x="0" y="0"/>
                <wp:positionH relativeFrom="column">
                  <wp:posOffset>96715</wp:posOffset>
                </wp:positionH>
                <wp:positionV relativeFrom="paragraph">
                  <wp:posOffset>1028701</wp:posOffset>
                </wp:positionV>
                <wp:extent cx="7132320" cy="2963008"/>
                <wp:effectExtent l="0" t="0" r="11430" b="27940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2963008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6A3E5C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0EDD7A" id="AutoShape 4" o:spid="_x0000_s1034" alt="book-bg" style="position:absolute;margin-left:7.6pt;margin-top:81pt;width:561.6pt;height:233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" strokecolor="#89643b [3208]" strokeweight=".5pt">
                <v:fill r:id="rId9" o:title="book-bg" recolor="t" rotate="t" type="frame"/>
                <v:textbox inset="0,0,0,0">
                  <w:txbxContent>
                    <w:p w14:paraId="4E6A3E5C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A4F3C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4CCD7A" wp14:editId="30AFA414">
                <wp:simplePos x="0" y="0"/>
                <wp:positionH relativeFrom="margin">
                  <wp:posOffset>95250</wp:posOffset>
                </wp:positionH>
                <wp:positionV relativeFrom="paragraph">
                  <wp:posOffset>7153275</wp:posOffset>
                </wp:positionV>
                <wp:extent cx="7132955" cy="108585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8585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FE7E2E" w14:textId="610E17B8" w:rsidR="00705063" w:rsidRPr="001B1F50" w:rsidRDefault="00705063" w:rsidP="00705063">
                            <w:pPr>
                              <w:shd w:val="clear" w:color="auto" w:fill="FFFFFF" w:themeFill="background1"/>
                              <w:spacing w:after="120"/>
                              <w:jc w:val="center"/>
                              <w:outlineLvl w:val="2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1B1F5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Students should neatly write each of the following words with large, legible print on the index cards sent home today. In addition, they need to mark </w:t>
                            </w:r>
                            <w:r w:rsidR="00F03BE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all their words before </w:t>
                            </w:r>
                            <w:r w:rsidRPr="001B1F5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class on Monday.</w:t>
                            </w:r>
                          </w:p>
                          <w:p w14:paraId="6B366147" w14:textId="77777777" w:rsidR="00665C81" w:rsidRPr="00665C81" w:rsidRDefault="006670CD" w:rsidP="00665C81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665C81" w:rsidRPr="00665C8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geographical</w:t>
                            </w:r>
                            <w:r w:rsidR="00665C81" w:rsidRPr="00665C8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665C81" w:rsidRPr="00665C8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>calligraphy</w:t>
                            </w:r>
                            <w:r w:rsidR="00665C81" w:rsidRPr="00665C8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665C81" w:rsidRPr="00665C8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>cartography</w:t>
                            </w:r>
                            <w:r w:rsidR="00665C81" w:rsidRPr="00665C8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665C81" w:rsidRPr="00665C8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>euphonious</w:t>
                            </w:r>
                            <w:r w:rsidR="00665C81" w:rsidRPr="00665C8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665C81" w:rsidRPr="00665C8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>xylophone</w:t>
                            </w:r>
                          </w:p>
                          <w:p w14:paraId="0760995C" w14:textId="55372D45" w:rsidR="00227D18" w:rsidRPr="00227D18" w:rsidRDefault="00665C81" w:rsidP="00665C81">
                            <w:pPr>
                              <w:shd w:val="clear" w:color="auto" w:fill="FFFFFF" w:themeFill="background1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665C8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symphony</w:t>
                            </w:r>
                            <w:r w:rsidRPr="00665C8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65C8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>audience</w:t>
                            </w:r>
                            <w:r w:rsidRPr="00665C8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65C8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>auditorium</w:t>
                            </w:r>
                            <w:r w:rsidRPr="00665C8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65C8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>audiologist</w:t>
                            </w:r>
                            <w:r w:rsidRPr="00665C8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65C8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>inaudible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4CCD7A" id="AutoShape 13" o:spid="_x0000_s1035" style="position:absolute;margin-left:7.5pt;margin-top:563.25pt;width:561.65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" fillcolor="#664a2c [2408]" strokecolor="#89643b [3208]">
                <v:textbox inset=",7.2pt">
                  <w:txbxContent>
                    <w:p w14:paraId="70FE7E2E" w14:textId="610E17B8" w:rsidR="00705063" w:rsidRPr="001B1F50" w:rsidRDefault="00705063" w:rsidP="00705063">
                      <w:pPr>
                        <w:shd w:val="clear" w:color="auto" w:fill="FFFFFF" w:themeFill="background1"/>
                        <w:spacing w:after="120"/>
                        <w:jc w:val="center"/>
                        <w:outlineLvl w:val="2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1B1F50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Students should neatly write each of the following words with large, legible print on the index cards sent home today. In addition, they need to mark </w:t>
                      </w:r>
                      <w:r w:rsidR="00F03BEB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all their words before </w:t>
                      </w:r>
                      <w:r w:rsidRPr="001B1F50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class on Monday.</w:t>
                      </w:r>
                    </w:p>
                    <w:p w14:paraId="6B366147" w14:textId="77777777" w:rsidR="00665C81" w:rsidRPr="00665C81" w:rsidRDefault="006670CD" w:rsidP="00665C81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665C81" w:rsidRPr="00665C8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geographical</w:t>
                      </w:r>
                      <w:r w:rsidR="00665C81" w:rsidRPr="00665C8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665C81" w:rsidRPr="00665C8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>calligraphy</w:t>
                      </w:r>
                      <w:r w:rsidR="00665C81" w:rsidRPr="00665C8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665C81" w:rsidRPr="00665C8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>cartography</w:t>
                      </w:r>
                      <w:r w:rsidR="00665C81" w:rsidRPr="00665C8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665C81" w:rsidRPr="00665C8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>euphonious</w:t>
                      </w:r>
                      <w:r w:rsidR="00665C81" w:rsidRPr="00665C8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665C81" w:rsidRPr="00665C8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>xylophone</w:t>
                      </w:r>
                    </w:p>
                    <w:p w14:paraId="0760995C" w14:textId="55372D45" w:rsidR="00227D18" w:rsidRPr="00227D18" w:rsidRDefault="00665C81" w:rsidP="00665C81">
                      <w:pPr>
                        <w:shd w:val="clear" w:color="auto" w:fill="FFFFFF" w:themeFill="background1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665C8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symphony</w:t>
                      </w:r>
                      <w:r w:rsidRPr="00665C8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665C8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>audience</w:t>
                      </w:r>
                      <w:r w:rsidRPr="00665C8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665C8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>auditorium</w:t>
                      </w:r>
                      <w:r w:rsidRPr="00665C8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665C8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>audiologist</w:t>
                      </w:r>
                      <w:r w:rsidRPr="00665C8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665C8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>inaudible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487242" wp14:editId="32AAF2E9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1EC31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87242" id="Text Box 14" o:spid="_x0000_s1036" type="#_x0000_t202" style="position:absolute;margin-left:7.5pt;margin-top:545.25pt;width:240.35pt;height: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" filled="f" stroked="f">
                <v:textbox inset=",0,0,0">
                  <w:txbxContent>
                    <w:p w14:paraId="6C01EC31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BBBBA6" wp14:editId="702706B1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0" r="5080" b="381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9583032"/>
                              <w:picture/>
                            </w:sdtPr>
                            <w:sdtContent>
                              <w:p w14:paraId="2CDBAD5B" w14:textId="74EC9092" w:rsidR="009238DC" w:rsidRDefault="000B556B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2731EA9" wp14:editId="2BA81B7B">
                                      <wp:extent cx="1804670" cy="2303145"/>
                                      <wp:effectExtent l="0" t="0" r="5080" b="1905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math.jp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804670" cy="23031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BBBA6" id="Text Box 5" o:spid="_x0000_s1037" type="#_x0000_t202" style="position:absolute;margin-left:18.65pt;margin-top:94.55pt;width:142.1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" filled="f" stroked="f" strokecolor="#c6a27b [1944]">
                <v:textbox inset="0,0,0,0">
                  <w:txbxContent>
                    <w:sdt>
                      <w:sdtPr>
                        <w:rPr>
                          <w:noProof/>
                        </w:rPr>
                        <w:id w:val="9583032"/>
                        <w:picture/>
                      </w:sdtPr>
                      <w:sdtContent>
                        <w:p w14:paraId="2CDBAD5B" w14:textId="74EC9092" w:rsidR="009238DC" w:rsidRDefault="000B556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2731EA9" wp14:editId="2BA81B7B">
                                <wp:extent cx="1804670" cy="2303145"/>
                                <wp:effectExtent l="0" t="0" r="5080" b="1905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math.jp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4670" cy="23031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sectPr w:rsidR="00EE39FE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3D6"/>
    <w:rsid w:val="0000500C"/>
    <w:rsid w:val="00012EAD"/>
    <w:rsid w:val="0003016D"/>
    <w:rsid w:val="0003296B"/>
    <w:rsid w:val="0006215D"/>
    <w:rsid w:val="00070AE8"/>
    <w:rsid w:val="00081548"/>
    <w:rsid w:val="000904A8"/>
    <w:rsid w:val="000B556B"/>
    <w:rsid w:val="000C5595"/>
    <w:rsid w:val="000C7D48"/>
    <w:rsid w:val="000D466B"/>
    <w:rsid w:val="000D75A0"/>
    <w:rsid w:val="000D7EEC"/>
    <w:rsid w:val="000F2E63"/>
    <w:rsid w:val="000F4642"/>
    <w:rsid w:val="00107350"/>
    <w:rsid w:val="00122F8D"/>
    <w:rsid w:val="001259D2"/>
    <w:rsid w:val="00133A59"/>
    <w:rsid w:val="00142BB8"/>
    <w:rsid w:val="00150A3E"/>
    <w:rsid w:val="001553D6"/>
    <w:rsid w:val="001576B4"/>
    <w:rsid w:val="0016480D"/>
    <w:rsid w:val="00165230"/>
    <w:rsid w:val="00170223"/>
    <w:rsid w:val="0018251B"/>
    <w:rsid w:val="001859AC"/>
    <w:rsid w:val="001B1F50"/>
    <w:rsid w:val="001D00A1"/>
    <w:rsid w:val="001D6B0A"/>
    <w:rsid w:val="001E0C17"/>
    <w:rsid w:val="001E7E2D"/>
    <w:rsid w:val="00207729"/>
    <w:rsid w:val="002079DC"/>
    <w:rsid w:val="002115A7"/>
    <w:rsid w:val="00225938"/>
    <w:rsid w:val="00227D18"/>
    <w:rsid w:val="00230521"/>
    <w:rsid w:val="00250B5A"/>
    <w:rsid w:val="0026142A"/>
    <w:rsid w:val="0028599B"/>
    <w:rsid w:val="00286243"/>
    <w:rsid w:val="002866D4"/>
    <w:rsid w:val="002A48E7"/>
    <w:rsid w:val="002B0330"/>
    <w:rsid w:val="002C0810"/>
    <w:rsid w:val="002C490B"/>
    <w:rsid w:val="002C5567"/>
    <w:rsid w:val="002C7707"/>
    <w:rsid w:val="002E7927"/>
    <w:rsid w:val="002F3E2C"/>
    <w:rsid w:val="0031005E"/>
    <w:rsid w:val="00336759"/>
    <w:rsid w:val="0036184C"/>
    <w:rsid w:val="00364174"/>
    <w:rsid w:val="003704F7"/>
    <w:rsid w:val="003816A4"/>
    <w:rsid w:val="00384854"/>
    <w:rsid w:val="003854A6"/>
    <w:rsid w:val="003A587F"/>
    <w:rsid w:val="003B7CE1"/>
    <w:rsid w:val="003C2376"/>
    <w:rsid w:val="003C3946"/>
    <w:rsid w:val="003E1BE5"/>
    <w:rsid w:val="004142EA"/>
    <w:rsid w:val="0041718A"/>
    <w:rsid w:val="00425A95"/>
    <w:rsid w:val="00452612"/>
    <w:rsid w:val="0046142D"/>
    <w:rsid w:val="00462E10"/>
    <w:rsid w:val="00464F18"/>
    <w:rsid w:val="00467E97"/>
    <w:rsid w:val="00487CA3"/>
    <w:rsid w:val="00491725"/>
    <w:rsid w:val="0049352E"/>
    <w:rsid w:val="004A4507"/>
    <w:rsid w:val="004B008E"/>
    <w:rsid w:val="004B127C"/>
    <w:rsid w:val="004B1B5D"/>
    <w:rsid w:val="004B2B1B"/>
    <w:rsid w:val="004C1463"/>
    <w:rsid w:val="004C39D8"/>
    <w:rsid w:val="004C5EC6"/>
    <w:rsid w:val="004D4508"/>
    <w:rsid w:val="004D7365"/>
    <w:rsid w:val="004E45A3"/>
    <w:rsid w:val="004E6623"/>
    <w:rsid w:val="004E7C9F"/>
    <w:rsid w:val="004F5310"/>
    <w:rsid w:val="005006D7"/>
    <w:rsid w:val="005044A7"/>
    <w:rsid w:val="00527F6B"/>
    <w:rsid w:val="00531EA0"/>
    <w:rsid w:val="00535ED0"/>
    <w:rsid w:val="00556729"/>
    <w:rsid w:val="00562D43"/>
    <w:rsid w:val="00565818"/>
    <w:rsid w:val="00575466"/>
    <w:rsid w:val="005834A8"/>
    <w:rsid w:val="0058716D"/>
    <w:rsid w:val="00590E4E"/>
    <w:rsid w:val="005A7A62"/>
    <w:rsid w:val="005E55A8"/>
    <w:rsid w:val="005E7EF6"/>
    <w:rsid w:val="00615F3F"/>
    <w:rsid w:val="00635EC0"/>
    <w:rsid w:val="00636851"/>
    <w:rsid w:val="006552CD"/>
    <w:rsid w:val="00662702"/>
    <w:rsid w:val="00665C81"/>
    <w:rsid w:val="006670CD"/>
    <w:rsid w:val="0067027A"/>
    <w:rsid w:val="0068178E"/>
    <w:rsid w:val="006A2A81"/>
    <w:rsid w:val="006A3FCB"/>
    <w:rsid w:val="006D416E"/>
    <w:rsid w:val="006E55E2"/>
    <w:rsid w:val="006F549D"/>
    <w:rsid w:val="007048E4"/>
    <w:rsid w:val="00705063"/>
    <w:rsid w:val="007064E5"/>
    <w:rsid w:val="00727F51"/>
    <w:rsid w:val="00732932"/>
    <w:rsid w:val="00732F68"/>
    <w:rsid w:val="00740E10"/>
    <w:rsid w:val="00741A36"/>
    <w:rsid w:val="00743B57"/>
    <w:rsid w:val="007444C3"/>
    <w:rsid w:val="0075617D"/>
    <w:rsid w:val="0076557F"/>
    <w:rsid w:val="007737D6"/>
    <w:rsid w:val="00780DDF"/>
    <w:rsid w:val="0078582C"/>
    <w:rsid w:val="007A7C91"/>
    <w:rsid w:val="007A7FBF"/>
    <w:rsid w:val="007B747A"/>
    <w:rsid w:val="007C1833"/>
    <w:rsid w:val="007C250A"/>
    <w:rsid w:val="007E4964"/>
    <w:rsid w:val="00806428"/>
    <w:rsid w:val="008070F5"/>
    <w:rsid w:val="00820986"/>
    <w:rsid w:val="00822FE9"/>
    <w:rsid w:val="00831C64"/>
    <w:rsid w:val="00836506"/>
    <w:rsid w:val="008415F2"/>
    <w:rsid w:val="0084725B"/>
    <w:rsid w:val="00847D51"/>
    <w:rsid w:val="008508BC"/>
    <w:rsid w:val="00864ACC"/>
    <w:rsid w:val="008727B2"/>
    <w:rsid w:val="0087568B"/>
    <w:rsid w:val="00891ECD"/>
    <w:rsid w:val="008A24D9"/>
    <w:rsid w:val="008A2C3D"/>
    <w:rsid w:val="008B0000"/>
    <w:rsid w:val="008B31E4"/>
    <w:rsid w:val="008C605D"/>
    <w:rsid w:val="008F06A2"/>
    <w:rsid w:val="008F082F"/>
    <w:rsid w:val="009238DC"/>
    <w:rsid w:val="009277CF"/>
    <w:rsid w:val="009401BF"/>
    <w:rsid w:val="00940812"/>
    <w:rsid w:val="009428F2"/>
    <w:rsid w:val="009538E8"/>
    <w:rsid w:val="00962A73"/>
    <w:rsid w:val="009733DE"/>
    <w:rsid w:val="00982A86"/>
    <w:rsid w:val="009843AC"/>
    <w:rsid w:val="00991055"/>
    <w:rsid w:val="009B099E"/>
    <w:rsid w:val="009D463F"/>
    <w:rsid w:val="009E3006"/>
    <w:rsid w:val="009E4869"/>
    <w:rsid w:val="009E7BF0"/>
    <w:rsid w:val="009E7E7D"/>
    <w:rsid w:val="00A20633"/>
    <w:rsid w:val="00A25AB5"/>
    <w:rsid w:val="00A359C4"/>
    <w:rsid w:val="00A35C82"/>
    <w:rsid w:val="00A444B5"/>
    <w:rsid w:val="00A50868"/>
    <w:rsid w:val="00A51C1E"/>
    <w:rsid w:val="00A71644"/>
    <w:rsid w:val="00A742B4"/>
    <w:rsid w:val="00A82C07"/>
    <w:rsid w:val="00A8764F"/>
    <w:rsid w:val="00A91ECF"/>
    <w:rsid w:val="00AA2877"/>
    <w:rsid w:val="00AB1DC5"/>
    <w:rsid w:val="00AB40F3"/>
    <w:rsid w:val="00AC135D"/>
    <w:rsid w:val="00AC1A1E"/>
    <w:rsid w:val="00AC3FEE"/>
    <w:rsid w:val="00AD10A0"/>
    <w:rsid w:val="00AD1595"/>
    <w:rsid w:val="00AD190C"/>
    <w:rsid w:val="00AE1D9B"/>
    <w:rsid w:val="00AE4577"/>
    <w:rsid w:val="00AE4D31"/>
    <w:rsid w:val="00AE6DBE"/>
    <w:rsid w:val="00AF3C0F"/>
    <w:rsid w:val="00AF6CC1"/>
    <w:rsid w:val="00B04C20"/>
    <w:rsid w:val="00B0561B"/>
    <w:rsid w:val="00B1126B"/>
    <w:rsid w:val="00B1637A"/>
    <w:rsid w:val="00B25805"/>
    <w:rsid w:val="00B33E5D"/>
    <w:rsid w:val="00B41374"/>
    <w:rsid w:val="00B65A72"/>
    <w:rsid w:val="00B70980"/>
    <w:rsid w:val="00B812A6"/>
    <w:rsid w:val="00B95D3B"/>
    <w:rsid w:val="00B9649D"/>
    <w:rsid w:val="00BA239F"/>
    <w:rsid w:val="00BC1623"/>
    <w:rsid w:val="00BC7BCA"/>
    <w:rsid w:val="00BD258D"/>
    <w:rsid w:val="00BD61E3"/>
    <w:rsid w:val="00BE4EC6"/>
    <w:rsid w:val="00BF552C"/>
    <w:rsid w:val="00C05F6E"/>
    <w:rsid w:val="00C0635F"/>
    <w:rsid w:val="00C07276"/>
    <w:rsid w:val="00C100A5"/>
    <w:rsid w:val="00C14A6F"/>
    <w:rsid w:val="00C1753A"/>
    <w:rsid w:val="00C208C2"/>
    <w:rsid w:val="00C20B51"/>
    <w:rsid w:val="00C305C9"/>
    <w:rsid w:val="00C44878"/>
    <w:rsid w:val="00C47331"/>
    <w:rsid w:val="00C562C2"/>
    <w:rsid w:val="00C57189"/>
    <w:rsid w:val="00C72A4B"/>
    <w:rsid w:val="00C84CED"/>
    <w:rsid w:val="00C97DCF"/>
    <w:rsid w:val="00CB1A69"/>
    <w:rsid w:val="00CC377F"/>
    <w:rsid w:val="00CC665E"/>
    <w:rsid w:val="00CD0AC7"/>
    <w:rsid w:val="00CD0E4D"/>
    <w:rsid w:val="00CF0A2A"/>
    <w:rsid w:val="00CF73A5"/>
    <w:rsid w:val="00D156AD"/>
    <w:rsid w:val="00D43682"/>
    <w:rsid w:val="00D43C4B"/>
    <w:rsid w:val="00D45AEB"/>
    <w:rsid w:val="00D57D0A"/>
    <w:rsid w:val="00D6062A"/>
    <w:rsid w:val="00D64485"/>
    <w:rsid w:val="00D6765F"/>
    <w:rsid w:val="00D728B6"/>
    <w:rsid w:val="00DA1426"/>
    <w:rsid w:val="00DA4F3C"/>
    <w:rsid w:val="00DA62D3"/>
    <w:rsid w:val="00DB5B8C"/>
    <w:rsid w:val="00DB710A"/>
    <w:rsid w:val="00DC0521"/>
    <w:rsid w:val="00DC60EA"/>
    <w:rsid w:val="00DD0C66"/>
    <w:rsid w:val="00DE447E"/>
    <w:rsid w:val="00DE5677"/>
    <w:rsid w:val="00E0005D"/>
    <w:rsid w:val="00E02DC2"/>
    <w:rsid w:val="00E03C77"/>
    <w:rsid w:val="00E1023F"/>
    <w:rsid w:val="00E1243C"/>
    <w:rsid w:val="00E33E41"/>
    <w:rsid w:val="00E3499D"/>
    <w:rsid w:val="00E40764"/>
    <w:rsid w:val="00E453CC"/>
    <w:rsid w:val="00E45D74"/>
    <w:rsid w:val="00E51E4D"/>
    <w:rsid w:val="00E61ACF"/>
    <w:rsid w:val="00E84CDE"/>
    <w:rsid w:val="00E867DD"/>
    <w:rsid w:val="00EC1524"/>
    <w:rsid w:val="00ED02B7"/>
    <w:rsid w:val="00ED0E11"/>
    <w:rsid w:val="00EE1146"/>
    <w:rsid w:val="00EE2BCE"/>
    <w:rsid w:val="00EE39FE"/>
    <w:rsid w:val="00EE493F"/>
    <w:rsid w:val="00EF4FE7"/>
    <w:rsid w:val="00F03BEB"/>
    <w:rsid w:val="00F06BEC"/>
    <w:rsid w:val="00F153CF"/>
    <w:rsid w:val="00F2263F"/>
    <w:rsid w:val="00F23511"/>
    <w:rsid w:val="00F47899"/>
    <w:rsid w:val="00F61E1F"/>
    <w:rsid w:val="00F6642B"/>
    <w:rsid w:val="00F76790"/>
    <w:rsid w:val="00F96D35"/>
    <w:rsid w:val="00FA73E0"/>
    <w:rsid w:val="00FB2D7F"/>
    <w:rsid w:val="00FD57EE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CC8DA"/>
  <w15:docId w15:val="{AF753972-AC9D-4DD4-9EBD-741AF6AD9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AB7A3F-2F06-4E85-B016-65543945D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2018-09-26T21:23:00Z</cp:lastPrinted>
  <dcterms:created xsi:type="dcterms:W3CDTF">2018-10-17T21:01:00Z</dcterms:created>
  <dcterms:modified xsi:type="dcterms:W3CDTF">2018-10-17T21:01:00Z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