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6D970C64" w:rsidR="00EE39FE" w:rsidRPr="00565818" w:rsidRDefault="00EA4D8B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16222813">
                <wp:simplePos x="0" y="0"/>
                <wp:positionH relativeFrom="column">
                  <wp:posOffset>2143124</wp:posOffset>
                </wp:positionH>
                <wp:positionV relativeFrom="paragraph">
                  <wp:posOffset>1009650</wp:posOffset>
                </wp:positionV>
                <wp:extent cx="5057775" cy="3109595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310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-24869515"/>
                            </w:sdtPr>
                            <w:sdtEnd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sdtEndPr>
                            <w:sdtContent>
                              <w:p w14:paraId="2895F14C" w14:textId="65C259BD" w:rsidR="00EE40A4" w:rsidRDefault="00356A73" w:rsidP="00CA0BB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St. Augustine</w:t>
                                </w:r>
                              </w:p>
                              <w:p w14:paraId="53E490B4" w14:textId="257ADD04" w:rsidR="00EE40A4" w:rsidRDefault="00703E25" w:rsidP="00EA4D8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Don’t forget…5</w:t>
                                </w:r>
                                <w:r w:rsidRPr="00703E25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grade Safety Patrol members will be joining Mrs. Matts and myself on a fun-filled, educational field trip to St. Augustine this Tuesday, May 8th</w:t>
                                </w:r>
                                <w:r w:rsidR="00EE40A4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Students need to be at school no later than </w:t>
                                </w:r>
                                <w:r w:rsidR="00FF1912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7:00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that morning, as the bus will be leaving at 7:</w:t>
                                </w:r>
                                <w:r w:rsidR="00FF1912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sharp. We should be returning by 6:00 pm. </w:t>
                                </w:r>
                              </w:p>
                              <w:p w14:paraId="7A749674" w14:textId="77777777" w:rsidR="00EA4D8B" w:rsidRDefault="00EA4D8B" w:rsidP="00EA4D8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F1A25F" w14:textId="57656C27" w:rsidR="009238DC" w:rsidRPr="000546E9" w:rsidRDefault="00FF1912" w:rsidP="00EA4D8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For this field trip, students should wear their red HLA t-shirts and comfortable walking shoes. They should also bring a large lunch</w:t>
                                </w:r>
                                <w:r w:rsidR="00CA0BB4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, a snack,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and plenty of water. In addition, I would recommend sunscreen, a book or sketchbook for the bus ride, and some cash. While money isn’t necessary at the Castillo de San Marcos, Flagler College, or the Light</w:t>
                                </w:r>
                                <w:r w:rsidR="00CA0BB4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ner Museum, we will have some free time to explore the shops on St. George Street. Please don’t allow your children to bring anything expensive or irreplaceable. I hope that this is a memorable trip to celebrate a fantastic year!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B04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8.75pt;margin-top:79.5pt;width:398.25pt;height:24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-24869515"/>
                      </w:sdtPr>
                      <w:sdtEnd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sdtEndPr>
                      <w:sdtContent>
                        <w:p w14:paraId="2895F14C" w14:textId="65C259BD" w:rsidR="00EE40A4" w:rsidRDefault="00356A73" w:rsidP="00CA0BB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St. Augustine</w:t>
                          </w:r>
                        </w:p>
                        <w:p w14:paraId="53E490B4" w14:textId="257ADD04" w:rsidR="00EE40A4" w:rsidRDefault="00703E25" w:rsidP="00EA4D8B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Don’t forget…5</w:t>
                          </w:r>
                          <w:r w:rsidRPr="00703E25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grade Safety Patrol members will be joining Mrs. Matts and myself on a fun-filled, educational field trip to St. Augustine this Tuesday, May 8th</w:t>
                          </w:r>
                          <w:r w:rsidR="00EE40A4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Students need to be at school no later than </w:t>
                          </w:r>
                          <w:r w:rsidR="00FF1912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7:00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that morning, as the bus will be leaving at 7:</w:t>
                          </w:r>
                          <w:r w:rsidR="00FF1912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sharp. We should be returning by 6:00 pm. </w:t>
                          </w:r>
                        </w:p>
                        <w:p w14:paraId="7A749674" w14:textId="77777777" w:rsidR="00EA4D8B" w:rsidRDefault="00EA4D8B" w:rsidP="00EA4D8B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DF1A25F" w14:textId="57656C27" w:rsidR="009238DC" w:rsidRPr="000546E9" w:rsidRDefault="00FF1912" w:rsidP="00EA4D8B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For this field trip, students should wear their red HLA t-shirts and comfortable walking shoes. They should also bring a large lunch</w:t>
                          </w:r>
                          <w:r w:rsidR="00CA0BB4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, a snack,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and plenty of water. In addition, I would recommend sunscreen, a book or sketchbook for the bus ride, and some cash. While money isn’t necessary at the Castillo de San Marcos, Flagler College, or the Light</w:t>
                          </w:r>
                          <w:r w:rsidR="00CA0BB4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ner Museum, we will have some free time to explore the shops on St. George Street. Please don’t allow your children to bring anything expensive or irreplaceable. I hope that this is a memorable trip to celebrate a fantastic year!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03A7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534FE839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219950" cy="1085850"/>
                <wp:effectExtent l="0" t="0" r="19050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0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7A0322" w14:textId="77777777" w:rsidR="0034478E" w:rsidRPr="00A36F67" w:rsidRDefault="0034478E" w:rsidP="0034478E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students should neatly write and mark each of the following words with large, legible print on the index cards sent home today.</w:t>
                            </w:r>
                          </w:p>
                          <w:p w14:paraId="56D6DE2E" w14:textId="19C3FE45" w:rsidR="0034478E" w:rsidRPr="009B2365" w:rsidRDefault="00CA0BB4" w:rsidP="0034478E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recommend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42B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rhythm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42B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spaghetti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42B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surprise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42B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tomorrow</w:t>
                            </w:r>
                          </w:p>
                          <w:p w14:paraId="0C1678B6" w14:textId="5E97A27E" w:rsidR="0034478E" w:rsidRPr="009B2365" w:rsidRDefault="00842BA0" w:rsidP="0034478E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restaurant</w:t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separate</w:t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strengthen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temperature</w:t>
                            </w:r>
                            <w:r w:rsidR="003447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34478E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unbelievable</w:t>
                            </w:r>
                          </w:p>
                          <w:p w14:paraId="3239FE62" w14:textId="65DAA1B1" w:rsidR="00073EAB" w:rsidRDefault="00073EAB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</w:rPr>
                            </w:pPr>
                            <w:r w:rsidRPr="00073EA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B3F9AF6" w14:textId="6156A30F" w:rsidR="0083675D" w:rsidRPr="00A36F67" w:rsidRDefault="0083675D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7" style="position:absolute;margin-left:3pt;margin-top:563.25pt;width:568.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4gVA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" fillcolor="#664a2c [2408]" strokecolor="#89643b [3208]">
                <v:textbox inset=",7.2pt">
                  <w:txbxContent>
                    <w:p w14:paraId="0F7A0322" w14:textId="77777777" w:rsidR="0034478E" w:rsidRPr="00A36F67" w:rsidRDefault="0034478E" w:rsidP="0034478E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students should neatly write and mark each of the following words with large, legible print on the index cards sent home today.</w:t>
                      </w:r>
                    </w:p>
                    <w:p w14:paraId="56D6DE2E" w14:textId="19C3FE45" w:rsidR="0034478E" w:rsidRPr="009B2365" w:rsidRDefault="00CA0BB4" w:rsidP="0034478E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recommend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42B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rhythm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42B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spaghetti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42B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surprise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42B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tomorrow</w:t>
                      </w:r>
                    </w:p>
                    <w:p w14:paraId="0C1678B6" w14:textId="5E97A27E" w:rsidR="0034478E" w:rsidRPr="009B2365" w:rsidRDefault="00842BA0" w:rsidP="0034478E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restaurant</w:t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separate</w:t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strengthen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temperature</w:t>
                      </w:r>
                      <w:r w:rsidR="003447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34478E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unbelievable</w:t>
                      </w:r>
                    </w:p>
                    <w:p w14:paraId="3239FE62" w14:textId="65DAA1B1" w:rsidR="00073EAB" w:rsidRDefault="00073EAB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</w:rPr>
                      </w:pPr>
                      <w:r w:rsidRPr="00073EA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</w:rPr>
                        <w:t xml:space="preserve"> </w:t>
                      </w:r>
                    </w:p>
                    <w:p w14:paraId="4B3F9AF6" w14:textId="6156A30F" w:rsidR="0083675D" w:rsidRPr="00A36F67" w:rsidRDefault="0083675D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140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0BAC4E3A">
                <wp:simplePos x="0" y="0"/>
                <wp:positionH relativeFrom="column">
                  <wp:posOffset>95249</wp:posOffset>
                </wp:positionH>
                <wp:positionV relativeFrom="paragraph">
                  <wp:posOffset>4391025</wp:posOffset>
                </wp:positionV>
                <wp:extent cx="3971925" cy="2486025"/>
                <wp:effectExtent l="0" t="0" r="28575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98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5A9FAF25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60276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A928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C3A8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are currently focusing on the events leading up to </w:t>
                                  </w:r>
                                  <w:r w:rsidR="00A928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the </w:t>
                                  </w:r>
                                  <w:r w:rsidR="00AE42C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American Revolution.</w:t>
                                  </w:r>
                                </w:p>
                                <w:p w14:paraId="20C8C09F" w14:textId="262CDB13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2656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e </w:t>
                                  </w:r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continued our class novel, </w:t>
                                  </w:r>
                                  <w:r w:rsidR="006928F7" w:rsidRP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Sign of the Beaver</w:t>
                                  </w:r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did spelling, and focused on the suffix, “-phobia.” </w:t>
                                  </w:r>
                                </w:p>
                                <w:p w14:paraId="50926728" w14:textId="4A4487DA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A928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26565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took</w:t>
                                  </w:r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 break from math to focus on the science FSA!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1C934C65" w:rsidR="00AD4EC9" w:rsidRPr="00AB1DC5" w:rsidRDefault="00820986" w:rsidP="006928F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A36DB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E922C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A928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just </w:t>
                                  </w:r>
                                  <w:r w:rsidR="006928F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finished the FSAs by completing the science exam. Students seemed to think that they did well</w:t>
                                  </w:r>
                                  <w:r w:rsidR="00C4056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!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69489308" w:rsidR="00DF266A" w:rsidRPr="00A4414A" w:rsidRDefault="00012EAD" w:rsidP="00EB36D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EB36DA"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determination</w:t>
                                  </w:r>
                                  <w:r w:rsidR="00F408E6"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A4414A"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A4414A" w:rsidRPr="00A4414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Determination</w:t>
                                  </w:r>
                                  <w:r w:rsidR="00A4414A" w:rsidRPr="00A4414A">
                                    <w:rPr>
                                      <w:rFonts w:ascii="Times New Roman" w:hAnsi="Times New Roman" w:cs="Times New Roman"/>
                                      <w:b/>
                                      <w:color w:val="222222"/>
                                      <w:shd w:val="clear" w:color="auto" w:fill="FFFFFF"/>
                                    </w:rPr>
                                    <w:t> is the essences of increasing your chances of being successful in a particular thing or achieving a particular goal, and it can also help you to stay motivated and continue striving towards the one thing you want to achieve.</w:t>
                                  </w:r>
                                  <w:r w:rsidR="00066549" w:rsidRPr="00A441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28" style="position:absolute;margin-left:7.5pt;margin-top:345.75pt;width:312.75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98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5A9FAF25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60276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A928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C3A8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are currently focusing on the events leading up to </w:t>
                            </w:r>
                            <w:r w:rsidR="00A928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the </w:t>
                            </w:r>
                            <w:r w:rsidR="00AE42C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American Revolution.</w:t>
                            </w:r>
                          </w:p>
                          <w:p w14:paraId="20C8C09F" w14:textId="262CDB13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2656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e </w:t>
                            </w:r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continued our class novel, </w:t>
                            </w:r>
                            <w:r w:rsidR="006928F7" w:rsidRP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Sign of the Beaver</w:t>
                            </w:r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did spelling, and focused on the suffix, “-phobia.” </w:t>
                            </w:r>
                          </w:p>
                          <w:p w14:paraId="50926728" w14:textId="4A4487DA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A928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26565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took</w:t>
                            </w:r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 break from math to focus on the science FSA!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1C934C65" w:rsidR="00AD4EC9" w:rsidRPr="00AB1DC5" w:rsidRDefault="00820986" w:rsidP="006928F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A36D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E922C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A928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just </w:t>
                            </w:r>
                            <w:r w:rsidR="006928F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finished the FSAs by completing the science exam. Students seemed to think that they did well</w:t>
                            </w:r>
                            <w:r w:rsidR="00C4056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!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69489308" w:rsidR="00DF266A" w:rsidRPr="00A4414A" w:rsidRDefault="00012EAD" w:rsidP="00EB36D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EB36DA"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determination</w:t>
                            </w:r>
                            <w:r w:rsidR="00F408E6"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A4414A"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A4414A" w:rsidRPr="00A4414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Determination</w:t>
                            </w:r>
                            <w:r w:rsidR="00A4414A" w:rsidRPr="00A4414A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hd w:val="clear" w:color="auto" w:fill="FFFFFF"/>
                              </w:rPr>
                              <w:t> is the essences of increasing your chances of being successful in a particular thing or achieving a particular goal, and it can also help you to stay motivated and continue striving towards the one thing you want to achieve.</w:t>
                            </w:r>
                            <w:r w:rsidR="00066549" w:rsidRPr="00A441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104FE931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996ABA" w14:textId="34D05B4A" w:rsidR="00B7592F" w:rsidRPr="0097179C" w:rsidRDefault="00296ABF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Living Museum</w:t>
                            </w:r>
                          </w:p>
                          <w:p w14:paraId="48ACA58C" w14:textId="62860A15" w:rsidR="00D74D64" w:rsidRDefault="00296ABF" w:rsidP="00B7592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All students should have submitted the name of the historical individual that they are researching</w:t>
                            </w:r>
                            <w:r w:rsidR="005F10E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by today. Remember, students will need to research their individual’s contributions to society, and present </w:t>
                            </w:r>
                            <w:r w:rsidR="00EB36D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in-class, </w:t>
                            </w:r>
                            <w:r w:rsidR="005F10E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dressed as that person</w:t>
                            </w:r>
                            <w:r w:rsidR="00EB36D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5F10E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on Thursday, May 24</w:t>
                            </w:r>
                            <w:r w:rsidR="005F10ED" w:rsidRPr="005F10E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5F10E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, which is also PI Night.</w:t>
                            </w:r>
                          </w:p>
                          <w:p w14:paraId="1C0EB84A" w14:textId="2BFFBEE5" w:rsidR="00D74D64" w:rsidRPr="00D74D64" w:rsidRDefault="00296ABF" w:rsidP="00D74D6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Graduation</w:t>
                            </w:r>
                          </w:p>
                          <w:p w14:paraId="4E23BA68" w14:textId="4AB1CCD4" w:rsidR="00B7592F" w:rsidRPr="00033FA2" w:rsidRDefault="005F10ED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Graduation will be Tuesday, May 29</w:t>
                            </w:r>
                            <w:r w:rsidRPr="005F10E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, from 1-2. </w:t>
                            </w:r>
                            <w:r w:rsidR="00EB36D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 will have a brief ceremony where students and faculty will give speeches, and then we’ll have cake! Mrs. Wonders has agreed to order a cake, so please send in $ if you’d like to help out.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9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" fillcolor="#664a2c [2408]" strokecolor="#89643b [3208]">
                <v:textbox inset=",7.2pt">
                  <w:txbxContent>
                    <w:p w14:paraId="6C996ABA" w14:textId="34D05B4A" w:rsidR="00B7592F" w:rsidRPr="0097179C" w:rsidRDefault="00296ABF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Living Museum</w:t>
                      </w:r>
                    </w:p>
                    <w:p w14:paraId="48ACA58C" w14:textId="62860A15" w:rsidR="00D74D64" w:rsidRDefault="00296ABF" w:rsidP="00B7592F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All students should have submitted the name of the historical individual that they are researching</w:t>
                      </w:r>
                      <w:r w:rsidR="005F10ED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by today. Remember, students will need to research their individual’s contributions to society, and present </w:t>
                      </w:r>
                      <w:r w:rsidR="00EB36D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in-class, </w:t>
                      </w:r>
                      <w:r w:rsidR="005F10ED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dressed as that person</w:t>
                      </w:r>
                      <w:r w:rsidR="00EB36D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, </w:t>
                      </w:r>
                      <w:r w:rsidR="005F10ED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on Thursday, May 24</w:t>
                      </w:r>
                      <w:r w:rsidR="005F10ED" w:rsidRPr="005F10ED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5F10ED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, which is also PI Night.</w:t>
                      </w:r>
                    </w:p>
                    <w:p w14:paraId="1C0EB84A" w14:textId="2BFFBEE5" w:rsidR="00D74D64" w:rsidRPr="00D74D64" w:rsidRDefault="00296ABF" w:rsidP="00D74D6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Graduation</w:t>
                      </w:r>
                    </w:p>
                    <w:p w14:paraId="4E23BA68" w14:textId="4AB1CCD4" w:rsidR="00B7592F" w:rsidRPr="00033FA2" w:rsidRDefault="005F10ED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Graduation will be Tuesday, May 29</w:t>
                      </w:r>
                      <w:r w:rsidRPr="005F10ED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, from 1-2. </w:t>
                      </w:r>
                      <w:r w:rsidR="00EB36D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 will have a brief ceremony where students and faculty will give speeches, and then we’ll have cake! Mrs. Wonders has agreed to order a cake, so please send in $ if you’d like to help out.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3D662E1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6AE5D472" w:rsidR="003816A4" w:rsidRPr="007064E5" w:rsidRDefault="00296ABF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May 4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AC5D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0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6AE5D472" w:rsidR="003816A4" w:rsidRPr="007064E5" w:rsidRDefault="00296ABF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May 4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AC5D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0CF680A6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296A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May 4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DA0"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0CF680A6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296AB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May 4 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BdDkns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8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413A7CB5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dr w:val="thickThinSmallGap" w:sz="12" w:space="0" w:color="auto" w:frame="1"/>
                              </w:rPr>
                              <w:id w:val="9583032"/>
                              <w:picture/>
                            </w:sdtPr>
                            <w:sdtEndPr/>
                            <w:sdtContent>
                              <w:p w14:paraId="76D8AA66" w14:textId="16406444" w:rsidR="009238DC" w:rsidRDefault="00356A73">
                                <w:r w:rsidRPr="00703E25">
                                  <w:rPr>
                                    <w:noProof/>
                                    <w:bdr w:val="thickThinSmallGap" w:sz="12" w:space="0" w:color="auto" w:frame="1"/>
                                  </w:rPr>
                                  <w:drawing>
                                    <wp:inline distT="0" distB="0" distL="0" distR="0" wp14:anchorId="3F533658" wp14:editId="5FC4947D">
                                      <wp:extent cx="1628775" cy="2209800"/>
                                      <wp:effectExtent l="19050" t="19050" r="28575" b="1905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castillo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32807" cy="22152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12700" cmpd="thinThick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rPr>
                          <w:bdr w:val="thickThinSmallGap" w:sz="12" w:space="0" w:color="auto" w:frame="1"/>
                        </w:rPr>
                        <w:id w:val="9583032"/>
                        <w:picture/>
                      </w:sdtPr>
                      <w:sdtEndPr/>
                      <w:sdtContent>
                        <w:p w14:paraId="76D8AA66" w14:textId="16406444" w:rsidR="009238DC" w:rsidRDefault="00356A73">
                          <w:r w:rsidRPr="00703E25">
                            <w:rPr>
                              <w:noProof/>
                              <w:bdr w:val="thickThinSmallGap" w:sz="12" w:space="0" w:color="auto" w:frame="1"/>
                            </w:rPr>
                            <w:drawing>
                              <wp:inline distT="0" distB="0" distL="0" distR="0" wp14:anchorId="3F533658" wp14:editId="5FC4947D">
                                <wp:extent cx="1628775" cy="2209800"/>
                                <wp:effectExtent l="19050" t="19050" r="28575" b="190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stillo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2807" cy="2215270"/>
                                        </a:xfrm>
                                        <a:prstGeom prst="rect">
                                          <a:avLst/>
                                        </a:prstGeom>
                                        <a:ln w="12700" cmpd="thinThick">
                                          <a:solidFill>
                                            <a:schemeClr val="tx1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3D9B23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1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268A142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3F936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47B16"/>
    <w:rsid w:val="000546E9"/>
    <w:rsid w:val="0006215D"/>
    <w:rsid w:val="00066549"/>
    <w:rsid w:val="00070AE8"/>
    <w:rsid w:val="00073EAB"/>
    <w:rsid w:val="0008433B"/>
    <w:rsid w:val="00090386"/>
    <w:rsid w:val="000904A8"/>
    <w:rsid w:val="000B6A49"/>
    <w:rsid w:val="000C2AFB"/>
    <w:rsid w:val="000C5595"/>
    <w:rsid w:val="000C7D48"/>
    <w:rsid w:val="000D466B"/>
    <w:rsid w:val="000D7EEC"/>
    <w:rsid w:val="000E3470"/>
    <w:rsid w:val="000E4462"/>
    <w:rsid w:val="000F2E63"/>
    <w:rsid w:val="000F3598"/>
    <w:rsid w:val="000F4642"/>
    <w:rsid w:val="00107350"/>
    <w:rsid w:val="00113D55"/>
    <w:rsid w:val="00122F8D"/>
    <w:rsid w:val="001259D2"/>
    <w:rsid w:val="00133A59"/>
    <w:rsid w:val="00142073"/>
    <w:rsid w:val="00142BB8"/>
    <w:rsid w:val="00144ED1"/>
    <w:rsid w:val="001553D6"/>
    <w:rsid w:val="00155B24"/>
    <w:rsid w:val="001576B4"/>
    <w:rsid w:val="00165230"/>
    <w:rsid w:val="0018251B"/>
    <w:rsid w:val="00185912"/>
    <w:rsid w:val="001859AC"/>
    <w:rsid w:val="00185A42"/>
    <w:rsid w:val="001972AC"/>
    <w:rsid w:val="001978BB"/>
    <w:rsid w:val="001C744D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05D0"/>
    <w:rsid w:val="00225938"/>
    <w:rsid w:val="0022596F"/>
    <w:rsid w:val="00225BD8"/>
    <w:rsid w:val="00227D18"/>
    <w:rsid w:val="00230521"/>
    <w:rsid w:val="0026142A"/>
    <w:rsid w:val="00265E94"/>
    <w:rsid w:val="00286243"/>
    <w:rsid w:val="002866D4"/>
    <w:rsid w:val="00296ABF"/>
    <w:rsid w:val="002A48E7"/>
    <w:rsid w:val="002B0330"/>
    <w:rsid w:val="002C0810"/>
    <w:rsid w:val="002C1C09"/>
    <w:rsid w:val="002C490B"/>
    <w:rsid w:val="002C5567"/>
    <w:rsid w:val="002C7707"/>
    <w:rsid w:val="002D56B0"/>
    <w:rsid w:val="002E10E9"/>
    <w:rsid w:val="002E7927"/>
    <w:rsid w:val="002F3E2C"/>
    <w:rsid w:val="0030448B"/>
    <w:rsid w:val="0031005E"/>
    <w:rsid w:val="003279DB"/>
    <w:rsid w:val="00336759"/>
    <w:rsid w:val="00341A6E"/>
    <w:rsid w:val="00341FF3"/>
    <w:rsid w:val="0034478E"/>
    <w:rsid w:val="00352EE5"/>
    <w:rsid w:val="00356A73"/>
    <w:rsid w:val="00361784"/>
    <w:rsid w:val="0036184C"/>
    <w:rsid w:val="00364174"/>
    <w:rsid w:val="003704F7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01C7"/>
    <w:rsid w:val="003F58D0"/>
    <w:rsid w:val="0041024B"/>
    <w:rsid w:val="004142EA"/>
    <w:rsid w:val="0041718A"/>
    <w:rsid w:val="00425A95"/>
    <w:rsid w:val="00426565"/>
    <w:rsid w:val="00452612"/>
    <w:rsid w:val="0046142D"/>
    <w:rsid w:val="00462E10"/>
    <w:rsid w:val="00464F18"/>
    <w:rsid w:val="00465629"/>
    <w:rsid w:val="0047197F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C39D8"/>
    <w:rsid w:val="004C5EC6"/>
    <w:rsid w:val="004D1D37"/>
    <w:rsid w:val="004D4508"/>
    <w:rsid w:val="004E45A3"/>
    <w:rsid w:val="004E6623"/>
    <w:rsid w:val="004E7C9F"/>
    <w:rsid w:val="005001FE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5D5F"/>
    <w:rsid w:val="00596F8B"/>
    <w:rsid w:val="005A1414"/>
    <w:rsid w:val="005A2587"/>
    <w:rsid w:val="005A5679"/>
    <w:rsid w:val="005A7A62"/>
    <w:rsid w:val="005E55A8"/>
    <w:rsid w:val="005E7EF6"/>
    <w:rsid w:val="005F10ED"/>
    <w:rsid w:val="005F5BAE"/>
    <w:rsid w:val="00602767"/>
    <w:rsid w:val="00606690"/>
    <w:rsid w:val="00615DB3"/>
    <w:rsid w:val="0063250D"/>
    <w:rsid w:val="00636851"/>
    <w:rsid w:val="0063743F"/>
    <w:rsid w:val="006418E8"/>
    <w:rsid w:val="006552CD"/>
    <w:rsid w:val="00662702"/>
    <w:rsid w:val="0067027A"/>
    <w:rsid w:val="006804D7"/>
    <w:rsid w:val="0068178E"/>
    <w:rsid w:val="00681E89"/>
    <w:rsid w:val="006922A9"/>
    <w:rsid w:val="006928F7"/>
    <w:rsid w:val="006A0032"/>
    <w:rsid w:val="006A2A81"/>
    <w:rsid w:val="006A56BC"/>
    <w:rsid w:val="006C7811"/>
    <w:rsid w:val="006D09D7"/>
    <w:rsid w:val="006D11BC"/>
    <w:rsid w:val="006D416E"/>
    <w:rsid w:val="006E4FA2"/>
    <w:rsid w:val="006E55E2"/>
    <w:rsid w:val="006E763D"/>
    <w:rsid w:val="006F549D"/>
    <w:rsid w:val="00703E25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759"/>
    <w:rsid w:val="00780DDF"/>
    <w:rsid w:val="0078582C"/>
    <w:rsid w:val="00787914"/>
    <w:rsid w:val="007A1403"/>
    <w:rsid w:val="007A7115"/>
    <w:rsid w:val="007A7C91"/>
    <w:rsid w:val="007B4C89"/>
    <w:rsid w:val="007B747A"/>
    <w:rsid w:val="007C1833"/>
    <w:rsid w:val="007C3A8C"/>
    <w:rsid w:val="007C7E44"/>
    <w:rsid w:val="007D0D1E"/>
    <w:rsid w:val="007E4964"/>
    <w:rsid w:val="00804D06"/>
    <w:rsid w:val="00806428"/>
    <w:rsid w:val="00806D7C"/>
    <w:rsid w:val="008070F5"/>
    <w:rsid w:val="008101DD"/>
    <w:rsid w:val="00810E73"/>
    <w:rsid w:val="008156A8"/>
    <w:rsid w:val="00815A68"/>
    <w:rsid w:val="00817205"/>
    <w:rsid w:val="00820986"/>
    <w:rsid w:val="00822FE9"/>
    <w:rsid w:val="00823976"/>
    <w:rsid w:val="008301AE"/>
    <w:rsid w:val="00831C64"/>
    <w:rsid w:val="0083675D"/>
    <w:rsid w:val="008415F2"/>
    <w:rsid w:val="00842BA0"/>
    <w:rsid w:val="00843CA8"/>
    <w:rsid w:val="0084725B"/>
    <w:rsid w:val="00847D51"/>
    <w:rsid w:val="008508BC"/>
    <w:rsid w:val="0085616F"/>
    <w:rsid w:val="0085730A"/>
    <w:rsid w:val="0087231F"/>
    <w:rsid w:val="008727B2"/>
    <w:rsid w:val="0087568B"/>
    <w:rsid w:val="0088691D"/>
    <w:rsid w:val="00887F44"/>
    <w:rsid w:val="008A24D9"/>
    <w:rsid w:val="008A2C3D"/>
    <w:rsid w:val="008B0000"/>
    <w:rsid w:val="008B31E4"/>
    <w:rsid w:val="008B53B6"/>
    <w:rsid w:val="008F06A2"/>
    <w:rsid w:val="008F082F"/>
    <w:rsid w:val="008F7612"/>
    <w:rsid w:val="00916EDB"/>
    <w:rsid w:val="009202AF"/>
    <w:rsid w:val="00920E72"/>
    <w:rsid w:val="009238DC"/>
    <w:rsid w:val="00927251"/>
    <w:rsid w:val="009277CF"/>
    <w:rsid w:val="009401BF"/>
    <w:rsid w:val="00940812"/>
    <w:rsid w:val="009428F2"/>
    <w:rsid w:val="0094791C"/>
    <w:rsid w:val="00953092"/>
    <w:rsid w:val="009538E8"/>
    <w:rsid w:val="00962810"/>
    <w:rsid w:val="00971314"/>
    <w:rsid w:val="0097179C"/>
    <w:rsid w:val="009733DE"/>
    <w:rsid w:val="00982A86"/>
    <w:rsid w:val="00991F98"/>
    <w:rsid w:val="009B037F"/>
    <w:rsid w:val="009B099E"/>
    <w:rsid w:val="009B2365"/>
    <w:rsid w:val="009C1E74"/>
    <w:rsid w:val="009D1519"/>
    <w:rsid w:val="009D463F"/>
    <w:rsid w:val="009E0C76"/>
    <w:rsid w:val="009E3E70"/>
    <w:rsid w:val="009E4869"/>
    <w:rsid w:val="009E7BF0"/>
    <w:rsid w:val="009E7E7D"/>
    <w:rsid w:val="009F5DB0"/>
    <w:rsid w:val="00A25AB5"/>
    <w:rsid w:val="00A335C8"/>
    <w:rsid w:val="00A35C82"/>
    <w:rsid w:val="00A36DBC"/>
    <w:rsid w:val="00A36F67"/>
    <w:rsid w:val="00A4414A"/>
    <w:rsid w:val="00A444B5"/>
    <w:rsid w:val="00A47EF8"/>
    <w:rsid w:val="00A61486"/>
    <w:rsid w:val="00A66497"/>
    <w:rsid w:val="00A71644"/>
    <w:rsid w:val="00A72DC5"/>
    <w:rsid w:val="00A7423F"/>
    <w:rsid w:val="00A742B4"/>
    <w:rsid w:val="00A82C07"/>
    <w:rsid w:val="00A9282C"/>
    <w:rsid w:val="00AA2877"/>
    <w:rsid w:val="00AB1DC5"/>
    <w:rsid w:val="00AB40F3"/>
    <w:rsid w:val="00AB52DD"/>
    <w:rsid w:val="00AC135D"/>
    <w:rsid w:val="00AC2571"/>
    <w:rsid w:val="00AC5D51"/>
    <w:rsid w:val="00AD019E"/>
    <w:rsid w:val="00AD10A0"/>
    <w:rsid w:val="00AD1595"/>
    <w:rsid w:val="00AD190C"/>
    <w:rsid w:val="00AD1A34"/>
    <w:rsid w:val="00AD4EC9"/>
    <w:rsid w:val="00AD548E"/>
    <w:rsid w:val="00AE1D9B"/>
    <w:rsid w:val="00AE42CA"/>
    <w:rsid w:val="00AE4D31"/>
    <w:rsid w:val="00AE51A7"/>
    <w:rsid w:val="00AE6DBE"/>
    <w:rsid w:val="00AF3C0F"/>
    <w:rsid w:val="00AF6CC1"/>
    <w:rsid w:val="00B01183"/>
    <w:rsid w:val="00B04C20"/>
    <w:rsid w:val="00B0561B"/>
    <w:rsid w:val="00B1126B"/>
    <w:rsid w:val="00B1637A"/>
    <w:rsid w:val="00B1719A"/>
    <w:rsid w:val="00B206A7"/>
    <w:rsid w:val="00B25805"/>
    <w:rsid w:val="00B33E5D"/>
    <w:rsid w:val="00B35AD3"/>
    <w:rsid w:val="00B41374"/>
    <w:rsid w:val="00B60346"/>
    <w:rsid w:val="00B65A72"/>
    <w:rsid w:val="00B70980"/>
    <w:rsid w:val="00B7592F"/>
    <w:rsid w:val="00B812A6"/>
    <w:rsid w:val="00B94E07"/>
    <w:rsid w:val="00B97BD4"/>
    <w:rsid w:val="00BA14E5"/>
    <w:rsid w:val="00BA239F"/>
    <w:rsid w:val="00BC1623"/>
    <w:rsid w:val="00BC7BCA"/>
    <w:rsid w:val="00BD61E3"/>
    <w:rsid w:val="00BE4EC6"/>
    <w:rsid w:val="00BE6D86"/>
    <w:rsid w:val="00BF552C"/>
    <w:rsid w:val="00C007EC"/>
    <w:rsid w:val="00C05217"/>
    <w:rsid w:val="00C07276"/>
    <w:rsid w:val="00C100A5"/>
    <w:rsid w:val="00C14A6F"/>
    <w:rsid w:val="00C208C2"/>
    <w:rsid w:val="00C20B51"/>
    <w:rsid w:val="00C305C9"/>
    <w:rsid w:val="00C4056E"/>
    <w:rsid w:val="00C44878"/>
    <w:rsid w:val="00C46B8D"/>
    <w:rsid w:val="00C47331"/>
    <w:rsid w:val="00C562C2"/>
    <w:rsid w:val="00C7009B"/>
    <w:rsid w:val="00C714E7"/>
    <w:rsid w:val="00C72A4B"/>
    <w:rsid w:val="00C84CED"/>
    <w:rsid w:val="00C97DCF"/>
    <w:rsid w:val="00CA0BB4"/>
    <w:rsid w:val="00CA5D91"/>
    <w:rsid w:val="00CB1A69"/>
    <w:rsid w:val="00CC665E"/>
    <w:rsid w:val="00CD0AC7"/>
    <w:rsid w:val="00CD0E4D"/>
    <w:rsid w:val="00CF0A2A"/>
    <w:rsid w:val="00D03A76"/>
    <w:rsid w:val="00D06EA4"/>
    <w:rsid w:val="00D14CFE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4D64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266A"/>
    <w:rsid w:val="00DF3380"/>
    <w:rsid w:val="00DF3609"/>
    <w:rsid w:val="00DF4002"/>
    <w:rsid w:val="00DF5C4B"/>
    <w:rsid w:val="00E02DC2"/>
    <w:rsid w:val="00E03C77"/>
    <w:rsid w:val="00E04B03"/>
    <w:rsid w:val="00E1023F"/>
    <w:rsid w:val="00E1243C"/>
    <w:rsid w:val="00E242E6"/>
    <w:rsid w:val="00E31CB7"/>
    <w:rsid w:val="00E33E41"/>
    <w:rsid w:val="00E357C9"/>
    <w:rsid w:val="00E453CC"/>
    <w:rsid w:val="00E45D74"/>
    <w:rsid w:val="00E51E4D"/>
    <w:rsid w:val="00E5604F"/>
    <w:rsid w:val="00E61ACF"/>
    <w:rsid w:val="00E84CDE"/>
    <w:rsid w:val="00E867DD"/>
    <w:rsid w:val="00E922CC"/>
    <w:rsid w:val="00EA4D8B"/>
    <w:rsid w:val="00EA73BE"/>
    <w:rsid w:val="00EA76AC"/>
    <w:rsid w:val="00EB36DA"/>
    <w:rsid w:val="00EC1524"/>
    <w:rsid w:val="00EC734F"/>
    <w:rsid w:val="00ED02B7"/>
    <w:rsid w:val="00ED0E11"/>
    <w:rsid w:val="00EE2BCE"/>
    <w:rsid w:val="00EE39FE"/>
    <w:rsid w:val="00EE40A4"/>
    <w:rsid w:val="00EE493F"/>
    <w:rsid w:val="00EF3B76"/>
    <w:rsid w:val="00EF4FE7"/>
    <w:rsid w:val="00F06BEC"/>
    <w:rsid w:val="00F153CF"/>
    <w:rsid w:val="00F2263F"/>
    <w:rsid w:val="00F23511"/>
    <w:rsid w:val="00F2776B"/>
    <w:rsid w:val="00F33205"/>
    <w:rsid w:val="00F33456"/>
    <w:rsid w:val="00F408E6"/>
    <w:rsid w:val="00F47899"/>
    <w:rsid w:val="00F51632"/>
    <w:rsid w:val="00F61E1F"/>
    <w:rsid w:val="00F74E5A"/>
    <w:rsid w:val="00F76790"/>
    <w:rsid w:val="00F8628F"/>
    <w:rsid w:val="00F86835"/>
    <w:rsid w:val="00F93BD2"/>
    <w:rsid w:val="00F96D35"/>
    <w:rsid w:val="00FA01FE"/>
    <w:rsid w:val="00FA55DC"/>
    <w:rsid w:val="00FA6384"/>
    <w:rsid w:val="00FA73E0"/>
    <w:rsid w:val="00FB076B"/>
    <w:rsid w:val="00FB2B1F"/>
    <w:rsid w:val="00FB2D7F"/>
    <w:rsid w:val="00FB6923"/>
    <w:rsid w:val="00FC2598"/>
    <w:rsid w:val="00FC4D96"/>
    <w:rsid w:val="00FC4E8B"/>
    <w:rsid w:val="00FD57EE"/>
    <w:rsid w:val="00FE4025"/>
    <w:rsid w:val="00FE6A14"/>
    <w:rsid w:val="00FF1912"/>
    <w:rsid w:val="00FF64CB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30DDC9A7-10CA-462C-B0D5-1E95457E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9584B-E8BF-44D5-AF42-F62E192B7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2018-05-02T21:00:00Z</cp:lastPrinted>
  <dcterms:created xsi:type="dcterms:W3CDTF">2018-05-02T21:13:00Z</dcterms:created>
  <dcterms:modified xsi:type="dcterms:W3CDTF">2018-05-02T21:13:00Z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