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3BBEDAA3" w:rsidR="00EE39FE" w:rsidRPr="00565818" w:rsidRDefault="00D03A76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5F7B090E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219950" cy="1085850"/>
                <wp:effectExtent l="0" t="0" r="1905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6228A3F6" w14:textId="6C11EA01" w:rsidR="0083675D" w:rsidRPr="009B2365" w:rsidRDefault="000B6A49" w:rsidP="0083675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acquiesce</w:t>
                            </w:r>
                            <w:r w:rsidR="00E31C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beige</w:t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31C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concierge</w:t>
                            </w:r>
                            <w:r w:rsidR="00341A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dreidel</w:t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7179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36F67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037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foreigner</w:t>
                            </w:r>
                          </w:p>
                          <w:p w14:paraId="4C26F0FA" w14:textId="5E50A5A1" w:rsidR="00227D18" w:rsidRPr="009B2365" w:rsidRDefault="009B037F" w:rsidP="00227D18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aggrieve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besiege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conscience</w:t>
                            </w:r>
                            <w:r w:rsidR="006D09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>expedient</w:t>
                            </w:r>
                            <w:r w:rsidR="0097179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2365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hieroglyphics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6" style="position:absolute;margin-left:3pt;margin-top:563.25pt;width:568.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6228A3F6" w14:textId="6C11EA01" w:rsidR="0083675D" w:rsidRPr="009B2365" w:rsidRDefault="000B6A49" w:rsidP="0083675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acquiesce</w:t>
                      </w:r>
                      <w:r w:rsidR="00E31C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beige</w:t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E31C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concierge</w:t>
                      </w:r>
                      <w:r w:rsidR="00341A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dreidel</w:t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7179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36F67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037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foreigner</w:t>
                      </w:r>
                    </w:p>
                    <w:p w14:paraId="4C26F0FA" w14:textId="5E50A5A1" w:rsidR="00227D18" w:rsidRPr="009B2365" w:rsidRDefault="009B037F" w:rsidP="00227D18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aggrieve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besiege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conscience</w:t>
                      </w:r>
                      <w:r w:rsidR="006D09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>expedient</w:t>
                      </w:r>
                      <w:r w:rsidR="0097179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2365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hieroglyphics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140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F3836AC">
                <wp:simplePos x="0" y="0"/>
                <wp:positionH relativeFrom="column">
                  <wp:posOffset>95249</wp:posOffset>
                </wp:positionH>
                <wp:positionV relativeFrom="paragraph">
                  <wp:posOffset>4391025</wp:posOffset>
                </wp:positionV>
                <wp:extent cx="3971925" cy="2486025"/>
                <wp:effectExtent l="0" t="0" r="28575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98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05110ED0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0276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7D0D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’re taking a </w:t>
                                  </w:r>
                                  <w:r w:rsidR="0060276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break from SS until after the math FSA.</w:t>
                                  </w:r>
                                  <w:r w:rsidR="00AE42C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Afterwards, we’ll be learning about the American Revolution.</w:t>
                                  </w:r>
                                </w:p>
                                <w:p w14:paraId="20C8C09F" w14:textId="25770820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sequencing, active and passive voices, and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D0D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suffix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7D0D1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less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Next week…FSA testing!!!</w:t>
                                  </w:r>
                                </w:p>
                                <w:p w14:paraId="50926728" w14:textId="05360BFE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’re trying to finish measurement and geometry before FSA testing!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156A1E8F" w:rsidR="00AD4EC9" w:rsidRPr="00AB1DC5" w:rsidRDefault="00820986" w:rsidP="0095309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A36D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are currently</w:t>
                                  </w:r>
                                  <w:r w:rsidR="0095309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studying forms of energy, and will test before FSA.</w:t>
                                  </w:r>
                                  <w:r w:rsidR="00A36D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674074AA" w:rsidR="00DF266A" w:rsidRPr="00565818" w:rsidRDefault="00012EAD" w:rsidP="0095309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F408E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persistent.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47197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EC734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In</w:t>
                                  </w:r>
                                  <w:r w:rsidR="00F408E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the movie </w:t>
                                  </w:r>
                                  <w:r w:rsidR="00F408E6" w:rsidRPr="001972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i/>
                                      <w:kern w:val="3"/>
                                      <w:lang w:eastAsia="zh-CN" w:bidi="hi-IN"/>
                                    </w:rPr>
                                    <w:t>Batman Begins</w:t>
                                  </w:r>
                                  <w:r w:rsidR="00F408E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Bruce Wayne’s father asks him, </w:t>
                                  </w:r>
                                  <w:r w:rsidR="001972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“Why do we fall? So we can learn to pick ourselves back up.” That’s persistence. The ability to </w:t>
                                  </w:r>
                                  <w:r w:rsidR="0095309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get back up</w:t>
                                  </w:r>
                                  <w:r w:rsidR="001972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after being knocked down is essential for one to find success.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27" style="position:absolute;margin-left:7.5pt;margin-top:345.75pt;width:312.75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98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05110ED0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0276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7D0D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’re taking a </w:t>
                            </w:r>
                            <w:r w:rsidR="0060276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break from SS until after the math FSA.</w:t>
                            </w:r>
                            <w:r w:rsidR="00AE42C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Afterwards, we’ll be learning about the American Revolution.</w:t>
                            </w:r>
                          </w:p>
                          <w:p w14:paraId="20C8C09F" w14:textId="25770820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sequencing, active and passive voices, and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D0D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suffix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7D0D1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less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Next week…FSA testing!!!</w:t>
                            </w:r>
                          </w:p>
                          <w:p w14:paraId="50926728" w14:textId="05360BFE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’re trying to finish measurement and geometry before FSA testing!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156A1E8F" w:rsidR="00AD4EC9" w:rsidRPr="00AB1DC5" w:rsidRDefault="00820986" w:rsidP="0095309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A36D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are currently</w:t>
                            </w:r>
                            <w:r w:rsidR="0095309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studying forms of energy, and will test before FSA.</w:t>
                            </w:r>
                            <w:r w:rsidR="00A36D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674074AA" w:rsidR="00DF266A" w:rsidRPr="00565818" w:rsidRDefault="00012EAD" w:rsidP="0095309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F408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persistent.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47197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C734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In</w:t>
                            </w:r>
                            <w:r w:rsidR="00F408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the movie </w:t>
                            </w:r>
                            <w:r w:rsidR="00F408E6" w:rsidRPr="001972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i/>
                                <w:kern w:val="3"/>
                                <w:lang w:eastAsia="zh-CN" w:bidi="hi-IN"/>
                              </w:rPr>
                              <w:t>Batman Begins</w:t>
                            </w:r>
                            <w:r w:rsidR="00F408E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Bruce Wayne’s father asks him, </w:t>
                            </w:r>
                            <w:r w:rsidR="001972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“Why do we fall? So we can learn to pick ourselves back up.” That’s persistence. The ability to </w:t>
                            </w:r>
                            <w:r w:rsidR="0095309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get back up</w:t>
                            </w:r>
                            <w:r w:rsidR="001972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after being knocked down is essential for one to find success.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9F5DB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12A6CA7E">
                <wp:simplePos x="0" y="0"/>
                <wp:positionH relativeFrom="column">
                  <wp:posOffset>2162175</wp:posOffset>
                </wp:positionH>
                <wp:positionV relativeFrom="paragraph">
                  <wp:posOffset>1014095</wp:posOffset>
                </wp:positionV>
                <wp:extent cx="4972050" cy="302958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4869515"/>
                            </w:sdtPr>
                            <w:sdtEnd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5B668676" w14:textId="62F06F8F" w:rsidR="00E5604F" w:rsidRPr="00681E89" w:rsidRDefault="00E5604F" w:rsidP="00E5604F">
                                <w:pPr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Community Work Day</w:t>
                                </w:r>
                              </w:p>
                              <w:p w14:paraId="70F0B27C" w14:textId="7EF00AE8" w:rsidR="00F74E5A" w:rsidRDefault="00E5604F" w:rsidP="00B01183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On Saturday, April 28</w:t>
                                </w:r>
                                <w:r w:rsidRPr="00E5604F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, a local organization will be bringing volunteers to Healthy Learning Academy from 9:00-11:00 a.m.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to help with a variety of tasks. If you still need volunteer hours before the end of the school year, sign up on the school’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 website, or visit the following link: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hyperlink r:id="rId7" w:tgtFrame="_blank" w:history="1">
                                  <w:r w:rsidR="00FA01FE" w:rsidRPr="00FA01FE">
                                    <w:rPr>
                                      <w:rStyle w:val="Hyperlink"/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http://www.signupgenius.com/go/4090f4fa8ac23a6fc1-volunteer</w:t>
                                  </w:r>
                                </w:hyperlink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Join us in some light yardwork, cleaning, and organizing in order to h</w:t>
                                </w:r>
                                <w:r w:rsidR="00FA01FE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elp us keep HLA beautiful on </w:t>
                                </w:r>
                                <w:r w:rsid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both the inside and out!</w:t>
                                </w:r>
                              </w:p>
                              <w:p w14:paraId="59DF5313" w14:textId="6782F636" w:rsidR="00681E89" w:rsidRDefault="00681E89" w:rsidP="00681E89">
                                <w:pPr>
                                  <w:spacing w:after="12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681E89"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Yearbook</w:t>
                                </w:r>
                              </w:p>
                              <w:p w14:paraId="0328CD19" w14:textId="48768B8E" w:rsidR="00681E89" w:rsidRPr="00681E89" w:rsidRDefault="00681E89" w:rsidP="00681E89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Time is running out to place your order for the 2017-18 HLA Yearbook! The cost is $15.00, and the deadline is Wednesday, April 25</w:t>
                                </w:r>
                                <w:r w:rsidRPr="00681E8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 Make sure to order yours today!</w:t>
                                </w:r>
                              </w:p>
                              <w:p w14:paraId="3CF4A01C" w14:textId="77777777" w:rsidR="00681E89" w:rsidRPr="00681E89" w:rsidRDefault="00681E89" w:rsidP="00681E89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 w:cs="Times New Roman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DF1A25F" w14:textId="49DAC62A" w:rsidR="009238DC" w:rsidRPr="000546E9" w:rsidRDefault="009B037F" w:rsidP="000546E9">
                                <w:pPr>
                                  <w:spacing w:after="12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70.25pt;margin-top:79.85pt;width:391.5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ZZ2QIAAAAG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-24869515"/>
                      </w:sdtPr>
                      <w:sdtEnd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sdtEndPr>
                      <w:sdtContent>
                        <w:p w14:paraId="5B668676" w14:textId="62F06F8F" w:rsidR="00E5604F" w:rsidRPr="00681E89" w:rsidRDefault="00E5604F" w:rsidP="00E5604F">
                          <w:pPr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Community Work Day</w:t>
                          </w:r>
                        </w:p>
                        <w:p w14:paraId="70F0B27C" w14:textId="7EF00AE8" w:rsidR="00F74E5A" w:rsidRDefault="00E5604F" w:rsidP="00B01183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On Saturday, April 28</w:t>
                          </w:r>
                          <w:r w:rsidRPr="00E5604F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, a local organization will be bringing volunteers to Healthy Learning Academy from 9:00-11:00 a.m.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to help with a variety of tasks. If you still need volunteer hours before the end of the school year, sign up on the school’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 website, or visit the following link: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8" w:tgtFrame="_blank" w:history="1">
                            <w:r w:rsidR="00FA01FE" w:rsidRPr="00FA01FE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http://www.signupgenius.com/go/4090f4fa8ac23a6fc1-volunteer</w:t>
                            </w:r>
                          </w:hyperlink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Join us in some light yardwork, cleaning, and organizing in order to h</w:t>
                          </w:r>
                          <w:r w:rsidR="00FA01FE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elp us keep HLA beautiful on </w:t>
                          </w:r>
                          <w:r w:rsid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both the inside and out!</w:t>
                          </w:r>
                        </w:p>
                        <w:p w14:paraId="59DF5313" w14:textId="6782F636" w:rsidR="00681E89" w:rsidRDefault="00681E89" w:rsidP="00681E89">
                          <w:pPr>
                            <w:spacing w:after="12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681E89"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Yearbook</w:t>
                          </w:r>
                        </w:p>
                        <w:p w14:paraId="0328CD19" w14:textId="48768B8E" w:rsidR="00681E89" w:rsidRPr="00681E89" w:rsidRDefault="00681E89" w:rsidP="00681E89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Time is running out to place your order for the 2017-18 HLA Yearbook! The cost is $15.00, and the deadline is Wednesday, April 25</w:t>
                          </w:r>
                          <w:r w:rsidRPr="00681E8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. Make sure to order yours today!</w:t>
                          </w:r>
                        </w:p>
                        <w:p w14:paraId="3CF4A01C" w14:textId="77777777" w:rsidR="00681E89" w:rsidRPr="00681E89" w:rsidRDefault="00681E89" w:rsidP="00681E89">
                          <w:pPr>
                            <w:spacing w:after="120"/>
                            <w:jc w:val="center"/>
                            <w:rPr>
                              <w:rFonts w:ascii="Curlz MT" w:hAnsi="Curlz MT" w:cs="Times New Roman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</w:p>
                        <w:p w14:paraId="7DF1A25F" w14:textId="49DAC62A" w:rsidR="009238DC" w:rsidRPr="000546E9" w:rsidRDefault="00341FF3" w:rsidP="000546E9">
                          <w:pPr>
                            <w:spacing w:after="12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104FE931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96ABA" w14:textId="6FFDB9AE" w:rsidR="00B7592F" w:rsidRPr="0097179C" w:rsidRDefault="00B7592F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97179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FSA</w:t>
                            </w:r>
                          </w:p>
                          <w:p w14:paraId="73C9487C" w14:textId="30FCC037" w:rsidR="00B7592F" w:rsidRDefault="00B7592F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With FSA testing right around the corner, we’ll be doing a lot of cramming to cover everything that needs to get accomplished. However, I don’t want my scholars to stress too much about the test. They’ve all done a wonderful job this year, and I’m confident that they’ll do well</w:t>
                            </w:r>
                            <w:r w:rsidR="0097179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 Try to keep things loose at home, and make sure that during testing, they’re getting plenty of sleep and a nutritious breakfast!</w:t>
                            </w:r>
                            <w:r w:rsidR="006D09D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Also, please make sure that students are on-time those days, and are not checked-out during testing hours!</w:t>
                            </w:r>
                          </w:p>
                          <w:p w14:paraId="6B66C024" w14:textId="58A83392" w:rsidR="006D09D7" w:rsidRDefault="00B01183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</w:t>
                            </w:r>
                            <w:r w:rsidR="006D09D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4/17-18: ELA FSA</w:t>
                            </w:r>
                            <w:r w:rsidR="006D09D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4/23-24: Math FSA</w:t>
                            </w:r>
                          </w:p>
                          <w:p w14:paraId="47CF4087" w14:textId="7508CE72" w:rsidR="00B01183" w:rsidRDefault="00B01183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  <w:t xml:space="preserve">         5/1-2: Science FSA</w:t>
                            </w:r>
                          </w:p>
                          <w:p w14:paraId="4E23BA68" w14:textId="77777777" w:rsidR="00B7592F" w:rsidRPr="00033FA2" w:rsidRDefault="00B7592F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9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" fillcolor="#664a2c [2408]" strokecolor="#89643b [3208]">
                <v:textbox inset=",7.2pt">
                  <w:txbxContent>
                    <w:p w14:paraId="6C996ABA" w14:textId="6FFDB9AE" w:rsidR="00B7592F" w:rsidRPr="0097179C" w:rsidRDefault="00B7592F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97179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FSA</w:t>
                      </w:r>
                    </w:p>
                    <w:p w14:paraId="73C9487C" w14:textId="30FCC037" w:rsidR="00B7592F" w:rsidRDefault="00B7592F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With FSA testing right around the corner, we’ll be doing a lot of cramming to cover everything that needs to get accomplished. However, I don’t want my scholars to stress too much about the test. They’ve all done a wonderful job this year, and I’m confident that they’ll do well</w:t>
                      </w:r>
                      <w:r w:rsidR="0097179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 Try to keep things loose at home, and make sure that during testing, they’re getting plenty of sleep and a nutritious breakfast!</w:t>
                      </w:r>
                      <w:r w:rsidR="006D09D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Also, please make sure that students are on-time those days, and are not checked-out during testing hours!</w:t>
                      </w:r>
                    </w:p>
                    <w:p w14:paraId="6B66C024" w14:textId="58A83392" w:rsidR="006D09D7" w:rsidRDefault="00B01183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</w:t>
                      </w:r>
                      <w:r w:rsidR="006D09D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4/17-18: ELA FSA</w:t>
                      </w:r>
                      <w:r w:rsidR="006D09D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4/23-24: Math FSA</w:t>
                      </w:r>
                    </w:p>
                    <w:p w14:paraId="47CF4087" w14:textId="7508CE72" w:rsidR="00B01183" w:rsidRDefault="00B01183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  <w:t xml:space="preserve">         5/1-2: Science FSA</w:t>
                      </w:r>
                    </w:p>
                    <w:p w14:paraId="4E23BA68" w14:textId="77777777" w:rsidR="00B7592F" w:rsidRPr="00033FA2" w:rsidRDefault="00B7592F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3D662E1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453771A7" w:rsidR="003816A4" w:rsidRPr="007064E5" w:rsidRDefault="002205D0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r w:rsidR="00F408E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2259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3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453771A7" w:rsidR="003816A4" w:rsidRPr="007064E5" w:rsidRDefault="002205D0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April </w:t>
                      </w:r>
                      <w:r w:rsidR="00F408E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</w:t>
                      </w:r>
                      <w:r w:rsidR="002259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3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2ADE3F82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97179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F408E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2259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2ADE3F82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97179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April </w:t>
                      </w:r>
                      <w:r w:rsidR="00F408E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22596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10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1D64FEA1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07B17944" w:rsidR="009238DC" w:rsidRDefault="00681E8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85EA90" wp14:editId="7C746B0D">
                                      <wp:extent cx="1800225" cy="2377440"/>
                                      <wp:effectExtent l="0" t="0" r="9525" b="381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work day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83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07B17944" w:rsidR="009238DC" w:rsidRDefault="00681E8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85EA90" wp14:editId="7C746B0D">
                                <wp:extent cx="1800225" cy="2377440"/>
                                <wp:effectExtent l="0" t="0" r="9525" b="381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ork day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83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BF1E6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546E9"/>
    <w:rsid w:val="0006215D"/>
    <w:rsid w:val="00070AE8"/>
    <w:rsid w:val="0008433B"/>
    <w:rsid w:val="00090386"/>
    <w:rsid w:val="000904A8"/>
    <w:rsid w:val="000B6A49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7350"/>
    <w:rsid w:val="00113D55"/>
    <w:rsid w:val="00122F8D"/>
    <w:rsid w:val="001259D2"/>
    <w:rsid w:val="00133A59"/>
    <w:rsid w:val="00142073"/>
    <w:rsid w:val="00142BB8"/>
    <w:rsid w:val="00144ED1"/>
    <w:rsid w:val="001553D6"/>
    <w:rsid w:val="00155B24"/>
    <w:rsid w:val="001576B4"/>
    <w:rsid w:val="00165230"/>
    <w:rsid w:val="0018251B"/>
    <w:rsid w:val="00185912"/>
    <w:rsid w:val="001859AC"/>
    <w:rsid w:val="00185A42"/>
    <w:rsid w:val="001972AC"/>
    <w:rsid w:val="001978BB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05D0"/>
    <w:rsid w:val="00225938"/>
    <w:rsid w:val="0022596F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279DB"/>
    <w:rsid w:val="00336759"/>
    <w:rsid w:val="00341A6E"/>
    <w:rsid w:val="00341FF3"/>
    <w:rsid w:val="00352EE5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2767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81E89"/>
    <w:rsid w:val="006922A9"/>
    <w:rsid w:val="006A0032"/>
    <w:rsid w:val="006A2A81"/>
    <w:rsid w:val="006A56BC"/>
    <w:rsid w:val="006C7811"/>
    <w:rsid w:val="006D09D7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7914"/>
    <w:rsid w:val="007A1403"/>
    <w:rsid w:val="007A7115"/>
    <w:rsid w:val="007A7C91"/>
    <w:rsid w:val="007B4C89"/>
    <w:rsid w:val="007B747A"/>
    <w:rsid w:val="007C1833"/>
    <w:rsid w:val="007C7E44"/>
    <w:rsid w:val="007D0D1E"/>
    <w:rsid w:val="007E4964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3CA8"/>
    <w:rsid w:val="0084725B"/>
    <w:rsid w:val="00847D51"/>
    <w:rsid w:val="008508BC"/>
    <w:rsid w:val="0085616F"/>
    <w:rsid w:val="0085730A"/>
    <w:rsid w:val="0087231F"/>
    <w:rsid w:val="008727B2"/>
    <w:rsid w:val="0087568B"/>
    <w:rsid w:val="0088691D"/>
    <w:rsid w:val="00887F44"/>
    <w:rsid w:val="008A24D9"/>
    <w:rsid w:val="008A2C3D"/>
    <w:rsid w:val="008B0000"/>
    <w:rsid w:val="008B31E4"/>
    <w:rsid w:val="008B53B6"/>
    <w:rsid w:val="008F06A2"/>
    <w:rsid w:val="008F082F"/>
    <w:rsid w:val="008F7612"/>
    <w:rsid w:val="009202AF"/>
    <w:rsid w:val="00920E72"/>
    <w:rsid w:val="009238DC"/>
    <w:rsid w:val="00927251"/>
    <w:rsid w:val="009277CF"/>
    <w:rsid w:val="009401BF"/>
    <w:rsid w:val="00940812"/>
    <w:rsid w:val="009428F2"/>
    <w:rsid w:val="0094791C"/>
    <w:rsid w:val="00953092"/>
    <w:rsid w:val="009538E8"/>
    <w:rsid w:val="00962810"/>
    <w:rsid w:val="00971314"/>
    <w:rsid w:val="0097179C"/>
    <w:rsid w:val="009733DE"/>
    <w:rsid w:val="00982A86"/>
    <w:rsid w:val="00991F98"/>
    <w:rsid w:val="009B037F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DBC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2CA"/>
    <w:rsid w:val="00AE4D31"/>
    <w:rsid w:val="00AE51A7"/>
    <w:rsid w:val="00AE6DBE"/>
    <w:rsid w:val="00AF3C0F"/>
    <w:rsid w:val="00AF6CC1"/>
    <w:rsid w:val="00B01183"/>
    <w:rsid w:val="00B04C20"/>
    <w:rsid w:val="00B0561B"/>
    <w:rsid w:val="00B1126B"/>
    <w:rsid w:val="00B1637A"/>
    <w:rsid w:val="00B1719A"/>
    <w:rsid w:val="00B25805"/>
    <w:rsid w:val="00B33E5D"/>
    <w:rsid w:val="00B35AD3"/>
    <w:rsid w:val="00B41374"/>
    <w:rsid w:val="00B60346"/>
    <w:rsid w:val="00B65A72"/>
    <w:rsid w:val="00B70980"/>
    <w:rsid w:val="00B7592F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5D91"/>
    <w:rsid w:val="00CB1A69"/>
    <w:rsid w:val="00CC665E"/>
    <w:rsid w:val="00CD0AC7"/>
    <w:rsid w:val="00CD0E4D"/>
    <w:rsid w:val="00CF0A2A"/>
    <w:rsid w:val="00D03A76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1CB7"/>
    <w:rsid w:val="00E33E41"/>
    <w:rsid w:val="00E357C9"/>
    <w:rsid w:val="00E453CC"/>
    <w:rsid w:val="00E45D74"/>
    <w:rsid w:val="00E51E4D"/>
    <w:rsid w:val="00E5604F"/>
    <w:rsid w:val="00E61ACF"/>
    <w:rsid w:val="00E84CDE"/>
    <w:rsid w:val="00E867DD"/>
    <w:rsid w:val="00E922CC"/>
    <w:rsid w:val="00EA73BE"/>
    <w:rsid w:val="00EA76AC"/>
    <w:rsid w:val="00EC1524"/>
    <w:rsid w:val="00EC734F"/>
    <w:rsid w:val="00ED02B7"/>
    <w:rsid w:val="00ED0E11"/>
    <w:rsid w:val="00EE2BCE"/>
    <w:rsid w:val="00EE39FE"/>
    <w:rsid w:val="00EE493F"/>
    <w:rsid w:val="00EF3B76"/>
    <w:rsid w:val="00EF4FE7"/>
    <w:rsid w:val="00F06BEC"/>
    <w:rsid w:val="00F153CF"/>
    <w:rsid w:val="00F2263F"/>
    <w:rsid w:val="00F23511"/>
    <w:rsid w:val="00F2776B"/>
    <w:rsid w:val="00F33456"/>
    <w:rsid w:val="00F408E6"/>
    <w:rsid w:val="00F47899"/>
    <w:rsid w:val="00F51632"/>
    <w:rsid w:val="00F61E1F"/>
    <w:rsid w:val="00F74E5A"/>
    <w:rsid w:val="00F76790"/>
    <w:rsid w:val="00F86835"/>
    <w:rsid w:val="00F93BD2"/>
    <w:rsid w:val="00F96D35"/>
    <w:rsid w:val="00FA01FE"/>
    <w:rsid w:val="00FA55DC"/>
    <w:rsid w:val="00FA6384"/>
    <w:rsid w:val="00FA73E0"/>
    <w:rsid w:val="00FB2B1F"/>
    <w:rsid w:val="00FB2D7F"/>
    <w:rsid w:val="00FB6923"/>
    <w:rsid w:val="00FC2598"/>
    <w:rsid w:val="00FC4D96"/>
    <w:rsid w:val="00FC4E8B"/>
    <w:rsid w:val="00FD57EE"/>
    <w:rsid w:val="00FE4025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48719CE1-2EDB-4DD5-AA45-9632EFC3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nupgenius.com/go/4090f4fa8ac23a6fc1-volunteer" TargetMode="Externa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hyperlink" Target="http://www.signupgenius.com/go/4090f4fa8ac23a6fc1-volunteer" TargetMode="Externa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784E40-54F5-4E69-A64E-70C69BD01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2018-04-01T20:03:00Z</cp:lastPrinted>
  <dcterms:created xsi:type="dcterms:W3CDTF">2018-04-12T21:13:00Z</dcterms:created>
  <dcterms:modified xsi:type="dcterms:W3CDTF">2018-04-12T21:13:00Z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