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BC990" w14:textId="0B13719F" w:rsidR="00EE39FE" w:rsidRPr="00565818" w:rsidRDefault="009F5DB0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61D78335">
                <wp:simplePos x="0" y="0"/>
                <wp:positionH relativeFrom="column">
                  <wp:posOffset>2162175</wp:posOffset>
                </wp:positionH>
                <wp:positionV relativeFrom="paragraph">
                  <wp:posOffset>1071245</wp:posOffset>
                </wp:positionV>
                <wp:extent cx="4972050" cy="302958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7A70DF37" w14:textId="45944333" w:rsidR="004D1D37" w:rsidRPr="000F3598" w:rsidRDefault="00991F98" w:rsidP="009D1519">
                                <w:pPr>
                                  <w:spacing w:after="120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</w:pPr>
                                <w:r w:rsidRPr="000F3598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Garden Day</w:t>
                                </w:r>
                                <w:r w:rsidR="00D14F36"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4D1D37" w:rsidRPr="000F3598"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  <w:t>Help to keep Healthy Learning Academy</w:t>
                                </w:r>
                              </w:p>
                              <w:p w14:paraId="4FA6557D" w14:textId="1F172342" w:rsidR="004D1D37" w:rsidRDefault="004D1D37" w:rsidP="004D1D37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0F3598"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  <w:t>looking</w:t>
                                </w:r>
                                <w:proofErr w:type="gramEnd"/>
                                <w:r w:rsidRPr="000F3598"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  <w:t xml:space="preserve"> beautiful!</w:t>
                                </w:r>
                              </w:p>
                              <w:p w14:paraId="025B9324" w14:textId="77777777" w:rsidR="009D1519" w:rsidRPr="004D1D37" w:rsidRDefault="009D1519" w:rsidP="004D1D37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945D8E5" w14:textId="77777777" w:rsidR="00F93BD2" w:rsidRDefault="004D1D37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We will be conducting our biannual Garden Day next Saturday, March 17</w:t>
                                </w:r>
                                <w:r w:rsidRPr="004D1D3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from 8:00-12:00. </w:t>
                                </w:r>
                                <w:r w:rsidR="000F359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You can visit signupgenius.com through our school’s website to volunteer two hours of your time (8:00-10:00 or 10:00-12:00)</w:t>
                                </w:r>
                                <w:r w:rsidR="00F93BD2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</w:t>
                                </w:r>
                              </w:p>
                              <w:p w14:paraId="16DF3543" w14:textId="77777777" w:rsidR="00F93BD2" w:rsidRDefault="00F93BD2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</w:p>
                              <w:p w14:paraId="7DF1A25F" w14:textId="3FD0BA9F" w:rsidR="009238DC" w:rsidRPr="0077246B" w:rsidRDefault="00F93BD2" w:rsidP="00F51632">
                                <w:pPr>
                                  <w:shd w:val="clear" w:color="auto" w:fill="FFFFFF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Any help that you can provide, whether it’s working in the garden, weeding, pressure washing, etc., would be greatly appreciated. And, let’s face it…after a few Shamrock Shakes at McDonalds (</w:t>
                                </w:r>
                                <w:r w:rsidR="009D151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between 82 and 115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grams of sugar EACH), a little fresh air and exercise would do wonders! Please join us and help to keep our school beautiful.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0.25pt;margin-top:84.35pt;width:391.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aX1Q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7A70DF37" w14:textId="45944333" w:rsidR="004D1D37" w:rsidRPr="000F3598" w:rsidRDefault="00991F98" w:rsidP="009D1519">
                          <w:pPr>
                            <w:spacing w:after="120"/>
                            <w:jc w:val="center"/>
                            <w:rPr>
                              <w:rFonts w:ascii="Monotype Corsiva" w:eastAsia="Times New Roman" w:hAnsi="Monotype Corsiva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</w:pPr>
                          <w:r w:rsidRPr="000F3598"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Garden Day</w:t>
                          </w:r>
                          <w:r w:rsidR="00D14F36"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4D1D37" w:rsidRPr="000F3598">
                            <w:rPr>
                              <w:rFonts w:ascii="Monotype Corsiva" w:eastAsia="Times New Roman" w:hAnsi="Monotype Corsiva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  <w:t>Help to keep Healthy Learning Academy</w:t>
                          </w:r>
                        </w:p>
                        <w:p w14:paraId="4FA6557D" w14:textId="1F172342" w:rsidR="004D1D37" w:rsidRDefault="004D1D37" w:rsidP="004D1D37">
                          <w:pPr>
                            <w:shd w:val="clear" w:color="auto" w:fill="FFFFFF"/>
                            <w:jc w:val="center"/>
                            <w:rPr>
                              <w:rFonts w:ascii="Monotype Corsiva" w:eastAsia="Times New Roman" w:hAnsi="Monotype Corsiva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</w:pPr>
                          <w:proofErr w:type="gramStart"/>
                          <w:r w:rsidRPr="000F3598">
                            <w:rPr>
                              <w:rFonts w:ascii="Monotype Corsiva" w:eastAsia="Times New Roman" w:hAnsi="Monotype Corsiva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  <w:t>looking</w:t>
                          </w:r>
                          <w:proofErr w:type="gramEnd"/>
                          <w:r w:rsidRPr="000F3598">
                            <w:rPr>
                              <w:rFonts w:ascii="Monotype Corsiva" w:eastAsia="Times New Roman" w:hAnsi="Monotype Corsiva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  <w:t xml:space="preserve"> beautiful!</w:t>
                          </w:r>
                        </w:p>
                        <w:p w14:paraId="025B9324" w14:textId="77777777" w:rsidR="009D1519" w:rsidRPr="004D1D37" w:rsidRDefault="009D1519" w:rsidP="004D1D37">
                          <w:pPr>
                            <w:shd w:val="clear" w:color="auto" w:fill="FFFFFF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36"/>
                              <w:szCs w:val="36"/>
                            </w:rPr>
                          </w:pPr>
                        </w:p>
                        <w:p w14:paraId="2945D8E5" w14:textId="77777777" w:rsidR="00F93BD2" w:rsidRDefault="004D1D37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We will be conducting our biannual Garden Day next Saturday, March 17</w:t>
                          </w:r>
                          <w:r w:rsidRPr="004D1D3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from 8:00-12:00. </w:t>
                          </w:r>
                          <w:r w:rsidR="000F3598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You can visit signupgenius.com through our school’s website to volunteer two hours of your time (8:00-10:00 or 10:00-12:00)</w:t>
                          </w:r>
                          <w:r w:rsidR="00F93BD2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</w:t>
                          </w:r>
                        </w:p>
                        <w:p w14:paraId="16DF3543" w14:textId="77777777" w:rsidR="00F93BD2" w:rsidRDefault="00F93BD2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</w:p>
                        <w:p w14:paraId="7DF1A25F" w14:textId="3FD0BA9F" w:rsidR="009238DC" w:rsidRPr="0077246B" w:rsidRDefault="00F93BD2" w:rsidP="00F51632">
                          <w:pPr>
                            <w:shd w:val="clear" w:color="auto" w:fill="FFFFFF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Any help that you can provide, whether it’s working in the garden, weeding, pressure washing, etc., would be greatly appreciated. And, let’s face it…after a few Shamrock Shakes at McDonalds (</w:t>
                          </w:r>
                          <w:r w:rsidR="009D1519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between 82 and 115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grams of sugar EACH), a little fresh air and exercise would do wonders! Please join us and help to keep our school beautiful.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03FAA6AC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B5358" w14:textId="10072599" w:rsidR="00FB2B1F" w:rsidRDefault="00AC2571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Science Fair</w:t>
                            </w:r>
                          </w:p>
                          <w:p w14:paraId="5D76E96A" w14:textId="7372C947" w:rsidR="00FC2598" w:rsidRDefault="00AC2571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With students submitting bibliographies today, all steps of the Science Fair project have now been completed. To finalize the project, students just need to </w:t>
                            </w:r>
                            <w:r w:rsid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present their information neatly on a large tri-fold board. Everything is due next Friday, March 16</w:t>
                            </w:r>
                            <w:r w:rsidR="00C714E7" w:rsidRP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 Students will present their projects at Parent Involvement Night on Thursday, March 22</w:t>
                            </w:r>
                            <w:r w:rsidR="00C714E7" w:rsidRP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 w:rsid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5D5A1BE3" w14:textId="68CC8378" w:rsidR="00FA55DC" w:rsidRPr="00FA55DC" w:rsidRDefault="00FA55DC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Positive Behavior</w:t>
                            </w:r>
                          </w:p>
                          <w:p w14:paraId="6C5D8246" w14:textId="6C96C99C" w:rsidR="00033FA2" w:rsidRPr="00033FA2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Students can earn extra recess every two weeks by demonstrating appropriate classroom behavior. If your child has not been chosen, encourage them to make good choices daily!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" fillcolor="#664a2c [2408]" strokecolor="#89643b [3208]">
                <v:textbox inset=",7.2pt">
                  <w:txbxContent>
                    <w:p w14:paraId="676B5358" w14:textId="10072599" w:rsidR="00FB2B1F" w:rsidRDefault="00AC2571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Science Fair</w:t>
                      </w:r>
                    </w:p>
                    <w:p w14:paraId="5D76E96A" w14:textId="7372C947" w:rsidR="00FC2598" w:rsidRDefault="00AC2571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With students submitting bibliographies today, all steps of the Science Fair project have now been completed. To finalize the project, students just need to </w:t>
                      </w:r>
                      <w:r w:rsidR="00C714E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present their information neatly on a large tri-fold board. Everything is due next Friday, March 16</w:t>
                      </w:r>
                      <w:r w:rsidR="00C714E7" w:rsidRPr="00C714E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C714E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 Students will present their projects at Parent Involvement Night on Thursday, March 22</w:t>
                      </w:r>
                      <w:r w:rsidR="00C714E7" w:rsidRPr="00C714E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 w:rsidR="00C714E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5D5A1BE3" w14:textId="68CC8378" w:rsidR="00FA55DC" w:rsidRPr="00FA55DC" w:rsidRDefault="00FA55DC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Positive Behavior</w:t>
                      </w:r>
                    </w:p>
                    <w:p w14:paraId="6C5D8246" w14:textId="6C96C99C" w:rsidR="00033FA2" w:rsidRPr="00033FA2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Students can earn extra recess every two weeks by demonstrating appropriate classroom behavior. If your child has not been chosen, encourage them to make good choices daily!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478AEF76" w:rsidR="003816A4" w:rsidRPr="007064E5" w:rsidRDefault="00776984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March </w:t>
                            </w:r>
                            <w:r w:rsidR="00991F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R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d7FJLJoBlrKx5h7mFy4mTE&#10;fwlY1NZ9p6QDxYVR/bZlTlKi3xocHhKGhRsW62HBDAfXvva0uQ5JyLetU5sasAscB2OjgFUqDFKU&#10;8uh1CXQ08TtpfhTqwz3e+vnPtPoB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AzjIGR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478AEF76" w:rsidR="003816A4" w:rsidRPr="007064E5" w:rsidRDefault="00776984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March </w:t>
                      </w:r>
                      <w:r w:rsidR="00991F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9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65289BBC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6228A3F6" w14:textId="708C5815" w:rsidR="0083675D" w:rsidRPr="009B2365" w:rsidRDefault="00A36F67" w:rsidP="0083675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polymorphous</w:t>
                            </w:r>
                            <w:proofErr w:type="gramEnd"/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monologue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bipartisan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quadrilateral</w:t>
                            </w:r>
                            <w:r w:rsidR="000843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hexagonal</w:t>
                            </w:r>
                          </w:p>
                          <w:p w14:paraId="4C26F0FA" w14:textId="778C1350" w:rsidR="00227D18" w:rsidRPr="009B2365" w:rsidRDefault="0083675D" w:rsidP="00227D18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polyhedron</w:t>
                            </w:r>
                            <w:proofErr w:type="gramEnd"/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universally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triathlon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pentagonal</w:t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2365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5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equilateral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bdVg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6228A3F6" w14:textId="708C5815" w:rsidR="0083675D" w:rsidRPr="009B2365" w:rsidRDefault="00A36F67" w:rsidP="0083675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polymorphous</w:t>
                      </w:r>
                      <w:proofErr w:type="gramEnd"/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monologue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bipartisan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quadrilateral</w:t>
                      </w:r>
                      <w:r w:rsidR="000843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hexagonal</w:t>
                      </w:r>
                    </w:p>
                    <w:p w14:paraId="4C26F0FA" w14:textId="778C1350" w:rsidR="00227D18" w:rsidRPr="009B2365" w:rsidRDefault="0083675D" w:rsidP="00227D18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polyhedron</w:t>
                      </w:r>
                      <w:proofErr w:type="gramEnd"/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universally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triathlon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pentagonal</w:t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2365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35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equilateral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53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76EDB4F8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DF36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Students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are 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still 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learning about 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colonial 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life.</w:t>
                                  </w:r>
                                </w:p>
                                <w:p w14:paraId="20C8C09F" w14:textId="6DE99101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cause and effect, subject and object pronouns, and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prefix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es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proofErr w:type="spellStart"/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sym</w:t>
                                  </w:r>
                                  <w:proofErr w:type="spellEnd"/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-”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“</w:t>
                                  </w:r>
                                  <w:proofErr w:type="spellStart"/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syn</w:t>
                                  </w:r>
                                  <w:proofErr w:type="spellEnd"/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 We also completed the FSA ELA Writing exam!</w:t>
                                  </w:r>
                                </w:p>
                                <w:p w14:paraId="50926728" w14:textId="7B54E5D4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16C3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AD4EC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took the Ch. 8 test on fractions and decimals. Next up? Adding and subtracting fractions!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1C47F943" w:rsidR="00AD4EC9" w:rsidRPr="00AB1DC5" w:rsidRDefault="00820986" w:rsidP="00595D5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2291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</w:t>
                                  </w:r>
                                  <w:r w:rsidR="00595D5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started our chapter on matter. It’s a short unit, so we’ll be testing soon!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5AF63197" w:rsidR="00DF266A" w:rsidRPr="00565818" w:rsidRDefault="00012EAD" w:rsidP="0047197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C714E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effort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4719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In my opinion, effort is the most important value that we have studied this year. Often in life, what separates us from our peers, and what makes us successful, is </w:t>
                                  </w:r>
                                  <w:r w:rsidR="00A335C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the amount of </w:t>
                                  </w:r>
                                  <w:r w:rsidR="004719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effort</w:t>
                                  </w:r>
                                  <w:r w:rsidR="00A335C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that we put forth</w:t>
                                  </w:r>
                                  <w:r w:rsidR="004719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A335C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Someone who goes above and beyond what is required is showing effort.</w:t>
                                  </w:r>
                                  <w:r w:rsidR="004719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53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76EDB4F8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DF36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are 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still 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learning about 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colonial 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life.</w:t>
                            </w:r>
                          </w:p>
                          <w:p w14:paraId="20C8C09F" w14:textId="6DE99101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cause and effect, subject and object pronouns, and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prefix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es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proofErr w:type="spellStart"/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sym</w:t>
                            </w:r>
                            <w:proofErr w:type="spellEnd"/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-”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“</w:t>
                            </w:r>
                            <w:proofErr w:type="spellStart"/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syn</w:t>
                            </w:r>
                            <w:proofErr w:type="spellEnd"/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 We also completed the FSA ELA Writing exam!</w:t>
                            </w:r>
                          </w:p>
                          <w:p w14:paraId="50926728" w14:textId="7B54E5D4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16C3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AD4EC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took the Ch. 8 test on fractions and decimals. Next up? Adding and subtracting fractions!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1C47F943" w:rsidR="00AD4EC9" w:rsidRPr="00AB1DC5" w:rsidRDefault="00820986" w:rsidP="00595D5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2291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</w:t>
                            </w:r>
                            <w:r w:rsidR="00595D5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started our chapter on matter. It’s a short unit, so we’ll be testing soon!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5AF63197" w:rsidR="00DF266A" w:rsidRPr="00565818" w:rsidRDefault="00012EAD" w:rsidP="0047197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C71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effort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4719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In my opinion, effort is the most important value that we have studied this year. Often in life, what separates us from our peers, and what makes us successful, is </w:t>
                            </w:r>
                            <w:r w:rsidR="00A335C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 amount of </w:t>
                            </w:r>
                            <w:r w:rsidR="004719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effort</w:t>
                            </w:r>
                            <w:r w:rsidR="00A335C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that we put forth</w:t>
                            </w:r>
                            <w:r w:rsidR="004719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A335C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Someone who goes above and beyond what is required is showing effort.</w:t>
                            </w:r>
                            <w:r w:rsidR="004719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5642D435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991F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March 9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5642D435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991F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March 9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11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09C2D0BA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5790FBC5" w:rsidR="009238DC" w:rsidRDefault="00991F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17967F" wp14:editId="576DE7A2">
                                      <wp:extent cx="1800225" cy="2219325"/>
                                      <wp:effectExtent l="0" t="0" r="9525" b="9525"/>
                                      <wp:docPr id="16" name="Pictur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garden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224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5790FBC5" w:rsidR="009238DC" w:rsidRDefault="00991F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17967F" wp14:editId="576DE7A2">
                                <wp:extent cx="1800225" cy="2219325"/>
                                <wp:effectExtent l="0" t="0" r="9525" b="9525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arden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224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6215D"/>
    <w:rsid w:val="00070AE8"/>
    <w:rsid w:val="0008433B"/>
    <w:rsid w:val="00090386"/>
    <w:rsid w:val="000904A8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7350"/>
    <w:rsid w:val="00113D55"/>
    <w:rsid w:val="00122F8D"/>
    <w:rsid w:val="001259D2"/>
    <w:rsid w:val="00133A59"/>
    <w:rsid w:val="00142073"/>
    <w:rsid w:val="00142BB8"/>
    <w:rsid w:val="001553D6"/>
    <w:rsid w:val="00155B24"/>
    <w:rsid w:val="001576B4"/>
    <w:rsid w:val="00165230"/>
    <w:rsid w:val="0018251B"/>
    <w:rsid w:val="001859AC"/>
    <w:rsid w:val="00185A42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36759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7914"/>
    <w:rsid w:val="007A7115"/>
    <w:rsid w:val="007A7C91"/>
    <w:rsid w:val="007B4C89"/>
    <w:rsid w:val="007B747A"/>
    <w:rsid w:val="007C1833"/>
    <w:rsid w:val="007E4964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1C64"/>
    <w:rsid w:val="0083675D"/>
    <w:rsid w:val="008415F2"/>
    <w:rsid w:val="00843CA8"/>
    <w:rsid w:val="0084725B"/>
    <w:rsid w:val="00847D51"/>
    <w:rsid w:val="008508BC"/>
    <w:rsid w:val="0085616F"/>
    <w:rsid w:val="0087231F"/>
    <w:rsid w:val="008727B2"/>
    <w:rsid w:val="0087568B"/>
    <w:rsid w:val="0088691D"/>
    <w:rsid w:val="008A24D9"/>
    <w:rsid w:val="008A2C3D"/>
    <w:rsid w:val="008B0000"/>
    <w:rsid w:val="008B31E4"/>
    <w:rsid w:val="008F06A2"/>
    <w:rsid w:val="008F082F"/>
    <w:rsid w:val="008F7612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71314"/>
    <w:rsid w:val="009733DE"/>
    <w:rsid w:val="00982A86"/>
    <w:rsid w:val="00991F98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4EC9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14E5"/>
    <w:rsid w:val="00BA239F"/>
    <w:rsid w:val="00BC1623"/>
    <w:rsid w:val="00BC7BCA"/>
    <w:rsid w:val="00BD61E3"/>
    <w:rsid w:val="00BE4EC6"/>
    <w:rsid w:val="00BE6D86"/>
    <w:rsid w:val="00BF552C"/>
    <w:rsid w:val="00C05217"/>
    <w:rsid w:val="00C07276"/>
    <w:rsid w:val="00C100A5"/>
    <w:rsid w:val="00C14A6F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5D91"/>
    <w:rsid w:val="00CB1A69"/>
    <w:rsid w:val="00CC665E"/>
    <w:rsid w:val="00CD0AC7"/>
    <w:rsid w:val="00CD0E4D"/>
    <w:rsid w:val="00CF0A2A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47899"/>
    <w:rsid w:val="00F51632"/>
    <w:rsid w:val="00F61E1F"/>
    <w:rsid w:val="00F76790"/>
    <w:rsid w:val="00F86835"/>
    <w:rsid w:val="00F93BD2"/>
    <w:rsid w:val="00F96D35"/>
    <w:rsid w:val="00FA55DC"/>
    <w:rsid w:val="00FA73E0"/>
    <w:rsid w:val="00FB2B1F"/>
    <w:rsid w:val="00FB2D7F"/>
    <w:rsid w:val="00FB6923"/>
    <w:rsid w:val="00FC2598"/>
    <w:rsid w:val="00FC4D96"/>
    <w:rsid w:val="00FC4E8B"/>
    <w:rsid w:val="00FD57EE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D9E26-2056-4700-8707-487878E9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2018-01-11T22:52:00Z</cp:lastPrinted>
  <dcterms:created xsi:type="dcterms:W3CDTF">2018-03-07T19:00:00Z</dcterms:created>
  <dcterms:modified xsi:type="dcterms:W3CDTF">2018-03-07T19:00:00Z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