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2BC990" w14:textId="28869C09" w:rsidR="00EE39FE" w:rsidRPr="00565818" w:rsidRDefault="0077246B" w:rsidP="00C72A4B">
      <w:bookmarkStart w:id="0" w:name="_GoBack"/>
      <w:bookmarkEnd w:id="0"/>
      <w:r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8B049D" wp14:editId="3392D495">
                <wp:simplePos x="0" y="0"/>
                <wp:positionH relativeFrom="column">
                  <wp:posOffset>2162176</wp:posOffset>
                </wp:positionH>
                <wp:positionV relativeFrom="paragraph">
                  <wp:posOffset>1047750</wp:posOffset>
                </wp:positionV>
                <wp:extent cx="4972050" cy="3029803"/>
                <wp:effectExtent l="0" t="0" r="0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0" cy="30298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000000" w:themeColor="text1"/>
                              </w:rPr>
                              <w:id w:val="1495535866"/>
                            </w:sdtPr>
                            <w:sdtEndPr>
                              <w:rPr>
                                <w:rFonts w:ascii="Curlz MT" w:hAnsi="Curlz MT"/>
                                <w:b/>
                                <w:sz w:val="52"/>
                                <w:szCs w:val="52"/>
                              </w:rPr>
                            </w:sdtEndPr>
                            <w:sdtContent>
                              <w:p w14:paraId="1B57B65B" w14:textId="77777777" w:rsidR="00D14F36" w:rsidRDefault="0072550B" w:rsidP="00AC5D51">
                                <w:pPr>
                                  <w:spacing w:after="120"/>
                                  <w:jc w:val="center"/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2"/>
                                    <w:szCs w:val="52"/>
                                  </w:rPr>
                                  <w:t>5 Points of Life Kids Marathon</w:t>
                                </w:r>
                              </w:p>
                              <w:p w14:paraId="6A3E5156" w14:textId="63C4CCA2" w:rsidR="00D14F36" w:rsidRPr="00D14F36" w:rsidRDefault="00D14F36" w:rsidP="00D14F36">
                                <w:pPr>
                                  <w:shd w:val="clear" w:color="auto" w:fill="FFFFFF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</w:pPr>
                                <w:r w:rsidRPr="00D14F36">
                                  <w:rPr>
                                    <w:rFonts w:ascii="Arial" w:eastAsia="Times New Roman" w:hAnsi="Arial" w:cs="Arial"/>
                                    <w:color w:val="222222"/>
                                    <w:sz w:val="19"/>
                                    <w:szCs w:val="19"/>
                                  </w:rPr>
                                  <w:br/>
                                </w:r>
                                <w:r w:rsidR="00787914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 xml:space="preserve">Don’t forget, </w:t>
                                </w:r>
                                <w:r w:rsidRPr="00D14F36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the 5 Points of Life Marath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 xml:space="preserve">on </w:t>
                                </w:r>
                                <w:r w:rsidR="00787914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is THIS weekend!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 xml:space="preserve"> </w:t>
                                </w:r>
                                <w:r w:rsidRPr="00D14F36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This is an especially important event for many of our HLA families and staff. With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 xml:space="preserve"> so many lives being affected by </w:t>
                                </w:r>
                                <w:r w:rsidRPr="00D14F36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illnesses requiring one of the 5 points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,</w:t>
                                </w:r>
                                <w:r w:rsidRPr="00D14F36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 xml:space="preserve"> we at HLA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 xml:space="preserve">, </w:t>
                                </w:r>
                                <w:r w:rsidRPr="00D14F36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encourage you and your family to attend this exciting event. </w:t>
                                </w:r>
                              </w:p>
                              <w:p w14:paraId="73C33B16" w14:textId="77777777" w:rsidR="00D14F36" w:rsidRPr="00D14F36" w:rsidRDefault="00D14F36" w:rsidP="00D14F36">
                                <w:pPr>
                                  <w:shd w:val="clear" w:color="auto" w:fill="FFFFFF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</w:pPr>
                              </w:p>
                              <w:p w14:paraId="23BEBBF2" w14:textId="271849E0" w:rsidR="00D14F36" w:rsidRPr="00D14F36" w:rsidRDefault="00D14F36" w:rsidP="00D14F36">
                                <w:pPr>
                                  <w:shd w:val="clear" w:color="auto" w:fill="FFFFFF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Race</w:t>
                                </w:r>
                                <w:r w:rsidR="00787914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 xml:space="preserve"> day is on Saturday, February 17, and r</w:t>
                                </w:r>
                                <w:r w:rsidRPr="00D14F36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egist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ration for the Kids Marathon is $5.00</w:t>
                                </w:r>
                                <w:r w:rsidR="005A1414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 xml:space="preserve"> ($10.00 the day of the event)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 xml:space="preserve">. </w:t>
                                </w:r>
                                <w:r w:rsidRPr="00D14F36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Each child who participates will receive a t-shirt and a medal upon completion of the 1.2 mile race. If you are interested in more of a challenge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,</w:t>
                                </w:r>
                                <w:r w:rsidRPr="00D14F36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 xml:space="preserve"> the 5K is the same morning. </w:t>
                                </w:r>
                              </w:p>
                              <w:p w14:paraId="673CFD9E" w14:textId="77777777" w:rsidR="00D14F36" w:rsidRPr="00D14F36" w:rsidRDefault="00D14F36" w:rsidP="00D14F36">
                                <w:pPr>
                                  <w:shd w:val="clear" w:color="auto" w:fill="FFFFFF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</w:pPr>
                              </w:p>
                              <w:p w14:paraId="23BD33DE" w14:textId="46F9B4D8" w:rsidR="00D14F36" w:rsidRDefault="00D14F36" w:rsidP="00D14F36">
                                <w:pPr>
                                  <w:shd w:val="clear" w:color="auto" w:fill="FFFFFF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</w:pPr>
                                <w:r w:rsidRPr="00D14F36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 xml:space="preserve">More information can be found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at</w:t>
                                </w:r>
                              </w:p>
                              <w:p w14:paraId="29DA73E9" w14:textId="49FB481A" w:rsidR="00D14F36" w:rsidRPr="00D14F36" w:rsidRDefault="00CA3193" w:rsidP="00D14F36">
                                <w:pPr>
                                  <w:shd w:val="clear" w:color="auto" w:fill="FFFFFF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</w:pPr>
                                <w:hyperlink r:id="rId6" w:tgtFrame="_blank" w:history="1">
                                  <w:r w:rsidR="00D14F36" w:rsidRPr="00D14F3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1155CC"/>
                                      <w:u w:val="single"/>
                                    </w:rPr>
                                    <w:t>https://runsignup.com/Race/FL/Gainesville/FivePointsofLifeRaceWeekend</w:t>
                                  </w:r>
                                </w:hyperlink>
                                <w:r w:rsidR="00D14F36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 xml:space="preserve">, </w:t>
                                </w:r>
                                <w:r w:rsidR="00D14F36" w:rsidRPr="00D14F36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or ask an HLA staff member.</w:t>
                                </w:r>
                                <w:r w:rsidR="00D14F36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 xml:space="preserve"> </w:t>
                                </w:r>
                                <w:r w:rsidR="00D14F36" w:rsidRPr="00D14F36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We hope to see many of you there!!</w:t>
                                </w:r>
                              </w:p>
                              <w:p w14:paraId="7DF1A25F" w14:textId="0EFB895E" w:rsidR="009238DC" w:rsidRPr="0077246B" w:rsidRDefault="00CA3193" w:rsidP="00D14F36">
                                <w:pPr>
                                  <w:spacing w:after="120"/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2"/>
                                    <w:szCs w:val="52"/>
                                  </w:rPr>
                                </w:pPr>
                              </w:p>
                            </w:sdtContent>
                          </w:sdt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8B049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70.25pt;margin-top:82.5pt;width:391.5pt;height:238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" filled="f" stroked="f" strokecolor="#c6a27b [1944]">
                <v:textbox inset="3.6pt,,3.6pt">
                  <w:txbxContent>
                    <w:sdt>
                      <w:sdtPr>
                        <w:rPr>
                          <w:color w:val="000000" w:themeColor="text1"/>
                        </w:rPr>
                        <w:id w:val="1495535866"/>
                      </w:sdtPr>
                      <w:sdtEndPr>
                        <w:rPr>
                          <w:rFonts w:ascii="Curlz MT" w:hAnsi="Curlz MT"/>
                          <w:b/>
                          <w:sz w:val="52"/>
                          <w:szCs w:val="52"/>
                        </w:rPr>
                      </w:sdtEndPr>
                      <w:sdtContent>
                        <w:p w14:paraId="1B57B65B" w14:textId="77777777" w:rsidR="00D14F36" w:rsidRDefault="0072550B" w:rsidP="00AC5D51">
                          <w:pPr>
                            <w:spacing w:after="120"/>
                            <w:jc w:val="center"/>
                            <w:rPr>
                              <w:rFonts w:ascii="Curlz MT" w:hAnsi="Curlz MT"/>
                              <w:b/>
                              <w:color w:val="000000" w:themeColor="text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urlz MT" w:hAnsi="Curlz MT"/>
                              <w:b/>
                              <w:color w:val="000000" w:themeColor="text1"/>
                              <w:sz w:val="52"/>
                              <w:szCs w:val="52"/>
                            </w:rPr>
                            <w:t>5 Points of Life Kids Marathon</w:t>
                          </w:r>
                        </w:p>
                        <w:p w14:paraId="6A3E5156" w14:textId="63C4CCA2" w:rsidR="00D14F36" w:rsidRPr="00D14F36" w:rsidRDefault="00D14F36" w:rsidP="00D14F36">
                          <w:pPr>
                            <w:shd w:val="clear" w:color="auto" w:fill="FFFFFF"/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</w:pPr>
                          <w:r w:rsidRPr="00D14F36">
                            <w:rPr>
                              <w:rFonts w:ascii="Arial" w:eastAsia="Times New Roman" w:hAnsi="Arial" w:cs="Arial"/>
                              <w:color w:val="222222"/>
                              <w:sz w:val="19"/>
                              <w:szCs w:val="19"/>
                            </w:rPr>
                            <w:br/>
                          </w:r>
                          <w:r w:rsidR="00787914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 xml:space="preserve">Don’t forget, </w:t>
                          </w:r>
                          <w:r w:rsidRPr="00D14F36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the 5 Points of Life Marath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 xml:space="preserve">on </w:t>
                          </w:r>
                          <w:r w:rsidR="00787914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is THIS weekend!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 xml:space="preserve"> </w:t>
                          </w:r>
                          <w:r w:rsidRPr="00D14F36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This is an especially important event for many of our HLA families and staff. With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 xml:space="preserve"> so many lives being affected by </w:t>
                          </w:r>
                          <w:r w:rsidRPr="00D14F36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illnesses requiring one of the 5 points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,</w:t>
                          </w:r>
                          <w:r w:rsidRPr="00D14F36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 xml:space="preserve"> we at HLA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 xml:space="preserve">, </w:t>
                          </w:r>
                          <w:r w:rsidRPr="00D14F36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encourage you and your family to attend this exciting event. </w:t>
                          </w:r>
                        </w:p>
                        <w:p w14:paraId="73C33B16" w14:textId="77777777" w:rsidR="00D14F36" w:rsidRPr="00D14F36" w:rsidRDefault="00D14F36" w:rsidP="00D14F36">
                          <w:pPr>
                            <w:shd w:val="clear" w:color="auto" w:fill="FFFFFF"/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</w:pPr>
                        </w:p>
                        <w:p w14:paraId="23BEBBF2" w14:textId="271849E0" w:rsidR="00D14F36" w:rsidRPr="00D14F36" w:rsidRDefault="00D14F36" w:rsidP="00D14F36">
                          <w:pPr>
                            <w:shd w:val="clear" w:color="auto" w:fill="FFFFFF"/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Race</w:t>
                          </w:r>
                          <w:r w:rsidR="00787914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 xml:space="preserve"> day is on Saturday, February 17, and r</w:t>
                          </w:r>
                          <w:r w:rsidRPr="00D14F36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egist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ration for the Kids Marathon is $5.00</w:t>
                          </w:r>
                          <w:r w:rsidR="005A1414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 xml:space="preserve"> ($10.00 the day of the event)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 xml:space="preserve">. </w:t>
                          </w:r>
                          <w:r w:rsidRPr="00D14F36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Each child who participates will receive a t-shirt and a medal upon completion of the 1.2 mile race. If you are interested in more of a challenge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,</w:t>
                          </w:r>
                          <w:r w:rsidRPr="00D14F36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 xml:space="preserve"> the 5K is the same morning. </w:t>
                          </w:r>
                        </w:p>
                        <w:p w14:paraId="673CFD9E" w14:textId="77777777" w:rsidR="00D14F36" w:rsidRPr="00D14F36" w:rsidRDefault="00D14F36" w:rsidP="00D14F36">
                          <w:pPr>
                            <w:shd w:val="clear" w:color="auto" w:fill="FFFFFF"/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</w:pPr>
                        </w:p>
                        <w:p w14:paraId="23BD33DE" w14:textId="46F9B4D8" w:rsidR="00D14F36" w:rsidRDefault="00D14F36" w:rsidP="00D14F36">
                          <w:pPr>
                            <w:shd w:val="clear" w:color="auto" w:fill="FFFFFF"/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</w:pPr>
                          <w:r w:rsidRPr="00D14F36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 xml:space="preserve">More information can be found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at</w:t>
                          </w:r>
                        </w:p>
                        <w:p w14:paraId="29DA73E9" w14:textId="49FB481A" w:rsidR="00D14F36" w:rsidRPr="00D14F36" w:rsidRDefault="00CA3193" w:rsidP="00D14F36">
                          <w:pPr>
                            <w:shd w:val="clear" w:color="auto" w:fill="FFFFFF"/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</w:pPr>
                          <w:hyperlink r:id="rId7" w:tgtFrame="_blank" w:history="1">
                            <w:r w:rsidR="00D14F36" w:rsidRPr="00D14F36">
                              <w:rPr>
                                <w:rFonts w:ascii="Times New Roman" w:eastAsia="Times New Roman" w:hAnsi="Times New Roman" w:cs="Times New Roman"/>
                                <w:b/>
                                <w:color w:val="1155CC"/>
                                <w:u w:val="single"/>
                              </w:rPr>
                              <w:t>https://runsignup.com/Race/FL/Gainesville/FivePointsofLifeRaceWeekend</w:t>
                            </w:r>
                          </w:hyperlink>
                          <w:r w:rsidR="00D14F36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 xml:space="preserve">, </w:t>
                          </w:r>
                          <w:r w:rsidR="00D14F36" w:rsidRPr="00D14F36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or ask an HLA staff member.</w:t>
                          </w:r>
                          <w:r w:rsidR="00D14F36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 xml:space="preserve"> </w:t>
                          </w:r>
                          <w:r w:rsidR="00D14F36" w:rsidRPr="00D14F36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We hope to see many of you there!!</w:t>
                          </w:r>
                        </w:p>
                        <w:p w14:paraId="7DF1A25F" w14:textId="0EFB895E" w:rsidR="009238DC" w:rsidRPr="0077246B" w:rsidRDefault="00CA3193" w:rsidP="00D14F36">
                          <w:pPr>
                            <w:spacing w:after="120"/>
                            <w:rPr>
                              <w:rFonts w:ascii="Curlz MT" w:hAnsi="Curlz MT"/>
                              <w:b/>
                              <w:color w:val="000000" w:themeColor="text1"/>
                              <w:sz w:val="52"/>
                              <w:szCs w:val="52"/>
                            </w:rPr>
                          </w:pP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6C7811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E095D9" wp14:editId="29F1DF4B">
                <wp:simplePos x="0" y="0"/>
                <wp:positionH relativeFrom="margin">
                  <wp:posOffset>5781675</wp:posOffset>
                </wp:positionH>
                <wp:positionV relativeFrom="paragraph">
                  <wp:posOffset>12700</wp:posOffset>
                </wp:positionV>
                <wp:extent cx="1647825" cy="1189355"/>
                <wp:effectExtent l="38100" t="19050" r="85725" b="4889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62BBA8D3" w14:textId="74A602D9" w:rsidR="003816A4" w:rsidRPr="007064E5" w:rsidRDefault="008156A8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 xml:space="preserve">February </w:t>
                            </w:r>
                            <w:r w:rsidR="0078791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1</w:t>
                            </w:r>
                            <w:r w:rsidR="00714BE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6</w:t>
                            </w:r>
                            <w:r w:rsidR="00DA4F3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,</w:t>
                            </w:r>
                            <w:r w:rsidR="00E03C77" w:rsidRPr="007064E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 xml:space="preserve"> 201</w:t>
                            </w:r>
                            <w:r w:rsidR="00AC5D5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E095D9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27" type="#_x0000_t92" style="position:absolute;margin-left:455.25pt;margin-top:1pt;width:129.75pt;height:93.6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14:paraId="62BBA8D3" w14:textId="74A602D9" w:rsidR="003816A4" w:rsidRPr="007064E5" w:rsidRDefault="008156A8" w:rsidP="002A48E7">
                      <w:pPr>
                        <w:pStyle w:val="New"/>
                        <w:rPr>
                          <w:rFonts w:ascii="Times New Roman" w:hAnsi="Times New Roman" w:cs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 xml:space="preserve">February </w:t>
                      </w:r>
                      <w:r w:rsidR="0078791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1</w:t>
                      </w:r>
                      <w:r w:rsidR="00714BE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6</w:t>
                      </w:r>
                      <w:r w:rsidR="00DA4F3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,</w:t>
                      </w:r>
                      <w:r w:rsidR="00E03C77" w:rsidRPr="007064E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 xml:space="preserve"> 201</w:t>
                      </w:r>
                      <w:r w:rsidR="00AC5D5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57C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C526CA" wp14:editId="426DE488">
                <wp:simplePos x="0" y="0"/>
                <wp:positionH relativeFrom="margin">
                  <wp:posOffset>38100</wp:posOffset>
                </wp:positionH>
                <wp:positionV relativeFrom="paragraph">
                  <wp:posOffset>7153275</wp:posOffset>
                </wp:positionV>
                <wp:extent cx="7190105" cy="1085850"/>
                <wp:effectExtent l="0" t="0" r="10795" b="1905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0105" cy="1085850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3F9AF6" w14:textId="1914DC78" w:rsidR="0083675D" w:rsidRPr="00A36F67" w:rsidRDefault="00A36F67" w:rsidP="0083675D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For </w:t>
                            </w:r>
                            <w:r w:rsidR="006418E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Monday</w:t>
                            </w:r>
                            <w:r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, s</w:t>
                            </w:r>
                            <w:r w:rsidR="0083675D"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tudents should neatly write </w:t>
                            </w:r>
                            <w:r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and mark </w:t>
                            </w:r>
                            <w:r w:rsidR="0083675D"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each of the following words with large, legible print on the index cards sent home today.</w:t>
                            </w:r>
                          </w:p>
                          <w:p w14:paraId="6228A3F6" w14:textId="791ABA7E" w:rsidR="0083675D" w:rsidRPr="009B2365" w:rsidRDefault="00A36F67" w:rsidP="0083675D">
                            <w:pPr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225BD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antisocial</w:t>
                            </w:r>
                            <w:r w:rsidR="0083675D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225BD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superficial</w:t>
                            </w:r>
                            <w:r w:rsidR="0083675D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225BD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artificial</w:t>
                            </w:r>
                            <w:r w:rsidR="0083675D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225BD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presidential</w:t>
                            </w:r>
                            <w:r w:rsidR="0008433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225BD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influential</w:t>
                            </w:r>
                          </w:p>
                          <w:p w14:paraId="4C26F0FA" w14:textId="5D66D963" w:rsidR="00227D18" w:rsidRPr="009B2365" w:rsidRDefault="0083675D" w:rsidP="00227D18">
                            <w:pPr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225BD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residential</w:t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225BD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exponential</w:t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225BD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sequential</w:t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225BD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impartial</w:t>
                            </w:r>
                            <w:r w:rsidR="00A36F67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9B2365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225BD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confidential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C526CA" id="AutoShape 13" o:spid="_x0000_s1028" style="position:absolute;margin-left:3pt;margin-top:563.25pt;width:566.15pt;height:85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" fillcolor="#664a2c [2408]" strokecolor="#89643b [3208]">
                <v:textbox inset=",7.2pt">
                  <w:txbxContent>
                    <w:p w14:paraId="4B3F9AF6" w14:textId="1914DC78" w:rsidR="0083675D" w:rsidRPr="00A36F67" w:rsidRDefault="00A36F67" w:rsidP="0083675D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For </w:t>
                      </w:r>
                      <w:r w:rsidR="006418E8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Monday</w:t>
                      </w:r>
                      <w:r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, s</w:t>
                      </w:r>
                      <w:r w:rsidR="0083675D"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tudents should neatly write </w:t>
                      </w:r>
                      <w:r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and mark </w:t>
                      </w:r>
                      <w:r w:rsidR="0083675D"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each of the following words with large, legible print on the index cards sent home today.</w:t>
                      </w:r>
                    </w:p>
                    <w:p w14:paraId="6228A3F6" w14:textId="791ABA7E" w:rsidR="0083675D" w:rsidRPr="009B2365" w:rsidRDefault="00A36F67" w:rsidP="0083675D">
                      <w:pPr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225BD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antisocial</w:t>
                      </w:r>
                      <w:r w:rsidR="0083675D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225BD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superficial</w:t>
                      </w:r>
                      <w:r w:rsidR="0083675D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225BD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artificial</w:t>
                      </w:r>
                      <w:r w:rsidR="0083675D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225BD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presidential</w:t>
                      </w:r>
                      <w:r w:rsidR="0008433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225BD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influential</w:t>
                      </w:r>
                    </w:p>
                    <w:p w14:paraId="4C26F0FA" w14:textId="5D66D963" w:rsidR="00227D18" w:rsidRPr="009B2365" w:rsidRDefault="0083675D" w:rsidP="00227D18">
                      <w:pPr>
                        <w:shd w:val="clear" w:color="auto" w:fill="FFFFFF" w:themeFill="background1"/>
                        <w:rPr>
                          <w:b/>
                        </w:rPr>
                      </w:pP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225BD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residential</w:t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225BD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exponential</w:t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225BD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sequential</w:t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225BD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impartial</w:t>
                      </w:r>
                      <w:r w:rsidR="00A36F67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9B2365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225BD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confidential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33FA2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E50462" wp14:editId="48E5E850">
                <wp:simplePos x="0" y="0"/>
                <wp:positionH relativeFrom="margin">
                  <wp:posOffset>4114801</wp:posOffset>
                </wp:positionH>
                <wp:positionV relativeFrom="paragraph">
                  <wp:posOffset>4391025</wp:posOffset>
                </wp:positionV>
                <wp:extent cx="3124200" cy="2486025"/>
                <wp:effectExtent l="0" t="0" r="19050" b="285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2486025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6B5358" w14:textId="08DC7D38" w:rsidR="00FB2B1F" w:rsidRDefault="006804D7" w:rsidP="00FA55DC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Parent Involvement Night</w:t>
                            </w:r>
                          </w:p>
                          <w:p w14:paraId="450F775F" w14:textId="77777777" w:rsidR="00FA55DC" w:rsidRDefault="006804D7" w:rsidP="0072550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Join us this Thursday, </w:t>
                            </w:r>
                            <w:r w:rsidR="000E347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February 22, </w:t>
                            </w:r>
                            <w:r w:rsidR="00FA55D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for Parent Involvement Night. This month, we will be discussing </w:t>
                            </w:r>
                            <w:r w:rsidR="000E347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mindfulness</w:t>
                            </w:r>
                            <w:r w:rsidR="00FA55D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.</w:t>
                            </w:r>
                          </w:p>
                          <w:p w14:paraId="665739D0" w14:textId="77777777" w:rsidR="00FA55DC" w:rsidRDefault="00FA55DC" w:rsidP="0072550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</w:p>
                          <w:p w14:paraId="4D6DE4CA" w14:textId="77777777" w:rsidR="00FA55DC" w:rsidRDefault="00FA55DC" w:rsidP="0072550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If any parents would like to earn volunteer hours, please join us in cooking on the 22</w:t>
                            </w:r>
                            <w:r w:rsidRPr="00FA55D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nd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from 1:00-2:00.</w:t>
                            </w:r>
                          </w:p>
                          <w:p w14:paraId="6C038033" w14:textId="77777777" w:rsidR="00FA55DC" w:rsidRDefault="00FA55DC" w:rsidP="0072550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</w:p>
                          <w:p w14:paraId="5D5A1BE3" w14:textId="68CC8378" w:rsidR="00FA55DC" w:rsidRPr="00FA55DC" w:rsidRDefault="00FA55DC" w:rsidP="00FA55DC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</w:pPr>
                            <w:r w:rsidRPr="00FA55D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Positive Behavior</w:t>
                            </w:r>
                          </w:p>
                          <w:p w14:paraId="6C5D8246" w14:textId="6C96C99C" w:rsidR="00033FA2" w:rsidRPr="00033FA2" w:rsidRDefault="00FA55DC" w:rsidP="0072550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Students can earn extra recess every two weeks by demonstrating appropriate classroom behavior. If your child has not been chosen, encourage them to make good choices daily!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E50462" id="AutoShape 12" o:spid="_x0000_s1029" style="position:absolute;margin-left:324pt;margin-top:345.75pt;width:246pt;height:195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" fillcolor="#664a2c [2408]" strokecolor="#89643b [3208]">
                <v:textbox inset=",7.2pt">
                  <w:txbxContent>
                    <w:p w14:paraId="676B5358" w14:textId="08DC7D38" w:rsidR="00FB2B1F" w:rsidRDefault="006804D7" w:rsidP="00FA55DC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Parent Involvement Night</w:t>
                      </w:r>
                    </w:p>
                    <w:p w14:paraId="450F775F" w14:textId="77777777" w:rsidR="00FA55DC" w:rsidRDefault="006804D7" w:rsidP="0072550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Join us this Thursday, </w:t>
                      </w:r>
                      <w:r w:rsidR="000E3470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February 22, </w:t>
                      </w:r>
                      <w:r w:rsidR="00FA55DC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for Parent Involvement Night. This month, we will be discussing </w:t>
                      </w:r>
                      <w:r w:rsidR="000E3470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mindfulness</w:t>
                      </w:r>
                      <w:r w:rsidR="00FA55DC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.</w:t>
                      </w:r>
                    </w:p>
                    <w:p w14:paraId="665739D0" w14:textId="77777777" w:rsidR="00FA55DC" w:rsidRDefault="00FA55DC" w:rsidP="0072550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</w:p>
                    <w:p w14:paraId="4D6DE4CA" w14:textId="77777777" w:rsidR="00FA55DC" w:rsidRDefault="00FA55DC" w:rsidP="0072550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If any parents would like to earn volunteer hours, please join us in cooking on the 22</w:t>
                      </w:r>
                      <w:r w:rsidRPr="00FA55DC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nd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from 1:00-2:00.</w:t>
                      </w:r>
                    </w:p>
                    <w:p w14:paraId="6C038033" w14:textId="77777777" w:rsidR="00FA55DC" w:rsidRDefault="00FA55DC" w:rsidP="0072550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</w:p>
                    <w:p w14:paraId="5D5A1BE3" w14:textId="68CC8378" w:rsidR="00FA55DC" w:rsidRPr="00FA55DC" w:rsidRDefault="00FA55DC" w:rsidP="00FA55DC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</w:pPr>
                      <w:r w:rsidRPr="00FA55DC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Positive Behavior</w:t>
                      </w:r>
                    </w:p>
                    <w:p w14:paraId="6C5D8246" w14:textId="6C96C99C" w:rsidR="00033FA2" w:rsidRPr="00033FA2" w:rsidRDefault="00FA55DC" w:rsidP="0072550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Students can earn extra recess every two weeks by demonstrating appropriate classroom behavior. If your child has not been chosen, encourage them to make good choices daily!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35ED0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0E0E32" wp14:editId="3143526E">
                <wp:simplePos x="0" y="0"/>
                <wp:positionH relativeFrom="column">
                  <wp:posOffset>95250</wp:posOffset>
                </wp:positionH>
                <wp:positionV relativeFrom="paragraph">
                  <wp:posOffset>4391025</wp:posOffset>
                </wp:positionV>
                <wp:extent cx="3920490" cy="2486025"/>
                <wp:effectExtent l="0" t="0" r="22860" b="28575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0490" cy="2486025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158" w:type="pct"/>
                              <w:tblInd w:w="-9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14"/>
                            </w:tblGrid>
                            <w:tr w:rsidR="00565818" w:rsidRPr="00565818" w14:paraId="6FF5BA30" w14:textId="77777777" w:rsidTr="00011B22">
                              <w:trPr>
                                <w:trHeight w:val="2160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099B2AE1" w14:textId="63D42D42" w:rsidR="00AB1DC5" w:rsidRDefault="00462E10" w:rsidP="00AB1DC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DF360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Students </w:t>
                                  </w:r>
                                  <w:r w:rsidR="00EA76A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are continuing to learn about colonial life in early America!</w:t>
                                  </w:r>
                                </w:p>
                                <w:p w14:paraId="20C8C09F" w14:textId="2084EA97" w:rsidR="00462E10" w:rsidRDefault="00462E10" w:rsidP="00AB1DC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ELA</w:t>
                                  </w:r>
                                  <w:r w:rsidR="00B1126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This week, we </w:t>
                                  </w:r>
                                  <w:r w:rsidR="0092725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focused on </w:t>
                                  </w:r>
                                  <w:r w:rsidR="00EA76A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main idea, details, summarizing, and paraphrasing. </w:t>
                                  </w:r>
                                  <w:r w:rsidR="0036178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Our prefix was “</w:t>
                                  </w:r>
                                  <w:r w:rsidR="00EA76A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mal</w:t>
                                  </w:r>
                                  <w:r w:rsidR="0036178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-</w:t>
                                  </w:r>
                                  <w:r w:rsidR="00EA76A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  <w:r w:rsidR="0036178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”</w:t>
                                  </w:r>
                                </w:p>
                                <w:p w14:paraId="50926728" w14:textId="0ADDA147" w:rsidR="00361784" w:rsidRDefault="00462E10" w:rsidP="00465629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Math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36178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We</w:t>
                                  </w:r>
                                  <w:r w:rsidR="00216C3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720CB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are</w:t>
                                  </w:r>
                                  <w:r w:rsidR="00EA76A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working our way through C</w:t>
                                  </w:r>
                                  <w:r w:rsidR="00720CB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h. </w:t>
                                  </w:r>
                                  <w:r w:rsidR="00EA76A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7, studying patterns and expressions.</w:t>
                                  </w:r>
                                  <w:r w:rsidR="00720CB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</w:p>
                                <w:p w14:paraId="1B8C49BE" w14:textId="1805EF56" w:rsidR="00E453CC" w:rsidRPr="00AB1DC5" w:rsidRDefault="00820986" w:rsidP="00551EC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Science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72291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We</w:t>
                                  </w:r>
                                  <w:r w:rsidR="00EA76A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’re still learning about weather, and just </w:t>
                                  </w:r>
                                  <w:r w:rsidR="00551EC5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focused on the water cycle.</w:t>
                                  </w:r>
                                  <w:r w:rsidR="000903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565818" w:rsidRPr="00565818" w14:paraId="43BFCA5D" w14:textId="77777777" w:rsidTr="00011B22">
                              <w:trPr>
                                <w:trHeight w:val="1515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40F4BE2C" w14:textId="77777777" w:rsidR="00FC4D96" w:rsidRDefault="00012EAD" w:rsidP="005554B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Word of the Week</w:t>
                                  </w:r>
                                  <w:r w:rsidR="008A24D9" w:rsidRPr="00565818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:</w:t>
                                  </w:r>
                                </w:p>
                                <w:p w14:paraId="083065D8" w14:textId="69D6CF18" w:rsidR="008070F5" w:rsidRPr="00565818" w:rsidRDefault="00012EAD" w:rsidP="00D751D2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Our word of the week was “</w:t>
                                  </w:r>
                                  <w:r w:rsidR="00551EC5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love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.”</w:t>
                                  </w:r>
                                  <w:r w:rsidR="00011B2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551EC5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Love is one of the most important emotions that we have. </w:t>
                                  </w:r>
                                  <w:r w:rsidR="007B4C8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O</w:t>
                                  </w:r>
                                  <w:r w:rsidR="00551EC5" w:rsidRPr="00551EC5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ur lives go better when we are loved and when we love</w:t>
                                  </w:r>
                                  <w:r w:rsidR="00D751D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 others. We all want to feel love</w:t>
                                  </w:r>
                                  <w:r w:rsidR="005A141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d</w:t>
                                  </w:r>
                                  <w:r w:rsidR="00D751D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and nurtured, so make sure to spread that love so you can make someone else’s day!</w:t>
                                  </w:r>
                                </w:p>
                              </w:tc>
                            </w:tr>
                            <w:tr w:rsidR="00565818" w:rsidRPr="00565818" w14:paraId="6C1A3A0E" w14:textId="77777777" w:rsidTr="00780DDF">
                              <w:tc>
                                <w:tcPr>
                                  <w:tcW w:w="5000" w:type="pct"/>
                                </w:tcPr>
                                <w:p w14:paraId="2FC322C9" w14:textId="77777777" w:rsidR="00C97DCF" w:rsidRPr="00565818" w:rsidRDefault="00C97DCF" w:rsidP="00565818">
                                  <w:pPr>
                                    <w:pStyle w:val="EventDetails"/>
                                    <w:shd w:val="clear" w:color="auto" w:fill="FFFFFF" w:themeFill="background1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321E67" w14:textId="77777777" w:rsidR="00C97DCF" w:rsidRPr="00565818" w:rsidRDefault="00C97DCF" w:rsidP="005658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0E0E32" id="AutoShape 7" o:spid="_x0000_s1030" style="position:absolute;margin-left:7.5pt;margin-top:345.75pt;width:308.7pt;height:19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158" w:type="pct"/>
                        <w:tblInd w:w="-9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014"/>
                      </w:tblGrid>
                      <w:tr w:rsidR="00565818" w:rsidRPr="00565818" w14:paraId="6FF5BA30" w14:textId="77777777" w:rsidTr="00011B22">
                        <w:trPr>
                          <w:trHeight w:val="2160"/>
                        </w:trPr>
                        <w:tc>
                          <w:tcPr>
                            <w:tcW w:w="5000" w:type="pct"/>
                          </w:tcPr>
                          <w:p w14:paraId="099B2AE1" w14:textId="63D42D42" w:rsidR="00AB1DC5" w:rsidRDefault="00462E10" w:rsidP="00AB1DC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SS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DF360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Students </w:t>
                            </w:r>
                            <w:r w:rsidR="00EA76A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are continuing to learn about colonial life in early America!</w:t>
                            </w:r>
                          </w:p>
                          <w:p w14:paraId="20C8C09F" w14:textId="2084EA97" w:rsidR="00462E10" w:rsidRDefault="00462E10" w:rsidP="00AB1DC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ELA</w:t>
                            </w:r>
                            <w:r w:rsidR="00B1126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This week, we </w:t>
                            </w:r>
                            <w:r w:rsidR="0092725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focused on </w:t>
                            </w:r>
                            <w:r w:rsidR="00EA76A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main idea, details, summarizing, and paraphrasing. </w:t>
                            </w:r>
                            <w:r w:rsidR="0036178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Our prefix was “</w:t>
                            </w:r>
                            <w:r w:rsidR="00EA76A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mal</w:t>
                            </w:r>
                            <w:r w:rsidR="0036178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-</w:t>
                            </w:r>
                            <w:r w:rsidR="00EA76A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.</w:t>
                            </w:r>
                            <w:r w:rsidR="0036178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”</w:t>
                            </w:r>
                          </w:p>
                          <w:p w14:paraId="50926728" w14:textId="0ADDA147" w:rsidR="00361784" w:rsidRDefault="00462E10" w:rsidP="0046562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Math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36178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We</w:t>
                            </w:r>
                            <w:r w:rsidR="00216C3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720CB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are</w:t>
                            </w:r>
                            <w:r w:rsidR="00EA76A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working our way through C</w:t>
                            </w:r>
                            <w:r w:rsidR="00720CB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h. </w:t>
                            </w:r>
                            <w:r w:rsidR="00EA76A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7, studying patterns and expressions.</w:t>
                            </w:r>
                            <w:r w:rsidR="00720CB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</w:p>
                          <w:p w14:paraId="1B8C49BE" w14:textId="1805EF56" w:rsidR="00E453CC" w:rsidRPr="00AB1DC5" w:rsidRDefault="00820986" w:rsidP="00551EC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Science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72291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We</w:t>
                            </w:r>
                            <w:r w:rsidR="00EA76A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’re still learning about weather, and just </w:t>
                            </w:r>
                            <w:r w:rsidR="00551EC5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focused on the water cycle.</w:t>
                            </w:r>
                            <w:r w:rsidR="000903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</w:p>
                        </w:tc>
                      </w:tr>
                      <w:tr w:rsidR="00565818" w:rsidRPr="00565818" w14:paraId="43BFCA5D" w14:textId="77777777" w:rsidTr="00011B22">
                        <w:trPr>
                          <w:trHeight w:val="1515"/>
                        </w:trPr>
                        <w:tc>
                          <w:tcPr>
                            <w:tcW w:w="5000" w:type="pct"/>
                          </w:tcPr>
                          <w:p w14:paraId="40F4BE2C" w14:textId="77777777" w:rsidR="00FC4D96" w:rsidRDefault="00012EAD" w:rsidP="005554B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Word of the Week</w:t>
                            </w:r>
                            <w:r w:rsidR="008A24D9" w:rsidRPr="0056581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:</w:t>
                            </w:r>
                          </w:p>
                          <w:p w14:paraId="083065D8" w14:textId="69D6CF18" w:rsidR="008070F5" w:rsidRPr="00565818" w:rsidRDefault="00012EAD" w:rsidP="00D751D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Our word of the week was “</w:t>
                            </w:r>
                            <w:r w:rsidR="00551EC5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love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.”</w:t>
                            </w:r>
                            <w:r w:rsidR="00011B2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551EC5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Love is one of the most important emotions that we have. </w:t>
                            </w:r>
                            <w:r w:rsidR="007B4C8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O</w:t>
                            </w:r>
                            <w:r w:rsidR="00551EC5" w:rsidRPr="00551EC5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ur lives go better when we are loved and when we love</w:t>
                            </w:r>
                            <w:r w:rsidR="00D751D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 others. We all want to feel love</w:t>
                            </w:r>
                            <w:r w:rsidR="005A141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d</w:t>
                            </w:r>
                            <w:r w:rsidR="00D751D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and nurtured, so make sure to spread that love so you can make someone else’s day!</w:t>
                            </w:r>
                          </w:p>
                        </w:tc>
                      </w:tr>
                      <w:tr w:rsidR="00565818" w:rsidRPr="00565818" w14:paraId="6C1A3A0E" w14:textId="77777777" w:rsidTr="00780DDF">
                        <w:tc>
                          <w:tcPr>
                            <w:tcW w:w="5000" w:type="pct"/>
                          </w:tcPr>
                          <w:p w14:paraId="2FC322C9" w14:textId="77777777" w:rsidR="00C97DCF" w:rsidRPr="00565818" w:rsidRDefault="00C97DCF" w:rsidP="00565818">
                            <w:pPr>
                              <w:pStyle w:val="EventDetails"/>
                              <w:shd w:val="clear" w:color="auto" w:fill="FFFFFF" w:themeFill="background1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14:paraId="45321E67" w14:textId="77777777" w:rsidR="00C97DCF" w:rsidRPr="00565818" w:rsidRDefault="00C97DCF" w:rsidP="0056581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6D416E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BE1DA0" wp14:editId="5E8370E5">
                <wp:simplePos x="0" y="0"/>
                <wp:positionH relativeFrom="column">
                  <wp:posOffset>85725</wp:posOffset>
                </wp:positionH>
                <wp:positionV relativeFrom="paragraph">
                  <wp:posOffset>8296274</wp:posOffset>
                </wp:positionV>
                <wp:extent cx="7172325" cy="1266825"/>
                <wp:effectExtent l="0" t="0" r="9525" b="9525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7E6A7" w14:textId="77777777" w:rsidR="004C5EC6" w:rsidRPr="00565818" w:rsidRDefault="004C5EC6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--------------------------------------------------------------------------------------------------------------------------------------------</w:t>
                            </w:r>
                            <w:r w:rsidR="008070F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14:paraId="3EF86B10" w14:textId="61468115" w:rsidR="00940812" w:rsidRPr="00565818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 have read the </w:t>
                            </w:r>
                            <w:r w:rsidR="007255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February </w:t>
                            </w:r>
                            <w:r w:rsidR="0078791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 w:rsidR="00714BE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6</w:t>
                            </w: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edition of </w:t>
                            </w:r>
                            <w:r w:rsidRPr="00565818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The Becker Bulletin</w:t>
                            </w:r>
                          </w:p>
                          <w:p w14:paraId="5B3008D9" w14:textId="77777777" w:rsidR="0041718A" w:rsidRPr="00565818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CD043F9" w14:textId="77777777" w:rsidR="0041718A" w:rsidRPr="00823976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Student S</w:t>
                            </w:r>
                            <w:r w:rsidR="007737D6"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ignature </w:t>
                            </w:r>
                            <w:r w:rsidR="007737D6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______________________________</w:t>
                            </w:r>
                            <w:r w:rsidR="007737D6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Parent Signature</w:t>
                            </w:r>
                            <w:r w:rsidR="007737D6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_______________________________</w:t>
                            </w:r>
                            <w:r w:rsidR="008070F5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14:paraId="3CCC8AD0" w14:textId="77777777" w:rsidR="004C5EC6" w:rsidRPr="00823976" w:rsidRDefault="004C5EC6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Questions/Comments 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E1DA0" id="Text Box 16" o:spid="_x0000_s1031" type="#_x0000_t202" style="position:absolute;margin-left:6.75pt;margin-top:653.25pt;width:564.75pt;height:9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" filled="f" stroked="f">
                <v:textbox inset="0,0,0,0">
                  <w:txbxContent>
                    <w:p w14:paraId="5B17E6A7" w14:textId="77777777" w:rsidR="004C5EC6" w:rsidRPr="00565818" w:rsidRDefault="004C5EC6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color w:val="000000" w:themeColor="text1"/>
                          <w:sz w:val="24"/>
                          <w:szCs w:val="24"/>
                        </w:rPr>
                        <w:t>--------------------------------------------------------------------------------------------------------------------------------------------</w:t>
                      </w:r>
                      <w:r w:rsidR="008070F5">
                        <w:rPr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</w:p>
                    <w:p w14:paraId="3EF86B10" w14:textId="61468115" w:rsidR="00940812" w:rsidRPr="00565818" w:rsidRDefault="0041718A" w:rsidP="00565818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I have read the </w:t>
                      </w:r>
                      <w:r w:rsidR="0072550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February </w:t>
                      </w:r>
                      <w:r w:rsidR="0078791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 w:rsidR="00714BE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6</w:t>
                      </w: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edition of </w:t>
                      </w:r>
                      <w:r w:rsidRPr="00565818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The Becker Bulletin</w:t>
                      </w:r>
                    </w:p>
                    <w:p w14:paraId="5B3008D9" w14:textId="77777777" w:rsidR="0041718A" w:rsidRPr="00565818" w:rsidRDefault="0041718A" w:rsidP="00565818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CD043F9" w14:textId="77777777" w:rsidR="0041718A" w:rsidRPr="00823976" w:rsidRDefault="0041718A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Student S</w:t>
                      </w:r>
                      <w:r w:rsidR="007737D6"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ignature </w:t>
                      </w:r>
                      <w:r w:rsidR="007737D6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______________________________</w:t>
                      </w:r>
                      <w:r w:rsidR="007737D6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Parent Signature</w:t>
                      </w:r>
                      <w:r w:rsidR="007737D6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_______________________________</w:t>
                      </w:r>
                      <w:r w:rsidR="008070F5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_</w:t>
                      </w:r>
                    </w:p>
                    <w:p w14:paraId="3CCC8AD0" w14:textId="77777777" w:rsidR="004C5EC6" w:rsidRPr="00823976" w:rsidRDefault="004C5EC6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Questions/Comments 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070F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8EDF13" wp14:editId="4B10CC98">
                <wp:simplePos x="0" y="0"/>
                <wp:positionH relativeFrom="column">
                  <wp:posOffset>95250</wp:posOffset>
                </wp:positionH>
                <wp:positionV relativeFrom="paragraph">
                  <wp:posOffset>6924675</wp:posOffset>
                </wp:positionV>
                <wp:extent cx="3052445" cy="192405"/>
                <wp:effectExtent l="0" t="0" r="14605" b="1714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DB5A9" w14:textId="77777777" w:rsidR="00BA239F" w:rsidRPr="008070F5" w:rsidRDefault="006552CD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8070F5">
                              <w:rPr>
                                <w:color w:val="FFFFFF" w:themeColor="background1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EDF13" id="Text Box 14" o:spid="_x0000_s1032" type="#_x0000_t202" style="position:absolute;margin-left:7.5pt;margin-top:545.25pt;width:240.35pt;height:15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" filled="f" stroked="f">
                <v:textbox inset=",0,0,0">
                  <w:txbxContent>
                    <w:p w14:paraId="367DB5A9" w14:textId="77777777" w:rsidR="00BA239F" w:rsidRPr="008070F5" w:rsidRDefault="006552CD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8070F5">
                        <w:rPr>
                          <w:color w:val="FFFFFF" w:themeColor="background1"/>
                        </w:rPr>
                        <w:t>Spelling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85C440" wp14:editId="4CC6ADB5">
                <wp:simplePos x="0" y="0"/>
                <wp:positionH relativeFrom="column">
                  <wp:posOffset>4178300</wp:posOffset>
                </wp:positionH>
                <wp:positionV relativeFrom="paragraph">
                  <wp:posOffset>4173855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A499B" w14:textId="77777777" w:rsidR="00CB1A69" w:rsidRPr="00565818" w:rsidRDefault="00CD0AC7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5C440" id="Text Box 10" o:spid="_x0000_s1033" type="#_x0000_t202" style="position:absolute;margin-left:329pt;margin-top:328.65pt;width:240.35pt;height:1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" filled="f" stroked="f">
                <v:textbox style="mso-fit-shape-to-text:t" inset=",0,0,0">
                  <w:txbxContent>
                    <w:p w14:paraId="449A499B" w14:textId="77777777" w:rsidR="00CB1A69" w:rsidRPr="00565818" w:rsidRDefault="00CD0AC7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Miscellaneous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02C627" wp14:editId="6E78B85B">
                <wp:simplePos x="0" y="0"/>
                <wp:positionH relativeFrom="column">
                  <wp:posOffset>127635</wp:posOffset>
                </wp:positionH>
                <wp:positionV relativeFrom="paragraph">
                  <wp:posOffset>4183380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0BC49" w14:textId="77777777" w:rsidR="0026142A" w:rsidRPr="00565818" w:rsidRDefault="00FF7564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 xml:space="preserve">The Week </w:t>
                            </w:r>
                            <w:proofErr w:type="gramStart"/>
                            <w:r w:rsidRPr="00565818">
                              <w:rPr>
                                <w:color w:val="FFFFFF" w:themeColor="background1"/>
                              </w:rPr>
                              <w:t>In</w:t>
                            </w:r>
                            <w:proofErr w:type="gramEnd"/>
                            <w:r w:rsidRPr="00565818">
                              <w:rPr>
                                <w:color w:val="FFFFFF" w:themeColor="background1"/>
                              </w:rPr>
                              <w:t xml:space="preserve"> Review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2C627" id="Text Box 9" o:spid="_x0000_s1034" type="#_x0000_t202" style="position:absolute;margin-left:10.05pt;margin-top:329.4pt;width:271.45pt;height:1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" filled="f" stroked="f">
                <v:textbox style="mso-fit-shape-to-text:t" inset=",0,0,0">
                  <w:txbxContent>
                    <w:p w14:paraId="10A0BC49" w14:textId="77777777" w:rsidR="0026142A" w:rsidRPr="00565818" w:rsidRDefault="00FF7564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 xml:space="preserve">The Week </w:t>
                      </w:r>
                      <w:proofErr w:type="gramStart"/>
                      <w:r w:rsidRPr="00565818">
                        <w:rPr>
                          <w:color w:val="FFFFFF" w:themeColor="background1"/>
                        </w:rPr>
                        <w:t>In</w:t>
                      </w:r>
                      <w:proofErr w:type="gramEnd"/>
                      <w:r w:rsidRPr="00565818">
                        <w:rPr>
                          <w:color w:val="FFFFFF" w:themeColor="background1"/>
                        </w:rPr>
                        <w:t xml:space="preserve"> Review</w:t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45745F" wp14:editId="0B8E16FD">
                <wp:simplePos x="0" y="0"/>
                <wp:positionH relativeFrom="column">
                  <wp:posOffset>96520</wp:posOffset>
                </wp:positionH>
                <wp:positionV relativeFrom="paragraph">
                  <wp:posOffset>1024255</wp:posOffset>
                </wp:positionV>
                <wp:extent cx="7132320" cy="3090545"/>
                <wp:effectExtent l="10795" t="5080" r="10160" b="9525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3090545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42358B" w14:textId="77777777" w:rsidR="007C1833" w:rsidRPr="00565818" w:rsidRDefault="007C1833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45745F" id="AutoShape 4" o:spid="_x0000_s1035" alt="book-bg" style="position:absolute;margin-left:7.6pt;margin-top:80.65pt;width:561.6pt;height:24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" strokecolor="#89643b [3208]" strokeweight=".5pt">
                <v:fill r:id="rId9" o:title="book-bg" recolor="t" rotate="t" type="frame"/>
                <v:textbox inset="0,0,0,0">
                  <w:txbxContent>
                    <w:p w14:paraId="7542358B" w14:textId="77777777" w:rsidR="007C1833" w:rsidRPr="00565818" w:rsidRDefault="007C1833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149D68" wp14:editId="1589C60C">
                <wp:simplePos x="0" y="0"/>
                <wp:positionH relativeFrom="column">
                  <wp:posOffset>236855</wp:posOffset>
                </wp:positionH>
                <wp:positionV relativeFrom="paragraph">
                  <wp:posOffset>1200785</wp:posOffset>
                </wp:positionV>
                <wp:extent cx="1804670" cy="2377440"/>
                <wp:effectExtent l="0" t="0" r="5080" b="381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9583032"/>
                              <w:picture/>
                            </w:sdtPr>
                            <w:sdtEndPr/>
                            <w:sdtContent>
                              <w:p w14:paraId="76D8AA66" w14:textId="62D39764" w:rsidR="009238DC" w:rsidRDefault="0078791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A63B450" wp14:editId="6C4198F2">
                                      <wp:extent cx="1800225" cy="2377440"/>
                                      <wp:effectExtent l="0" t="0" r="9525" b="3810"/>
                                      <wp:docPr id="6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race.jpg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804670" cy="23833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49D68" id="Text Box 5" o:spid="_x0000_s1036" type="#_x0000_t202" style="position:absolute;margin-left:18.65pt;margin-top:94.55pt;width:142.1pt;height:18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" filled="f" stroked="f" strokecolor="#c6a27b [1944]">
                <v:textbox inset="0,0,0,0">
                  <w:txbxContent>
                    <w:sdt>
                      <w:sdtPr>
                        <w:id w:val="9583032"/>
                        <w:picture/>
                      </w:sdtPr>
                      <w:sdtEndPr/>
                      <w:sdtContent>
                        <w:p w14:paraId="76D8AA66" w14:textId="62D39764" w:rsidR="009238DC" w:rsidRDefault="007879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A63B450" wp14:editId="6C4198F2">
                                <wp:extent cx="1800225" cy="2377440"/>
                                <wp:effectExtent l="0" t="0" r="9525" b="381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ace.jpg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04670" cy="23833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04CFA6" wp14:editId="789F1201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555162761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14:paraId="42B8D5F6" w14:textId="77777777"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14:paraId="47F5247F" w14:textId="77777777"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04CFA6" id="AutoShape 3" o:spid="_x0000_s1037" alt="nl-header" style="position:absolute;margin-left:6.9pt;margin-top:7.2pt;width:561.6pt;height:6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" strokecolor="#89643b [3208]" strokeweight=".5pt">
                <v:fill r:id="rId12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555162761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14:paraId="42B8D5F6" w14:textId="77777777"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14:paraId="47F5247F" w14:textId="77777777"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82B67D" wp14:editId="769F9247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01200"/>
                <wp:effectExtent l="9525" t="9525" r="9525" b="95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01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A5100" id="Rectangle 2" o:spid="_x0000_s1026" style="position:absolute;margin-left:0;margin-top:0;width:8in;height:75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" fillcolor="#44311d [1608]">
                <w10:wrap anchorx="margin" anchory="margin"/>
              </v:rect>
            </w:pict>
          </mc:Fallback>
        </mc:AlternateContent>
      </w:r>
    </w:p>
    <w:sectPr w:rsidR="00EE39FE" w:rsidRPr="00565818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3D6"/>
    <w:rsid w:val="00011B22"/>
    <w:rsid w:val="00012EAD"/>
    <w:rsid w:val="000204BC"/>
    <w:rsid w:val="0003016D"/>
    <w:rsid w:val="0003296B"/>
    <w:rsid w:val="00033FA2"/>
    <w:rsid w:val="0003798B"/>
    <w:rsid w:val="0006215D"/>
    <w:rsid w:val="00070AE8"/>
    <w:rsid w:val="0008433B"/>
    <w:rsid w:val="00090386"/>
    <w:rsid w:val="000904A8"/>
    <w:rsid w:val="000C2AFB"/>
    <w:rsid w:val="000C5595"/>
    <w:rsid w:val="000C7D48"/>
    <w:rsid w:val="000D466B"/>
    <w:rsid w:val="000D7EEC"/>
    <w:rsid w:val="000E3470"/>
    <w:rsid w:val="000E4462"/>
    <w:rsid w:val="000F2E63"/>
    <w:rsid w:val="000F4642"/>
    <w:rsid w:val="00107350"/>
    <w:rsid w:val="00113D55"/>
    <w:rsid w:val="00122F8D"/>
    <w:rsid w:val="001259D2"/>
    <w:rsid w:val="00133A59"/>
    <w:rsid w:val="00142073"/>
    <w:rsid w:val="00142BB8"/>
    <w:rsid w:val="001553D6"/>
    <w:rsid w:val="001576B4"/>
    <w:rsid w:val="00165230"/>
    <w:rsid w:val="0018251B"/>
    <w:rsid w:val="001859AC"/>
    <w:rsid w:val="00185A42"/>
    <w:rsid w:val="001C744D"/>
    <w:rsid w:val="001D00A1"/>
    <w:rsid w:val="001D6B0A"/>
    <w:rsid w:val="001E010F"/>
    <w:rsid w:val="001E0C17"/>
    <w:rsid w:val="001E64BE"/>
    <w:rsid w:val="001E7E2D"/>
    <w:rsid w:val="00207729"/>
    <w:rsid w:val="002079DC"/>
    <w:rsid w:val="00207B79"/>
    <w:rsid w:val="002115A7"/>
    <w:rsid w:val="00216C34"/>
    <w:rsid w:val="00225938"/>
    <w:rsid w:val="00225BD8"/>
    <w:rsid w:val="00227D18"/>
    <w:rsid w:val="00230521"/>
    <w:rsid w:val="0026142A"/>
    <w:rsid w:val="00286243"/>
    <w:rsid w:val="002866D4"/>
    <w:rsid w:val="002A48E7"/>
    <w:rsid w:val="002B0330"/>
    <w:rsid w:val="002C0810"/>
    <w:rsid w:val="002C1C09"/>
    <w:rsid w:val="002C490B"/>
    <w:rsid w:val="002C5567"/>
    <w:rsid w:val="002C7707"/>
    <w:rsid w:val="002E10E9"/>
    <w:rsid w:val="002E7927"/>
    <w:rsid w:val="002F3E2C"/>
    <w:rsid w:val="0030448B"/>
    <w:rsid w:val="0031005E"/>
    <w:rsid w:val="00336759"/>
    <w:rsid w:val="00361784"/>
    <w:rsid w:val="0036184C"/>
    <w:rsid w:val="00364174"/>
    <w:rsid w:val="003704F7"/>
    <w:rsid w:val="003816A4"/>
    <w:rsid w:val="00384854"/>
    <w:rsid w:val="00397566"/>
    <w:rsid w:val="003A587F"/>
    <w:rsid w:val="003B0357"/>
    <w:rsid w:val="003B7CE1"/>
    <w:rsid w:val="003C2376"/>
    <w:rsid w:val="003C3946"/>
    <w:rsid w:val="003E1BE5"/>
    <w:rsid w:val="003F58D0"/>
    <w:rsid w:val="004142EA"/>
    <w:rsid w:val="0041718A"/>
    <w:rsid w:val="00425A95"/>
    <w:rsid w:val="00452612"/>
    <w:rsid w:val="0046142D"/>
    <w:rsid w:val="00462E10"/>
    <w:rsid w:val="00464F18"/>
    <w:rsid w:val="00465629"/>
    <w:rsid w:val="00487CA3"/>
    <w:rsid w:val="00491725"/>
    <w:rsid w:val="0049352E"/>
    <w:rsid w:val="004A035D"/>
    <w:rsid w:val="004A4507"/>
    <w:rsid w:val="004B008E"/>
    <w:rsid w:val="004B127C"/>
    <w:rsid w:val="004B1B5D"/>
    <w:rsid w:val="004B2B1B"/>
    <w:rsid w:val="004C39D8"/>
    <w:rsid w:val="004C5EC6"/>
    <w:rsid w:val="004D4508"/>
    <w:rsid w:val="004E45A3"/>
    <w:rsid w:val="004E6623"/>
    <w:rsid w:val="004E7C9F"/>
    <w:rsid w:val="005006D7"/>
    <w:rsid w:val="00505B02"/>
    <w:rsid w:val="00527F6B"/>
    <w:rsid w:val="00531EA0"/>
    <w:rsid w:val="00535ED0"/>
    <w:rsid w:val="00551EC5"/>
    <w:rsid w:val="005554B5"/>
    <w:rsid w:val="00562D43"/>
    <w:rsid w:val="00565818"/>
    <w:rsid w:val="005834A8"/>
    <w:rsid w:val="0058716D"/>
    <w:rsid w:val="0059323D"/>
    <w:rsid w:val="00596F8B"/>
    <w:rsid w:val="005A1414"/>
    <w:rsid w:val="005A5679"/>
    <w:rsid w:val="005A7A62"/>
    <w:rsid w:val="005E55A8"/>
    <w:rsid w:val="005E7EF6"/>
    <w:rsid w:val="005F5BAE"/>
    <w:rsid w:val="00606690"/>
    <w:rsid w:val="00615DB3"/>
    <w:rsid w:val="00636851"/>
    <w:rsid w:val="0063743F"/>
    <w:rsid w:val="006418E8"/>
    <w:rsid w:val="006552CD"/>
    <w:rsid w:val="00662702"/>
    <w:rsid w:val="0067027A"/>
    <w:rsid w:val="006804D7"/>
    <w:rsid w:val="0068178E"/>
    <w:rsid w:val="006A0032"/>
    <w:rsid w:val="006A2A81"/>
    <w:rsid w:val="006A56BC"/>
    <w:rsid w:val="006C7811"/>
    <w:rsid w:val="006D11BC"/>
    <w:rsid w:val="006D416E"/>
    <w:rsid w:val="006E4FA2"/>
    <w:rsid w:val="006E55E2"/>
    <w:rsid w:val="006E763D"/>
    <w:rsid w:val="006F549D"/>
    <w:rsid w:val="007048E4"/>
    <w:rsid w:val="007064E5"/>
    <w:rsid w:val="00714BE6"/>
    <w:rsid w:val="00720CBF"/>
    <w:rsid w:val="00722911"/>
    <w:rsid w:val="0072550B"/>
    <w:rsid w:val="00726509"/>
    <w:rsid w:val="00727F51"/>
    <w:rsid w:val="00732932"/>
    <w:rsid w:val="00740E10"/>
    <w:rsid w:val="00741A36"/>
    <w:rsid w:val="00743B57"/>
    <w:rsid w:val="007444C3"/>
    <w:rsid w:val="0075617D"/>
    <w:rsid w:val="0076557F"/>
    <w:rsid w:val="0077246B"/>
    <w:rsid w:val="007737D6"/>
    <w:rsid w:val="00775087"/>
    <w:rsid w:val="0078018E"/>
    <w:rsid w:val="00780DDF"/>
    <w:rsid w:val="0078582C"/>
    <w:rsid w:val="00787914"/>
    <w:rsid w:val="007A7C91"/>
    <w:rsid w:val="007B4C89"/>
    <w:rsid w:val="007B747A"/>
    <w:rsid w:val="007C1833"/>
    <w:rsid w:val="007E4964"/>
    <w:rsid w:val="00806428"/>
    <w:rsid w:val="008070F5"/>
    <w:rsid w:val="00810E73"/>
    <w:rsid w:val="008156A8"/>
    <w:rsid w:val="00815A68"/>
    <w:rsid w:val="00817205"/>
    <w:rsid w:val="00820986"/>
    <w:rsid w:val="00822FE9"/>
    <w:rsid w:val="00823976"/>
    <w:rsid w:val="00831C64"/>
    <w:rsid w:val="0083675D"/>
    <w:rsid w:val="008415F2"/>
    <w:rsid w:val="00843CA8"/>
    <w:rsid w:val="0084725B"/>
    <w:rsid w:val="00847D51"/>
    <w:rsid w:val="008508BC"/>
    <w:rsid w:val="0085616F"/>
    <w:rsid w:val="008727B2"/>
    <w:rsid w:val="0087568B"/>
    <w:rsid w:val="008A24D9"/>
    <w:rsid w:val="008A2C3D"/>
    <w:rsid w:val="008B0000"/>
    <w:rsid w:val="008B31E4"/>
    <w:rsid w:val="008F06A2"/>
    <w:rsid w:val="008F082F"/>
    <w:rsid w:val="008F7612"/>
    <w:rsid w:val="009202AF"/>
    <w:rsid w:val="009238DC"/>
    <w:rsid w:val="00927251"/>
    <w:rsid w:val="009277CF"/>
    <w:rsid w:val="009401BF"/>
    <w:rsid w:val="00940812"/>
    <w:rsid w:val="009428F2"/>
    <w:rsid w:val="0094791C"/>
    <w:rsid w:val="009538E8"/>
    <w:rsid w:val="00971314"/>
    <w:rsid w:val="009733DE"/>
    <w:rsid w:val="00982A86"/>
    <w:rsid w:val="009B099E"/>
    <w:rsid w:val="009B2365"/>
    <w:rsid w:val="009C1E74"/>
    <w:rsid w:val="009D463F"/>
    <w:rsid w:val="009E0C76"/>
    <w:rsid w:val="009E3E70"/>
    <w:rsid w:val="009E4869"/>
    <w:rsid w:val="009E7BF0"/>
    <w:rsid w:val="009E7E7D"/>
    <w:rsid w:val="00A25AB5"/>
    <w:rsid w:val="00A35C82"/>
    <w:rsid w:val="00A36F67"/>
    <w:rsid w:val="00A444B5"/>
    <w:rsid w:val="00A47EF8"/>
    <w:rsid w:val="00A61486"/>
    <w:rsid w:val="00A71644"/>
    <w:rsid w:val="00A72DC5"/>
    <w:rsid w:val="00A7423F"/>
    <w:rsid w:val="00A742B4"/>
    <w:rsid w:val="00A82C07"/>
    <w:rsid w:val="00AA2877"/>
    <w:rsid w:val="00AB1DC5"/>
    <w:rsid w:val="00AB40F3"/>
    <w:rsid w:val="00AC135D"/>
    <w:rsid w:val="00AC5D51"/>
    <w:rsid w:val="00AD019E"/>
    <w:rsid w:val="00AD10A0"/>
    <w:rsid w:val="00AD1595"/>
    <w:rsid w:val="00AD190C"/>
    <w:rsid w:val="00AD548E"/>
    <w:rsid w:val="00AE1D9B"/>
    <w:rsid w:val="00AE4D31"/>
    <w:rsid w:val="00AE51A7"/>
    <w:rsid w:val="00AE6DBE"/>
    <w:rsid w:val="00AF3C0F"/>
    <w:rsid w:val="00AF6CC1"/>
    <w:rsid w:val="00B04C20"/>
    <w:rsid w:val="00B0561B"/>
    <w:rsid w:val="00B1126B"/>
    <w:rsid w:val="00B1637A"/>
    <w:rsid w:val="00B25805"/>
    <w:rsid w:val="00B33E5D"/>
    <w:rsid w:val="00B35AD3"/>
    <w:rsid w:val="00B41374"/>
    <w:rsid w:val="00B60346"/>
    <w:rsid w:val="00B65A72"/>
    <w:rsid w:val="00B70980"/>
    <w:rsid w:val="00B812A6"/>
    <w:rsid w:val="00BA14E5"/>
    <w:rsid w:val="00BA239F"/>
    <w:rsid w:val="00BC1623"/>
    <w:rsid w:val="00BC7BCA"/>
    <w:rsid w:val="00BD61E3"/>
    <w:rsid w:val="00BE4EC6"/>
    <w:rsid w:val="00BE6D86"/>
    <w:rsid w:val="00BF552C"/>
    <w:rsid w:val="00C05217"/>
    <w:rsid w:val="00C07276"/>
    <w:rsid w:val="00C100A5"/>
    <w:rsid w:val="00C14A6F"/>
    <w:rsid w:val="00C208C2"/>
    <w:rsid w:val="00C20B51"/>
    <w:rsid w:val="00C305C9"/>
    <w:rsid w:val="00C44878"/>
    <w:rsid w:val="00C46B8D"/>
    <w:rsid w:val="00C47331"/>
    <w:rsid w:val="00C562C2"/>
    <w:rsid w:val="00C7009B"/>
    <w:rsid w:val="00C72A4B"/>
    <w:rsid w:val="00C84CED"/>
    <w:rsid w:val="00C97DCF"/>
    <w:rsid w:val="00CA3193"/>
    <w:rsid w:val="00CA5D91"/>
    <w:rsid w:val="00CB1A69"/>
    <w:rsid w:val="00CC665E"/>
    <w:rsid w:val="00CD0AC7"/>
    <w:rsid w:val="00CD0E4D"/>
    <w:rsid w:val="00CF0A2A"/>
    <w:rsid w:val="00D14F36"/>
    <w:rsid w:val="00D156AD"/>
    <w:rsid w:val="00D16837"/>
    <w:rsid w:val="00D34431"/>
    <w:rsid w:val="00D43682"/>
    <w:rsid w:val="00D43C4B"/>
    <w:rsid w:val="00D45AEB"/>
    <w:rsid w:val="00D57D0A"/>
    <w:rsid w:val="00D6062A"/>
    <w:rsid w:val="00D64485"/>
    <w:rsid w:val="00D6765F"/>
    <w:rsid w:val="00D71168"/>
    <w:rsid w:val="00D751D2"/>
    <w:rsid w:val="00D8510B"/>
    <w:rsid w:val="00DA1426"/>
    <w:rsid w:val="00DA4ECC"/>
    <w:rsid w:val="00DA4F3C"/>
    <w:rsid w:val="00DA62D3"/>
    <w:rsid w:val="00DA674C"/>
    <w:rsid w:val="00DB5B8C"/>
    <w:rsid w:val="00DB710A"/>
    <w:rsid w:val="00DC60EA"/>
    <w:rsid w:val="00DD0C66"/>
    <w:rsid w:val="00DD1F3D"/>
    <w:rsid w:val="00DD70E8"/>
    <w:rsid w:val="00DE447E"/>
    <w:rsid w:val="00DE5677"/>
    <w:rsid w:val="00DF3380"/>
    <w:rsid w:val="00DF3609"/>
    <w:rsid w:val="00DF4002"/>
    <w:rsid w:val="00E02DC2"/>
    <w:rsid w:val="00E03C77"/>
    <w:rsid w:val="00E1023F"/>
    <w:rsid w:val="00E1243C"/>
    <w:rsid w:val="00E33E41"/>
    <w:rsid w:val="00E357C9"/>
    <w:rsid w:val="00E453CC"/>
    <w:rsid w:val="00E45D74"/>
    <w:rsid w:val="00E51E4D"/>
    <w:rsid w:val="00E61ACF"/>
    <w:rsid w:val="00E84CDE"/>
    <w:rsid w:val="00E867DD"/>
    <w:rsid w:val="00EA73BE"/>
    <w:rsid w:val="00EA76AC"/>
    <w:rsid w:val="00EC1524"/>
    <w:rsid w:val="00ED02B7"/>
    <w:rsid w:val="00ED0E11"/>
    <w:rsid w:val="00EE2BCE"/>
    <w:rsid w:val="00EE39FE"/>
    <w:rsid w:val="00EE493F"/>
    <w:rsid w:val="00EF4FE7"/>
    <w:rsid w:val="00F06BEC"/>
    <w:rsid w:val="00F153CF"/>
    <w:rsid w:val="00F2263F"/>
    <w:rsid w:val="00F23511"/>
    <w:rsid w:val="00F2776B"/>
    <w:rsid w:val="00F33456"/>
    <w:rsid w:val="00F47899"/>
    <w:rsid w:val="00F61E1F"/>
    <w:rsid w:val="00F76790"/>
    <w:rsid w:val="00F86835"/>
    <w:rsid w:val="00F96D35"/>
    <w:rsid w:val="00FA55DC"/>
    <w:rsid w:val="00FA73E0"/>
    <w:rsid w:val="00FB2B1F"/>
    <w:rsid w:val="00FB2D7F"/>
    <w:rsid w:val="00FB6923"/>
    <w:rsid w:val="00FC4D96"/>
    <w:rsid w:val="00FC4E8B"/>
    <w:rsid w:val="00FD57EE"/>
    <w:rsid w:val="00FE6A14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18EC0"/>
  <w15:docId w15:val="{A15D6071-8664-4E68-993D-3557476D7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unhideWhenUsed/>
    <w:rsid w:val="0060669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06690"/>
  </w:style>
  <w:style w:type="character" w:styleId="Emphasis">
    <w:name w:val="Emphasis"/>
    <w:basedOn w:val="DefaultParagraphFont"/>
    <w:uiPriority w:val="20"/>
    <w:qFormat/>
    <w:rsid w:val="00011B22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2C1C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13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4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5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unsignup.com/Race/FL/Gainesville/FivePointsofLifeRaceWeekend" TargetMode="Externa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hyperlink" Target="https://runsignup.com/Race/FL/Gainesville/FivePointsofLifeRaceWeekend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CD1EEA-59DF-446B-A10C-06A8C775A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>ACPS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John Becker</dc:creator>
  <cp:lastModifiedBy>John Becker</cp:lastModifiedBy>
  <cp:revision>2</cp:revision>
  <cp:lastPrinted>2018-01-11T22:52:00Z</cp:lastPrinted>
  <dcterms:created xsi:type="dcterms:W3CDTF">2018-02-14T23:04:00Z</dcterms:created>
  <dcterms:modified xsi:type="dcterms:W3CDTF">2018-02-14T23:04:00Z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