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9FE" w:rsidRPr="00565818" w:rsidRDefault="00142073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B917A" wp14:editId="3278C831">
                <wp:simplePos x="0" y="0"/>
                <wp:positionH relativeFrom="column">
                  <wp:posOffset>2095500</wp:posOffset>
                </wp:positionH>
                <wp:positionV relativeFrom="paragraph">
                  <wp:posOffset>1028700</wp:posOffset>
                </wp:positionV>
                <wp:extent cx="5081270" cy="3079115"/>
                <wp:effectExtent l="0" t="0" r="5080" b="698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270" cy="307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6"/>
                                <w:szCs w:val="56"/>
                              </w:rPr>
                            </w:sdtEndPr>
                            <w:sdtContent>
                              <w:p w:rsidR="009238DC" w:rsidRPr="006A2A81" w:rsidRDefault="00EA73BE" w:rsidP="000D466B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TIPS #3</w:t>
                                </w:r>
                              </w:p>
                            </w:sdtContent>
                          </w:sdt>
                          <w:p w:rsidR="0030448B" w:rsidRPr="00142073" w:rsidRDefault="00EA73BE" w:rsidP="00EA73B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Attached to this newsletter is your third TIPS assignment for th</w:t>
                            </w:r>
                            <w:r w:rsid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e </w:t>
                            </w:r>
                            <w:r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school year.</w:t>
                            </w:r>
                          </w:p>
                          <w:p w:rsidR="0030448B" w:rsidRPr="00142073" w:rsidRDefault="0030448B" w:rsidP="00EA73B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EA73BE" w:rsidRPr="00142073" w:rsidRDefault="005F5BAE" w:rsidP="000E446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Earlier t</w:t>
                            </w:r>
                            <w:r w:rsidR="0030448B"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his week, I assigned a Body Systems project in science class. The assignment </w:t>
                            </w:r>
                            <w:r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sheet </w:t>
                            </w:r>
                            <w:r w:rsidR="0030448B"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stated exactly what was required, a</w:t>
                            </w:r>
                            <w:r w:rsid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nd contained a detailed </w:t>
                            </w:r>
                            <w:r w:rsidR="0030448B"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rubric.</w:t>
                            </w:r>
                            <w:r w:rsidR="000E4462"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T</w:t>
                            </w:r>
                            <w:r w:rsidR="000E4462"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his TIPS simply asks for your feedback regarding the process used to help students gather information and </w:t>
                            </w:r>
                            <w:r w:rsid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complete their projects</w:t>
                            </w:r>
                            <w:r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Please fill</w:t>
                            </w:r>
                            <w:r w:rsidRP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out the TIPS assignment sheet to provide feedback regarding your experience.</w:t>
                            </w:r>
                            <w:r w:rsidR="000E4462"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plan to </w:t>
                            </w:r>
                            <w:r w:rsidR="000E4462"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use your feedback to make improvements each year, and I truly appreciate the time you spend sharing your thoughts.</w:t>
                            </w:r>
                          </w:p>
                          <w:p w:rsidR="005F5BAE" w:rsidRPr="00142073" w:rsidRDefault="005F5BAE" w:rsidP="000E446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F5BAE" w:rsidRPr="00142073" w:rsidRDefault="005F5BAE" w:rsidP="000E446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Please turn in all Research Project TIPS by Friday, December </w:t>
                            </w:r>
                            <w:r w:rsid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15, which is also when our Body Systems projects are due</w:t>
                            </w:r>
                            <w:r w:rsidR="00142073" w:rsidRPr="001420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E4EC6" w:rsidRPr="007A7C91" w:rsidRDefault="00BE4EC6" w:rsidP="00EA73BE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B91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pt;margin-top:81pt;width:400.1pt;height:2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6"/>
                          <w:szCs w:val="56"/>
                        </w:rPr>
                      </w:sdtEndPr>
                      <w:sdtContent>
                        <w:p w:rsidR="009238DC" w:rsidRPr="006A2A81" w:rsidRDefault="00EA73BE" w:rsidP="000D466B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TIPS #3</w:t>
                          </w:r>
                        </w:p>
                      </w:sdtContent>
                    </w:sdt>
                    <w:p w:rsidR="0030448B" w:rsidRPr="00142073" w:rsidRDefault="00EA73BE" w:rsidP="00EA73B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Attached to this newsletter is your third TIPS assignment for th</w:t>
                      </w:r>
                      <w:r w:rsid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e </w:t>
                      </w:r>
                      <w:r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school year.</w:t>
                      </w:r>
                    </w:p>
                    <w:p w:rsidR="0030448B" w:rsidRPr="00142073" w:rsidRDefault="0030448B" w:rsidP="00EA73B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EA73BE" w:rsidRPr="00142073" w:rsidRDefault="005F5BAE" w:rsidP="000E4462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Earlier t</w:t>
                      </w:r>
                      <w:r w:rsidR="0030448B"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his week, I assigned a Body Systems project in science class. The assignment </w:t>
                      </w:r>
                      <w:r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sheet </w:t>
                      </w:r>
                      <w:r w:rsidR="0030448B"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stated exactly what was required, a</w:t>
                      </w:r>
                      <w:r w:rsid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nd contained a detailed </w:t>
                      </w:r>
                      <w:r w:rsidR="0030448B"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rubric.</w:t>
                      </w:r>
                      <w:r w:rsidR="000E4462"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T</w:t>
                      </w:r>
                      <w:r w:rsidR="000E4462"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his TIPS simply asks for your feedback regarding the process used to help students gather information and </w:t>
                      </w:r>
                      <w:r w:rsid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complete their projects</w:t>
                      </w:r>
                      <w:r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Please fill</w:t>
                      </w:r>
                      <w:r w:rsidRPr="001420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out the TIPS assignment sheet to provide feedback regarding your experience.</w:t>
                      </w:r>
                      <w:r w:rsidR="000E4462"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I </w:t>
                      </w:r>
                      <w:r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plan to </w:t>
                      </w:r>
                      <w:r w:rsidR="000E4462"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use your feedback to make improvements each year, and I truly appreciate the time you spend sharing your thoughts.</w:t>
                      </w:r>
                    </w:p>
                    <w:p w:rsidR="005F5BAE" w:rsidRPr="00142073" w:rsidRDefault="005F5BAE" w:rsidP="000E4462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F5BAE" w:rsidRPr="00142073" w:rsidRDefault="005F5BAE" w:rsidP="000E4462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Please turn in all Research Project TIPS by Friday, December </w:t>
                      </w:r>
                      <w:r w:rsid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15, which is also when our Body Systems projects are due</w:t>
                      </w:r>
                      <w:r w:rsidR="00142073" w:rsidRPr="001420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E4EC6" w:rsidRPr="007A7C91" w:rsidRDefault="00BE4EC6" w:rsidP="00EA73BE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16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F5767D" wp14:editId="4CCF84EF">
                <wp:simplePos x="0" y="0"/>
                <wp:positionH relativeFrom="column">
                  <wp:posOffset>5568950</wp:posOffset>
                </wp:positionH>
                <wp:positionV relativeFrom="paragraph">
                  <wp:posOffset>401955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816A4" w:rsidRPr="007064E5" w:rsidRDefault="00D8510B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December 1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5767D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38.5pt;margin-top:31.65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:rsidR="003816A4" w:rsidRPr="007064E5" w:rsidRDefault="00D8510B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December 1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:rsidTr="000C2AFB">
                              <w:trPr>
                                <w:trHeight w:val="2430"/>
                              </w:trPr>
                              <w:tc>
                                <w:tcPr>
                                  <w:tcW w:w="5000" w:type="pct"/>
                                </w:tcPr>
                                <w:p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14207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 are currently </w:t>
                                  </w:r>
                                  <w:r w:rsidR="00F334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learning about Ancient American Civilizations.</w:t>
                                  </w:r>
                                  <w:r w:rsidR="0014207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author’s purpose, adjectives, a</w:t>
                                  </w:r>
                                  <w:r w:rsidR="00F334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nd the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prefix, “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sub</w:t>
                                  </w:r>
                                  <w:r w:rsidR="00F334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 are nearly done with division, and will be testing Chapter 3 soon! Keep practicing your multiplication facts!!!</w:t>
                                  </w:r>
                                </w:p>
                                <w:p w:rsidR="00E453CC" w:rsidRPr="00AB1DC5" w:rsidRDefault="00820986" w:rsidP="0009038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F334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’re learning about the human body right now, and students just signed up to study one of the five body systems that we’ve discussed. </w:t>
                                  </w:r>
                                </w:p>
                              </w:tc>
                            </w:tr>
                            <w:tr w:rsidR="00565818" w:rsidRPr="00565818" w:rsidTr="00780DDF">
                              <w:trPr>
                                <w:trHeight w:val="1425"/>
                              </w:trPr>
                              <w:tc>
                                <w:tcPr>
                                  <w:tcW w:w="5000" w:type="pct"/>
                                </w:tcPr>
                                <w:p w:rsidR="008070F5" w:rsidRPr="00565818" w:rsidRDefault="00012EAD" w:rsidP="000C2AFB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believe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One of the greatest things about living in the United Sta</w:t>
                                  </w:r>
                                  <w:r w:rsidR="0077508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tes is that we have the freedoms of speech and religion. These freedoms allow us to formulate our own beliefs about things, and no one can take away</w:t>
                                  </w:r>
                                  <w:r w:rsidR="000C2AF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what we believe in</w:t>
                                  </w:r>
                                  <w:r w:rsidR="0077508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! </w:t>
                                  </w:r>
                                </w:p>
                              </w:tc>
                            </w:tr>
                            <w:tr w:rsidR="00565818" w:rsidRPr="00565818" w:rsidTr="00780DDF">
                              <w:tc>
                                <w:tcPr>
                                  <w:tcW w:w="5000" w:type="pct"/>
                                </w:tcPr>
                                <w:p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:rsidTr="000C2AFB">
                        <w:trPr>
                          <w:trHeight w:val="2430"/>
                        </w:trPr>
                        <w:tc>
                          <w:tcPr>
                            <w:tcW w:w="5000" w:type="pct"/>
                          </w:tcPr>
                          <w:p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 are currently </w:t>
                            </w:r>
                            <w:r w:rsidR="00F334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learning about Ancient American Civilizations.</w:t>
                            </w:r>
                            <w:r w:rsidR="001420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author’s purpose, adjectives, a</w:t>
                            </w:r>
                            <w:r w:rsidR="00F334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nd the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prefix, “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sub</w:t>
                            </w:r>
                            <w:r w:rsidR="00F334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 are nearly done with division, and will be testing Chapter 3 soon! Keep practicing your multiplication facts!!!</w:t>
                            </w:r>
                          </w:p>
                          <w:p w:rsidR="00E453CC" w:rsidRPr="00AB1DC5" w:rsidRDefault="00820986" w:rsidP="000903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F334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’re learning about the human body right now, and students just signed up to study one of the five body systems that we’ve discussed. </w:t>
                            </w:r>
                          </w:p>
                        </w:tc>
                      </w:tr>
                      <w:tr w:rsidR="00565818" w:rsidRPr="00565818" w:rsidTr="00780DDF">
                        <w:trPr>
                          <w:trHeight w:val="1425"/>
                        </w:trPr>
                        <w:tc>
                          <w:tcPr>
                            <w:tcW w:w="5000" w:type="pct"/>
                          </w:tcPr>
                          <w:p w:rsidR="008070F5" w:rsidRPr="00565818" w:rsidRDefault="00012EAD" w:rsidP="000C2AF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believe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One of the greatest things about living in the United Sta</w:t>
                            </w:r>
                            <w:r w:rsidR="0077508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tes is that we have the freedoms of speech and religion. These freedoms allow us to formulate our own beliefs about things, and no one can take away</w:t>
                            </w:r>
                            <w:r w:rsid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what we believe in</w:t>
                            </w:r>
                            <w:r w:rsidR="0077508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! </w:t>
                            </w:r>
                          </w:p>
                        </w:tc>
                      </w:tr>
                      <w:tr w:rsidR="00565818" w:rsidRPr="00565818" w:rsidTr="00780DDF">
                        <w:tc>
                          <w:tcPr>
                            <w:tcW w:w="5000" w:type="pct"/>
                          </w:tcPr>
                          <w:p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DA4F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7153275</wp:posOffset>
                </wp:positionV>
                <wp:extent cx="713295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E1D9B" w:rsidRDefault="006552CD" w:rsidP="00227D18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Students should neatly write each of the following words with large, legible print on t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In addition, they need to mark consonants, vowels, and syllable breaks.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We will do all 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remaining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marking of the words in class on Monday.</w:t>
                            </w:r>
                          </w:p>
                          <w:p w:rsidR="00227D18" w:rsidRDefault="00ED0E11" w:rsidP="00ED0E11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6D11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incompetence</w:t>
                            </w:r>
                            <w:r w:rsidR="00815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 w:rsidR="00815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ocence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circumference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prudence</w:t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conference</w:t>
                            </w:r>
                          </w:p>
                          <w:p w:rsidR="00227D18" w:rsidRPr="00227D18" w:rsidRDefault="00ED0E11" w:rsidP="00ED0E11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insignificance</w:t>
                            </w:r>
                            <w:r w:rsidR="001E6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preponderance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vigilance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hindrance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96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acquaintance</w:t>
                            </w:r>
                          </w:p>
                          <w:p w:rsidR="00227D18" w:rsidRPr="00227D18" w:rsidRDefault="00227D18" w:rsidP="00227D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7.5pt;margin-top:563.25pt;width:561.6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" fillcolor="#664a2c [2408]" strokecolor="#89643b [3208]">
                <v:textbox inset=",7.2pt">
                  <w:txbxContent>
                    <w:p w:rsidR="00AE1D9B" w:rsidRDefault="006552CD" w:rsidP="00227D18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Students should neatly write each of the following words with large, legible print on t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DA4F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In addition, they need to mark consonants, vowels, and syllable breaks.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We will do all </w:t>
                      </w:r>
                      <w:r w:rsidR="00DA4F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remaining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marking of the words in class on Monday.</w:t>
                      </w:r>
                    </w:p>
                    <w:p w:rsidR="00227D18" w:rsidRDefault="00ED0E11" w:rsidP="00ED0E11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6D11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incompetence</w:t>
                      </w:r>
                      <w:r w:rsidR="00815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 w:rsidR="00815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ocence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circumference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prudence</w:t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conference</w:t>
                      </w:r>
                    </w:p>
                    <w:p w:rsidR="00227D18" w:rsidRPr="00227D18" w:rsidRDefault="00ED0E11" w:rsidP="00ED0E11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insignificance</w:t>
                      </w:r>
                      <w:r w:rsidR="001E64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preponderance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vigilance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hindrance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96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acquaintance</w:t>
                      </w:r>
                    </w:p>
                    <w:p w:rsidR="00227D18" w:rsidRPr="00227D18" w:rsidRDefault="00227D18" w:rsidP="00227D18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D851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December 1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ignature ______________________________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j8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Y9vA8CMmreiegQJ&#10;SwECA53C4INFI+R3jAYYIhlW3/ZEUoza9xyegZk480LOi+28ILyEqxkutcRo2qz1NJv2vWS7BrCn&#10;p8bFDTyWmlkZP+VxfGIwGiyb4xgzs+d8b72ehu3qF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Dy5fj8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D851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December 1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ignature ______________________________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39tA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" filled="f" stroked="f">
                <v:textbox inset=",0,0,0">
                  <w:txbxContent>
                    <w:p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0AC7" w:rsidRPr="00565818" w:rsidRDefault="000C2AFB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Holiday Program</w:t>
                            </w:r>
                          </w:p>
                          <w:p w:rsidR="000C2AFB" w:rsidRPr="000C2AFB" w:rsidRDefault="000C2AFB" w:rsidP="000C2AF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Please remember that our holiday program will take place on Thursday, December 1</w:t>
                            </w:r>
                            <w:r w:rsidR="006D11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4, at </w:t>
                            </w: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the stage in the center of the Town of Tioga. </w:t>
                            </w:r>
                            <w:r w:rsidR="006D11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 performance begins at 6:00 p.m., but p</w:t>
                            </w: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lease arrive at least 15 minutes</w:t>
                            </w:r>
                            <w:r w:rsidR="006D11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beforehand in order for us to situate the students</w:t>
                            </w:r>
                            <w:r w:rsidR="006D11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on the stage</w:t>
                            </w: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:rsidR="00726509" w:rsidRDefault="000C2AFB" w:rsidP="000C2AF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I'm looking forward to seeing you </w:t>
                            </w:r>
                            <w:r w:rsidR="006D11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all </w:t>
                            </w:r>
                            <w:r w:rsidRPr="000C2AF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there!</w:t>
                            </w:r>
                          </w:p>
                          <w:p w:rsidR="006E4FA2" w:rsidRPr="006E4FA2" w:rsidRDefault="006D11BC" w:rsidP="006E4FA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Progress Reports</w:t>
                            </w:r>
                          </w:p>
                          <w:p w:rsidR="00CD0AC7" w:rsidRPr="004E45A3" w:rsidRDefault="006D11BC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Progress reports were sent home today. Remember, progress reports go home midway through a grading period. So, if your child isn’t satisfied with his/her grades, there’s still time for them to fix thi</w:t>
                            </w:r>
                            <w:r w:rsidR="002E10E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gs!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:rsidR="00CD0AC7" w:rsidRPr="00565818" w:rsidRDefault="000C2AFB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Holiday Program</w:t>
                      </w:r>
                    </w:p>
                    <w:p w:rsidR="000C2AFB" w:rsidRPr="000C2AFB" w:rsidRDefault="000C2AFB" w:rsidP="000C2AF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Please remember that our holiday program will take place on Thursday, December 1</w:t>
                      </w:r>
                      <w:r w:rsidR="006D11B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4, at </w:t>
                      </w: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the stage in the center of the Town of Tioga. </w:t>
                      </w:r>
                      <w:r w:rsidR="006D11B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The performance begins at 6:00 p.m., but p</w:t>
                      </w: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lease arrive at least 15 minutes</w:t>
                      </w:r>
                      <w:r w:rsidR="006D11B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</w:t>
                      </w: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beforehand in order for us to situate the students</w:t>
                      </w:r>
                      <w:r w:rsidR="006D11B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on the stage</w:t>
                      </w: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.</w:t>
                      </w:r>
                    </w:p>
                    <w:p w:rsidR="00726509" w:rsidRDefault="000C2AFB" w:rsidP="000C2AF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I'm looking forward to seeing you </w:t>
                      </w:r>
                      <w:r w:rsidR="006D11B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all </w:t>
                      </w:r>
                      <w:r w:rsidRPr="000C2AFB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there!</w:t>
                      </w:r>
                    </w:p>
                    <w:p w:rsidR="006E4FA2" w:rsidRPr="006E4FA2" w:rsidRDefault="006D11BC" w:rsidP="006E4FA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Progress Reports</w:t>
                      </w:r>
                    </w:p>
                    <w:p w:rsidR="00CD0AC7" w:rsidRPr="004E45A3" w:rsidRDefault="006D11BC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Progress reports were sent home today. Remember, progress reports go home midway through a grading period. So, if your child isn’t satisfied with his/her grades, there’s still time for them to fix thi</w:t>
                      </w:r>
                      <w:r w:rsidR="002E10E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n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gs!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The Week In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The Week In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7" o:title="book-bg" recolor="t" rotate="t" type="frame"/>
                <v:textbox inset="0,0,0,0">
                  <w:txbxContent>
                    <w:p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:rsidR="009238DC" w:rsidRDefault="00EA73B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800225" cy="2377440"/>
                                      <wp:effectExtent l="0" t="0" r="9525" b="3810"/>
                                      <wp:docPr id="16" name="Pictur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IPS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383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:rsidR="009238DC" w:rsidRDefault="00EA73B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800225" cy="2377440"/>
                                <wp:effectExtent l="0" t="0" r="9525" b="381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IPS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383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0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28778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12EAD"/>
    <w:rsid w:val="0003016D"/>
    <w:rsid w:val="0003296B"/>
    <w:rsid w:val="0006215D"/>
    <w:rsid w:val="00070AE8"/>
    <w:rsid w:val="00090386"/>
    <w:rsid w:val="000904A8"/>
    <w:rsid w:val="000C2AFB"/>
    <w:rsid w:val="000C5595"/>
    <w:rsid w:val="000C7D48"/>
    <w:rsid w:val="000D466B"/>
    <w:rsid w:val="000D7EEC"/>
    <w:rsid w:val="000E4462"/>
    <w:rsid w:val="000F2E63"/>
    <w:rsid w:val="000F4642"/>
    <w:rsid w:val="00107350"/>
    <w:rsid w:val="00113D55"/>
    <w:rsid w:val="00122F8D"/>
    <w:rsid w:val="001259D2"/>
    <w:rsid w:val="00133A59"/>
    <w:rsid w:val="00142073"/>
    <w:rsid w:val="00142BB8"/>
    <w:rsid w:val="001553D6"/>
    <w:rsid w:val="001576B4"/>
    <w:rsid w:val="00165230"/>
    <w:rsid w:val="0018251B"/>
    <w:rsid w:val="001859AC"/>
    <w:rsid w:val="00185A42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25938"/>
    <w:rsid w:val="00227D18"/>
    <w:rsid w:val="00230521"/>
    <w:rsid w:val="0026142A"/>
    <w:rsid w:val="00286243"/>
    <w:rsid w:val="002866D4"/>
    <w:rsid w:val="002A48E7"/>
    <w:rsid w:val="002B0330"/>
    <w:rsid w:val="002C0810"/>
    <w:rsid w:val="002C490B"/>
    <w:rsid w:val="002C5567"/>
    <w:rsid w:val="002C7707"/>
    <w:rsid w:val="002E10E9"/>
    <w:rsid w:val="002E7927"/>
    <w:rsid w:val="002F3E2C"/>
    <w:rsid w:val="0030448B"/>
    <w:rsid w:val="0031005E"/>
    <w:rsid w:val="00336759"/>
    <w:rsid w:val="0036184C"/>
    <w:rsid w:val="00364174"/>
    <w:rsid w:val="003704F7"/>
    <w:rsid w:val="003816A4"/>
    <w:rsid w:val="00384854"/>
    <w:rsid w:val="00397566"/>
    <w:rsid w:val="003A587F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87CA3"/>
    <w:rsid w:val="00491725"/>
    <w:rsid w:val="0049352E"/>
    <w:rsid w:val="004A4507"/>
    <w:rsid w:val="004B008E"/>
    <w:rsid w:val="004B127C"/>
    <w:rsid w:val="004B1B5D"/>
    <w:rsid w:val="004B2B1B"/>
    <w:rsid w:val="004C39D8"/>
    <w:rsid w:val="004C5EC6"/>
    <w:rsid w:val="004D4508"/>
    <w:rsid w:val="004E45A3"/>
    <w:rsid w:val="004E6623"/>
    <w:rsid w:val="004E7C9F"/>
    <w:rsid w:val="005006D7"/>
    <w:rsid w:val="00505B02"/>
    <w:rsid w:val="00527F6B"/>
    <w:rsid w:val="00531EA0"/>
    <w:rsid w:val="00535ED0"/>
    <w:rsid w:val="00562D43"/>
    <w:rsid w:val="00565818"/>
    <w:rsid w:val="005834A8"/>
    <w:rsid w:val="0058716D"/>
    <w:rsid w:val="00596F8B"/>
    <w:rsid w:val="005A7A62"/>
    <w:rsid w:val="005E55A8"/>
    <w:rsid w:val="005E7EF6"/>
    <w:rsid w:val="005F5BAE"/>
    <w:rsid w:val="00606690"/>
    <w:rsid w:val="00636851"/>
    <w:rsid w:val="0063743F"/>
    <w:rsid w:val="006552CD"/>
    <w:rsid w:val="00662702"/>
    <w:rsid w:val="0067027A"/>
    <w:rsid w:val="0068178E"/>
    <w:rsid w:val="006A0032"/>
    <w:rsid w:val="006A2A81"/>
    <w:rsid w:val="006A56BC"/>
    <w:rsid w:val="006D11BC"/>
    <w:rsid w:val="006D416E"/>
    <w:rsid w:val="006E4FA2"/>
    <w:rsid w:val="006E55E2"/>
    <w:rsid w:val="006F549D"/>
    <w:rsid w:val="007048E4"/>
    <w:rsid w:val="007064E5"/>
    <w:rsid w:val="00726509"/>
    <w:rsid w:val="00727F51"/>
    <w:rsid w:val="00732932"/>
    <w:rsid w:val="00740E10"/>
    <w:rsid w:val="00741A36"/>
    <w:rsid w:val="00743B57"/>
    <w:rsid w:val="007444C3"/>
    <w:rsid w:val="0075617D"/>
    <w:rsid w:val="0076557F"/>
    <w:rsid w:val="007737D6"/>
    <w:rsid w:val="00775087"/>
    <w:rsid w:val="00780DDF"/>
    <w:rsid w:val="0078582C"/>
    <w:rsid w:val="007A7C91"/>
    <w:rsid w:val="007B747A"/>
    <w:rsid w:val="007C1833"/>
    <w:rsid w:val="007E4964"/>
    <w:rsid w:val="00806428"/>
    <w:rsid w:val="008070F5"/>
    <w:rsid w:val="00810E73"/>
    <w:rsid w:val="00815A68"/>
    <w:rsid w:val="00820986"/>
    <w:rsid w:val="00822FE9"/>
    <w:rsid w:val="00831C64"/>
    <w:rsid w:val="008415F2"/>
    <w:rsid w:val="0084725B"/>
    <w:rsid w:val="00847D51"/>
    <w:rsid w:val="008508BC"/>
    <w:rsid w:val="008727B2"/>
    <w:rsid w:val="0087568B"/>
    <w:rsid w:val="008A24D9"/>
    <w:rsid w:val="008A2C3D"/>
    <w:rsid w:val="008B0000"/>
    <w:rsid w:val="008B31E4"/>
    <w:rsid w:val="008F06A2"/>
    <w:rsid w:val="008F082F"/>
    <w:rsid w:val="009238DC"/>
    <w:rsid w:val="009277CF"/>
    <w:rsid w:val="009401BF"/>
    <w:rsid w:val="00940812"/>
    <w:rsid w:val="009428F2"/>
    <w:rsid w:val="0094791C"/>
    <w:rsid w:val="009538E8"/>
    <w:rsid w:val="00971314"/>
    <w:rsid w:val="009733DE"/>
    <w:rsid w:val="00982A86"/>
    <w:rsid w:val="009B099E"/>
    <w:rsid w:val="009D463F"/>
    <w:rsid w:val="009E0C76"/>
    <w:rsid w:val="009E4869"/>
    <w:rsid w:val="009E7BF0"/>
    <w:rsid w:val="009E7E7D"/>
    <w:rsid w:val="00A25AB5"/>
    <w:rsid w:val="00A35C82"/>
    <w:rsid w:val="00A444B5"/>
    <w:rsid w:val="00A61486"/>
    <w:rsid w:val="00A71644"/>
    <w:rsid w:val="00A742B4"/>
    <w:rsid w:val="00A82C07"/>
    <w:rsid w:val="00AA2877"/>
    <w:rsid w:val="00AB1DC5"/>
    <w:rsid w:val="00AB40F3"/>
    <w:rsid w:val="00AC135D"/>
    <w:rsid w:val="00AD10A0"/>
    <w:rsid w:val="00AD1595"/>
    <w:rsid w:val="00AD190C"/>
    <w:rsid w:val="00AE1D9B"/>
    <w:rsid w:val="00AE4D31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35AD3"/>
    <w:rsid w:val="00B41374"/>
    <w:rsid w:val="00B60346"/>
    <w:rsid w:val="00B65A72"/>
    <w:rsid w:val="00B70980"/>
    <w:rsid w:val="00B812A6"/>
    <w:rsid w:val="00BA14E5"/>
    <w:rsid w:val="00BA239F"/>
    <w:rsid w:val="00BC1623"/>
    <w:rsid w:val="00BC7BCA"/>
    <w:rsid w:val="00BD61E3"/>
    <w:rsid w:val="00BE4EC6"/>
    <w:rsid w:val="00BF552C"/>
    <w:rsid w:val="00C05217"/>
    <w:rsid w:val="00C07276"/>
    <w:rsid w:val="00C100A5"/>
    <w:rsid w:val="00C14A6F"/>
    <w:rsid w:val="00C208C2"/>
    <w:rsid w:val="00C20B51"/>
    <w:rsid w:val="00C305C9"/>
    <w:rsid w:val="00C44878"/>
    <w:rsid w:val="00C47331"/>
    <w:rsid w:val="00C562C2"/>
    <w:rsid w:val="00C7009B"/>
    <w:rsid w:val="00C72A4B"/>
    <w:rsid w:val="00C84CED"/>
    <w:rsid w:val="00C97DCF"/>
    <w:rsid w:val="00CB1A69"/>
    <w:rsid w:val="00CC665E"/>
    <w:rsid w:val="00CD0AC7"/>
    <w:rsid w:val="00CD0E4D"/>
    <w:rsid w:val="00CF0A2A"/>
    <w:rsid w:val="00D156AD"/>
    <w:rsid w:val="00D16837"/>
    <w:rsid w:val="00D43682"/>
    <w:rsid w:val="00D43C4B"/>
    <w:rsid w:val="00D45AEB"/>
    <w:rsid w:val="00D57D0A"/>
    <w:rsid w:val="00D6062A"/>
    <w:rsid w:val="00D64485"/>
    <w:rsid w:val="00D6765F"/>
    <w:rsid w:val="00D71168"/>
    <w:rsid w:val="00D8510B"/>
    <w:rsid w:val="00DA1426"/>
    <w:rsid w:val="00DA4F3C"/>
    <w:rsid w:val="00DA62D3"/>
    <w:rsid w:val="00DA674C"/>
    <w:rsid w:val="00DB5B8C"/>
    <w:rsid w:val="00DB5D24"/>
    <w:rsid w:val="00DB710A"/>
    <w:rsid w:val="00DC60EA"/>
    <w:rsid w:val="00DD0C66"/>
    <w:rsid w:val="00DE447E"/>
    <w:rsid w:val="00DE5677"/>
    <w:rsid w:val="00DF4002"/>
    <w:rsid w:val="00E02DC2"/>
    <w:rsid w:val="00E03C77"/>
    <w:rsid w:val="00E1023F"/>
    <w:rsid w:val="00E1243C"/>
    <w:rsid w:val="00E33E41"/>
    <w:rsid w:val="00E453CC"/>
    <w:rsid w:val="00E45D74"/>
    <w:rsid w:val="00E51E4D"/>
    <w:rsid w:val="00E61ACF"/>
    <w:rsid w:val="00E84CDE"/>
    <w:rsid w:val="00E867DD"/>
    <w:rsid w:val="00EA73BE"/>
    <w:rsid w:val="00EC1524"/>
    <w:rsid w:val="00ED02B7"/>
    <w:rsid w:val="00ED0E11"/>
    <w:rsid w:val="00EE2BCE"/>
    <w:rsid w:val="00EE39FE"/>
    <w:rsid w:val="00EE493F"/>
    <w:rsid w:val="00EF4FE7"/>
    <w:rsid w:val="00F06BEC"/>
    <w:rsid w:val="00F153CF"/>
    <w:rsid w:val="00F2263F"/>
    <w:rsid w:val="00F23511"/>
    <w:rsid w:val="00F33456"/>
    <w:rsid w:val="00F47899"/>
    <w:rsid w:val="00F61E1F"/>
    <w:rsid w:val="00F76790"/>
    <w:rsid w:val="00F96D35"/>
    <w:rsid w:val="00FA73E0"/>
    <w:rsid w:val="00FB2D7F"/>
    <w:rsid w:val="00FB6923"/>
    <w:rsid w:val="00FD57E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8ECF91-FDBE-4A42-9134-C1A1AF3F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49FA74-A1E9-4C33-8A15-B42C9841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2017-11-29T19:24:00Z</cp:lastPrinted>
  <dcterms:created xsi:type="dcterms:W3CDTF">2017-11-30T19:48:00Z</dcterms:created>
  <dcterms:modified xsi:type="dcterms:W3CDTF">2017-11-30T19:48:00Z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