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9FE" w:rsidRPr="00565818" w:rsidRDefault="00B60346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DECF9" wp14:editId="1AA8D105">
                <wp:simplePos x="0" y="0"/>
                <wp:positionH relativeFrom="column">
                  <wp:posOffset>2004402</wp:posOffset>
                </wp:positionH>
                <wp:positionV relativeFrom="paragraph">
                  <wp:posOffset>1045942</wp:posOffset>
                </wp:positionV>
                <wp:extent cx="5169779" cy="3064168"/>
                <wp:effectExtent l="0" t="0" r="0" b="317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779" cy="3064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56"/>
                                <w:szCs w:val="56"/>
                              </w:rPr>
                            </w:sdtEndPr>
                            <w:sdtContent>
                              <w:p w:rsidR="009238DC" w:rsidRPr="006A2A81" w:rsidRDefault="00207B79" w:rsidP="000D466B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Math Night</w:t>
                                </w:r>
                              </w:p>
                            </w:sdtContent>
                          </w:sdt>
                          <w:p w:rsidR="009D463F" w:rsidRDefault="001E010F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Thanks to everyone who showed up to last night’s Math Parent Involvement Night. I hope that you found it interesting, and that you had a few laughs, as well! As I said after our Reading Night, don’t get bogged down worrying about grade level expectations or standards…that’s my job, and I will do everything in my power to help your child find success in math this year. For those that want to help, invest in a set of flash cards</w:t>
                            </w:r>
                            <w:r w:rsidR="0097131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or a pair of dice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! Everything we do this year, from factoring, to exponents, to division, is dependent on your child knowing his/her multiplication facts</w:t>
                            </w:r>
                            <w:r w:rsidR="0097131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. I still feel that the best way to learn these facts is through repetition, and flash cards and dice allow students to practice their facts </w:t>
                            </w:r>
                            <w:r w:rsidR="00B603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individually or </w:t>
                            </w:r>
                            <w:r w:rsidR="0097131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with a </w:t>
                            </w:r>
                            <w:r w:rsidR="00B603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friend or family member</w:t>
                            </w:r>
                            <w:r w:rsidR="0097131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 Be creative…play “War” with the cards, or use the dice to add, subtract, or multiply the numbers!</w:t>
                            </w:r>
                            <w:r w:rsidR="00B603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By making it fun, and involving the whole family, it won’t seem like such a chore!</w:t>
                            </w:r>
                          </w:p>
                          <w:p w:rsidR="00B60346" w:rsidRDefault="00B60346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B60346" w:rsidRDefault="00B60346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 special thanks to Heidi Winston, Ana Morrison, and </w:t>
                            </w:r>
                            <w:proofErr w:type="spellStart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Dalal</w:t>
                            </w:r>
                            <w:proofErr w:type="spellEnd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Kazbour</w:t>
                            </w:r>
                            <w:proofErr w:type="spellEnd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for taking time out of their schedules to help prepare our zucchini fries. They were a big hi</w:t>
                            </w:r>
                            <w:r w:rsidR="006A56B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!</w:t>
                            </w:r>
                          </w:p>
                          <w:p w:rsidR="00B60346" w:rsidRDefault="00B60346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B60346" w:rsidRDefault="00B60346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9D463F" w:rsidRDefault="009D463F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33E41" w:rsidRPr="00E33E41" w:rsidRDefault="00E33E41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E33E4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:rsidR="00BE4EC6" w:rsidRPr="007A7C91" w:rsidRDefault="00BE4EC6" w:rsidP="00E33E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EDECF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7.85pt;margin-top:82.35pt;width:407.05pt;height:2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b/>
                          <w:sz w:val="56"/>
                          <w:szCs w:val="56"/>
                        </w:rPr>
                      </w:sdtEndPr>
                      <w:sdtContent>
                        <w:p w:rsidR="009238DC" w:rsidRPr="006A2A81" w:rsidRDefault="00207B79" w:rsidP="000D466B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Math Night</w:t>
                          </w:r>
                        </w:p>
                      </w:sdtContent>
                    </w:sdt>
                    <w:p w:rsidR="009D463F" w:rsidRDefault="001E010F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Thanks to everyone who showed up to last night’s Math Parent Involvement Night. I hope that you found it interesting, and that you had a few laughs, as well! As I said after our Reading Night, don’t get bogged down worrying about grade level expectations or standards…that’s my job, and I will do everything in my power to help your child find success in math this year. For those that want to help, invest in a set of flash cards</w:t>
                      </w:r>
                      <w:r w:rsidR="00971314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or a pair of dice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! Everything we do this year, from factoring, to exponents, to division, is dependent on your child knowing his/her multiplication facts</w:t>
                      </w:r>
                      <w:r w:rsidR="00971314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. I still feel that the best way to learn these facts is through repetition, and flash cards and dice allow students to practice their facts </w:t>
                      </w:r>
                      <w:r w:rsidR="00B60346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individually or </w:t>
                      </w:r>
                      <w:r w:rsidR="00971314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with a </w:t>
                      </w:r>
                      <w:r w:rsidR="00B60346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friend or family member</w:t>
                      </w:r>
                      <w:r w:rsidR="00971314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. Be creative…play “War” with the cards, or use the dice to add, subtract, or multiply the numbers!</w:t>
                      </w:r>
                      <w:r w:rsidR="00B60346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By making it fun, and involving the whole family, it won’t seem like such a chore!</w:t>
                      </w:r>
                    </w:p>
                    <w:p w:rsidR="00B60346" w:rsidRDefault="00B60346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</w:p>
                    <w:p w:rsidR="00B60346" w:rsidRDefault="00B60346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A special thanks to Heidi Winston, Ana Morrison, and </w:t>
                      </w:r>
                      <w:proofErr w:type="spellStart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Dalal</w:t>
                      </w:r>
                      <w:proofErr w:type="spellEnd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Kazbour</w:t>
                      </w:r>
                      <w:proofErr w:type="spellEnd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for taking time out of their schedules to help prepare our zucchini fries. They were a big hi</w:t>
                      </w:r>
                      <w:r w:rsidR="006A56BC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t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!</w:t>
                      </w:r>
                    </w:p>
                    <w:p w:rsidR="00B60346" w:rsidRDefault="00B60346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</w:p>
                    <w:p w:rsidR="00B60346" w:rsidRDefault="00B60346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</w:p>
                    <w:p w:rsidR="009D463F" w:rsidRDefault="009D463F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</w:p>
                    <w:p w:rsidR="00E33E41" w:rsidRPr="00E33E41" w:rsidRDefault="00E33E41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 w:rsidRPr="00E33E41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</w:t>
                      </w:r>
                    </w:p>
                    <w:p w:rsidR="00BE4EC6" w:rsidRPr="007A7C91" w:rsidRDefault="00BE4EC6" w:rsidP="00E33E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10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F52F3D" wp14:editId="3321F62D">
                <wp:simplePos x="0" y="0"/>
                <wp:positionH relativeFrom="column">
                  <wp:posOffset>5561867</wp:posOffset>
                </wp:positionH>
                <wp:positionV relativeFrom="paragraph">
                  <wp:posOffset>507023</wp:posOffset>
                </wp:positionV>
                <wp:extent cx="1647825" cy="1189355"/>
                <wp:effectExtent l="38100" t="19050" r="85725" b="4889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3816A4" w:rsidRPr="007064E5" w:rsidRDefault="00D57D0A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October </w:t>
                            </w:r>
                            <w:r w:rsidR="001E64B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27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E03C77" w:rsidRPr="007064E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F52F3D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7" type="#_x0000_t92" style="position:absolute;margin-left:437.95pt;margin-top:39.9pt;width:129.7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:rsidR="003816A4" w:rsidRPr="007064E5" w:rsidRDefault="00D57D0A" w:rsidP="002A48E7">
                      <w:pPr>
                        <w:pStyle w:val="New"/>
                        <w:rPr>
                          <w:rFonts w:ascii="Times New Roman" w:hAnsi="Times New Roman" w:cs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October </w:t>
                      </w:r>
                      <w:r w:rsidR="001E64B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27</w:t>
                      </w:r>
                      <w:r w:rsidR="00DA4F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>,</w:t>
                      </w:r>
                      <w:r w:rsidR="00E03C77" w:rsidRPr="007064E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="00535ED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4391025</wp:posOffset>
                </wp:positionV>
                <wp:extent cx="3920490" cy="2486025"/>
                <wp:effectExtent l="0" t="0" r="22860" b="2857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8602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158" w:type="pct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14"/>
                            </w:tblGrid>
                            <w:tr w:rsidR="00565818" w:rsidRPr="00565818" w:rsidTr="00780DDF">
                              <w:trPr>
                                <w:trHeight w:val="2430"/>
                              </w:trPr>
                              <w:tc>
                                <w:tcPr>
                                  <w:tcW w:w="5000" w:type="pct"/>
                                </w:tcPr>
                                <w:p w:rsidR="00AB1DC5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 We</w:t>
                                  </w:r>
                                  <w:r w:rsidR="00B35AD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finished learning about economics (thank you, </w:t>
                                  </w:r>
                                  <w:r w:rsidR="00B603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Hilda</w:t>
                                  </w:r>
                                  <w:r w:rsidR="00B35AD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proofErr w:type="spellStart"/>
                                  <w:r w:rsidR="00B35AD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Ozorio</w:t>
                                  </w:r>
                                  <w:proofErr w:type="spellEnd"/>
                                  <w:r w:rsidR="00B35AD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!) and are now focused on</w:t>
                                  </w:r>
                                  <w:r w:rsidR="00831C64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government</w:t>
                                  </w:r>
                                  <w:r w:rsidR="00B35AD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covered </w:t>
                                  </w:r>
                                  <w:r w:rsidR="00B35AD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persuasion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,</w:t>
                                  </w:r>
                                  <w:r w:rsidR="00B35AD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conjunctions, compound and complex sentences</w:t>
                                  </w:r>
                                  <w:r w:rsidR="00B1126B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and the prefix, “</w:t>
                                  </w:r>
                                  <w:r w:rsidR="00B35AD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tri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-.”</w:t>
                                  </w:r>
                                </w:p>
                                <w:p w:rsidR="00462E10" w:rsidRDefault="00462E10" w:rsidP="00AB1DC5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: We</w:t>
                                  </w:r>
                                  <w:r w:rsidR="00E61AC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’</w:t>
                                  </w:r>
                                  <w:r w:rsidR="007265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re nearly done with </w:t>
                                  </w:r>
                                  <w:r w:rsidR="00E61AC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Ch. 2</w:t>
                                  </w:r>
                                  <w:r w:rsidR="007265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which has focused on </w:t>
                                  </w:r>
                                  <w:r w:rsidR="00E61AC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prime factorization</w:t>
                                  </w:r>
                                  <w:r w:rsidR="007265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</w:t>
                                  </w:r>
                                  <w:r w:rsidR="00E61AC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exponents</w:t>
                                  </w:r>
                                  <w:r w:rsidR="007265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, and multiplication</w:t>
                                  </w:r>
                                  <w:r w:rsidR="00E61AC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7265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Start reviewing for the test now!</w:t>
                                  </w:r>
                                </w:p>
                                <w:p w:rsidR="00E453CC" w:rsidRPr="00AB1DC5" w:rsidRDefault="00820986" w:rsidP="00207729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E61ACF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Ch. 1</w:t>
                                  </w:r>
                                  <w:r w:rsidR="00726509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is nearly complete, so we’ll be testing next week. Get those notes organized!</w:t>
                                  </w:r>
                                </w:p>
                              </w:tc>
                            </w:tr>
                            <w:tr w:rsidR="00565818" w:rsidRPr="00565818" w:rsidTr="00780DDF">
                              <w:trPr>
                                <w:trHeight w:val="1425"/>
                              </w:trPr>
                              <w:tc>
                                <w:tcPr>
                                  <w:tcW w:w="5000" w:type="pct"/>
                                </w:tcPr>
                                <w:p w:rsidR="00B65A72" w:rsidRDefault="00012EAD" w:rsidP="00565818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="008A24D9" w:rsidRPr="00565818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</w:p>
                                <w:p w:rsidR="008070F5" w:rsidRPr="00565818" w:rsidRDefault="00012EAD" w:rsidP="00012EA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A614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benevolent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.” </w:t>
                                  </w:r>
                                  <w:r w:rsidR="00A614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A benevolent person is kind, humane, </w:t>
                                  </w:r>
                                  <w:r w:rsidR="00B35AD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and</w:t>
                                  </w:r>
                                  <w:r w:rsidR="00A614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generous. Being benevolent towards others reduces quarrels, builds trust, and is the best way to ensure </w:t>
                                  </w:r>
                                  <w:r w:rsidR="00B35AD3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good treatment in return!</w:t>
                                  </w:r>
                                </w:p>
                              </w:tc>
                            </w:tr>
                            <w:tr w:rsidR="00565818" w:rsidRPr="00565818" w:rsidTr="00780DDF">
                              <w:tc>
                                <w:tcPr>
                                  <w:tcW w:w="5000" w:type="pct"/>
                                </w:tcPr>
                                <w:p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8" style="position:absolute;margin-left:7.5pt;margin-top:345.75pt;width:308.7pt;height:19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158" w:type="pct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14"/>
                      </w:tblGrid>
                      <w:tr w:rsidR="00565818" w:rsidRPr="00565818" w:rsidTr="00780DDF">
                        <w:trPr>
                          <w:trHeight w:val="2430"/>
                        </w:trPr>
                        <w:tc>
                          <w:tcPr>
                            <w:tcW w:w="5000" w:type="pct"/>
                          </w:tcPr>
                          <w:p w:rsidR="00AB1DC5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We</w:t>
                            </w:r>
                            <w:r w:rsidR="00B35AD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finished learning about economics (thank you, </w:t>
                            </w:r>
                            <w:r w:rsidR="00B603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Hilda</w:t>
                            </w:r>
                            <w:r w:rsidR="00B35AD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proofErr w:type="spellStart"/>
                            <w:r w:rsidR="00B35AD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Ozorio</w:t>
                            </w:r>
                            <w:proofErr w:type="spellEnd"/>
                            <w:r w:rsidR="00B35AD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!) and are now focused on</w:t>
                            </w:r>
                            <w:r w:rsidR="00831C64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government</w:t>
                            </w:r>
                            <w:r w:rsidR="00B35AD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covered </w:t>
                            </w:r>
                            <w:r w:rsidR="00B35AD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persuasion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="00B35AD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conjunctions, compound and complex sentences</w:t>
                            </w:r>
                            <w:r w:rsidR="00B1126B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and the prefix, “</w:t>
                            </w:r>
                            <w:r w:rsidR="00B35AD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tri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-.”</w:t>
                            </w:r>
                          </w:p>
                          <w:p w:rsidR="00462E10" w:rsidRDefault="00462E10" w:rsidP="00AB1DC5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: We</w:t>
                            </w:r>
                            <w:r w:rsidR="00E61AC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’</w:t>
                            </w:r>
                            <w:r w:rsidR="007265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re nearly done with </w:t>
                            </w:r>
                            <w:r w:rsidR="00E61AC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Ch. 2</w:t>
                            </w:r>
                            <w:r w:rsidR="007265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which has focused on </w:t>
                            </w:r>
                            <w:r w:rsidR="00E61AC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prime factorization</w:t>
                            </w:r>
                            <w:r w:rsidR="007265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</w:t>
                            </w:r>
                            <w:r w:rsidR="00E61AC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exponents</w:t>
                            </w:r>
                            <w:r w:rsidR="007265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 and multiplication</w:t>
                            </w:r>
                            <w:r w:rsidR="00E61AC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7265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Start reviewing for the test now!</w:t>
                            </w:r>
                          </w:p>
                          <w:p w:rsidR="00E453CC" w:rsidRPr="00AB1DC5" w:rsidRDefault="00820986" w:rsidP="00207729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E61ACF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Ch. 1</w:t>
                            </w:r>
                            <w:r w:rsidR="0072650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is nearly complete, so we’ll be testing next week. Get those notes organized!</w:t>
                            </w:r>
                          </w:p>
                        </w:tc>
                      </w:tr>
                      <w:tr w:rsidR="00565818" w:rsidRPr="00565818" w:rsidTr="00780DDF">
                        <w:trPr>
                          <w:trHeight w:val="1425"/>
                        </w:trPr>
                        <w:tc>
                          <w:tcPr>
                            <w:tcW w:w="5000" w:type="pct"/>
                          </w:tcPr>
                          <w:p w:rsidR="00B65A72" w:rsidRDefault="00012EAD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="008A24D9" w:rsidRPr="0056581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</w:p>
                          <w:p w:rsidR="008070F5" w:rsidRPr="00565818" w:rsidRDefault="00012EAD" w:rsidP="00012EA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A614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benevolent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.” </w:t>
                            </w:r>
                            <w:r w:rsidR="00A614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 benevolent person is kind, humane, </w:t>
                            </w:r>
                            <w:r w:rsidR="00B35AD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and</w:t>
                            </w:r>
                            <w:r w:rsidR="00A614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generous. Being benevolent towards others reduces quarrels, builds trust, and is the best way to ensure </w:t>
                            </w:r>
                            <w:r w:rsidR="00B35AD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good treatment in return!</w:t>
                            </w:r>
                          </w:p>
                        </w:tc>
                      </w:tr>
                      <w:tr w:rsidR="00565818" w:rsidRPr="00565818" w:rsidTr="00780DDF">
                        <w:tc>
                          <w:tcPr>
                            <w:tcW w:w="5000" w:type="pct"/>
                          </w:tcPr>
                          <w:p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DA4F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7153275</wp:posOffset>
                </wp:positionV>
                <wp:extent cx="7132955" cy="10858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858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E1D9B" w:rsidRDefault="006552CD" w:rsidP="00227D18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Students should neatly write each of the following words with large, legible print on t</w:t>
                            </w:r>
                            <w:r w:rsidR="008070F5"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In addition, they need to mark consonants, vowels, and syllable breaks. 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We will do all </w:t>
                            </w:r>
                            <w:r w:rsidR="00DA4F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the remaining 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marking of the words in class on Monday.</w:t>
                            </w:r>
                          </w:p>
                          <w:p w:rsidR="00227D18" w:rsidRDefault="00ED0E11" w:rsidP="00ED0E11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E64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  <w:r w:rsidR="006A00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eographical</w:t>
                            </w:r>
                            <w:r w:rsidR="001E64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F40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calligraphy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227D18" w:rsidRPr="00227D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F40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cartography</w:t>
                            </w:r>
                            <w:r w:rsidR="00227D18" w:rsidRPr="00227D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F40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euphonious</w:t>
                            </w:r>
                            <w:r w:rsidR="00227D18" w:rsidRPr="00227D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F40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xylophone</w:t>
                            </w:r>
                          </w:p>
                          <w:p w:rsidR="00227D18" w:rsidRPr="00227D18" w:rsidRDefault="00ED0E11" w:rsidP="00ED0E11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E64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  <w:r w:rsidR="00DF40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ymphony</w:t>
                            </w:r>
                            <w:r w:rsidR="001E64B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227D18" w:rsidRPr="00227D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F40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audience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227D18" w:rsidRPr="00227D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F40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auditorium</w:t>
                            </w:r>
                            <w:r w:rsidR="00227D18" w:rsidRPr="00227D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F40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audiologist</w:t>
                            </w:r>
                            <w:r w:rsidR="00227D18" w:rsidRPr="00227D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DF40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inaudible</w:t>
                            </w:r>
                          </w:p>
                          <w:p w:rsidR="00227D18" w:rsidRPr="00227D18" w:rsidRDefault="00227D18" w:rsidP="00227D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9" style="position:absolute;margin-left:7.5pt;margin-top:563.25pt;width:561.65pt;height:8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" fillcolor="#664a2c [2408]" strokecolor="#89643b [3208]">
                <v:textbox inset=",7.2pt">
                  <w:txbxContent>
                    <w:p w:rsidR="00AE1D9B" w:rsidRDefault="006552CD" w:rsidP="00227D18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Students should neatly write each of the following words with large, legible print on t</w:t>
                      </w:r>
                      <w:r w:rsidR="008070F5"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DA4F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In addition, they need to mark consonants, vowels, and syllable breaks. 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We will do all </w:t>
                      </w:r>
                      <w:r w:rsidR="00DA4F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the remaining 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marking of the words in class on Monday.</w:t>
                      </w:r>
                    </w:p>
                    <w:p w:rsidR="00227D18" w:rsidRDefault="00ED0E11" w:rsidP="00ED0E11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E64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  <w:r w:rsidR="006A00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eographical</w:t>
                      </w:r>
                      <w:r w:rsidR="001E64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DF40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calligraphy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227D18" w:rsidRPr="00227D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DF40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cartography</w:t>
                      </w:r>
                      <w:r w:rsidR="00227D18" w:rsidRPr="00227D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DF40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euphonious</w:t>
                      </w:r>
                      <w:r w:rsidR="00227D18" w:rsidRPr="00227D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DF40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xylophone</w:t>
                      </w:r>
                    </w:p>
                    <w:p w:rsidR="00227D18" w:rsidRPr="00227D18" w:rsidRDefault="00ED0E11" w:rsidP="00ED0E11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E64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  <w:r w:rsidR="00DF40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ymphony</w:t>
                      </w:r>
                      <w:r w:rsidR="001E64B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227D18" w:rsidRPr="00227D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DF40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audience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227D18" w:rsidRPr="00227D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DF40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auditorium</w:t>
                      </w:r>
                      <w:r w:rsidR="00227D18" w:rsidRPr="00227D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DF40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audiologist</w:t>
                      </w:r>
                      <w:r w:rsidR="00227D18" w:rsidRPr="00227D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DF40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inaudible</w:t>
                      </w:r>
                    </w:p>
                    <w:p w:rsidR="00227D18" w:rsidRPr="00227D18" w:rsidRDefault="00227D18" w:rsidP="00227D18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D416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8296274</wp:posOffset>
                </wp:positionV>
                <wp:extent cx="7172325" cy="126682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--------------------------------------------------------------------------------------------------------------------------------------------</w:t>
                            </w:r>
                            <w:r w:rsidR="008070F5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:rsidR="00940812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have read the </w:t>
                            </w:r>
                            <w:r w:rsidR="00D57D0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October </w:t>
                            </w:r>
                            <w:r w:rsidR="006A00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27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edition of </w:t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The Becker Bulletin</w:t>
                            </w:r>
                          </w:p>
                          <w:p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1718A" w:rsidRPr="00565818" w:rsidRDefault="0041718A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Student S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ignature ______________________________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Parent Signature</w:t>
                            </w:r>
                            <w:r w:rsidR="007737D6"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_______________________________</w:t>
                            </w:r>
                            <w:r w:rsid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4C5EC6" w:rsidRPr="00565818" w:rsidRDefault="004C5EC6" w:rsidP="00565818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6581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6.75pt;margin-top:653.25pt;width:564.75pt;height:9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" filled="f" stroked="f">
                <v:textbox inset="0,0,0,0">
                  <w:txbxContent>
                    <w:p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color w:val="000000" w:themeColor="text1"/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--------------------------------------------------------------------------------------------------------------------------------------------</w:t>
                      </w:r>
                      <w:r w:rsidR="008070F5">
                        <w:rPr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:rsidR="00940812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 have read the </w:t>
                      </w:r>
                      <w:r w:rsidR="00D57D0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October </w:t>
                      </w:r>
                      <w:r w:rsidR="006A00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27</w:t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edition of </w:t>
                      </w:r>
                      <w:r w:rsidRPr="00565818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The Becker Bulletin</w:t>
                      </w:r>
                    </w:p>
                    <w:p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1718A" w:rsidRPr="00565818" w:rsidRDefault="0041718A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Student S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ignature ______________________________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Parent Signature</w:t>
                      </w:r>
                      <w:r w:rsidR="007737D6"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_______________________________</w:t>
                      </w:r>
                      <w:r w:rsidR="008070F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_</w:t>
                      </w:r>
                    </w:p>
                    <w:p w:rsidR="004C5EC6" w:rsidRPr="00565818" w:rsidRDefault="004C5EC6" w:rsidP="00565818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6581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Questions/Comments 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" filled="f" stroked="f">
                <v:textbox inset=",0,0,0">
                  <w:txbxContent>
                    <w:p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4391025</wp:posOffset>
                </wp:positionV>
                <wp:extent cx="3113405" cy="248602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8602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0AC7" w:rsidRPr="00565818" w:rsidRDefault="00726509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Pumpkin Day</w:t>
                            </w:r>
                          </w:p>
                          <w:p w:rsidR="00726509" w:rsidRDefault="00726509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Just a reminder that Pumpkin Day will be this Tuesday, from 8:00 am until noon. Following activities, we will have our “Fall Festival” party. Please email me if you can contribute any food or drinks for our party!</w:t>
                            </w:r>
                          </w:p>
                          <w:p w:rsidR="00726509" w:rsidRDefault="00726509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C39D8" w:rsidRDefault="00726509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Don’t forget to purchase a </w:t>
                            </w:r>
                            <w:r w:rsidRPr="00207B7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small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pumpkin for your child. On the pumpkin, please print your child’s name and the cost of the pumpkin.</w:t>
                            </w:r>
                          </w:p>
                          <w:p w:rsidR="00726509" w:rsidRDefault="00726509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726509" w:rsidRDefault="00726509" w:rsidP="00565818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This is </w:t>
                            </w:r>
                            <w:r w:rsidR="00207B7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 fantastic opportunity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to get some volunteer</w:t>
                            </w:r>
                            <w:r w:rsidR="00207B79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ing hours in, and have fun with your child! Please let me know if you plan to attend.</w:t>
                            </w:r>
                          </w:p>
                          <w:p w:rsidR="00CD0AC7" w:rsidRPr="004E45A3" w:rsidRDefault="00B1126B" w:rsidP="001E7E2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2" style="position:absolute;margin-left:324pt;margin-top:345.75pt;width:245.15pt;height:1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" fillcolor="#664a2c [2408]" strokecolor="#89643b [3208]">
                <v:textbox inset=",7.2pt">
                  <w:txbxContent>
                    <w:p w:rsidR="00CD0AC7" w:rsidRPr="00565818" w:rsidRDefault="00726509" w:rsidP="0056581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Pumpkin Day</w:t>
                      </w:r>
                    </w:p>
                    <w:p w:rsidR="00726509" w:rsidRDefault="00726509" w:rsidP="0056581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Just a reminder that Pumpkin Day will be this Tuesday, from 8:00 am until noon. Following activities, we will have our “Fall Festival” party. Please email me if you can contribute any food or drinks for our party!</w:t>
                      </w:r>
                    </w:p>
                    <w:p w:rsidR="00726509" w:rsidRDefault="00726509" w:rsidP="0056581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</w:p>
                    <w:p w:rsidR="004C39D8" w:rsidRDefault="00726509" w:rsidP="0056581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Don’t forget to purchase a </w:t>
                      </w:r>
                      <w:r w:rsidRPr="00207B79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u w:val="single"/>
                          <w:lang w:eastAsia="zh-CN" w:bidi="hi-IN"/>
                        </w:rPr>
                        <w:t>small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pumpkin for your child. On the pumpkin, please print your child’s name and the cost of the pumpkin.</w:t>
                      </w:r>
                    </w:p>
                    <w:p w:rsidR="00726509" w:rsidRDefault="00726509" w:rsidP="0056581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</w:p>
                    <w:p w:rsidR="00726509" w:rsidRDefault="00726509" w:rsidP="00565818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This is </w:t>
                      </w:r>
                      <w:r w:rsidR="00207B79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a fantastic opportunity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to get some volunteer</w:t>
                      </w:r>
                      <w:r w:rsidR="00207B79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>ing hours in, and have fun with your child! Please let me know if you plan to attend.</w:t>
                      </w:r>
                    </w:p>
                    <w:p w:rsidR="00CD0AC7" w:rsidRPr="004E45A3" w:rsidRDefault="00B1126B" w:rsidP="001E7E2D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XCswIAALQ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" filled="f" stroked="f">
                <v:textbox style="mso-fit-shape-to-text:t" inset=",0,0,0">
                  <w:txbxContent>
                    <w:p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5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" strokecolor="#89643b [3208]" strokeweight=".5pt">
                <v:fill r:id="rId7" o:title="book-bg" recolor="t" rotate="t" type="frame"/>
                <v:textbox inset="0,0,0,0">
                  <w:txbxContent>
                    <w:p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0" r="508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9583032"/>
                              <w:picture/>
                            </w:sdtPr>
                            <w:sdtEndPr/>
                            <w:sdtContent>
                              <w:p w:rsidR="009238DC" w:rsidRDefault="00207B7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1804670" cy="2303585"/>
                                      <wp:effectExtent l="0" t="0" r="5080" b="1905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math.jp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19756" cy="23228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" filled="f" stroked="f" strokecolor="#c6a27b [1944]">
                <v:textbox inset="0,0,0,0">
                  <w:txbxContent>
                    <w:sdt>
                      <w:sdtPr>
                        <w:id w:val="9583032"/>
                        <w:picture/>
                      </w:sdtPr>
                      <w:sdtEndPr/>
                      <w:sdtContent>
                        <w:p w:rsidR="009238DC" w:rsidRDefault="00207B7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804670" cy="2303585"/>
                                <wp:effectExtent l="0" t="0" r="5080" b="190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math.jp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19756" cy="23228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" strokecolor="#89643b [3208]" strokeweight=".5pt">
                <v:fill r:id="rId10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3AE70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EE39FE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D6"/>
    <w:rsid w:val="00012EAD"/>
    <w:rsid w:val="0003016D"/>
    <w:rsid w:val="0003296B"/>
    <w:rsid w:val="0006215D"/>
    <w:rsid w:val="00070AE8"/>
    <w:rsid w:val="000904A8"/>
    <w:rsid w:val="000C5595"/>
    <w:rsid w:val="000C7D48"/>
    <w:rsid w:val="000D466B"/>
    <w:rsid w:val="000D7EEC"/>
    <w:rsid w:val="000F2E63"/>
    <w:rsid w:val="000F4642"/>
    <w:rsid w:val="00107350"/>
    <w:rsid w:val="00122F8D"/>
    <w:rsid w:val="001259D2"/>
    <w:rsid w:val="00133A59"/>
    <w:rsid w:val="00142BB8"/>
    <w:rsid w:val="001553D6"/>
    <w:rsid w:val="001576B4"/>
    <w:rsid w:val="00165230"/>
    <w:rsid w:val="0018251B"/>
    <w:rsid w:val="001859AC"/>
    <w:rsid w:val="001D00A1"/>
    <w:rsid w:val="001D6B0A"/>
    <w:rsid w:val="001E010F"/>
    <w:rsid w:val="001E0C17"/>
    <w:rsid w:val="001E64BE"/>
    <w:rsid w:val="001E7E2D"/>
    <w:rsid w:val="00207729"/>
    <w:rsid w:val="002079DC"/>
    <w:rsid w:val="00207B79"/>
    <w:rsid w:val="002115A7"/>
    <w:rsid w:val="00225938"/>
    <w:rsid w:val="00227D18"/>
    <w:rsid w:val="00230521"/>
    <w:rsid w:val="0026142A"/>
    <w:rsid w:val="00286243"/>
    <w:rsid w:val="002866D4"/>
    <w:rsid w:val="002A48E7"/>
    <w:rsid w:val="002B0330"/>
    <w:rsid w:val="002C0810"/>
    <w:rsid w:val="002C490B"/>
    <w:rsid w:val="002C5567"/>
    <w:rsid w:val="002C7707"/>
    <w:rsid w:val="002E7927"/>
    <w:rsid w:val="002F3E2C"/>
    <w:rsid w:val="0031005E"/>
    <w:rsid w:val="00336759"/>
    <w:rsid w:val="0036184C"/>
    <w:rsid w:val="00364174"/>
    <w:rsid w:val="003704F7"/>
    <w:rsid w:val="003816A4"/>
    <w:rsid w:val="00384854"/>
    <w:rsid w:val="003A587F"/>
    <w:rsid w:val="003B7CE1"/>
    <w:rsid w:val="003C2376"/>
    <w:rsid w:val="003C3946"/>
    <w:rsid w:val="003E1BE5"/>
    <w:rsid w:val="004142EA"/>
    <w:rsid w:val="0041718A"/>
    <w:rsid w:val="00425A95"/>
    <w:rsid w:val="00452612"/>
    <w:rsid w:val="0046142D"/>
    <w:rsid w:val="00462E10"/>
    <w:rsid w:val="00464F18"/>
    <w:rsid w:val="00487CA3"/>
    <w:rsid w:val="00491725"/>
    <w:rsid w:val="0049352E"/>
    <w:rsid w:val="004A4507"/>
    <w:rsid w:val="004B008E"/>
    <w:rsid w:val="004B127C"/>
    <w:rsid w:val="004B1B5D"/>
    <w:rsid w:val="004B2B1B"/>
    <w:rsid w:val="004C39D8"/>
    <w:rsid w:val="004C5EC6"/>
    <w:rsid w:val="004D4508"/>
    <w:rsid w:val="004E45A3"/>
    <w:rsid w:val="004E6623"/>
    <w:rsid w:val="004E7C9F"/>
    <w:rsid w:val="005006D7"/>
    <w:rsid w:val="00527F6B"/>
    <w:rsid w:val="00531EA0"/>
    <w:rsid w:val="00535ED0"/>
    <w:rsid w:val="00562D43"/>
    <w:rsid w:val="00565818"/>
    <w:rsid w:val="005834A8"/>
    <w:rsid w:val="0058716D"/>
    <w:rsid w:val="005A7A62"/>
    <w:rsid w:val="005E55A8"/>
    <w:rsid w:val="005E7EF6"/>
    <w:rsid w:val="00636851"/>
    <w:rsid w:val="006552CD"/>
    <w:rsid w:val="00662702"/>
    <w:rsid w:val="0067027A"/>
    <w:rsid w:val="0068178E"/>
    <w:rsid w:val="006A0032"/>
    <w:rsid w:val="006A2A81"/>
    <w:rsid w:val="006A56BC"/>
    <w:rsid w:val="006D416E"/>
    <w:rsid w:val="006E55E2"/>
    <w:rsid w:val="006F549D"/>
    <w:rsid w:val="007048E4"/>
    <w:rsid w:val="007064E5"/>
    <w:rsid w:val="00726509"/>
    <w:rsid w:val="00727F51"/>
    <w:rsid w:val="00732932"/>
    <w:rsid w:val="00740E10"/>
    <w:rsid w:val="00741A36"/>
    <w:rsid w:val="00743B57"/>
    <w:rsid w:val="007444C3"/>
    <w:rsid w:val="0075617D"/>
    <w:rsid w:val="0076557F"/>
    <w:rsid w:val="007737D6"/>
    <w:rsid w:val="00780DDF"/>
    <w:rsid w:val="0078582C"/>
    <w:rsid w:val="007A7C91"/>
    <w:rsid w:val="007B747A"/>
    <w:rsid w:val="007C1833"/>
    <w:rsid w:val="007E4964"/>
    <w:rsid w:val="00806428"/>
    <w:rsid w:val="008070F5"/>
    <w:rsid w:val="00820986"/>
    <w:rsid w:val="00822FE9"/>
    <w:rsid w:val="00831C64"/>
    <w:rsid w:val="008415F2"/>
    <w:rsid w:val="0084725B"/>
    <w:rsid w:val="00847D51"/>
    <w:rsid w:val="008508BC"/>
    <w:rsid w:val="008727B2"/>
    <w:rsid w:val="0087568B"/>
    <w:rsid w:val="008A24D9"/>
    <w:rsid w:val="008A2C3D"/>
    <w:rsid w:val="008B0000"/>
    <w:rsid w:val="008B31E4"/>
    <w:rsid w:val="008F06A2"/>
    <w:rsid w:val="008F082F"/>
    <w:rsid w:val="009238DC"/>
    <w:rsid w:val="009277CF"/>
    <w:rsid w:val="009401BF"/>
    <w:rsid w:val="00940812"/>
    <w:rsid w:val="009428F2"/>
    <w:rsid w:val="009538E8"/>
    <w:rsid w:val="00971314"/>
    <w:rsid w:val="009733DE"/>
    <w:rsid w:val="00982A86"/>
    <w:rsid w:val="009B099E"/>
    <w:rsid w:val="009D463F"/>
    <w:rsid w:val="009E4869"/>
    <w:rsid w:val="009E7BF0"/>
    <w:rsid w:val="009E7E7D"/>
    <w:rsid w:val="00A25AB5"/>
    <w:rsid w:val="00A35C82"/>
    <w:rsid w:val="00A444B5"/>
    <w:rsid w:val="00A61486"/>
    <w:rsid w:val="00A71644"/>
    <w:rsid w:val="00A742B4"/>
    <w:rsid w:val="00A82C07"/>
    <w:rsid w:val="00AA2877"/>
    <w:rsid w:val="00AB1DC5"/>
    <w:rsid w:val="00AB40F3"/>
    <w:rsid w:val="00AC135D"/>
    <w:rsid w:val="00AD10A0"/>
    <w:rsid w:val="00AD1595"/>
    <w:rsid w:val="00AD190C"/>
    <w:rsid w:val="00AE1D9B"/>
    <w:rsid w:val="00AE4D31"/>
    <w:rsid w:val="00AE6DBE"/>
    <w:rsid w:val="00AF3C0F"/>
    <w:rsid w:val="00AF6CC1"/>
    <w:rsid w:val="00B04C20"/>
    <w:rsid w:val="00B0561B"/>
    <w:rsid w:val="00B1126B"/>
    <w:rsid w:val="00B1637A"/>
    <w:rsid w:val="00B25805"/>
    <w:rsid w:val="00B33E5D"/>
    <w:rsid w:val="00B35AD3"/>
    <w:rsid w:val="00B41374"/>
    <w:rsid w:val="00B60346"/>
    <w:rsid w:val="00B65A72"/>
    <w:rsid w:val="00B70980"/>
    <w:rsid w:val="00B812A6"/>
    <w:rsid w:val="00BA239F"/>
    <w:rsid w:val="00BC1623"/>
    <w:rsid w:val="00BC7BCA"/>
    <w:rsid w:val="00BD61E3"/>
    <w:rsid w:val="00BE4EC6"/>
    <w:rsid w:val="00BF552C"/>
    <w:rsid w:val="00C07276"/>
    <w:rsid w:val="00C100A5"/>
    <w:rsid w:val="00C14A6F"/>
    <w:rsid w:val="00C208C2"/>
    <w:rsid w:val="00C20B51"/>
    <w:rsid w:val="00C305C9"/>
    <w:rsid w:val="00C44878"/>
    <w:rsid w:val="00C47331"/>
    <w:rsid w:val="00C562C2"/>
    <w:rsid w:val="00C72A4B"/>
    <w:rsid w:val="00C84CED"/>
    <w:rsid w:val="00C97DCF"/>
    <w:rsid w:val="00CB1A69"/>
    <w:rsid w:val="00CC665E"/>
    <w:rsid w:val="00CD0AC7"/>
    <w:rsid w:val="00CD0E4D"/>
    <w:rsid w:val="00CF0A2A"/>
    <w:rsid w:val="00D156AD"/>
    <w:rsid w:val="00D43682"/>
    <w:rsid w:val="00D43C4B"/>
    <w:rsid w:val="00D45AEB"/>
    <w:rsid w:val="00D57D0A"/>
    <w:rsid w:val="00D6062A"/>
    <w:rsid w:val="00D64485"/>
    <w:rsid w:val="00D6765F"/>
    <w:rsid w:val="00DA1426"/>
    <w:rsid w:val="00DA4F3C"/>
    <w:rsid w:val="00DA62D3"/>
    <w:rsid w:val="00DB5B8C"/>
    <w:rsid w:val="00DB710A"/>
    <w:rsid w:val="00DC60EA"/>
    <w:rsid w:val="00DD0C66"/>
    <w:rsid w:val="00DE447E"/>
    <w:rsid w:val="00DE5677"/>
    <w:rsid w:val="00DF4002"/>
    <w:rsid w:val="00E02DC2"/>
    <w:rsid w:val="00E03C77"/>
    <w:rsid w:val="00E1023F"/>
    <w:rsid w:val="00E1243C"/>
    <w:rsid w:val="00E33E41"/>
    <w:rsid w:val="00E453CC"/>
    <w:rsid w:val="00E45D74"/>
    <w:rsid w:val="00E51E4D"/>
    <w:rsid w:val="00E61ACF"/>
    <w:rsid w:val="00E84CDE"/>
    <w:rsid w:val="00E867DD"/>
    <w:rsid w:val="00EC1524"/>
    <w:rsid w:val="00ED02B7"/>
    <w:rsid w:val="00ED0E11"/>
    <w:rsid w:val="00EE2BCE"/>
    <w:rsid w:val="00EE39FE"/>
    <w:rsid w:val="00EE493F"/>
    <w:rsid w:val="00EF4FE7"/>
    <w:rsid w:val="00F06BEC"/>
    <w:rsid w:val="00F153CF"/>
    <w:rsid w:val="00F2263F"/>
    <w:rsid w:val="00F23511"/>
    <w:rsid w:val="00F47899"/>
    <w:rsid w:val="00F61E1F"/>
    <w:rsid w:val="00F76790"/>
    <w:rsid w:val="00F96D35"/>
    <w:rsid w:val="00FA73E0"/>
    <w:rsid w:val="00FB2D7F"/>
    <w:rsid w:val="00FD57EE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1EE4E"/>
  <w15:docId w15:val="{602054CB-9347-4832-B0E9-3DFA8F964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FEE503-B492-4F51-874A-884ED7C82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John Becker</cp:lastModifiedBy>
  <cp:revision>2</cp:revision>
  <cp:lastPrinted>2017-08-13T22:25:00Z</cp:lastPrinted>
  <dcterms:created xsi:type="dcterms:W3CDTF">2017-10-24T22:35:00Z</dcterms:created>
  <dcterms:modified xsi:type="dcterms:W3CDTF">2017-10-24T22:35:00Z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